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6CEB4" w14:textId="77777777" w:rsidR="00055884" w:rsidRDefault="00055884">
      <w:pPr>
        <w:pStyle w:val="1"/>
        <w:jc w:val="center"/>
        <w:rPr>
          <w:rFonts w:ascii="Times New Roman" w:hAnsi="Times New Roman"/>
          <w:bCs/>
        </w:rPr>
      </w:pPr>
      <w:bookmarkStart w:id="0" w:name="_Toc201323612"/>
      <w:r>
        <w:rPr>
          <w:rFonts w:ascii="Times New Roman" w:hAnsi="Times New Roman"/>
          <w:bCs/>
        </w:rPr>
        <w:t>Александр    Васютин</w:t>
      </w:r>
      <w:bookmarkEnd w:id="0"/>
    </w:p>
    <w:p w14:paraId="5034CDB8" w14:textId="77777777" w:rsidR="00055884" w:rsidRDefault="00055884">
      <w:pPr>
        <w:spacing w:before="40"/>
        <w:ind w:firstLine="709"/>
        <w:jc w:val="both"/>
      </w:pPr>
    </w:p>
    <w:p w14:paraId="29574237" w14:textId="7CB9B102" w:rsidR="00647EB5" w:rsidRDefault="00647EB5" w:rsidP="00647EB5">
      <w:pPr>
        <w:shd w:val="clear" w:color="auto" w:fill="FFFFFF"/>
        <w:spacing w:line="258" w:lineRule="atLeast"/>
        <w:jc w:val="center"/>
      </w:pPr>
      <w:r w:rsidRPr="006C0197">
        <w:t xml:space="preserve">Разумный эгоизм </w:t>
      </w:r>
      <w:r>
        <w:t>–</w:t>
      </w:r>
    </w:p>
    <w:p w14:paraId="0C7C3910" w14:textId="77777777" w:rsidR="00647EB5" w:rsidRDefault="00647EB5" w:rsidP="00647EB5">
      <w:pPr>
        <w:shd w:val="clear" w:color="auto" w:fill="FFFFFF"/>
        <w:spacing w:line="258" w:lineRule="atLeast"/>
        <w:jc w:val="center"/>
      </w:pPr>
      <w:r w:rsidRPr="006C0197">
        <w:t>Стратегия достижения физическ</w:t>
      </w:r>
      <w:r w:rsidRPr="006C0197">
        <w:t>о</w:t>
      </w:r>
      <w:r w:rsidRPr="006C0197">
        <w:t xml:space="preserve">го, психического и социального благополучия. </w:t>
      </w:r>
    </w:p>
    <w:p w14:paraId="44D74000" w14:textId="14A5CF6A" w:rsidR="00647EB5" w:rsidRPr="006C0197" w:rsidRDefault="00647EB5" w:rsidP="00647EB5">
      <w:pPr>
        <w:shd w:val="clear" w:color="auto" w:fill="FFFFFF"/>
        <w:spacing w:line="258" w:lineRule="atLeast"/>
        <w:jc w:val="center"/>
      </w:pPr>
      <w:bookmarkStart w:id="1" w:name="_GoBack"/>
      <w:bookmarkEnd w:id="1"/>
      <w:r w:rsidRPr="006C0197">
        <w:t>Секр</w:t>
      </w:r>
      <w:r w:rsidRPr="006C0197">
        <w:t>е</w:t>
      </w:r>
      <w:r w:rsidRPr="006C0197">
        <w:t>ты успеха от Иисуса Христа</w:t>
      </w:r>
    </w:p>
    <w:p w14:paraId="10BF169F" w14:textId="77777777" w:rsidR="00647EB5" w:rsidRDefault="00647EB5" w:rsidP="00647EB5"/>
    <w:p w14:paraId="1348EACE" w14:textId="77777777" w:rsidR="00055884" w:rsidRDefault="00055884">
      <w:pPr>
        <w:spacing w:before="40"/>
        <w:ind w:firstLine="709"/>
        <w:jc w:val="both"/>
      </w:pPr>
    </w:p>
    <w:p w14:paraId="6F64900A" w14:textId="77777777" w:rsidR="00055884" w:rsidRDefault="006F7D26" w:rsidP="00797C1F">
      <w:pPr>
        <w:spacing w:before="40"/>
        <w:ind w:hanging="142"/>
        <w:jc w:val="both"/>
      </w:pPr>
      <w:r>
        <w:rPr>
          <w:noProof/>
          <w:lang w:val="en-US"/>
        </w:rPr>
        <w:drawing>
          <wp:inline distT="0" distB="0" distL="0" distR="0" wp14:anchorId="676ECBDA" wp14:editId="208F5A24">
            <wp:extent cx="3594100" cy="1879600"/>
            <wp:effectExtent l="0" t="0" r="127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1879600"/>
                    </a:xfrm>
                    <a:prstGeom prst="rect">
                      <a:avLst/>
                    </a:prstGeom>
                    <a:noFill/>
                    <a:ln>
                      <a:noFill/>
                    </a:ln>
                  </pic:spPr>
                </pic:pic>
              </a:graphicData>
            </a:graphic>
          </wp:inline>
        </w:drawing>
      </w:r>
    </w:p>
    <w:p w14:paraId="7FF6BA1A" w14:textId="77777777" w:rsidR="00055884" w:rsidRDefault="00055884">
      <w:pPr>
        <w:spacing w:before="40"/>
        <w:ind w:firstLine="709"/>
        <w:jc w:val="both"/>
      </w:pPr>
    </w:p>
    <w:p w14:paraId="3BFC617C" w14:textId="77777777" w:rsidR="009F1432" w:rsidRPr="009F1432" w:rsidRDefault="009F1432" w:rsidP="009F1432">
      <w:pPr>
        <w:spacing w:before="40"/>
        <w:ind w:firstLineChars="200" w:firstLine="480"/>
      </w:pPr>
    </w:p>
    <w:p w14:paraId="01592287" w14:textId="77777777" w:rsidR="009F1432" w:rsidRPr="009F1432" w:rsidRDefault="009F1432" w:rsidP="009F1432">
      <w:pPr>
        <w:spacing w:before="40"/>
        <w:ind w:firstLineChars="200" w:firstLine="480"/>
      </w:pPr>
    </w:p>
    <w:p w14:paraId="538E3B68" w14:textId="326EAA78" w:rsidR="009F1432" w:rsidRPr="009F1432" w:rsidRDefault="009F1432" w:rsidP="009F1432">
      <w:pPr>
        <w:spacing w:before="40"/>
        <w:ind w:firstLineChars="200" w:firstLine="480"/>
      </w:pPr>
      <w:r w:rsidRPr="009F1432">
        <w:t> </w:t>
      </w:r>
    </w:p>
    <w:p w14:paraId="4E2E56E6" w14:textId="77777777" w:rsidR="009F1432" w:rsidRPr="009F1432" w:rsidRDefault="009F1432" w:rsidP="009F1432">
      <w:pPr>
        <w:spacing w:before="40"/>
        <w:ind w:firstLineChars="200" w:firstLine="480"/>
      </w:pPr>
    </w:p>
    <w:p w14:paraId="31C40C87" w14:textId="77777777" w:rsidR="009F1432" w:rsidRDefault="009F1432" w:rsidP="00563538">
      <w:pPr>
        <w:pageBreakBefore/>
        <w:spacing w:before="40"/>
        <w:ind w:firstLineChars="200" w:firstLine="480"/>
      </w:pPr>
      <w:r>
        <w:lastRenderedPageBreak/>
        <w:t xml:space="preserve">Эта книга предназначена всем, кто хочет для себя понять: </w:t>
      </w:r>
    </w:p>
    <w:p w14:paraId="7657EE11" w14:textId="77777777" w:rsidR="009F1432" w:rsidRPr="009F1432" w:rsidRDefault="009F1432" w:rsidP="009F1432">
      <w:pPr>
        <w:spacing w:before="40"/>
        <w:ind w:firstLineChars="200" w:firstLine="480"/>
      </w:pPr>
      <w:r w:rsidRPr="009F1432">
        <w:t>Как обрести независимость от общества</w:t>
      </w:r>
      <w:r>
        <w:t>,</w:t>
      </w:r>
      <w:r w:rsidRPr="009F1432">
        <w:t xml:space="preserve"> идти только своим путем</w:t>
      </w:r>
      <w:r>
        <w:t xml:space="preserve">.  </w:t>
      </w:r>
      <w:r w:rsidRPr="009F1432">
        <w:t>И при</w:t>
      </w:r>
      <w:r>
        <w:t xml:space="preserve"> </w:t>
      </w:r>
      <w:r w:rsidRPr="009F1432">
        <w:t>этом быть белым и пуш</w:t>
      </w:r>
      <w:r w:rsidRPr="009F1432">
        <w:t>и</w:t>
      </w:r>
      <w:r w:rsidRPr="009F1432">
        <w:t>стым в глазах лю</w:t>
      </w:r>
      <w:r>
        <w:t>дей?</w:t>
      </w:r>
      <w:r w:rsidRPr="009F1432">
        <w:t> </w:t>
      </w:r>
    </w:p>
    <w:p w14:paraId="32A84860" w14:textId="77777777" w:rsidR="009F1432" w:rsidRPr="009F1432" w:rsidRDefault="009F1432" w:rsidP="009F1432">
      <w:pPr>
        <w:spacing w:before="40"/>
        <w:ind w:firstLineChars="200" w:firstLine="480"/>
      </w:pPr>
      <w:r w:rsidRPr="009F1432">
        <w:t>Как стать Джокером в тех играх, в которые игр</w:t>
      </w:r>
      <w:r w:rsidRPr="009F1432">
        <w:t>а</w:t>
      </w:r>
      <w:r w:rsidRPr="009F1432">
        <w:t>ют люди</w:t>
      </w:r>
      <w:r>
        <w:t>?</w:t>
      </w:r>
      <w:r w:rsidRPr="009F1432">
        <w:t xml:space="preserve"> </w:t>
      </w:r>
    </w:p>
    <w:p w14:paraId="7CED5AAC" w14:textId="2982A3F3" w:rsidR="009F1432" w:rsidRDefault="009F1432" w:rsidP="009F1432">
      <w:pPr>
        <w:spacing w:before="40"/>
        <w:ind w:firstLineChars="200" w:firstLine="480"/>
      </w:pPr>
      <w:r>
        <w:t>Как стать «тефлоновым»</w:t>
      </w:r>
      <w:r w:rsidRPr="009F1432">
        <w:t xml:space="preserve"> человек</w:t>
      </w:r>
      <w:r>
        <w:t xml:space="preserve">ом, </w:t>
      </w:r>
      <w:r w:rsidRPr="009F1432">
        <w:t xml:space="preserve"> к которому не липнут неприятности</w:t>
      </w:r>
      <w:r>
        <w:t xml:space="preserve"> и</w:t>
      </w:r>
      <w:r w:rsidRPr="009F1432">
        <w:t xml:space="preserve"> </w:t>
      </w:r>
      <w:r>
        <w:t>обходят с</w:t>
      </w:r>
      <w:r w:rsidRPr="009F1432">
        <w:t>то</w:t>
      </w:r>
      <w:r>
        <w:t>роной беды?</w:t>
      </w:r>
    </w:p>
    <w:p w14:paraId="2E414E36" w14:textId="77777777" w:rsidR="009F1432" w:rsidRPr="009F1432" w:rsidRDefault="009F1432" w:rsidP="009F1432">
      <w:pPr>
        <w:spacing w:before="40"/>
        <w:ind w:firstLineChars="200" w:firstLine="480"/>
      </w:pPr>
      <w:r>
        <w:t>К</w:t>
      </w:r>
      <w:r w:rsidRPr="009F1432">
        <w:t>ак стать гибким</w:t>
      </w:r>
      <w:r>
        <w:t>,</w:t>
      </w:r>
      <w:r w:rsidRPr="009F1432">
        <w:t xml:space="preserve"> прочным</w:t>
      </w:r>
      <w:r>
        <w:t>,</w:t>
      </w:r>
      <w:r w:rsidRPr="009F1432">
        <w:t xml:space="preserve"> не поддающимся "коррозии" от ядовитого общения</w:t>
      </w:r>
      <w:r>
        <w:t xml:space="preserve"> Титаном Общения?</w:t>
      </w:r>
    </w:p>
    <w:p w14:paraId="62C886ED" w14:textId="13D863BE" w:rsidR="009F1432" w:rsidRDefault="009F1432" w:rsidP="009F1432">
      <w:pPr>
        <w:spacing w:before="40"/>
        <w:ind w:firstLineChars="200" w:firstLine="480"/>
      </w:pPr>
      <w:r w:rsidRPr="009F1432">
        <w:t>Как быстро легко и на рад</w:t>
      </w:r>
      <w:r>
        <w:t>о</w:t>
      </w:r>
      <w:r w:rsidRPr="009F1432">
        <w:t>сть и пользу всем вы</w:t>
      </w:r>
      <w:r w:rsidRPr="009F1432">
        <w:t>й</w:t>
      </w:r>
      <w:r w:rsidRPr="009F1432">
        <w:t>ти на новую орбиту жизни и достичь физического</w:t>
      </w:r>
      <w:r>
        <w:t>,</w:t>
      </w:r>
      <w:r w:rsidRPr="009F1432">
        <w:t xml:space="preserve"> психического и социального благополучия без сопр</w:t>
      </w:r>
      <w:r w:rsidRPr="009F1432">
        <w:t>о</w:t>
      </w:r>
      <w:r w:rsidRPr="009F1432">
        <w:t>тивле</w:t>
      </w:r>
      <w:r>
        <w:t xml:space="preserve">ния </w:t>
      </w:r>
      <w:r w:rsidRPr="009F1432">
        <w:t>окружающих</w:t>
      </w:r>
      <w:r>
        <w:t>?</w:t>
      </w:r>
    </w:p>
    <w:p w14:paraId="497604DC" w14:textId="6F7727EB" w:rsidR="009F1432" w:rsidRDefault="009F1432" w:rsidP="009F1432">
      <w:pPr>
        <w:spacing w:before="40"/>
        <w:ind w:firstLineChars="200" w:firstLine="480"/>
      </w:pPr>
      <w:r w:rsidRPr="009F1432">
        <w:t>Как стать Суперзвездой в обществе</w:t>
      </w:r>
      <w:r>
        <w:t>,</w:t>
      </w:r>
      <w:r w:rsidRPr="009F1432">
        <w:t xml:space="preserve"> </w:t>
      </w:r>
      <w:r>
        <w:t>используя</w:t>
      </w:r>
      <w:r w:rsidRPr="009F1432">
        <w:t xml:space="preserve"> р</w:t>
      </w:r>
      <w:r w:rsidRPr="009F1432">
        <w:t>а</w:t>
      </w:r>
      <w:r w:rsidRPr="009F1432">
        <w:t>зумный эго</w:t>
      </w:r>
      <w:r>
        <w:t>изм как стратегию</w:t>
      </w:r>
      <w:r w:rsidRPr="009F1432">
        <w:t xml:space="preserve"> выхода на самые выс</w:t>
      </w:r>
      <w:r w:rsidRPr="009F1432">
        <w:t>о</w:t>
      </w:r>
      <w:r w:rsidRPr="009F1432">
        <w:t>кие орбиты жизни</w:t>
      </w:r>
      <w:r>
        <w:t>?</w:t>
      </w:r>
    </w:p>
    <w:p w14:paraId="49434F8B" w14:textId="60978E30" w:rsidR="009F1432" w:rsidRPr="009F1432" w:rsidRDefault="009F1432" w:rsidP="009F1432">
      <w:pPr>
        <w:spacing w:before="40"/>
        <w:ind w:firstLineChars="200" w:firstLine="480"/>
      </w:pPr>
      <w:r>
        <w:t xml:space="preserve">Для этого я предлагаю тебе, дорогой читатель, сначала </w:t>
      </w:r>
      <w:r w:rsidR="00563538">
        <w:t>прочитать данную книгу. А потом упорно внедрять принципы разумного эгоизма в свою жизнь. И если тебе это удастся, то ты вполне можешь достичь всех перечисленных целей!</w:t>
      </w:r>
    </w:p>
    <w:p w14:paraId="1D162A99" w14:textId="77777777" w:rsidR="009F1432" w:rsidRPr="009F1432" w:rsidRDefault="009F1432" w:rsidP="009F1432">
      <w:pPr>
        <w:spacing w:before="40"/>
        <w:ind w:firstLineChars="200" w:firstLine="480"/>
      </w:pPr>
    </w:p>
    <w:p w14:paraId="41ED15FA" w14:textId="77777777" w:rsidR="009F1432" w:rsidRPr="009F1432" w:rsidRDefault="009F1432" w:rsidP="009F1432">
      <w:pPr>
        <w:spacing w:before="40"/>
        <w:ind w:firstLineChars="200" w:firstLine="480"/>
      </w:pPr>
      <w:r w:rsidRPr="009F1432">
        <w:t xml:space="preserve"> </w:t>
      </w:r>
    </w:p>
    <w:p w14:paraId="40BC4AB5" w14:textId="77777777" w:rsidR="009F1432" w:rsidRDefault="009F1432" w:rsidP="009F1432">
      <w:pPr>
        <w:spacing w:before="40"/>
        <w:ind w:firstLineChars="200" w:firstLine="480"/>
      </w:pPr>
    </w:p>
    <w:p w14:paraId="374E7BFF" w14:textId="77777777" w:rsidR="000A31BE" w:rsidRDefault="000A31BE">
      <w:pPr>
        <w:pStyle w:val="11"/>
        <w:rPr>
          <w:b w:val="0"/>
          <w:i w:val="0"/>
          <w:noProof/>
        </w:rPr>
      </w:pPr>
      <w:r>
        <w:fldChar w:fldCharType="begin"/>
      </w:r>
      <w:r>
        <w:instrText xml:space="preserve"> TOC \o "1-3" \h \z \u </w:instrText>
      </w:r>
      <w:r>
        <w:fldChar w:fldCharType="separate"/>
      </w:r>
    </w:p>
    <w:p w14:paraId="58F7A58D" w14:textId="77777777" w:rsidR="000A31BE" w:rsidRDefault="00647EB5">
      <w:pPr>
        <w:pStyle w:val="24"/>
        <w:rPr>
          <w:rFonts w:ascii="Times New Roman" w:hAnsi="Times New Roman"/>
          <w:i w:val="0"/>
          <w:noProof/>
          <w:kern w:val="0"/>
          <w:sz w:val="24"/>
        </w:rPr>
      </w:pPr>
      <w:hyperlink w:anchor="_Toc201323613" w:history="1">
        <w:r w:rsidR="000A31BE" w:rsidRPr="00A73C6C">
          <w:rPr>
            <w:rStyle w:val="affff"/>
            <w:noProof/>
          </w:rPr>
          <w:t>Введение, в котором автор обоснует необходимость этой книги.</w:t>
        </w:r>
        <w:r w:rsidR="000A31BE">
          <w:rPr>
            <w:noProof/>
            <w:webHidden/>
          </w:rPr>
          <w:tab/>
        </w:r>
        <w:r w:rsidR="000A31BE">
          <w:rPr>
            <w:noProof/>
            <w:webHidden/>
          </w:rPr>
          <w:fldChar w:fldCharType="begin"/>
        </w:r>
        <w:r w:rsidR="000A31BE">
          <w:rPr>
            <w:noProof/>
            <w:webHidden/>
          </w:rPr>
          <w:instrText xml:space="preserve"> PAGEREF _Toc201323613 \h </w:instrText>
        </w:r>
        <w:r w:rsidR="000A31BE">
          <w:rPr>
            <w:noProof/>
            <w:webHidden/>
          </w:rPr>
        </w:r>
        <w:r w:rsidR="000A31BE">
          <w:rPr>
            <w:noProof/>
            <w:webHidden/>
          </w:rPr>
          <w:fldChar w:fldCharType="separate"/>
        </w:r>
        <w:r w:rsidR="000A31BE">
          <w:rPr>
            <w:noProof/>
            <w:webHidden/>
          </w:rPr>
          <w:t>19</w:t>
        </w:r>
        <w:r w:rsidR="000A31BE">
          <w:rPr>
            <w:noProof/>
            <w:webHidden/>
          </w:rPr>
          <w:fldChar w:fldCharType="end"/>
        </w:r>
      </w:hyperlink>
    </w:p>
    <w:p w14:paraId="2F96E9BD" w14:textId="77777777" w:rsidR="000A31BE" w:rsidRDefault="00647EB5">
      <w:pPr>
        <w:pStyle w:val="34"/>
        <w:rPr>
          <w:noProof/>
        </w:rPr>
      </w:pPr>
      <w:hyperlink w:anchor="_Toc201323614" w:history="1">
        <w:r w:rsidR="000A31BE" w:rsidRPr="00A73C6C">
          <w:rPr>
            <w:rStyle w:val="affff"/>
            <w:noProof/>
          </w:rPr>
          <w:t>Решение задач облегчает жизнь?</w:t>
        </w:r>
        <w:r w:rsidR="000A31BE">
          <w:rPr>
            <w:noProof/>
            <w:webHidden/>
          </w:rPr>
          <w:tab/>
        </w:r>
        <w:r w:rsidR="000A31BE">
          <w:rPr>
            <w:noProof/>
            <w:webHidden/>
          </w:rPr>
          <w:fldChar w:fldCharType="begin"/>
        </w:r>
        <w:r w:rsidR="000A31BE">
          <w:rPr>
            <w:noProof/>
            <w:webHidden/>
          </w:rPr>
          <w:instrText xml:space="preserve"> PAGEREF _Toc201323614 \h </w:instrText>
        </w:r>
        <w:r w:rsidR="000A31BE">
          <w:rPr>
            <w:noProof/>
            <w:webHidden/>
          </w:rPr>
        </w:r>
        <w:r w:rsidR="000A31BE">
          <w:rPr>
            <w:noProof/>
            <w:webHidden/>
          </w:rPr>
          <w:fldChar w:fldCharType="separate"/>
        </w:r>
        <w:r w:rsidR="000A31BE">
          <w:rPr>
            <w:noProof/>
            <w:webHidden/>
          </w:rPr>
          <w:t>19</w:t>
        </w:r>
        <w:r w:rsidR="000A31BE">
          <w:rPr>
            <w:noProof/>
            <w:webHidden/>
          </w:rPr>
          <w:fldChar w:fldCharType="end"/>
        </w:r>
      </w:hyperlink>
    </w:p>
    <w:p w14:paraId="4B91D77E" w14:textId="77777777" w:rsidR="000A31BE" w:rsidRDefault="00647EB5">
      <w:pPr>
        <w:pStyle w:val="34"/>
        <w:rPr>
          <w:noProof/>
        </w:rPr>
      </w:pPr>
      <w:hyperlink w:anchor="_Toc201323615" w:history="1">
        <w:r w:rsidR="000A31BE" w:rsidRPr="00A73C6C">
          <w:rPr>
            <w:rStyle w:val="affff"/>
            <w:noProof/>
          </w:rPr>
          <w:t>Обжегшись на молоке…</w:t>
        </w:r>
        <w:r w:rsidR="000A31BE">
          <w:rPr>
            <w:noProof/>
            <w:webHidden/>
          </w:rPr>
          <w:tab/>
        </w:r>
        <w:r w:rsidR="000A31BE">
          <w:rPr>
            <w:noProof/>
            <w:webHidden/>
          </w:rPr>
          <w:fldChar w:fldCharType="begin"/>
        </w:r>
        <w:r w:rsidR="000A31BE">
          <w:rPr>
            <w:noProof/>
            <w:webHidden/>
          </w:rPr>
          <w:instrText xml:space="preserve"> PAGEREF _Toc201323615 \h </w:instrText>
        </w:r>
        <w:r w:rsidR="000A31BE">
          <w:rPr>
            <w:noProof/>
            <w:webHidden/>
          </w:rPr>
        </w:r>
        <w:r w:rsidR="000A31BE">
          <w:rPr>
            <w:noProof/>
            <w:webHidden/>
          </w:rPr>
          <w:fldChar w:fldCharType="separate"/>
        </w:r>
        <w:r w:rsidR="000A31BE">
          <w:rPr>
            <w:noProof/>
            <w:webHidden/>
          </w:rPr>
          <w:t>20</w:t>
        </w:r>
        <w:r w:rsidR="000A31BE">
          <w:rPr>
            <w:noProof/>
            <w:webHidden/>
          </w:rPr>
          <w:fldChar w:fldCharType="end"/>
        </w:r>
      </w:hyperlink>
    </w:p>
    <w:p w14:paraId="3504E2D4" w14:textId="77777777" w:rsidR="000A31BE" w:rsidRDefault="00647EB5">
      <w:pPr>
        <w:pStyle w:val="34"/>
        <w:rPr>
          <w:noProof/>
        </w:rPr>
      </w:pPr>
      <w:hyperlink w:anchor="_Toc201323616" w:history="1">
        <w:r w:rsidR="000A31BE" w:rsidRPr="00A73C6C">
          <w:rPr>
            <w:rStyle w:val="affff"/>
            <w:noProof/>
          </w:rPr>
          <w:t>Рабы не мы?</w:t>
        </w:r>
        <w:r w:rsidR="000A31BE">
          <w:rPr>
            <w:noProof/>
            <w:webHidden/>
          </w:rPr>
          <w:tab/>
        </w:r>
        <w:r w:rsidR="000A31BE">
          <w:rPr>
            <w:noProof/>
            <w:webHidden/>
          </w:rPr>
          <w:fldChar w:fldCharType="begin"/>
        </w:r>
        <w:r w:rsidR="000A31BE">
          <w:rPr>
            <w:noProof/>
            <w:webHidden/>
          </w:rPr>
          <w:instrText xml:space="preserve"> PAGEREF _Toc201323616 \h </w:instrText>
        </w:r>
        <w:r w:rsidR="000A31BE">
          <w:rPr>
            <w:noProof/>
            <w:webHidden/>
          </w:rPr>
        </w:r>
        <w:r w:rsidR="000A31BE">
          <w:rPr>
            <w:noProof/>
            <w:webHidden/>
          </w:rPr>
          <w:fldChar w:fldCharType="separate"/>
        </w:r>
        <w:r w:rsidR="000A31BE">
          <w:rPr>
            <w:noProof/>
            <w:webHidden/>
          </w:rPr>
          <w:t>21</w:t>
        </w:r>
        <w:r w:rsidR="000A31BE">
          <w:rPr>
            <w:noProof/>
            <w:webHidden/>
          </w:rPr>
          <w:fldChar w:fldCharType="end"/>
        </w:r>
      </w:hyperlink>
    </w:p>
    <w:p w14:paraId="177EA1A1" w14:textId="77777777" w:rsidR="000A31BE" w:rsidRDefault="00647EB5">
      <w:pPr>
        <w:pStyle w:val="34"/>
        <w:rPr>
          <w:noProof/>
        </w:rPr>
      </w:pPr>
      <w:hyperlink w:anchor="_Toc201323617" w:history="1">
        <w:r w:rsidR="000A31BE" w:rsidRPr="00A73C6C">
          <w:rPr>
            <w:rStyle w:val="affff"/>
            <w:noProof/>
          </w:rPr>
          <w:t>Социальные шахматы?</w:t>
        </w:r>
        <w:r w:rsidR="000A31BE">
          <w:rPr>
            <w:noProof/>
            <w:webHidden/>
          </w:rPr>
          <w:tab/>
        </w:r>
        <w:r w:rsidR="000A31BE">
          <w:rPr>
            <w:noProof/>
            <w:webHidden/>
          </w:rPr>
          <w:fldChar w:fldCharType="begin"/>
        </w:r>
        <w:r w:rsidR="000A31BE">
          <w:rPr>
            <w:noProof/>
            <w:webHidden/>
          </w:rPr>
          <w:instrText xml:space="preserve"> PAGEREF _Toc201323617 \h </w:instrText>
        </w:r>
        <w:r w:rsidR="000A31BE">
          <w:rPr>
            <w:noProof/>
            <w:webHidden/>
          </w:rPr>
        </w:r>
        <w:r w:rsidR="000A31BE">
          <w:rPr>
            <w:noProof/>
            <w:webHidden/>
          </w:rPr>
          <w:fldChar w:fldCharType="separate"/>
        </w:r>
        <w:r w:rsidR="000A31BE">
          <w:rPr>
            <w:noProof/>
            <w:webHidden/>
          </w:rPr>
          <w:t>21</w:t>
        </w:r>
        <w:r w:rsidR="000A31BE">
          <w:rPr>
            <w:noProof/>
            <w:webHidden/>
          </w:rPr>
          <w:fldChar w:fldCharType="end"/>
        </w:r>
      </w:hyperlink>
    </w:p>
    <w:p w14:paraId="700B6352" w14:textId="77777777" w:rsidR="000A31BE" w:rsidRDefault="00647EB5">
      <w:pPr>
        <w:pStyle w:val="34"/>
        <w:rPr>
          <w:noProof/>
        </w:rPr>
      </w:pPr>
      <w:hyperlink w:anchor="_Toc201323618" w:history="1">
        <w:r w:rsidR="000A31BE" w:rsidRPr="00A73C6C">
          <w:rPr>
            <w:rStyle w:val="affff"/>
            <w:noProof/>
          </w:rPr>
          <w:t>На Бога надейся….</w:t>
        </w:r>
        <w:r w:rsidR="000A31BE">
          <w:rPr>
            <w:noProof/>
            <w:webHidden/>
          </w:rPr>
          <w:tab/>
        </w:r>
        <w:r w:rsidR="000A31BE">
          <w:rPr>
            <w:noProof/>
            <w:webHidden/>
          </w:rPr>
          <w:fldChar w:fldCharType="begin"/>
        </w:r>
        <w:r w:rsidR="000A31BE">
          <w:rPr>
            <w:noProof/>
            <w:webHidden/>
          </w:rPr>
          <w:instrText xml:space="preserve"> PAGEREF _Toc201323618 \h </w:instrText>
        </w:r>
        <w:r w:rsidR="000A31BE">
          <w:rPr>
            <w:noProof/>
            <w:webHidden/>
          </w:rPr>
        </w:r>
        <w:r w:rsidR="000A31BE">
          <w:rPr>
            <w:noProof/>
            <w:webHidden/>
          </w:rPr>
          <w:fldChar w:fldCharType="separate"/>
        </w:r>
        <w:r w:rsidR="000A31BE">
          <w:rPr>
            <w:noProof/>
            <w:webHidden/>
          </w:rPr>
          <w:t>22</w:t>
        </w:r>
        <w:r w:rsidR="000A31BE">
          <w:rPr>
            <w:noProof/>
            <w:webHidden/>
          </w:rPr>
          <w:fldChar w:fldCharType="end"/>
        </w:r>
      </w:hyperlink>
    </w:p>
    <w:p w14:paraId="7FEE25B7" w14:textId="77777777" w:rsidR="000A31BE" w:rsidRDefault="00647EB5">
      <w:pPr>
        <w:pStyle w:val="34"/>
        <w:rPr>
          <w:noProof/>
        </w:rPr>
      </w:pPr>
      <w:hyperlink w:anchor="_Toc201323619" w:history="1">
        <w:r w:rsidR="000A31BE" w:rsidRPr="00A73C6C">
          <w:rPr>
            <w:rStyle w:val="affff"/>
            <w:noProof/>
          </w:rPr>
          <w:t>Может ли человек чувствовать себя в обществе, как рыба в воде?</w:t>
        </w:r>
        <w:r w:rsidR="000A31BE">
          <w:rPr>
            <w:noProof/>
            <w:webHidden/>
          </w:rPr>
          <w:tab/>
        </w:r>
        <w:r w:rsidR="000A31BE">
          <w:rPr>
            <w:noProof/>
            <w:webHidden/>
          </w:rPr>
          <w:fldChar w:fldCharType="begin"/>
        </w:r>
        <w:r w:rsidR="000A31BE">
          <w:rPr>
            <w:noProof/>
            <w:webHidden/>
          </w:rPr>
          <w:instrText xml:space="preserve"> PAGEREF _Toc201323619 \h </w:instrText>
        </w:r>
        <w:r w:rsidR="000A31BE">
          <w:rPr>
            <w:noProof/>
            <w:webHidden/>
          </w:rPr>
        </w:r>
        <w:r w:rsidR="000A31BE">
          <w:rPr>
            <w:noProof/>
            <w:webHidden/>
          </w:rPr>
          <w:fldChar w:fldCharType="separate"/>
        </w:r>
        <w:r w:rsidR="000A31BE">
          <w:rPr>
            <w:noProof/>
            <w:webHidden/>
          </w:rPr>
          <w:t>23</w:t>
        </w:r>
        <w:r w:rsidR="000A31BE">
          <w:rPr>
            <w:noProof/>
            <w:webHidden/>
          </w:rPr>
          <w:fldChar w:fldCharType="end"/>
        </w:r>
      </w:hyperlink>
    </w:p>
    <w:p w14:paraId="6E29D118" w14:textId="77777777" w:rsidR="000A31BE" w:rsidRDefault="00647EB5">
      <w:pPr>
        <w:pStyle w:val="24"/>
        <w:rPr>
          <w:rFonts w:ascii="Times New Roman" w:hAnsi="Times New Roman"/>
          <w:i w:val="0"/>
          <w:noProof/>
          <w:kern w:val="0"/>
          <w:sz w:val="24"/>
        </w:rPr>
      </w:pPr>
      <w:hyperlink w:anchor="_Toc201323620" w:history="1">
        <w:r w:rsidR="000A31BE" w:rsidRPr="00A73C6C">
          <w:rPr>
            <w:rStyle w:val="affff"/>
            <w:noProof/>
          </w:rPr>
          <w:t>Глава первая, в которой мы поговорим о главных причинах неудач в общении с себе подобными.</w:t>
        </w:r>
        <w:r w:rsidR="000A31BE">
          <w:rPr>
            <w:noProof/>
            <w:webHidden/>
          </w:rPr>
          <w:tab/>
        </w:r>
        <w:r w:rsidR="000A31BE">
          <w:rPr>
            <w:noProof/>
            <w:webHidden/>
          </w:rPr>
          <w:fldChar w:fldCharType="begin"/>
        </w:r>
        <w:r w:rsidR="000A31BE">
          <w:rPr>
            <w:noProof/>
            <w:webHidden/>
          </w:rPr>
          <w:instrText xml:space="preserve"> PAGEREF _Toc201323620 \h </w:instrText>
        </w:r>
        <w:r w:rsidR="000A31BE">
          <w:rPr>
            <w:noProof/>
            <w:webHidden/>
          </w:rPr>
        </w:r>
        <w:r w:rsidR="000A31BE">
          <w:rPr>
            <w:noProof/>
            <w:webHidden/>
          </w:rPr>
          <w:fldChar w:fldCharType="separate"/>
        </w:r>
        <w:r w:rsidR="000A31BE">
          <w:rPr>
            <w:noProof/>
            <w:webHidden/>
          </w:rPr>
          <w:t>25</w:t>
        </w:r>
        <w:r w:rsidR="000A31BE">
          <w:rPr>
            <w:noProof/>
            <w:webHidden/>
          </w:rPr>
          <w:fldChar w:fldCharType="end"/>
        </w:r>
      </w:hyperlink>
    </w:p>
    <w:p w14:paraId="55476A0C" w14:textId="77777777" w:rsidR="000A31BE" w:rsidRDefault="00647EB5">
      <w:pPr>
        <w:pStyle w:val="34"/>
        <w:rPr>
          <w:noProof/>
        </w:rPr>
      </w:pPr>
      <w:hyperlink w:anchor="_Toc201323621" w:history="1">
        <w:r w:rsidR="000A31BE" w:rsidRPr="00A73C6C">
          <w:rPr>
            <w:rStyle w:val="affff"/>
            <w:noProof/>
          </w:rPr>
          <w:t>Три любимые мозоли Человечества</w:t>
        </w:r>
        <w:r w:rsidR="000A31BE">
          <w:rPr>
            <w:noProof/>
            <w:webHidden/>
          </w:rPr>
          <w:tab/>
        </w:r>
        <w:r w:rsidR="000A31BE">
          <w:rPr>
            <w:noProof/>
            <w:webHidden/>
          </w:rPr>
          <w:fldChar w:fldCharType="begin"/>
        </w:r>
        <w:r w:rsidR="000A31BE">
          <w:rPr>
            <w:noProof/>
            <w:webHidden/>
          </w:rPr>
          <w:instrText xml:space="preserve"> PAGEREF _Toc201323621 \h </w:instrText>
        </w:r>
        <w:r w:rsidR="000A31BE">
          <w:rPr>
            <w:noProof/>
            <w:webHidden/>
          </w:rPr>
        </w:r>
        <w:r w:rsidR="000A31BE">
          <w:rPr>
            <w:noProof/>
            <w:webHidden/>
          </w:rPr>
          <w:fldChar w:fldCharType="separate"/>
        </w:r>
        <w:r w:rsidR="000A31BE">
          <w:rPr>
            <w:noProof/>
            <w:webHidden/>
          </w:rPr>
          <w:t>25</w:t>
        </w:r>
        <w:r w:rsidR="000A31BE">
          <w:rPr>
            <w:noProof/>
            <w:webHidden/>
          </w:rPr>
          <w:fldChar w:fldCharType="end"/>
        </w:r>
      </w:hyperlink>
    </w:p>
    <w:p w14:paraId="2FBC3097" w14:textId="77777777" w:rsidR="000A31BE" w:rsidRDefault="00647EB5">
      <w:pPr>
        <w:pStyle w:val="34"/>
        <w:rPr>
          <w:noProof/>
        </w:rPr>
      </w:pPr>
      <w:hyperlink w:anchor="_Toc201323622" w:history="1">
        <w:r w:rsidR="000A31BE" w:rsidRPr="00A73C6C">
          <w:rPr>
            <w:rStyle w:val="affff"/>
            <w:noProof/>
          </w:rPr>
          <w:t>Как стать Пупом Вселенной?</w:t>
        </w:r>
        <w:r w:rsidR="000A31BE">
          <w:rPr>
            <w:noProof/>
            <w:webHidden/>
          </w:rPr>
          <w:tab/>
        </w:r>
        <w:r w:rsidR="000A31BE">
          <w:rPr>
            <w:noProof/>
            <w:webHidden/>
          </w:rPr>
          <w:fldChar w:fldCharType="begin"/>
        </w:r>
        <w:r w:rsidR="000A31BE">
          <w:rPr>
            <w:noProof/>
            <w:webHidden/>
          </w:rPr>
          <w:instrText xml:space="preserve"> PAGEREF _Toc201323622 \h </w:instrText>
        </w:r>
        <w:r w:rsidR="000A31BE">
          <w:rPr>
            <w:noProof/>
            <w:webHidden/>
          </w:rPr>
        </w:r>
        <w:r w:rsidR="000A31BE">
          <w:rPr>
            <w:noProof/>
            <w:webHidden/>
          </w:rPr>
          <w:fldChar w:fldCharType="separate"/>
        </w:r>
        <w:r w:rsidR="000A31BE">
          <w:rPr>
            <w:noProof/>
            <w:webHidden/>
          </w:rPr>
          <w:t>26</w:t>
        </w:r>
        <w:r w:rsidR="000A31BE">
          <w:rPr>
            <w:noProof/>
            <w:webHidden/>
          </w:rPr>
          <w:fldChar w:fldCharType="end"/>
        </w:r>
      </w:hyperlink>
    </w:p>
    <w:p w14:paraId="61A0EFB7" w14:textId="77777777" w:rsidR="000A31BE" w:rsidRDefault="00647EB5">
      <w:pPr>
        <w:pStyle w:val="34"/>
        <w:rPr>
          <w:noProof/>
        </w:rPr>
      </w:pPr>
      <w:hyperlink w:anchor="_Toc201323623" w:history="1">
        <w:r w:rsidR="000A31BE" w:rsidRPr="00A73C6C">
          <w:rPr>
            <w:rStyle w:val="affff"/>
            <w:noProof/>
          </w:rPr>
          <w:t>Вооруженный нейтралитет –техника безопасности общения</w:t>
        </w:r>
        <w:r w:rsidR="000A31BE">
          <w:rPr>
            <w:noProof/>
            <w:webHidden/>
          </w:rPr>
          <w:tab/>
        </w:r>
        <w:r w:rsidR="000A31BE">
          <w:rPr>
            <w:noProof/>
            <w:webHidden/>
          </w:rPr>
          <w:fldChar w:fldCharType="begin"/>
        </w:r>
        <w:r w:rsidR="000A31BE">
          <w:rPr>
            <w:noProof/>
            <w:webHidden/>
          </w:rPr>
          <w:instrText xml:space="preserve"> PAGEREF _Toc201323623 \h </w:instrText>
        </w:r>
        <w:r w:rsidR="000A31BE">
          <w:rPr>
            <w:noProof/>
            <w:webHidden/>
          </w:rPr>
        </w:r>
        <w:r w:rsidR="000A31BE">
          <w:rPr>
            <w:noProof/>
            <w:webHidden/>
          </w:rPr>
          <w:fldChar w:fldCharType="separate"/>
        </w:r>
        <w:r w:rsidR="000A31BE">
          <w:rPr>
            <w:noProof/>
            <w:webHidden/>
          </w:rPr>
          <w:t>27</w:t>
        </w:r>
        <w:r w:rsidR="000A31BE">
          <w:rPr>
            <w:noProof/>
            <w:webHidden/>
          </w:rPr>
          <w:fldChar w:fldCharType="end"/>
        </w:r>
      </w:hyperlink>
    </w:p>
    <w:p w14:paraId="761917AB" w14:textId="77777777" w:rsidR="000A31BE" w:rsidRDefault="00647EB5">
      <w:pPr>
        <w:pStyle w:val="34"/>
        <w:rPr>
          <w:noProof/>
        </w:rPr>
      </w:pPr>
      <w:hyperlink w:anchor="_Toc201323624" w:history="1">
        <w:r w:rsidR="000A31BE" w:rsidRPr="00A73C6C">
          <w:rPr>
            <w:rStyle w:val="affff"/>
            <w:noProof/>
          </w:rPr>
          <w:t>Рыцарские ристалища придумали не люди?</w:t>
        </w:r>
        <w:r w:rsidR="000A31BE">
          <w:rPr>
            <w:noProof/>
            <w:webHidden/>
          </w:rPr>
          <w:tab/>
        </w:r>
        <w:r w:rsidR="000A31BE">
          <w:rPr>
            <w:noProof/>
            <w:webHidden/>
          </w:rPr>
          <w:fldChar w:fldCharType="begin"/>
        </w:r>
        <w:r w:rsidR="000A31BE">
          <w:rPr>
            <w:noProof/>
            <w:webHidden/>
          </w:rPr>
          <w:instrText xml:space="preserve"> PAGEREF _Toc201323624 \h </w:instrText>
        </w:r>
        <w:r w:rsidR="000A31BE">
          <w:rPr>
            <w:noProof/>
            <w:webHidden/>
          </w:rPr>
        </w:r>
        <w:r w:rsidR="000A31BE">
          <w:rPr>
            <w:noProof/>
            <w:webHidden/>
          </w:rPr>
          <w:fldChar w:fldCharType="separate"/>
        </w:r>
        <w:r w:rsidR="000A31BE">
          <w:rPr>
            <w:noProof/>
            <w:webHidden/>
          </w:rPr>
          <w:t>27</w:t>
        </w:r>
        <w:r w:rsidR="000A31BE">
          <w:rPr>
            <w:noProof/>
            <w:webHidden/>
          </w:rPr>
          <w:fldChar w:fldCharType="end"/>
        </w:r>
      </w:hyperlink>
    </w:p>
    <w:p w14:paraId="3BADF34F" w14:textId="77777777" w:rsidR="000A31BE" w:rsidRDefault="00647EB5">
      <w:pPr>
        <w:pStyle w:val="34"/>
        <w:rPr>
          <w:noProof/>
        </w:rPr>
      </w:pPr>
      <w:hyperlink w:anchor="_Toc201323625" w:history="1">
        <w:r w:rsidR="000A31BE" w:rsidRPr="00A73C6C">
          <w:rPr>
            <w:rStyle w:val="affff"/>
            <w:noProof/>
          </w:rPr>
          <w:t>Бодливой корове Бог рогов не дал?</w:t>
        </w:r>
        <w:r w:rsidR="000A31BE">
          <w:rPr>
            <w:noProof/>
            <w:webHidden/>
          </w:rPr>
          <w:tab/>
        </w:r>
        <w:r w:rsidR="000A31BE">
          <w:rPr>
            <w:noProof/>
            <w:webHidden/>
          </w:rPr>
          <w:fldChar w:fldCharType="begin"/>
        </w:r>
        <w:r w:rsidR="000A31BE">
          <w:rPr>
            <w:noProof/>
            <w:webHidden/>
          </w:rPr>
          <w:instrText xml:space="preserve"> PAGEREF _Toc201323625 \h </w:instrText>
        </w:r>
        <w:r w:rsidR="000A31BE">
          <w:rPr>
            <w:noProof/>
            <w:webHidden/>
          </w:rPr>
        </w:r>
        <w:r w:rsidR="000A31BE">
          <w:rPr>
            <w:noProof/>
            <w:webHidden/>
          </w:rPr>
          <w:fldChar w:fldCharType="separate"/>
        </w:r>
        <w:r w:rsidR="000A31BE">
          <w:rPr>
            <w:noProof/>
            <w:webHidden/>
          </w:rPr>
          <w:t>29</w:t>
        </w:r>
        <w:r w:rsidR="000A31BE">
          <w:rPr>
            <w:noProof/>
            <w:webHidden/>
          </w:rPr>
          <w:fldChar w:fldCharType="end"/>
        </w:r>
      </w:hyperlink>
    </w:p>
    <w:p w14:paraId="1B5BDEAA" w14:textId="77777777" w:rsidR="000A31BE" w:rsidRDefault="00647EB5">
      <w:pPr>
        <w:pStyle w:val="34"/>
        <w:rPr>
          <w:noProof/>
        </w:rPr>
      </w:pPr>
      <w:hyperlink w:anchor="_Toc201323626" w:history="1">
        <w:r w:rsidR="000A31BE" w:rsidRPr="00A73C6C">
          <w:rPr>
            <w:rStyle w:val="affff"/>
            <w:noProof/>
          </w:rPr>
          <w:t>Посчитали – прослезились</w:t>
        </w:r>
        <w:r w:rsidR="000A31BE">
          <w:rPr>
            <w:noProof/>
            <w:webHidden/>
          </w:rPr>
          <w:tab/>
        </w:r>
        <w:r w:rsidR="000A31BE">
          <w:rPr>
            <w:noProof/>
            <w:webHidden/>
          </w:rPr>
          <w:fldChar w:fldCharType="begin"/>
        </w:r>
        <w:r w:rsidR="000A31BE">
          <w:rPr>
            <w:noProof/>
            <w:webHidden/>
          </w:rPr>
          <w:instrText xml:space="preserve"> PAGEREF _Toc201323626 \h </w:instrText>
        </w:r>
        <w:r w:rsidR="000A31BE">
          <w:rPr>
            <w:noProof/>
            <w:webHidden/>
          </w:rPr>
        </w:r>
        <w:r w:rsidR="000A31BE">
          <w:rPr>
            <w:noProof/>
            <w:webHidden/>
          </w:rPr>
          <w:fldChar w:fldCharType="separate"/>
        </w:r>
        <w:r w:rsidR="000A31BE">
          <w:rPr>
            <w:noProof/>
            <w:webHidden/>
          </w:rPr>
          <w:t>30</w:t>
        </w:r>
        <w:r w:rsidR="000A31BE">
          <w:rPr>
            <w:noProof/>
            <w:webHidden/>
          </w:rPr>
          <w:fldChar w:fldCharType="end"/>
        </w:r>
      </w:hyperlink>
    </w:p>
    <w:p w14:paraId="2E79E5BE" w14:textId="77777777" w:rsidR="000A31BE" w:rsidRDefault="00647EB5">
      <w:pPr>
        <w:pStyle w:val="34"/>
        <w:rPr>
          <w:noProof/>
        </w:rPr>
      </w:pPr>
      <w:hyperlink w:anchor="_Toc201323627" w:history="1">
        <w:r w:rsidR="000A31BE" w:rsidRPr="00A73C6C">
          <w:rPr>
            <w:rStyle w:val="affff"/>
            <w:noProof/>
          </w:rPr>
          <w:t>От родимых пятен всегда одни неприятности?</w:t>
        </w:r>
        <w:r w:rsidR="000A31BE">
          <w:rPr>
            <w:noProof/>
            <w:webHidden/>
          </w:rPr>
          <w:tab/>
        </w:r>
        <w:r w:rsidR="000A31BE">
          <w:rPr>
            <w:noProof/>
            <w:webHidden/>
          </w:rPr>
          <w:fldChar w:fldCharType="begin"/>
        </w:r>
        <w:r w:rsidR="000A31BE">
          <w:rPr>
            <w:noProof/>
            <w:webHidden/>
          </w:rPr>
          <w:instrText xml:space="preserve"> PAGEREF _Toc201323627 \h </w:instrText>
        </w:r>
        <w:r w:rsidR="000A31BE">
          <w:rPr>
            <w:noProof/>
            <w:webHidden/>
          </w:rPr>
        </w:r>
        <w:r w:rsidR="000A31BE">
          <w:rPr>
            <w:noProof/>
            <w:webHidden/>
          </w:rPr>
          <w:fldChar w:fldCharType="separate"/>
        </w:r>
        <w:r w:rsidR="000A31BE">
          <w:rPr>
            <w:noProof/>
            <w:webHidden/>
          </w:rPr>
          <w:t>31</w:t>
        </w:r>
        <w:r w:rsidR="000A31BE">
          <w:rPr>
            <w:noProof/>
            <w:webHidden/>
          </w:rPr>
          <w:fldChar w:fldCharType="end"/>
        </w:r>
      </w:hyperlink>
    </w:p>
    <w:p w14:paraId="156F7687" w14:textId="77777777" w:rsidR="000A31BE" w:rsidRDefault="00647EB5">
      <w:pPr>
        <w:pStyle w:val="34"/>
        <w:rPr>
          <w:noProof/>
        </w:rPr>
      </w:pPr>
      <w:hyperlink w:anchor="_Toc201323628" w:history="1">
        <w:r w:rsidR="000A31BE" w:rsidRPr="00A73C6C">
          <w:rPr>
            <w:rStyle w:val="affff"/>
            <w:noProof/>
          </w:rPr>
          <w:t>Сменим стратегию?</w:t>
        </w:r>
        <w:r w:rsidR="000A31BE">
          <w:rPr>
            <w:noProof/>
            <w:webHidden/>
          </w:rPr>
          <w:tab/>
        </w:r>
        <w:r w:rsidR="000A31BE">
          <w:rPr>
            <w:noProof/>
            <w:webHidden/>
          </w:rPr>
          <w:fldChar w:fldCharType="begin"/>
        </w:r>
        <w:r w:rsidR="000A31BE">
          <w:rPr>
            <w:noProof/>
            <w:webHidden/>
          </w:rPr>
          <w:instrText xml:space="preserve"> PAGEREF _Toc201323628 \h </w:instrText>
        </w:r>
        <w:r w:rsidR="000A31BE">
          <w:rPr>
            <w:noProof/>
            <w:webHidden/>
          </w:rPr>
        </w:r>
        <w:r w:rsidR="000A31BE">
          <w:rPr>
            <w:noProof/>
            <w:webHidden/>
          </w:rPr>
          <w:fldChar w:fldCharType="separate"/>
        </w:r>
        <w:r w:rsidR="000A31BE">
          <w:rPr>
            <w:noProof/>
            <w:webHidden/>
          </w:rPr>
          <w:t>31</w:t>
        </w:r>
        <w:r w:rsidR="000A31BE">
          <w:rPr>
            <w:noProof/>
            <w:webHidden/>
          </w:rPr>
          <w:fldChar w:fldCharType="end"/>
        </w:r>
      </w:hyperlink>
    </w:p>
    <w:p w14:paraId="7022DDF9" w14:textId="77777777" w:rsidR="000A31BE" w:rsidRDefault="00647EB5">
      <w:pPr>
        <w:pStyle w:val="34"/>
        <w:rPr>
          <w:noProof/>
        </w:rPr>
      </w:pPr>
      <w:hyperlink w:anchor="_Toc201323629" w:history="1">
        <w:r w:rsidR="000A31BE" w:rsidRPr="00A73C6C">
          <w:rPr>
            <w:rStyle w:val="affff"/>
            <w:rFonts w:eastAsia="MS Mincho"/>
            <w:noProof/>
          </w:rPr>
          <w:t>Логика – враг здоровья?</w:t>
        </w:r>
        <w:r w:rsidR="000A31BE">
          <w:rPr>
            <w:noProof/>
            <w:webHidden/>
          </w:rPr>
          <w:tab/>
        </w:r>
        <w:r w:rsidR="000A31BE">
          <w:rPr>
            <w:noProof/>
            <w:webHidden/>
          </w:rPr>
          <w:fldChar w:fldCharType="begin"/>
        </w:r>
        <w:r w:rsidR="000A31BE">
          <w:rPr>
            <w:noProof/>
            <w:webHidden/>
          </w:rPr>
          <w:instrText xml:space="preserve"> PAGEREF _Toc201323629 \h </w:instrText>
        </w:r>
        <w:r w:rsidR="000A31BE">
          <w:rPr>
            <w:noProof/>
            <w:webHidden/>
          </w:rPr>
        </w:r>
        <w:r w:rsidR="000A31BE">
          <w:rPr>
            <w:noProof/>
            <w:webHidden/>
          </w:rPr>
          <w:fldChar w:fldCharType="separate"/>
        </w:r>
        <w:r w:rsidR="000A31BE">
          <w:rPr>
            <w:noProof/>
            <w:webHidden/>
          </w:rPr>
          <w:t>32</w:t>
        </w:r>
        <w:r w:rsidR="000A31BE">
          <w:rPr>
            <w:noProof/>
            <w:webHidden/>
          </w:rPr>
          <w:fldChar w:fldCharType="end"/>
        </w:r>
      </w:hyperlink>
    </w:p>
    <w:p w14:paraId="04AA9DDC" w14:textId="77777777" w:rsidR="000A31BE" w:rsidRDefault="00647EB5">
      <w:pPr>
        <w:pStyle w:val="34"/>
        <w:rPr>
          <w:noProof/>
        </w:rPr>
      </w:pPr>
      <w:hyperlink w:anchor="_Toc201323630" w:history="1">
        <w:r w:rsidR="000A31BE" w:rsidRPr="00A73C6C">
          <w:rPr>
            <w:rStyle w:val="affff"/>
            <w:rFonts w:eastAsia="MS Mincho"/>
            <w:noProof/>
          </w:rPr>
          <w:t>Утром деньги – вечером стулья?</w:t>
        </w:r>
        <w:r w:rsidR="000A31BE">
          <w:rPr>
            <w:noProof/>
            <w:webHidden/>
          </w:rPr>
          <w:tab/>
        </w:r>
        <w:r w:rsidR="000A31BE">
          <w:rPr>
            <w:noProof/>
            <w:webHidden/>
          </w:rPr>
          <w:fldChar w:fldCharType="begin"/>
        </w:r>
        <w:r w:rsidR="000A31BE">
          <w:rPr>
            <w:noProof/>
            <w:webHidden/>
          </w:rPr>
          <w:instrText xml:space="preserve"> PAGEREF _Toc201323630 \h </w:instrText>
        </w:r>
        <w:r w:rsidR="000A31BE">
          <w:rPr>
            <w:noProof/>
            <w:webHidden/>
          </w:rPr>
        </w:r>
        <w:r w:rsidR="000A31BE">
          <w:rPr>
            <w:noProof/>
            <w:webHidden/>
          </w:rPr>
          <w:fldChar w:fldCharType="separate"/>
        </w:r>
        <w:r w:rsidR="000A31BE">
          <w:rPr>
            <w:noProof/>
            <w:webHidden/>
          </w:rPr>
          <w:t>33</w:t>
        </w:r>
        <w:r w:rsidR="000A31BE">
          <w:rPr>
            <w:noProof/>
            <w:webHidden/>
          </w:rPr>
          <w:fldChar w:fldCharType="end"/>
        </w:r>
      </w:hyperlink>
    </w:p>
    <w:p w14:paraId="2076B2E7" w14:textId="77777777" w:rsidR="000A31BE" w:rsidRDefault="00647EB5">
      <w:pPr>
        <w:pStyle w:val="34"/>
        <w:rPr>
          <w:noProof/>
        </w:rPr>
      </w:pPr>
      <w:hyperlink w:anchor="_Toc201323631" w:history="1">
        <w:r w:rsidR="000A31BE" w:rsidRPr="00A73C6C">
          <w:rPr>
            <w:rStyle w:val="affff"/>
            <w:rFonts w:eastAsia="MS Mincho"/>
            <w:noProof/>
          </w:rPr>
          <w:t>Гонка на выживание?</w:t>
        </w:r>
        <w:r w:rsidR="000A31BE">
          <w:rPr>
            <w:noProof/>
            <w:webHidden/>
          </w:rPr>
          <w:tab/>
        </w:r>
        <w:r w:rsidR="000A31BE">
          <w:rPr>
            <w:noProof/>
            <w:webHidden/>
          </w:rPr>
          <w:fldChar w:fldCharType="begin"/>
        </w:r>
        <w:r w:rsidR="000A31BE">
          <w:rPr>
            <w:noProof/>
            <w:webHidden/>
          </w:rPr>
          <w:instrText xml:space="preserve"> PAGEREF _Toc201323631 \h </w:instrText>
        </w:r>
        <w:r w:rsidR="000A31BE">
          <w:rPr>
            <w:noProof/>
            <w:webHidden/>
          </w:rPr>
        </w:r>
        <w:r w:rsidR="000A31BE">
          <w:rPr>
            <w:noProof/>
            <w:webHidden/>
          </w:rPr>
          <w:fldChar w:fldCharType="separate"/>
        </w:r>
        <w:r w:rsidR="000A31BE">
          <w:rPr>
            <w:noProof/>
            <w:webHidden/>
          </w:rPr>
          <w:t>34</w:t>
        </w:r>
        <w:r w:rsidR="000A31BE">
          <w:rPr>
            <w:noProof/>
            <w:webHidden/>
          </w:rPr>
          <w:fldChar w:fldCharType="end"/>
        </w:r>
      </w:hyperlink>
    </w:p>
    <w:p w14:paraId="04BA0151" w14:textId="77777777" w:rsidR="000A31BE" w:rsidRDefault="00647EB5">
      <w:pPr>
        <w:pStyle w:val="34"/>
        <w:rPr>
          <w:noProof/>
        </w:rPr>
      </w:pPr>
      <w:hyperlink w:anchor="_Toc201323632" w:history="1">
        <w:r w:rsidR="000A31BE" w:rsidRPr="00A73C6C">
          <w:rPr>
            <w:rStyle w:val="affff"/>
            <w:rFonts w:eastAsia="MS Mincho"/>
            <w:noProof/>
          </w:rPr>
          <w:t>Цивилизационный пресс</w:t>
        </w:r>
        <w:r w:rsidR="000A31BE">
          <w:rPr>
            <w:noProof/>
            <w:webHidden/>
          </w:rPr>
          <w:tab/>
        </w:r>
        <w:r w:rsidR="000A31BE">
          <w:rPr>
            <w:noProof/>
            <w:webHidden/>
          </w:rPr>
          <w:fldChar w:fldCharType="begin"/>
        </w:r>
        <w:r w:rsidR="000A31BE">
          <w:rPr>
            <w:noProof/>
            <w:webHidden/>
          </w:rPr>
          <w:instrText xml:space="preserve"> PAGEREF _Toc201323632 \h </w:instrText>
        </w:r>
        <w:r w:rsidR="000A31BE">
          <w:rPr>
            <w:noProof/>
            <w:webHidden/>
          </w:rPr>
        </w:r>
        <w:r w:rsidR="000A31BE">
          <w:rPr>
            <w:noProof/>
            <w:webHidden/>
          </w:rPr>
          <w:fldChar w:fldCharType="separate"/>
        </w:r>
        <w:r w:rsidR="000A31BE">
          <w:rPr>
            <w:noProof/>
            <w:webHidden/>
          </w:rPr>
          <w:t>35</w:t>
        </w:r>
        <w:r w:rsidR="000A31BE">
          <w:rPr>
            <w:noProof/>
            <w:webHidden/>
          </w:rPr>
          <w:fldChar w:fldCharType="end"/>
        </w:r>
      </w:hyperlink>
    </w:p>
    <w:p w14:paraId="6ED13925" w14:textId="77777777" w:rsidR="000A31BE" w:rsidRDefault="00647EB5">
      <w:pPr>
        <w:pStyle w:val="34"/>
        <w:rPr>
          <w:noProof/>
        </w:rPr>
      </w:pPr>
      <w:hyperlink w:anchor="_Toc201323633" w:history="1">
        <w:r w:rsidR="000A31BE" w:rsidRPr="00A73C6C">
          <w:rPr>
            <w:rStyle w:val="affff"/>
            <w:noProof/>
          </w:rPr>
          <w:t>Может ли естественный отбор стать искусственным?</w:t>
        </w:r>
        <w:r w:rsidR="000A31BE">
          <w:rPr>
            <w:noProof/>
            <w:webHidden/>
          </w:rPr>
          <w:tab/>
        </w:r>
        <w:r w:rsidR="000A31BE">
          <w:rPr>
            <w:noProof/>
            <w:webHidden/>
          </w:rPr>
          <w:fldChar w:fldCharType="begin"/>
        </w:r>
        <w:r w:rsidR="000A31BE">
          <w:rPr>
            <w:noProof/>
            <w:webHidden/>
          </w:rPr>
          <w:instrText xml:space="preserve"> PAGEREF _Toc201323633 \h </w:instrText>
        </w:r>
        <w:r w:rsidR="000A31BE">
          <w:rPr>
            <w:noProof/>
            <w:webHidden/>
          </w:rPr>
        </w:r>
        <w:r w:rsidR="000A31BE">
          <w:rPr>
            <w:noProof/>
            <w:webHidden/>
          </w:rPr>
          <w:fldChar w:fldCharType="separate"/>
        </w:r>
        <w:r w:rsidR="000A31BE">
          <w:rPr>
            <w:noProof/>
            <w:webHidden/>
          </w:rPr>
          <w:t>36</w:t>
        </w:r>
        <w:r w:rsidR="000A31BE">
          <w:rPr>
            <w:noProof/>
            <w:webHidden/>
          </w:rPr>
          <w:fldChar w:fldCharType="end"/>
        </w:r>
      </w:hyperlink>
    </w:p>
    <w:p w14:paraId="6B8A2D89" w14:textId="77777777" w:rsidR="000A31BE" w:rsidRDefault="00647EB5">
      <w:pPr>
        <w:pStyle w:val="24"/>
        <w:rPr>
          <w:rFonts w:ascii="Times New Roman" w:hAnsi="Times New Roman"/>
          <w:i w:val="0"/>
          <w:noProof/>
          <w:kern w:val="0"/>
          <w:sz w:val="24"/>
        </w:rPr>
      </w:pPr>
      <w:hyperlink w:anchor="_Toc201323634" w:history="1">
        <w:r w:rsidR="000A31BE" w:rsidRPr="00A73C6C">
          <w:rPr>
            <w:rStyle w:val="affff"/>
            <w:noProof/>
          </w:rPr>
          <w:t>Глава вторая, в которой мы узнаем: что делает человека всемогущим.</w:t>
        </w:r>
        <w:r w:rsidR="000A31BE">
          <w:rPr>
            <w:noProof/>
            <w:webHidden/>
          </w:rPr>
          <w:tab/>
        </w:r>
        <w:r w:rsidR="000A31BE">
          <w:rPr>
            <w:noProof/>
            <w:webHidden/>
          </w:rPr>
          <w:fldChar w:fldCharType="begin"/>
        </w:r>
        <w:r w:rsidR="000A31BE">
          <w:rPr>
            <w:noProof/>
            <w:webHidden/>
          </w:rPr>
          <w:instrText xml:space="preserve"> PAGEREF _Toc201323634 \h </w:instrText>
        </w:r>
        <w:r w:rsidR="000A31BE">
          <w:rPr>
            <w:noProof/>
            <w:webHidden/>
          </w:rPr>
        </w:r>
        <w:r w:rsidR="000A31BE">
          <w:rPr>
            <w:noProof/>
            <w:webHidden/>
          </w:rPr>
          <w:fldChar w:fldCharType="separate"/>
        </w:r>
        <w:r w:rsidR="000A31BE">
          <w:rPr>
            <w:noProof/>
            <w:webHidden/>
          </w:rPr>
          <w:t>38</w:t>
        </w:r>
        <w:r w:rsidR="000A31BE">
          <w:rPr>
            <w:noProof/>
            <w:webHidden/>
          </w:rPr>
          <w:fldChar w:fldCharType="end"/>
        </w:r>
      </w:hyperlink>
    </w:p>
    <w:p w14:paraId="2F01CC98" w14:textId="77777777" w:rsidR="000A31BE" w:rsidRDefault="00647EB5">
      <w:pPr>
        <w:pStyle w:val="34"/>
        <w:rPr>
          <w:noProof/>
        </w:rPr>
      </w:pPr>
      <w:hyperlink w:anchor="_Toc201323635" w:history="1">
        <w:r w:rsidR="000A31BE" w:rsidRPr="00A73C6C">
          <w:rPr>
            <w:rStyle w:val="affff"/>
            <w:noProof/>
          </w:rPr>
          <w:t>Язык логики – язык Иисуса Христа?</w:t>
        </w:r>
        <w:r w:rsidR="000A31BE">
          <w:rPr>
            <w:noProof/>
            <w:webHidden/>
          </w:rPr>
          <w:tab/>
        </w:r>
        <w:r w:rsidR="000A31BE">
          <w:rPr>
            <w:noProof/>
            <w:webHidden/>
          </w:rPr>
          <w:fldChar w:fldCharType="begin"/>
        </w:r>
        <w:r w:rsidR="000A31BE">
          <w:rPr>
            <w:noProof/>
            <w:webHidden/>
          </w:rPr>
          <w:instrText xml:space="preserve"> PAGEREF _Toc201323635 \h </w:instrText>
        </w:r>
        <w:r w:rsidR="000A31BE">
          <w:rPr>
            <w:noProof/>
            <w:webHidden/>
          </w:rPr>
        </w:r>
        <w:r w:rsidR="000A31BE">
          <w:rPr>
            <w:noProof/>
            <w:webHidden/>
          </w:rPr>
          <w:fldChar w:fldCharType="separate"/>
        </w:r>
        <w:r w:rsidR="000A31BE">
          <w:rPr>
            <w:noProof/>
            <w:webHidden/>
          </w:rPr>
          <w:t>38</w:t>
        </w:r>
        <w:r w:rsidR="000A31BE">
          <w:rPr>
            <w:noProof/>
            <w:webHidden/>
          </w:rPr>
          <w:fldChar w:fldCharType="end"/>
        </w:r>
      </w:hyperlink>
    </w:p>
    <w:p w14:paraId="7312A561" w14:textId="77777777" w:rsidR="000A31BE" w:rsidRDefault="00647EB5">
      <w:pPr>
        <w:pStyle w:val="34"/>
        <w:rPr>
          <w:noProof/>
        </w:rPr>
      </w:pPr>
      <w:hyperlink w:anchor="_Toc201323636" w:history="1">
        <w:r w:rsidR="000A31BE" w:rsidRPr="00A73C6C">
          <w:rPr>
            <w:rStyle w:val="affff"/>
            <w:noProof/>
          </w:rPr>
          <w:t>Еще один язык Христа?</w:t>
        </w:r>
        <w:r w:rsidR="000A31BE">
          <w:rPr>
            <w:noProof/>
            <w:webHidden/>
          </w:rPr>
          <w:tab/>
        </w:r>
        <w:r w:rsidR="000A31BE">
          <w:rPr>
            <w:noProof/>
            <w:webHidden/>
          </w:rPr>
          <w:fldChar w:fldCharType="begin"/>
        </w:r>
        <w:r w:rsidR="000A31BE">
          <w:rPr>
            <w:noProof/>
            <w:webHidden/>
          </w:rPr>
          <w:instrText xml:space="preserve"> PAGEREF _Toc201323636 \h </w:instrText>
        </w:r>
        <w:r w:rsidR="000A31BE">
          <w:rPr>
            <w:noProof/>
            <w:webHidden/>
          </w:rPr>
        </w:r>
        <w:r w:rsidR="000A31BE">
          <w:rPr>
            <w:noProof/>
            <w:webHidden/>
          </w:rPr>
          <w:fldChar w:fldCharType="separate"/>
        </w:r>
        <w:r w:rsidR="000A31BE">
          <w:rPr>
            <w:noProof/>
            <w:webHidden/>
          </w:rPr>
          <w:t>39</w:t>
        </w:r>
        <w:r w:rsidR="000A31BE">
          <w:rPr>
            <w:noProof/>
            <w:webHidden/>
          </w:rPr>
          <w:fldChar w:fldCharType="end"/>
        </w:r>
      </w:hyperlink>
    </w:p>
    <w:p w14:paraId="2D5F62FD" w14:textId="77777777" w:rsidR="000A31BE" w:rsidRDefault="00647EB5">
      <w:pPr>
        <w:pStyle w:val="34"/>
        <w:rPr>
          <w:noProof/>
        </w:rPr>
      </w:pPr>
      <w:hyperlink w:anchor="_Toc201323637" w:history="1">
        <w:r w:rsidR="000A31BE" w:rsidRPr="00A73C6C">
          <w:rPr>
            <w:rStyle w:val="affff"/>
            <w:noProof/>
          </w:rPr>
          <w:t>Жить по Христу – жить в режиме наибольшего благоприятствования?</w:t>
        </w:r>
        <w:r w:rsidR="000A31BE">
          <w:rPr>
            <w:noProof/>
            <w:webHidden/>
          </w:rPr>
          <w:tab/>
        </w:r>
        <w:r w:rsidR="000A31BE">
          <w:rPr>
            <w:noProof/>
            <w:webHidden/>
          </w:rPr>
          <w:fldChar w:fldCharType="begin"/>
        </w:r>
        <w:r w:rsidR="000A31BE">
          <w:rPr>
            <w:noProof/>
            <w:webHidden/>
          </w:rPr>
          <w:instrText xml:space="preserve"> PAGEREF _Toc201323637 \h </w:instrText>
        </w:r>
        <w:r w:rsidR="000A31BE">
          <w:rPr>
            <w:noProof/>
            <w:webHidden/>
          </w:rPr>
        </w:r>
        <w:r w:rsidR="000A31BE">
          <w:rPr>
            <w:noProof/>
            <w:webHidden/>
          </w:rPr>
          <w:fldChar w:fldCharType="separate"/>
        </w:r>
        <w:r w:rsidR="000A31BE">
          <w:rPr>
            <w:noProof/>
            <w:webHidden/>
          </w:rPr>
          <w:t>40</w:t>
        </w:r>
        <w:r w:rsidR="000A31BE">
          <w:rPr>
            <w:noProof/>
            <w:webHidden/>
          </w:rPr>
          <w:fldChar w:fldCharType="end"/>
        </w:r>
      </w:hyperlink>
    </w:p>
    <w:p w14:paraId="3F655B5A" w14:textId="77777777" w:rsidR="000A31BE" w:rsidRDefault="00647EB5">
      <w:pPr>
        <w:pStyle w:val="34"/>
        <w:rPr>
          <w:noProof/>
        </w:rPr>
      </w:pPr>
      <w:hyperlink w:anchor="_Toc201323638" w:history="1">
        <w:r w:rsidR="000A31BE" w:rsidRPr="00A73C6C">
          <w:rPr>
            <w:rStyle w:val="affff"/>
            <w:noProof/>
          </w:rPr>
          <w:t>Даосизм и христианство – близнецы и братья?</w:t>
        </w:r>
        <w:r w:rsidR="000A31BE">
          <w:rPr>
            <w:noProof/>
            <w:webHidden/>
          </w:rPr>
          <w:tab/>
        </w:r>
        <w:r w:rsidR="000A31BE">
          <w:rPr>
            <w:noProof/>
            <w:webHidden/>
          </w:rPr>
          <w:fldChar w:fldCharType="begin"/>
        </w:r>
        <w:r w:rsidR="000A31BE">
          <w:rPr>
            <w:noProof/>
            <w:webHidden/>
          </w:rPr>
          <w:instrText xml:space="preserve"> PAGEREF _Toc201323638 \h </w:instrText>
        </w:r>
        <w:r w:rsidR="000A31BE">
          <w:rPr>
            <w:noProof/>
            <w:webHidden/>
          </w:rPr>
        </w:r>
        <w:r w:rsidR="000A31BE">
          <w:rPr>
            <w:noProof/>
            <w:webHidden/>
          </w:rPr>
          <w:fldChar w:fldCharType="separate"/>
        </w:r>
        <w:r w:rsidR="000A31BE">
          <w:rPr>
            <w:noProof/>
            <w:webHidden/>
          </w:rPr>
          <w:t>41</w:t>
        </w:r>
        <w:r w:rsidR="000A31BE">
          <w:rPr>
            <w:noProof/>
            <w:webHidden/>
          </w:rPr>
          <w:fldChar w:fldCharType="end"/>
        </w:r>
      </w:hyperlink>
    </w:p>
    <w:p w14:paraId="2E6E6490" w14:textId="77777777" w:rsidR="000A31BE" w:rsidRDefault="00647EB5">
      <w:pPr>
        <w:pStyle w:val="34"/>
        <w:rPr>
          <w:noProof/>
        </w:rPr>
      </w:pPr>
      <w:hyperlink w:anchor="_Toc201323639" w:history="1">
        <w:r w:rsidR="000A31BE" w:rsidRPr="00A73C6C">
          <w:rPr>
            <w:rStyle w:val="affff"/>
            <w:noProof/>
          </w:rPr>
          <w:t>Кем являются Пророки?</w:t>
        </w:r>
        <w:r w:rsidR="000A31BE">
          <w:rPr>
            <w:noProof/>
            <w:webHidden/>
          </w:rPr>
          <w:tab/>
        </w:r>
        <w:r w:rsidR="000A31BE">
          <w:rPr>
            <w:noProof/>
            <w:webHidden/>
          </w:rPr>
          <w:fldChar w:fldCharType="begin"/>
        </w:r>
        <w:r w:rsidR="000A31BE">
          <w:rPr>
            <w:noProof/>
            <w:webHidden/>
          </w:rPr>
          <w:instrText xml:space="preserve"> PAGEREF _Toc201323639 \h </w:instrText>
        </w:r>
        <w:r w:rsidR="000A31BE">
          <w:rPr>
            <w:noProof/>
            <w:webHidden/>
          </w:rPr>
        </w:r>
        <w:r w:rsidR="000A31BE">
          <w:rPr>
            <w:noProof/>
            <w:webHidden/>
          </w:rPr>
          <w:fldChar w:fldCharType="separate"/>
        </w:r>
        <w:r w:rsidR="000A31BE">
          <w:rPr>
            <w:noProof/>
            <w:webHidden/>
          </w:rPr>
          <w:t>42</w:t>
        </w:r>
        <w:r w:rsidR="000A31BE">
          <w:rPr>
            <w:noProof/>
            <w:webHidden/>
          </w:rPr>
          <w:fldChar w:fldCharType="end"/>
        </w:r>
      </w:hyperlink>
    </w:p>
    <w:p w14:paraId="5C14AC1F" w14:textId="77777777" w:rsidR="000A31BE" w:rsidRDefault="00647EB5">
      <w:pPr>
        <w:pStyle w:val="34"/>
        <w:rPr>
          <w:noProof/>
        </w:rPr>
      </w:pPr>
      <w:hyperlink w:anchor="_Toc201323640" w:history="1">
        <w:r w:rsidR="000A31BE" w:rsidRPr="00A73C6C">
          <w:rPr>
            <w:rStyle w:val="affff"/>
            <w:noProof/>
          </w:rPr>
          <w:t>Идеи Христа – идеология развития?</w:t>
        </w:r>
        <w:r w:rsidR="000A31BE">
          <w:rPr>
            <w:noProof/>
            <w:webHidden/>
          </w:rPr>
          <w:tab/>
        </w:r>
        <w:r w:rsidR="000A31BE">
          <w:rPr>
            <w:noProof/>
            <w:webHidden/>
          </w:rPr>
          <w:fldChar w:fldCharType="begin"/>
        </w:r>
        <w:r w:rsidR="000A31BE">
          <w:rPr>
            <w:noProof/>
            <w:webHidden/>
          </w:rPr>
          <w:instrText xml:space="preserve"> PAGEREF _Toc201323640 \h </w:instrText>
        </w:r>
        <w:r w:rsidR="000A31BE">
          <w:rPr>
            <w:noProof/>
            <w:webHidden/>
          </w:rPr>
        </w:r>
        <w:r w:rsidR="000A31BE">
          <w:rPr>
            <w:noProof/>
            <w:webHidden/>
          </w:rPr>
          <w:fldChar w:fldCharType="separate"/>
        </w:r>
        <w:r w:rsidR="000A31BE">
          <w:rPr>
            <w:noProof/>
            <w:webHidden/>
          </w:rPr>
          <w:t>43</w:t>
        </w:r>
        <w:r w:rsidR="000A31BE">
          <w:rPr>
            <w:noProof/>
            <w:webHidden/>
          </w:rPr>
          <w:fldChar w:fldCharType="end"/>
        </w:r>
      </w:hyperlink>
    </w:p>
    <w:p w14:paraId="201C09DD" w14:textId="77777777" w:rsidR="000A31BE" w:rsidRDefault="00647EB5">
      <w:pPr>
        <w:pStyle w:val="34"/>
        <w:rPr>
          <w:noProof/>
        </w:rPr>
      </w:pPr>
      <w:hyperlink w:anchor="_Toc201323641" w:history="1">
        <w:r w:rsidR="000A31BE" w:rsidRPr="00A73C6C">
          <w:rPr>
            <w:rStyle w:val="affff"/>
            <w:noProof/>
          </w:rPr>
          <w:t>Путеводная звезда Человечества?</w:t>
        </w:r>
        <w:r w:rsidR="000A31BE">
          <w:rPr>
            <w:noProof/>
            <w:webHidden/>
          </w:rPr>
          <w:tab/>
        </w:r>
        <w:r w:rsidR="000A31BE">
          <w:rPr>
            <w:noProof/>
            <w:webHidden/>
          </w:rPr>
          <w:fldChar w:fldCharType="begin"/>
        </w:r>
        <w:r w:rsidR="000A31BE">
          <w:rPr>
            <w:noProof/>
            <w:webHidden/>
          </w:rPr>
          <w:instrText xml:space="preserve"> PAGEREF _Toc201323641 \h </w:instrText>
        </w:r>
        <w:r w:rsidR="000A31BE">
          <w:rPr>
            <w:noProof/>
            <w:webHidden/>
          </w:rPr>
        </w:r>
        <w:r w:rsidR="000A31BE">
          <w:rPr>
            <w:noProof/>
            <w:webHidden/>
          </w:rPr>
          <w:fldChar w:fldCharType="separate"/>
        </w:r>
        <w:r w:rsidR="000A31BE">
          <w:rPr>
            <w:noProof/>
            <w:webHidden/>
          </w:rPr>
          <w:t>44</w:t>
        </w:r>
        <w:r w:rsidR="000A31BE">
          <w:rPr>
            <w:noProof/>
            <w:webHidden/>
          </w:rPr>
          <w:fldChar w:fldCharType="end"/>
        </w:r>
      </w:hyperlink>
    </w:p>
    <w:p w14:paraId="6EB32CA3" w14:textId="77777777" w:rsidR="000A31BE" w:rsidRDefault="00647EB5" w:rsidP="008D25F4">
      <w:pPr>
        <w:pStyle w:val="11"/>
        <w:pageBreakBefore w:val="0"/>
        <w:rPr>
          <w:b w:val="0"/>
          <w:i w:val="0"/>
          <w:noProof/>
        </w:rPr>
      </w:pPr>
      <w:hyperlink w:anchor="_Toc201323642" w:history="1">
        <w:r w:rsidR="000A31BE" w:rsidRPr="00A73C6C">
          <w:rPr>
            <w:rStyle w:val="affff"/>
            <w:noProof/>
          </w:rPr>
          <w:t>Часть первая</w:t>
        </w:r>
        <w:r w:rsidR="000A31BE">
          <w:rPr>
            <w:noProof/>
            <w:webHidden/>
          </w:rPr>
          <w:tab/>
        </w:r>
        <w:r w:rsidR="000A31BE">
          <w:rPr>
            <w:noProof/>
            <w:webHidden/>
          </w:rPr>
          <w:fldChar w:fldCharType="begin"/>
        </w:r>
        <w:r w:rsidR="000A31BE">
          <w:rPr>
            <w:noProof/>
            <w:webHidden/>
          </w:rPr>
          <w:instrText xml:space="preserve"> PAGEREF _Toc201323642 \h </w:instrText>
        </w:r>
        <w:r w:rsidR="000A31BE">
          <w:rPr>
            <w:noProof/>
            <w:webHidden/>
          </w:rPr>
        </w:r>
        <w:r w:rsidR="000A31BE">
          <w:rPr>
            <w:noProof/>
            <w:webHidden/>
          </w:rPr>
          <w:fldChar w:fldCharType="separate"/>
        </w:r>
        <w:r w:rsidR="000A31BE">
          <w:rPr>
            <w:noProof/>
            <w:webHidden/>
          </w:rPr>
          <w:t>46</w:t>
        </w:r>
        <w:r w:rsidR="000A31BE">
          <w:rPr>
            <w:noProof/>
            <w:webHidden/>
          </w:rPr>
          <w:fldChar w:fldCharType="end"/>
        </w:r>
      </w:hyperlink>
    </w:p>
    <w:p w14:paraId="6AC462BF" w14:textId="77777777" w:rsidR="000A31BE" w:rsidRDefault="00647EB5" w:rsidP="008D25F4">
      <w:pPr>
        <w:pStyle w:val="11"/>
        <w:pageBreakBefore w:val="0"/>
        <w:rPr>
          <w:b w:val="0"/>
          <w:i w:val="0"/>
          <w:noProof/>
        </w:rPr>
      </w:pPr>
      <w:hyperlink w:anchor="_Toc201323643" w:history="1">
        <w:r w:rsidR="000A31BE" w:rsidRPr="00A73C6C">
          <w:rPr>
            <w:rStyle w:val="affff"/>
            <w:noProof/>
          </w:rPr>
          <w:t>Теория психологической относительности.</w:t>
        </w:r>
        <w:r w:rsidR="000A31BE">
          <w:rPr>
            <w:noProof/>
            <w:webHidden/>
          </w:rPr>
          <w:tab/>
        </w:r>
        <w:r w:rsidR="000A31BE">
          <w:rPr>
            <w:noProof/>
            <w:webHidden/>
          </w:rPr>
          <w:fldChar w:fldCharType="begin"/>
        </w:r>
        <w:r w:rsidR="000A31BE">
          <w:rPr>
            <w:noProof/>
            <w:webHidden/>
          </w:rPr>
          <w:instrText xml:space="preserve"> PAGEREF _Toc201323643 \h </w:instrText>
        </w:r>
        <w:r w:rsidR="000A31BE">
          <w:rPr>
            <w:noProof/>
            <w:webHidden/>
          </w:rPr>
        </w:r>
        <w:r w:rsidR="000A31BE">
          <w:rPr>
            <w:noProof/>
            <w:webHidden/>
          </w:rPr>
          <w:fldChar w:fldCharType="separate"/>
        </w:r>
        <w:r w:rsidR="000A31BE">
          <w:rPr>
            <w:noProof/>
            <w:webHidden/>
          </w:rPr>
          <w:t>46</w:t>
        </w:r>
        <w:r w:rsidR="000A31BE">
          <w:rPr>
            <w:noProof/>
            <w:webHidden/>
          </w:rPr>
          <w:fldChar w:fldCharType="end"/>
        </w:r>
      </w:hyperlink>
    </w:p>
    <w:p w14:paraId="0B0D2B35" w14:textId="77777777" w:rsidR="000A31BE" w:rsidRDefault="00647EB5">
      <w:pPr>
        <w:pStyle w:val="24"/>
        <w:rPr>
          <w:rFonts w:ascii="Times New Roman" w:hAnsi="Times New Roman"/>
          <w:i w:val="0"/>
          <w:noProof/>
          <w:kern w:val="0"/>
          <w:sz w:val="24"/>
        </w:rPr>
      </w:pPr>
      <w:hyperlink w:anchor="_Toc201323644" w:history="1">
        <w:r w:rsidR="000A31BE" w:rsidRPr="00A73C6C">
          <w:rPr>
            <w:rStyle w:val="affff"/>
            <w:noProof/>
          </w:rPr>
          <w:t>Глава третья, в которой постулируется ПЕРВЫЙ ФУНДАМЕНТАЛЬНЫЙ ЗАКОН КОНСТИТУЦИИ ОБЩЕНИЯ.</w:t>
        </w:r>
        <w:r w:rsidR="000A31BE">
          <w:rPr>
            <w:noProof/>
            <w:webHidden/>
          </w:rPr>
          <w:tab/>
        </w:r>
        <w:r w:rsidR="000A31BE">
          <w:rPr>
            <w:noProof/>
            <w:webHidden/>
          </w:rPr>
          <w:fldChar w:fldCharType="begin"/>
        </w:r>
        <w:r w:rsidR="000A31BE">
          <w:rPr>
            <w:noProof/>
            <w:webHidden/>
          </w:rPr>
          <w:instrText xml:space="preserve"> PAGEREF _Toc201323644 \h </w:instrText>
        </w:r>
        <w:r w:rsidR="000A31BE">
          <w:rPr>
            <w:noProof/>
            <w:webHidden/>
          </w:rPr>
        </w:r>
        <w:r w:rsidR="000A31BE">
          <w:rPr>
            <w:noProof/>
            <w:webHidden/>
          </w:rPr>
          <w:fldChar w:fldCharType="separate"/>
        </w:r>
        <w:r w:rsidR="000A31BE">
          <w:rPr>
            <w:noProof/>
            <w:webHidden/>
          </w:rPr>
          <w:t>46</w:t>
        </w:r>
        <w:r w:rsidR="000A31BE">
          <w:rPr>
            <w:noProof/>
            <w:webHidden/>
          </w:rPr>
          <w:fldChar w:fldCharType="end"/>
        </w:r>
      </w:hyperlink>
    </w:p>
    <w:p w14:paraId="133F4070" w14:textId="77777777" w:rsidR="000A31BE" w:rsidRDefault="00647EB5">
      <w:pPr>
        <w:pStyle w:val="34"/>
        <w:rPr>
          <w:noProof/>
        </w:rPr>
      </w:pPr>
      <w:hyperlink w:anchor="_Toc201323645" w:history="1">
        <w:r w:rsidR="000A31BE" w:rsidRPr="00A73C6C">
          <w:rPr>
            <w:rStyle w:val="affff"/>
            <w:noProof/>
          </w:rPr>
          <w:t>Нужна ли людям любовь?</w:t>
        </w:r>
        <w:r w:rsidR="000A31BE">
          <w:rPr>
            <w:noProof/>
            <w:webHidden/>
          </w:rPr>
          <w:tab/>
        </w:r>
        <w:r w:rsidR="000A31BE">
          <w:rPr>
            <w:noProof/>
            <w:webHidden/>
          </w:rPr>
          <w:fldChar w:fldCharType="begin"/>
        </w:r>
        <w:r w:rsidR="000A31BE">
          <w:rPr>
            <w:noProof/>
            <w:webHidden/>
          </w:rPr>
          <w:instrText xml:space="preserve"> PAGEREF _Toc201323645 \h </w:instrText>
        </w:r>
        <w:r w:rsidR="000A31BE">
          <w:rPr>
            <w:noProof/>
            <w:webHidden/>
          </w:rPr>
        </w:r>
        <w:r w:rsidR="000A31BE">
          <w:rPr>
            <w:noProof/>
            <w:webHidden/>
          </w:rPr>
          <w:fldChar w:fldCharType="separate"/>
        </w:r>
        <w:r w:rsidR="000A31BE">
          <w:rPr>
            <w:noProof/>
            <w:webHidden/>
          </w:rPr>
          <w:t>47</w:t>
        </w:r>
        <w:r w:rsidR="000A31BE">
          <w:rPr>
            <w:noProof/>
            <w:webHidden/>
          </w:rPr>
          <w:fldChar w:fldCharType="end"/>
        </w:r>
      </w:hyperlink>
    </w:p>
    <w:p w14:paraId="7C97B44B" w14:textId="77777777" w:rsidR="000A31BE" w:rsidRDefault="00647EB5">
      <w:pPr>
        <w:pStyle w:val="34"/>
        <w:rPr>
          <w:noProof/>
        </w:rPr>
      </w:pPr>
      <w:hyperlink w:anchor="_Toc201323646" w:history="1">
        <w:r w:rsidR="000A31BE" w:rsidRPr="00A73C6C">
          <w:rPr>
            <w:rStyle w:val="affff"/>
            <w:noProof/>
          </w:rPr>
          <w:t>Обязательно ли людям относиться к тебе с любовью?</w:t>
        </w:r>
        <w:r w:rsidR="000A31BE">
          <w:rPr>
            <w:noProof/>
            <w:webHidden/>
          </w:rPr>
          <w:tab/>
        </w:r>
        <w:r w:rsidR="000A31BE">
          <w:rPr>
            <w:noProof/>
            <w:webHidden/>
          </w:rPr>
          <w:fldChar w:fldCharType="begin"/>
        </w:r>
        <w:r w:rsidR="000A31BE">
          <w:rPr>
            <w:noProof/>
            <w:webHidden/>
          </w:rPr>
          <w:instrText xml:space="preserve"> PAGEREF _Toc201323646 \h </w:instrText>
        </w:r>
        <w:r w:rsidR="000A31BE">
          <w:rPr>
            <w:noProof/>
            <w:webHidden/>
          </w:rPr>
        </w:r>
        <w:r w:rsidR="000A31BE">
          <w:rPr>
            <w:noProof/>
            <w:webHidden/>
          </w:rPr>
          <w:fldChar w:fldCharType="separate"/>
        </w:r>
        <w:r w:rsidR="000A31BE">
          <w:rPr>
            <w:noProof/>
            <w:webHidden/>
          </w:rPr>
          <w:t>48</w:t>
        </w:r>
        <w:r w:rsidR="000A31BE">
          <w:rPr>
            <w:noProof/>
            <w:webHidden/>
          </w:rPr>
          <w:fldChar w:fldCharType="end"/>
        </w:r>
      </w:hyperlink>
    </w:p>
    <w:p w14:paraId="62EC9682" w14:textId="77777777" w:rsidR="000A31BE" w:rsidRDefault="00647EB5">
      <w:pPr>
        <w:pStyle w:val="34"/>
        <w:rPr>
          <w:noProof/>
        </w:rPr>
      </w:pPr>
      <w:hyperlink w:anchor="_Toc201323647" w:history="1">
        <w:r w:rsidR="000A31BE" w:rsidRPr="00A73C6C">
          <w:rPr>
            <w:rStyle w:val="affff"/>
            <w:noProof/>
          </w:rPr>
          <w:t>Как избежать некоторых болезней</w:t>
        </w:r>
        <w:r w:rsidR="000A31BE">
          <w:rPr>
            <w:noProof/>
            <w:webHidden/>
          </w:rPr>
          <w:tab/>
        </w:r>
        <w:r w:rsidR="000A31BE">
          <w:rPr>
            <w:noProof/>
            <w:webHidden/>
          </w:rPr>
          <w:fldChar w:fldCharType="begin"/>
        </w:r>
        <w:r w:rsidR="000A31BE">
          <w:rPr>
            <w:noProof/>
            <w:webHidden/>
          </w:rPr>
          <w:instrText xml:space="preserve"> PAGEREF _Toc201323647 \h </w:instrText>
        </w:r>
        <w:r w:rsidR="000A31BE">
          <w:rPr>
            <w:noProof/>
            <w:webHidden/>
          </w:rPr>
        </w:r>
        <w:r w:rsidR="000A31BE">
          <w:rPr>
            <w:noProof/>
            <w:webHidden/>
          </w:rPr>
          <w:fldChar w:fldCharType="separate"/>
        </w:r>
        <w:r w:rsidR="000A31BE">
          <w:rPr>
            <w:noProof/>
            <w:webHidden/>
          </w:rPr>
          <w:t>49</w:t>
        </w:r>
        <w:r w:rsidR="000A31BE">
          <w:rPr>
            <w:noProof/>
            <w:webHidden/>
          </w:rPr>
          <w:fldChar w:fldCharType="end"/>
        </w:r>
      </w:hyperlink>
    </w:p>
    <w:p w14:paraId="2956DD68" w14:textId="77777777" w:rsidR="000A31BE" w:rsidRDefault="00647EB5">
      <w:pPr>
        <w:pStyle w:val="34"/>
        <w:rPr>
          <w:noProof/>
        </w:rPr>
      </w:pPr>
      <w:hyperlink w:anchor="_Toc201323648" w:history="1">
        <w:r w:rsidR="000A31BE" w:rsidRPr="00A73C6C">
          <w:rPr>
            <w:rStyle w:val="affff"/>
            <w:noProof/>
          </w:rPr>
          <w:t>Удачная стратегия всегда приводит к победе!</w:t>
        </w:r>
        <w:r w:rsidR="000A31BE">
          <w:rPr>
            <w:noProof/>
            <w:webHidden/>
          </w:rPr>
          <w:tab/>
        </w:r>
        <w:r w:rsidR="000A31BE">
          <w:rPr>
            <w:noProof/>
            <w:webHidden/>
          </w:rPr>
          <w:fldChar w:fldCharType="begin"/>
        </w:r>
        <w:r w:rsidR="000A31BE">
          <w:rPr>
            <w:noProof/>
            <w:webHidden/>
          </w:rPr>
          <w:instrText xml:space="preserve"> PAGEREF _Toc201323648 \h </w:instrText>
        </w:r>
        <w:r w:rsidR="000A31BE">
          <w:rPr>
            <w:noProof/>
            <w:webHidden/>
          </w:rPr>
        </w:r>
        <w:r w:rsidR="000A31BE">
          <w:rPr>
            <w:noProof/>
            <w:webHidden/>
          </w:rPr>
          <w:fldChar w:fldCharType="separate"/>
        </w:r>
        <w:r w:rsidR="000A31BE">
          <w:rPr>
            <w:noProof/>
            <w:webHidden/>
          </w:rPr>
          <w:t>49</w:t>
        </w:r>
        <w:r w:rsidR="000A31BE">
          <w:rPr>
            <w:noProof/>
            <w:webHidden/>
          </w:rPr>
          <w:fldChar w:fldCharType="end"/>
        </w:r>
      </w:hyperlink>
    </w:p>
    <w:p w14:paraId="0478B301" w14:textId="77777777" w:rsidR="000A31BE" w:rsidRDefault="00647EB5">
      <w:pPr>
        <w:pStyle w:val="34"/>
        <w:rPr>
          <w:noProof/>
        </w:rPr>
      </w:pPr>
      <w:hyperlink w:anchor="_Toc201323649" w:history="1">
        <w:r w:rsidR="000A31BE" w:rsidRPr="00A73C6C">
          <w:rPr>
            <w:rStyle w:val="affff"/>
            <w:noProof/>
          </w:rPr>
          <w:t>Любовь людей надо заработать?</w:t>
        </w:r>
        <w:r w:rsidR="000A31BE">
          <w:rPr>
            <w:noProof/>
            <w:webHidden/>
          </w:rPr>
          <w:tab/>
        </w:r>
        <w:r w:rsidR="000A31BE">
          <w:rPr>
            <w:noProof/>
            <w:webHidden/>
          </w:rPr>
          <w:fldChar w:fldCharType="begin"/>
        </w:r>
        <w:r w:rsidR="000A31BE">
          <w:rPr>
            <w:noProof/>
            <w:webHidden/>
          </w:rPr>
          <w:instrText xml:space="preserve"> PAGEREF _Toc201323649 \h </w:instrText>
        </w:r>
        <w:r w:rsidR="000A31BE">
          <w:rPr>
            <w:noProof/>
            <w:webHidden/>
          </w:rPr>
        </w:r>
        <w:r w:rsidR="000A31BE">
          <w:rPr>
            <w:noProof/>
            <w:webHidden/>
          </w:rPr>
          <w:fldChar w:fldCharType="separate"/>
        </w:r>
        <w:r w:rsidR="000A31BE">
          <w:rPr>
            <w:noProof/>
            <w:webHidden/>
          </w:rPr>
          <w:t>50</w:t>
        </w:r>
        <w:r w:rsidR="000A31BE">
          <w:rPr>
            <w:noProof/>
            <w:webHidden/>
          </w:rPr>
          <w:fldChar w:fldCharType="end"/>
        </w:r>
      </w:hyperlink>
    </w:p>
    <w:p w14:paraId="2577E723" w14:textId="77777777" w:rsidR="000A31BE" w:rsidRDefault="00647EB5">
      <w:pPr>
        <w:pStyle w:val="34"/>
        <w:rPr>
          <w:noProof/>
        </w:rPr>
      </w:pPr>
      <w:hyperlink w:anchor="_Toc201323650" w:history="1">
        <w:r w:rsidR="000A31BE" w:rsidRPr="00A73C6C">
          <w:rPr>
            <w:rStyle w:val="affff"/>
            <w:noProof/>
          </w:rPr>
          <w:t>Как теория переходит в практику</w:t>
        </w:r>
        <w:r w:rsidR="000A31BE">
          <w:rPr>
            <w:noProof/>
            <w:webHidden/>
          </w:rPr>
          <w:tab/>
        </w:r>
        <w:r w:rsidR="000A31BE">
          <w:rPr>
            <w:noProof/>
            <w:webHidden/>
          </w:rPr>
          <w:fldChar w:fldCharType="begin"/>
        </w:r>
        <w:r w:rsidR="000A31BE">
          <w:rPr>
            <w:noProof/>
            <w:webHidden/>
          </w:rPr>
          <w:instrText xml:space="preserve"> PAGEREF _Toc201323650 \h </w:instrText>
        </w:r>
        <w:r w:rsidR="000A31BE">
          <w:rPr>
            <w:noProof/>
            <w:webHidden/>
          </w:rPr>
        </w:r>
        <w:r w:rsidR="000A31BE">
          <w:rPr>
            <w:noProof/>
            <w:webHidden/>
          </w:rPr>
          <w:fldChar w:fldCharType="separate"/>
        </w:r>
        <w:r w:rsidR="000A31BE">
          <w:rPr>
            <w:noProof/>
            <w:webHidden/>
          </w:rPr>
          <w:t>51</w:t>
        </w:r>
        <w:r w:rsidR="000A31BE">
          <w:rPr>
            <w:noProof/>
            <w:webHidden/>
          </w:rPr>
          <w:fldChar w:fldCharType="end"/>
        </w:r>
      </w:hyperlink>
    </w:p>
    <w:p w14:paraId="03EADEEB" w14:textId="77777777" w:rsidR="000A31BE" w:rsidRDefault="00647EB5">
      <w:pPr>
        <w:pStyle w:val="34"/>
        <w:rPr>
          <w:noProof/>
        </w:rPr>
      </w:pPr>
      <w:hyperlink w:anchor="_Toc201323651" w:history="1">
        <w:r w:rsidR="000A31BE" w:rsidRPr="00A73C6C">
          <w:rPr>
            <w:rStyle w:val="affff"/>
            <w:noProof/>
          </w:rPr>
          <w:t>После осознания должно быть действие</w:t>
        </w:r>
        <w:r w:rsidR="000A31BE">
          <w:rPr>
            <w:noProof/>
            <w:webHidden/>
          </w:rPr>
          <w:tab/>
        </w:r>
        <w:r w:rsidR="000A31BE">
          <w:rPr>
            <w:noProof/>
            <w:webHidden/>
          </w:rPr>
          <w:fldChar w:fldCharType="begin"/>
        </w:r>
        <w:r w:rsidR="000A31BE">
          <w:rPr>
            <w:noProof/>
            <w:webHidden/>
          </w:rPr>
          <w:instrText xml:space="preserve"> PAGEREF _Toc201323651 \h </w:instrText>
        </w:r>
        <w:r w:rsidR="000A31BE">
          <w:rPr>
            <w:noProof/>
            <w:webHidden/>
          </w:rPr>
        </w:r>
        <w:r w:rsidR="000A31BE">
          <w:rPr>
            <w:noProof/>
            <w:webHidden/>
          </w:rPr>
          <w:fldChar w:fldCharType="separate"/>
        </w:r>
        <w:r w:rsidR="000A31BE">
          <w:rPr>
            <w:noProof/>
            <w:webHidden/>
          </w:rPr>
          <w:t>52</w:t>
        </w:r>
        <w:r w:rsidR="000A31BE">
          <w:rPr>
            <w:noProof/>
            <w:webHidden/>
          </w:rPr>
          <w:fldChar w:fldCharType="end"/>
        </w:r>
      </w:hyperlink>
    </w:p>
    <w:p w14:paraId="64768F7F" w14:textId="77777777" w:rsidR="000A31BE" w:rsidRDefault="00647EB5">
      <w:pPr>
        <w:pStyle w:val="24"/>
        <w:rPr>
          <w:rFonts w:ascii="Times New Roman" w:hAnsi="Times New Roman"/>
          <w:i w:val="0"/>
          <w:noProof/>
          <w:kern w:val="0"/>
          <w:sz w:val="24"/>
        </w:rPr>
      </w:pPr>
      <w:hyperlink w:anchor="_Toc201323652" w:history="1">
        <w:r w:rsidR="000A31BE" w:rsidRPr="00A73C6C">
          <w:rPr>
            <w:rStyle w:val="affff"/>
            <w:noProof/>
          </w:rPr>
          <w:t>Глава четвертая, в которой постулируется ВТОРОЙ ФУНДАМЕНТАЛЬНЫЙ ЗАКОН КОНСТИТУЦИИ ОБЩЕНИЯ.</w:t>
        </w:r>
        <w:r w:rsidR="000A31BE">
          <w:rPr>
            <w:noProof/>
            <w:webHidden/>
          </w:rPr>
          <w:tab/>
        </w:r>
        <w:r w:rsidR="000A31BE">
          <w:rPr>
            <w:noProof/>
            <w:webHidden/>
          </w:rPr>
          <w:fldChar w:fldCharType="begin"/>
        </w:r>
        <w:r w:rsidR="000A31BE">
          <w:rPr>
            <w:noProof/>
            <w:webHidden/>
          </w:rPr>
          <w:instrText xml:space="preserve"> PAGEREF _Toc201323652 \h </w:instrText>
        </w:r>
        <w:r w:rsidR="000A31BE">
          <w:rPr>
            <w:noProof/>
            <w:webHidden/>
          </w:rPr>
        </w:r>
        <w:r w:rsidR="000A31BE">
          <w:rPr>
            <w:noProof/>
            <w:webHidden/>
          </w:rPr>
          <w:fldChar w:fldCharType="separate"/>
        </w:r>
        <w:r w:rsidR="000A31BE">
          <w:rPr>
            <w:noProof/>
            <w:webHidden/>
          </w:rPr>
          <w:t>54</w:t>
        </w:r>
        <w:r w:rsidR="000A31BE">
          <w:rPr>
            <w:noProof/>
            <w:webHidden/>
          </w:rPr>
          <w:fldChar w:fldCharType="end"/>
        </w:r>
      </w:hyperlink>
    </w:p>
    <w:p w14:paraId="336BE8D5" w14:textId="77777777" w:rsidR="000A31BE" w:rsidRDefault="00647EB5">
      <w:pPr>
        <w:pStyle w:val="34"/>
        <w:rPr>
          <w:noProof/>
        </w:rPr>
      </w:pPr>
      <w:hyperlink w:anchor="_Toc201323653" w:history="1">
        <w:r w:rsidR="000A31BE" w:rsidRPr="00A73C6C">
          <w:rPr>
            <w:rStyle w:val="affff"/>
            <w:noProof/>
          </w:rPr>
          <w:t>Удар по щеке – символ?</w:t>
        </w:r>
        <w:r w:rsidR="000A31BE">
          <w:rPr>
            <w:noProof/>
            <w:webHidden/>
          </w:rPr>
          <w:tab/>
        </w:r>
        <w:r w:rsidR="000A31BE">
          <w:rPr>
            <w:noProof/>
            <w:webHidden/>
          </w:rPr>
          <w:fldChar w:fldCharType="begin"/>
        </w:r>
        <w:r w:rsidR="000A31BE">
          <w:rPr>
            <w:noProof/>
            <w:webHidden/>
          </w:rPr>
          <w:instrText xml:space="preserve"> PAGEREF _Toc201323653 \h </w:instrText>
        </w:r>
        <w:r w:rsidR="000A31BE">
          <w:rPr>
            <w:noProof/>
            <w:webHidden/>
          </w:rPr>
        </w:r>
        <w:r w:rsidR="000A31BE">
          <w:rPr>
            <w:noProof/>
            <w:webHidden/>
          </w:rPr>
          <w:fldChar w:fldCharType="separate"/>
        </w:r>
        <w:r w:rsidR="000A31BE">
          <w:rPr>
            <w:noProof/>
            <w:webHidden/>
          </w:rPr>
          <w:t>54</w:t>
        </w:r>
        <w:r w:rsidR="000A31BE">
          <w:rPr>
            <w:noProof/>
            <w:webHidden/>
          </w:rPr>
          <w:fldChar w:fldCharType="end"/>
        </w:r>
      </w:hyperlink>
    </w:p>
    <w:p w14:paraId="4DD00A38" w14:textId="77777777" w:rsidR="000A31BE" w:rsidRDefault="00647EB5">
      <w:pPr>
        <w:pStyle w:val="34"/>
        <w:rPr>
          <w:noProof/>
        </w:rPr>
      </w:pPr>
      <w:hyperlink w:anchor="_Toc201323654" w:history="1">
        <w:r w:rsidR="000A31BE" w:rsidRPr="00A73C6C">
          <w:rPr>
            <w:rStyle w:val="affff"/>
            <w:noProof/>
          </w:rPr>
          <w:t>Далеко ли видно со своей «кочки» зрения?</w:t>
        </w:r>
        <w:r w:rsidR="000A31BE">
          <w:rPr>
            <w:noProof/>
            <w:webHidden/>
          </w:rPr>
          <w:tab/>
        </w:r>
        <w:r w:rsidR="000A31BE">
          <w:rPr>
            <w:noProof/>
            <w:webHidden/>
          </w:rPr>
          <w:fldChar w:fldCharType="begin"/>
        </w:r>
        <w:r w:rsidR="000A31BE">
          <w:rPr>
            <w:noProof/>
            <w:webHidden/>
          </w:rPr>
          <w:instrText xml:space="preserve"> PAGEREF _Toc201323654 \h </w:instrText>
        </w:r>
        <w:r w:rsidR="000A31BE">
          <w:rPr>
            <w:noProof/>
            <w:webHidden/>
          </w:rPr>
        </w:r>
        <w:r w:rsidR="000A31BE">
          <w:rPr>
            <w:noProof/>
            <w:webHidden/>
          </w:rPr>
          <w:fldChar w:fldCharType="separate"/>
        </w:r>
        <w:r w:rsidR="000A31BE">
          <w:rPr>
            <w:noProof/>
            <w:webHidden/>
          </w:rPr>
          <w:t>55</w:t>
        </w:r>
        <w:r w:rsidR="000A31BE">
          <w:rPr>
            <w:noProof/>
            <w:webHidden/>
          </w:rPr>
          <w:fldChar w:fldCharType="end"/>
        </w:r>
      </w:hyperlink>
    </w:p>
    <w:p w14:paraId="4124F430" w14:textId="77777777" w:rsidR="000A31BE" w:rsidRDefault="00647EB5">
      <w:pPr>
        <w:pStyle w:val="34"/>
        <w:rPr>
          <w:noProof/>
        </w:rPr>
      </w:pPr>
      <w:hyperlink w:anchor="_Toc201323655" w:history="1">
        <w:r w:rsidR="000A31BE" w:rsidRPr="00A73C6C">
          <w:rPr>
            <w:rStyle w:val="affff"/>
            <w:noProof/>
          </w:rPr>
          <w:t>Удар всегда является наказом?</w:t>
        </w:r>
        <w:r w:rsidR="000A31BE">
          <w:rPr>
            <w:noProof/>
            <w:webHidden/>
          </w:rPr>
          <w:tab/>
        </w:r>
        <w:r w:rsidR="000A31BE">
          <w:rPr>
            <w:noProof/>
            <w:webHidden/>
          </w:rPr>
          <w:fldChar w:fldCharType="begin"/>
        </w:r>
        <w:r w:rsidR="000A31BE">
          <w:rPr>
            <w:noProof/>
            <w:webHidden/>
          </w:rPr>
          <w:instrText xml:space="preserve"> PAGEREF _Toc201323655 \h </w:instrText>
        </w:r>
        <w:r w:rsidR="000A31BE">
          <w:rPr>
            <w:noProof/>
            <w:webHidden/>
          </w:rPr>
        </w:r>
        <w:r w:rsidR="000A31BE">
          <w:rPr>
            <w:noProof/>
            <w:webHidden/>
          </w:rPr>
          <w:fldChar w:fldCharType="separate"/>
        </w:r>
        <w:r w:rsidR="000A31BE">
          <w:rPr>
            <w:noProof/>
            <w:webHidden/>
          </w:rPr>
          <w:t>56</w:t>
        </w:r>
        <w:r w:rsidR="000A31BE">
          <w:rPr>
            <w:noProof/>
            <w:webHidden/>
          </w:rPr>
          <w:fldChar w:fldCharType="end"/>
        </w:r>
      </w:hyperlink>
    </w:p>
    <w:p w14:paraId="41B8BA37" w14:textId="77777777" w:rsidR="000A31BE" w:rsidRDefault="00647EB5">
      <w:pPr>
        <w:pStyle w:val="34"/>
        <w:rPr>
          <w:noProof/>
        </w:rPr>
      </w:pPr>
      <w:hyperlink w:anchor="_Toc201323656" w:history="1">
        <w:r w:rsidR="000A31BE" w:rsidRPr="00A73C6C">
          <w:rPr>
            <w:rStyle w:val="affff"/>
            <w:noProof/>
          </w:rPr>
          <w:t>Первый базовый принцип теории психологической относительности</w:t>
        </w:r>
        <w:r w:rsidR="000A31BE">
          <w:rPr>
            <w:noProof/>
            <w:webHidden/>
          </w:rPr>
          <w:tab/>
        </w:r>
        <w:r w:rsidR="000A31BE">
          <w:rPr>
            <w:noProof/>
            <w:webHidden/>
          </w:rPr>
          <w:fldChar w:fldCharType="begin"/>
        </w:r>
        <w:r w:rsidR="000A31BE">
          <w:rPr>
            <w:noProof/>
            <w:webHidden/>
          </w:rPr>
          <w:instrText xml:space="preserve"> PAGEREF _Toc201323656 \h </w:instrText>
        </w:r>
        <w:r w:rsidR="000A31BE">
          <w:rPr>
            <w:noProof/>
            <w:webHidden/>
          </w:rPr>
        </w:r>
        <w:r w:rsidR="000A31BE">
          <w:rPr>
            <w:noProof/>
            <w:webHidden/>
          </w:rPr>
          <w:fldChar w:fldCharType="separate"/>
        </w:r>
        <w:r w:rsidR="000A31BE">
          <w:rPr>
            <w:noProof/>
            <w:webHidden/>
          </w:rPr>
          <w:t>57</w:t>
        </w:r>
        <w:r w:rsidR="000A31BE">
          <w:rPr>
            <w:noProof/>
            <w:webHidden/>
          </w:rPr>
          <w:fldChar w:fldCharType="end"/>
        </w:r>
      </w:hyperlink>
    </w:p>
    <w:p w14:paraId="66CCB595" w14:textId="77777777" w:rsidR="000A31BE" w:rsidRDefault="00647EB5">
      <w:pPr>
        <w:pStyle w:val="34"/>
        <w:rPr>
          <w:noProof/>
        </w:rPr>
      </w:pPr>
      <w:hyperlink w:anchor="_Toc201323657" w:history="1">
        <w:r w:rsidR="000A31BE" w:rsidRPr="00A73C6C">
          <w:rPr>
            <w:rStyle w:val="affff"/>
            <w:noProof/>
          </w:rPr>
          <w:t>Теория параллельных Вселенных верна?</w:t>
        </w:r>
        <w:r w:rsidR="000A31BE">
          <w:rPr>
            <w:noProof/>
            <w:webHidden/>
          </w:rPr>
          <w:tab/>
        </w:r>
        <w:r w:rsidR="000A31BE">
          <w:rPr>
            <w:noProof/>
            <w:webHidden/>
          </w:rPr>
          <w:fldChar w:fldCharType="begin"/>
        </w:r>
        <w:r w:rsidR="000A31BE">
          <w:rPr>
            <w:noProof/>
            <w:webHidden/>
          </w:rPr>
          <w:instrText xml:space="preserve"> PAGEREF _Toc201323657 \h </w:instrText>
        </w:r>
        <w:r w:rsidR="000A31BE">
          <w:rPr>
            <w:noProof/>
            <w:webHidden/>
          </w:rPr>
        </w:r>
        <w:r w:rsidR="000A31BE">
          <w:rPr>
            <w:noProof/>
            <w:webHidden/>
          </w:rPr>
          <w:fldChar w:fldCharType="separate"/>
        </w:r>
        <w:r w:rsidR="000A31BE">
          <w:rPr>
            <w:noProof/>
            <w:webHidden/>
          </w:rPr>
          <w:t>58</w:t>
        </w:r>
        <w:r w:rsidR="000A31BE">
          <w:rPr>
            <w:noProof/>
            <w:webHidden/>
          </w:rPr>
          <w:fldChar w:fldCharType="end"/>
        </w:r>
      </w:hyperlink>
    </w:p>
    <w:p w14:paraId="565EFAA8" w14:textId="77777777" w:rsidR="000A31BE" w:rsidRDefault="00647EB5">
      <w:pPr>
        <w:pStyle w:val="34"/>
        <w:rPr>
          <w:noProof/>
        </w:rPr>
      </w:pPr>
      <w:hyperlink w:anchor="_Toc201323658" w:history="1">
        <w:r w:rsidR="000A31BE" w:rsidRPr="00A73C6C">
          <w:rPr>
            <w:rStyle w:val="affff"/>
            <w:noProof/>
          </w:rPr>
          <w:t>Что делает человек, получая за доброе дело зло?</w:t>
        </w:r>
        <w:r w:rsidR="000A31BE">
          <w:rPr>
            <w:noProof/>
            <w:webHidden/>
          </w:rPr>
          <w:tab/>
        </w:r>
        <w:r w:rsidR="000A31BE">
          <w:rPr>
            <w:noProof/>
            <w:webHidden/>
          </w:rPr>
          <w:fldChar w:fldCharType="begin"/>
        </w:r>
        <w:r w:rsidR="000A31BE">
          <w:rPr>
            <w:noProof/>
            <w:webHidden/>
          </w:rPr>
          <w:instrText xml:space="preserve"> PAGEREF _Toc201323658 \h </w:instrText>
        </w:r>
        <w:r w:rsidR="000A31BE">
          <w:rPr>
            <w:noProof/>
            <w:webHidden/>
          </w:rPr>
        </w:r>
        <w:r w:rsidR="000A31BE">
          <w:rPr>
            <w:noProof/>
            <w:webHidden/>
          </w:rPr>
          <w:fldChar w:fldCharType="separate"/>
        </w:r>
        <w:r w:rsidR="000A31BE">
          <w:rPr>
            <w:noProof/>
            <w:webHidden/>
          </w:rPr>
          <w:t>58</w:t>
        </w:r>
        <w:r w:rsidR="000A31BE">
          <w:rPr>
            <w:noProof/>
            <w:webHidden/>
          </w:rPr>
          <w:fldChar w:fldCharType="end"/>
        </w:r>
      </w:hyperlink>
    </w:p>
    <w:p w14:paraId="14C2DD98" w14:textId="77777777" w:rsidR="000A31BE" w:rsidRDefault="00647EB5">
      <w:pPr>
        <w:pStyle w:val="34"/>
        <w:rPr>
          <w:noProof/>
        </w:rPr>
      </w:pPr>
      <w:hyperlink w:anchor="_Toc201323659" w:history="1">
        <w:r w:rsidR="000A31BE" w:rsidRPr="00A73C6C">
          <w:rPr>
            <w:rStyle w:val="affff"/>
            <w:noProof/>
          </w:rPr>
          <w:t>Цепная реакция бывает не только в атомной бомбе</w:t>
        </w:r>
        <w:r w:rsidR="000A31BE">
          <w:rPr>
            <w:noProof/>
            <w:webHidden/>
          </w:rPr>
          <w:tab/>
        </w:r>
        <w:r w:rsidR="000A31BE">
          <w:rPr>
            <w:noProof/>
            <w:webHidden/>
          </w:rPr>
          <w:fldChar w:fldCharType="begin"/>
        </w:r>
        <w:r w:rsidR="000A31BE">
          <w:rPr>
            <w:noProof/>
            <w:webHidden/>
          </w:rPr>
          <w:instrText xml:space="preserve"> PAGEREF _Toc201323659 \h </w:instrText>
        </w:r>
        <w:r w:rsidR="000A31BE">
          <w:rPr>
            <w:noProof/>
            <w:webHidden/>
          </w:rPr>
        </w:r>
        <w:r w:rsidR="000A31BE">
          <w:rPr>
            <w:noProof/>
            <w:webHidden/>
          </w:rPr>
          <w:fldChar w:fldCharType="separate"/>
        </w:r>
        <w:r w:rsidR="000A31BE">
          <w:rPr>
            <w:noProof/>
            <w:webHidden/>
          </w:rPr>
          <w:t>59</w:t>
        </w:r>
        <w:r w:rsidR="000A31BE">
          <w:rPr>
            <w:noProof/>
            <w:webHidden/>
          </w:rPr>
          <w:fldChar w:fldCharType="end"/>
        </w:r>
      </w:hyperlink>
    </w:p>
    <w:p w14:paraId="12BBCC8A" w14:textId="77777777" w:rsidR="000A31BE" w:rsidRDefault="00647EB5">
      <w:pPr>
        <w:pStyle w:val="34"/>
        <w:rPr>
          <w:noProof/>
        </w:rPr>
      </w:pPr>
      <w:hyperlink w:anchor="_Toc201323660" w:history="1">
        <w:r w:rsidR="000A31BE" w:rsidRPr="00A73C6C">
          <w:rPr>
            <w:rStyle w:val="affff"/>
            <w:noProof/>
          </w:rPr>
          <w:t>Ломка стереотипов</w:t>
        </w:r>
        <w:r w:rsidR="000A31BE">
          <w:rPr>
            <w:noProof/>
            <w:webHidden/>
          </w:rPr>
          <w:tab/>
        </w:r>
        <w:r w:rsidR="000A31BE">
          <w:rPr>
            <w:noProof/>
            <w:webHidden/>
          </w:rPr>
          <w:fldChar w:fldCharType="begin"/>
        </w:r>
        <w:r w:rsidR="000A31BE">
          <w:rPr>
            <w:noProof/>
            <w:webHidden/>
          </w:rPr>
          <w:instrText xml:space="preserve"> PAGEREF _Toc201323660 \h </w:instrText>
        </w:r>
        <w:r w:rsidR="000A31BE">
          <w:rPr>
            <w:noProof/>
            <w:webHidden/>
          </w:rPr>
        </w:r>
        <w:r w:rsidR="000A31BE">
          <w:rPr>
            <w:noProof/>
            <w:webHidden/>
          </w:rPr>
          <w:fldChar w:fldCharType="separate"/>
        </w:r>
        <w:r w:rsidR="000A31BE">
          <w:rPr>
            <w:noProof/>
            <w:webHidden/>
          </w:rPr>
          <w:t>60</w:t>
        </w:r>
        <w:r w:rsidR="000A31BE">
          <w:rPr>
            <w:noProof/>
            <w:webHidden/>
          </w:rPr>
          <w:fldChar w:fldCharType="end"/>
        </w:r>
      </w:hyperlink>
    </w:p>
    <w:p w14:paraId="49A28613" w14:textId="77777777" w:rsidR="000A31BE" w:rsidRDefault="00647EB5">
      <w:pPr>
        <w:pStyle w:val="34"/>
        <w:rPr>
          <w:noProof/>
        </w:rPr>
      </w:pPr>
      <w:hyperlink w:anchor="_Toc201323661" w:history="1">
        <w:r w:rsidR="000A31BE" w:rsidRPr="00A73C6C">
          <w:rPr>
            <w:rStyle w:val="affff"/>
            <w:noProof/>
          </w:rPr>
          <w:t>Психологический графитовый стержень</w:t>
        </w:r>
        <w:r w:rsidR="000A31BE">
          <w:rPr>
            <w:noProof/>
            <w:webHidden/>
          </w:rPr>
          <w:tab/>
        </w:r>
        <w:r w:rsidR="000A31BE">
          <w:rPr>
            <w:noProof/>
            <w:webHidden/>
          </w:rPr>
          <w:fldChar w:fldCharType="begin"/>
        </w:r>
        <w:r w:rsidR="000A31BE">
          <w:rPr>
            <w:noProof/>
            <w:webHidden/>
          </w:rPr>
          <w:instrText xml:space="preserve"> PAGEREF _Toc201323661 \h </w:instrText>
        </w:r>
        <w:r w:rsidR="000A31BE">
          <w:rPr>
            <w:noProof/>
            <w:webHidden/>
          </w:rPr>
        </w:r>
        <w:r w:rsidR="000A31BE">
          <w:rPr>
            <w:noProof/>
            <w:webHidden/>
          </w:rPr>
          <w:fldChar w:fldCharType="separate"/>
        </w:r>
        <w:r w:rsidR="000A31BE">
          <w:rPr>
            <w:noProof/>
            <w:webHidden/>
          </w:rPr>
          <w:t>61</w:t>
        </w:r>
        <w:r w:rsidR="000A31BE">
          <w:rPr>
            <w:noProof/>
            <w:webHidden/>
          </w:rPr>
          <w:fldChar w:fldCharType="end"/>
        </w:r>
      </w:hyperlink>
    </w:p>
    <w:p w14:paraId="7AFE6CBA" w14:textId="77777777" w:rsidR="000A31BE" w:rsidRDefault="00647EB5">
      <w:pPr>
        <w:pStyle w:val="34"/>
        <w:rPr>
          <w:noProof/>
        </w:rPr>
      </w:pPr>
      <w:hyperlink w:anchor="_Toc201323662" w:history="1">
        <w:r w:rsidR="000A31BE" w:rsidRPr="00A73C6C">
          <w:rPr>
            <w:rStyle w:val="affff"/>
            <w:noProof/>
          </w:rPr>
          <w:t>Самооправдание – искушение от Дьявола?</w:t>
        </w:r>
        <w:r w:rsidR="000A31BE">
          <w:rPr>
            <w:noProof/>
            <w:webHidden/>
          </w:rPr>
          <w:tab/>
        </w:r>
        <w:r w:rsidR="000A31BE">
          <w:rPr>
            <w:noProof/>
            <w:webHidden/>
          </w:rPr>
          <w:fldChar w:fldCharType="begin"/>
        </w:r>
        <w:r w:rsidR="000A31BE">
          <w:rPr>
            <w:noProof/>
            <w:webHidden/>
          </w:rPr>
          <w:instrText xml:space="preserve"> PAGEREF _Toc201323662 \h </w:instrText>
        </w:r>
        <w:r w:rsidR="000A31BE">
          <w:rPr>
            <w:noProof/>
            <w:webHidden/>
          </w:rPr>
        </w:r>
        <w:r w:rsidR="000A31BE">
          <w:rPr>
            <w:noProof/>
            <w:webHidden/>
          </w:rPr>
          <w:fldChar w:fldCharType="separate"/>
        </w:r>
        <w:r w:rsidR="000A31BE">
          <w:rPr>
            <w:noProof/>
            <w:webHidden/>
          </w:rPr>
          <w:t>62</w:t>
        </w:r>
        <w:r w:rsidR="000A31BE">
          <w:rPr>
            <w:noProof/>
            <w:webHidden/>
          </w:rPr>
          <w:fldChar w:fldCharType="end"/>
        </w:r>
      </w:hyperlink>
    </w:p>
    <w:p w14:paraId="0D9E1602" w14:textId="77777777" w:rsidR="000A31BE" w:rsidRDefault="00647EB5">
      <w:pPr>
        <w:pStyle w:val="34"/>
        <w:rPr>
          <w:noProof/>
        </w:rPr>
      </w:pPr>
      <w:hyperlink w:anchor="_Toc201323663" w:history="1">
        <w:r w:rsidR="000A31BE" w:rsidRPr="00A73C6C">
          <w:rPr>
            <w:rStyle w:val="affff"/>
            <w:noProof/>
          </w:rPr>
          <w:t>Второй базовый принцип теории психологической относительности</w:t>
        </w:r>
        <w:r w:rsidR="000A31BE">
          <w:rPr>
            <w:noProof/>
            <w:webHidden/>
          </w:rPr>
          <w:tab/>
        </w:r>
        <w:r w:rsidR="000A31BE">
          <w:rPr>
            <w:noProof/>
            <w:webHidden/>
          </w:rPr>
          <w:fldChar w:fldCharType="begin"/>
        </w:r>
        <w:r w:rsidR="000A31BE">
          <w:rPr>
            <w:noProof/>
            <w:webHidden/>
          </w:rPr>
          <w:instrText xml:space="preserve"> PAGEREF _Toc201323663 \h </w:instrText>
        </w:r>
        <w:r w:rsidR="000A31BE">
          <w:rPr>
            <w:noProof/>
            <w:webHidden/>
          </w:rPr>
        </w:r>
        <w:r w:rsidR="000A31BE">
          <w:rPr>
            <w:noProof/>
            <w:webHidden/>
          </w:rPr>
          <w:fldChar w:fldCharType="separate"/>
        </w:r>
        <w:r w:rsidR="000A31BE">
          <w:rPr>
            <w:noProof/>
            <w:webHidden/>
          </w:rPr>
          <w:t>63</w:t>
        </w:r>
        <w:r w:rsidR="000A31BE">
          <w:rPr>
            <w:noProof/>
            <w:webHidden/>
          </w:rPr>
          <w:fldChar w:fldCharType="end"/>
        </w:r>
      </w:hyperlink>
    </w:p>
    <w:p w14:paraId="04BEF6B7" w14:textId="77777777" w:rsidR="000A31BE" w:rsidRDefault="00647EB5">
      <w:pPr>
        <w:pStyle w:val="34"/>
        <w:rPr>
          <w:noProof/>
        </w:rPr>
      </w:pPr>
      <w:hyperlink w:anchor="_Toc201323664" w:history="1">
        <w:r w:rsidR="000A31BE" w:rsidRPr="00A73C6C">
          <w:rPr>
            <w:rStyle w:val="affff"/>
            <w:noProof/>
          </w:rPr>
          <w:t>Прав ли был Л.Н.Толстой?</w:t>
        </w:r>
        <w:r w:rsidR="000A31BE">
          <w:rPr>
            <w:noProof/>
            <w:webHidden/>
          </w:rPr>
          <w:tab/>
        </w:r>
        <w:r w:rsidR="000A31BE">
          <w:rPr>
            <w:noProof/>
            <w:webHidden/>
          </w:rPr>
          <w:fldChar w:fldCharType="begin"/>
        </w:r>
        <w:r w:rsidR="000A31BE">
          <w:rPr>
            <w:noProof/>
            <w:webHidden/>
          </w:rPr>
          <w:instrText xml:space="preserve"> PAGEREF _Toc201323664 \h </w:instrText>
        </w:r>
        <w:r w:rsidR="000A31BE">
          <w:rPr>
            <w:noProof/>
            <w:webHidden/>
          </w:rPr>
        </w:r>
        <w:r w:rsidR="000A31BE">
          <w:rPr>
            <w:noProof/>
            <w:webHidden/>
          </w:rPr>
          <w:fldChar w:fldCharType="separate"/>
        </w:r>
        <w:r w:rsidR="000A31BE">
          <w:rPr>
            <w:noProof/>
            <w:webHidden/>
          </w:rPr>
          <w:t>64</w:t>
        </w:r>
        <w:r w:rsidR="000A31BE">
          <w:rPr>
            <w:noProof/>
            <w:webHidden/>
          </w:rPr>
          <w:fldChar w:fldCharType="end"/>
        </w:r>
      </w:hyperlink>
    </w:p>
    <w:p w14:paraId="2D0B6F7F" w14:textId="77777777" w:rsidR="000A31BE" w:rsidRDefault="00647EB5">
      <w:pPr>
        <w:pStyle w:val="34"/>
        <w:rPr>
          <w:noProof/>
        </w:rPr>
      </w:pPr>
      <w:hyperlink w:anchor="_Toc201323665" w:history="1">
        <w:r w:rsidR="000A31BE" w:rsidRPr="00A73C6C">
          <w:rPr>
            <w:rStyle w:val="affff"/>
            <w:noProof/>
          </w:rPr>
          <w:t>Сила все равно нужна!</w:t>
        </w:r>
        <w:r w:rsidR="000A31BE">
          <w:rPr>
            <w:noProof/>
            <w:webHidden/>
          </w:rPr>
          <w:tab/>
        </w:r>
        <w:r w:rsidR="000A31BE">
          <w:rPr>
            <w:noProof/>
            <w:webHidden/>
          </w:rPr>
          <w:fldChar w:fldCharType="begin"/>
        </w:r>
        <w:r w:rsidR="000A31BE">
          <w:rPr>
            <w:noProof/>
            <w:webHidden/>
          </w:rPr>
          <w:instrText xml:space="preserve"> PAGEREF _Toc201323665 \h </w:instrText>
        </w:r>
        <w:r w:rsidR="000A31BE">
          <w:rPr>
            <w:noProof/>
            <w:webHidden/>
          </w:rPr>
        </w:r>
        <w:r w:rsidR="000A31BE">
          <w:rPr>
            <w:noProof/>
            <w:webHidden/>
          </w:rPr>
          <w:fldChar w:fldCharType="separate"/>
        </w:r>
        <w:r w:rsidR="000A31BE">
          <w:rPr>
            <w:noProof/>
            <w:webHidden/>
          </w:rPr>
          <w:t>65</w:t>
        </w:r>
        <w:r w:rsidR="000A31BE">
          <w:rPr>
            <w:noProof/>
            <w:webHidden/>
          </w:rPr>
          <w:fldChar w:fldCharType="end"/>
        </w:r>
      </w:hyperlink>
    </w:p>
    <w:p w14:paraId="2AC12AA3" w14:textId="77777777" w:rsidR="000A31BE" w:rsidRDefault="00647EB5">
      <w:pPr>
        <w:pStyle w:val="34"/>
        <w:rPr>
          <w:noProof/>
        </w:rPr>
      </w:pPr>
      <w:hyperlink w:anchor="_Toc201323666" w:history="1">
        <w:r w:rsidR="000A31BE" w:rsidRPr="00A73C6C">
          <w:rPr>
            <w:rStyle w:val="affff"/>
            <w:noProof/>
          </w:rPr>
          <w:t>Примерка нужна не только при шитье одежды</w:t>
        </w:r>
        <w:r w:rsidR="000A31BE">
          <w:rPr>
            <w:noProof/>
            <w:webHidden/>
          </w:rPr>
          <w:tab/>
        </w:r>
        <w:r w:rsidR="000A31BE">
          <w:rPr>
            <w:noProof/>
            <w:webHidden/>
          </w:rPr>
          <w:fldChar w:fldCharType="begin"/>
        </w:r>
        <w:r w:rsidR="000A31BE">
          <w:rPr>
            <w:noProof/>
            <w:webHidden/>
          </w:rPr>
          <w:instrText xml:space="preserve"> PAGEREF _Toc201323666 \h </w:instrText>
        </w:r>
        <w:r w:rsidR="000A31BE">
          <w:rPr>
            <w:noProof/>
            <w:webHidden/>
          </w:rPr>
        </w:r>
        <w:r w:rsidR="000A31BE">
          <w:rPr>
            <w:noProof/>
            <w:webHidden/>
          </w:rPr>
          <w:fldChar w:fldCharType="separate"/>
        </w:r>
        <w:r w:rsidR="000A31BE">
          <w:rPr>
            <w:noProof/>
            <w:webHidden/>
          </w:rPr>
          <w:t>66</w:t>
        </w:r>
        <w:r w:rsidR="000A31BE">
          <w:rPr>
            <w:noProof/>
            <w:webHidden/>
          </w:rPr>
          <w:fldChar w:fldCharType="end"/>
        </w:r>
      </w:hyperlink>
    </w:p>
    <w:p w14:paraId="4F8D7E57" w14:textId="77777777" w:rsidR="000A31BE" w:rsidRDefault="00647EB5">
      <w:pPr>
        <w:pStyle w:val="34"/>
        <w:rPr>
          <w:noProof/>
        </w:rPr>
      </w:pPr>
      <w:hyperlink w:anchor="_Toc201323667" w:history="1">
        <w:r w:rsidR="000A31BE" w:rsidRPr="00A73C6C">
          <w:rPr>
            <w:rStyle w:val="affff"/>
            <w:noProof/>
          </w:rPr>
          <w:t>Кто виноват? И что делать?</w:t>
        </w:r>
        <w:r w:rsidR="000A31BE">
          <w:rPr>
            <w:noProof/>
            <w:webHidden/>
          </w:rPr>
          <w:tab/>
        </w:r>
        <w:r w:rsidR="000A31BE">
          <w:rPr>
            <w:noProof/>
            <w:webHidden/>
          </w:rPr>
          <w:fldChar w:fldCharType="begin"/>
        </w:r>
        <w:r w:rsidR="000A31BE">
          <w:rPr>
            <w:noProof/>
            <w:webHidden/>
          </w:rPr>
          <w:instrText xml:space="preserve"> PAGEREF _Toc201323667 \h </w:instrText>
        </w:r>
        <w:r w:rsidR="000A31BE">
          <w:rPr>
            <w:noProof/>
            <w:webHidden/>
          </w:rPr>
        </w:r>
        <w:r w:rsidR="000A31BE">
          <w:rPr>
            <w:noProof/>
            <w:webHidden/>
          </w:rPr>
          <w:fldChar w:fldCharType="separate"/>
        </w:r>
        <w:r w:rsidR="000A31BE">
          <w:rPr>
            <w:noProof/>
            <w:webHidden/>
          </w:rPr>
          <w:t>67</w:t>
        </w:r>
        <w:r w:rsidR="000A31BE">
          <w:rPr>
            <w:noProof/>
            <w:webHidden/>
          </w:rPr>
          <w:fldChar w:fldCharType="end"/>
        </w:r>
      </w:hyperlink>
    </w:p>
    <w:p w14:paraId="0234A241" w14:textId="77777777" w:rsidR="000A31BE" w:rsidRDefault="00647EB5">
      <w:pPr>
        <w:pStyle w:val="34"/>
        <w:rPr>
          <w:noProof/>
        </w:rPr>
      </w:pPr>
      <w:hyperlink w:anchor="_Toc201323668" w:history="1">
        <w:r w:rsidR="000A31BE" w:rsidRPr="00A73C6C">
          <w:rPr>
            <w:rStyle w:val="affff"/>
            <w:noProof/>
          </w:rPr>
          <w:t>Обман! Или самообман?</w:t>
        </w:r>
        <w:r w:rsidR="000A31BE">
          <w:rPr>
            <w:noProof/>
            <w:webHidden/>
          </w:rPr>
          <w:tab/>
        </w:r>
        <w:r w:rsidR="000A31BE">
          <w:rPr>
            <w:noProof/>
            <w:webHidden/>
          </w:rPr>
          <w:fldChar w:fldCharType="begin"/>
        </w:r>
        <w:r w:rsidR="000A31BE">
          <w:rPr>
            <w:noProof/>
            <w:webHidden/>
          </w:rPr>
          <w:instrText xml:space="preserve"> PAGEREF _Toc201323668 \h </w:instrText>
        </w:r>
        <w:r w:rsidR="000A31BE">
          <w:rPr>
            <w:noProof/>
            <w:webHidden/>
          </w:rPr>
        </w:r>
        <w:r w:rsidR="000A31BE">
          <w:rPr>
            <w:noProof/>
            <w:webHidden/>
          </w:rPr>
          <w:fldChar w:fldCharType="separate"/>
        </w:r>
        <w:r w:rsidR="000A31BE">
          <w:rPr>
            <w:noProof/>
            <w:webHidden/>
          </w:rPr>
          <w:t>68</w:t>
        </w:r>
        <w:r w:rsidR="000A31BE">
          <w:rPr>
            <w:noProof/>
            <w:webHidden/>
          </w:rPr>
          <w:fldChar w:fldCharType="end"/>
        </w:r>
      </w:hyperlink>
    </w:p>
    <w:p w14:paraId="38415881" w14:textId="77777777" w:rsidR="000A31BE" w:rsidRDefault="00647EB5">
      <w:pPr>
        <w:pStyle w:val="34"/>
        <w:rPr>
          <w:noProof/>
        </w:rPr>
      </w:pPr>
      <w:hyperlink w:anchor="_Toc201323669" w:history="1">
        <w:r w:rsidR="000A31BE" w:rsidRPr="00A73C6C">
          <w:rPr>
            <w:rStyle w:val="affff"/>
            <w:noProof/>
          </w:rPr>
          <w:t>Как оборвать заколдованный круг?</w:t>
        </w:r>
        <w:r w:rsidR="000A31BE">
          <w:rPr>
            <w:noProof/>
            <w:webHidden/>
          </w:rPr>
          <w:tab/>
        </w:r>
        <w:r w:rsidR="000A31BE">
          <w:rPr>
            <w:noProof/>
            <w:webHidden/>
          </w:rPr>
          <w:fldChar w:fldCharType="begin"/>
        </w:r>
        <w:r w:rsidR="000A31BE">
          <w:rPr>
            <w:noProof/>
            <w:webHidden/>
          </w:rPr>
          <w:instrText xml:space="preserve"> PAGEREF _Toc201323669 \h </w:instrText>
        </w:r>
        <w:r w:rsidR="000A31BE">
          <w:rPr>
            <w:noProof/>
            <w:webHidden/>
          </w:rPr>
        </w:r>
        <w:r w:rsidR="000A31BE">
          <w:rPr>
            <w:noProof/>
            <w:webHidden/>
          </w:rPr>
          <w:fldChar w:fldCharType="separate"/>
        </w:r>
        <w:r w:rsidR="000A31BE">
          <w:rPr>
            <w:noProof/>
            <w:webHidden/>
          </w:rPr>
          <w:t>69</w:t>
        </w:r>
        <w:r w:rsidR="000A31BE">
          <w:rPr>
            <w:noProof/>
            <w:webHidden/>
          </w:rPr>
          <w:fldChar w:fldCharType="end"/>
        </w:r>
      </w:hyperlink>
    </w:p>
    <w:p w14:paraId="3DED0BE1" w14:textId="77777777" w:rsidR="000A31BE" w:rsidRDefault="00647EB5">
      <w:pPr>
        <w:pStyle w:val="34"/>
        <w:rPr>
          <w:noProof/>
        </w:rPr>
      </w:pPr>
      <w:hyperlink w:anchor="_Toc201323670" w:history="1">
        <w:r w:rsidR="000A31BE" w:rsidRPr="00A73C6C">
          <w:rPr>
            <w:rStyle w:val="affff"/>
            <w:noProof/>
          </w:rPr>
          <w:t>А может все-таки «Око за око»?</w:t>
        </w:r>
        <w:r w:rsidR="000A31BE">
          <w:rPr>
            <w:noProof/>
            <w:webHidden/>
          </w:rPr>
          <w:tab/>
        </w:r>
        <w:r w:rsidR="000A31BE">
          <w:rPr>
            <w:noProof/>
            <w:webHidden/>
          </w:rPr>
          <w:fldChar w:fldCharType="begin"/>
        </w:r>
        <w:r w:rsidR="000A31BE">
          <w:rPr>
            <w:noProof/>
            <w:webHidden/>
          </w:rPr>
          <w:instrText xml:space="preserve"> PAGEREF _Toc201323670 \h </w:instrText>
        </w:r>
        <w:r w:rsidR="000A31BE">
          <w:rPr>
            <w:noProof/>
            <w:webHidden/>
          </w:rPr>
        </w:r>
        <w:r w:rsidR="000A31BE">
          <w:rPr>
            <w:noProof/>
            <w:webHidden/>
          </w:rPr>
          <w:fldChar w:fldCharType="separate"/>
        </w:r>
        <w:r w:rsidR="000A31BE">
          <w:rPr>
            <w:noProof/>
            <w:webHidden/>
          </w:rPr>
          <w:t>70</w:t>
        </w:r>
        <w:r w:rsidR="000A31BE">
          <w:rPr>
            <w:noProof/>
            <w:webHidden/>
          </w:rPr>
          <w:fldChar w:fldCharType="end"/>
        </w:r>
      </w:hyperlink>
    </w:p>
    <w:p w14:paraId="49ED9E5D" w14:textId="77777777" w:rsidR="000A31BE" w:rsidRDefault="00647EB5">
      <w:pPr>
        <w:pStyle w:val="34"/>
        <w:rPr>
          <w:noProof/>
        </w:rPr>
      </w:pPr>
      <w:hyperlink w:anchor="_Toc201323671" w:history="1">
        <w:r w:rsidR="000A31BE" w:rsidRPr="00A73C6C">
          <w:rPr>
            <w:rStyle w:val="affff"/>
            <w:noProof/>
          </w:rPr>
          <w:t>Колхозы придумали не в СССР?</w:t>
        </w:r>
        <w:r w:rsidR="000A31BE">
          <w:rPr>
            <w:noProof/>
            <w:webHidden/>
          </w:rPr>
          <w:tab/>
        </w:r>
        <w:r w:rsidR="000A31BE">
          <w:rPr>
            <w:noProof/>
            <w:webHidden/>
          </w:rPr>
          <w:fldChar w:fldCharType="begin"/>
        </w:r>
        <w:r w:rsidR="000A31BE">
          <w:rPr>
            <w:noProof/>
            <w:webHidden/>
          </w:rPr>
          <w:instrText xml:space="preserve"> PAGEREF _Toc201323671 \h </w:instrText>
        </w:r>
        <w:r w:rsidR="000A31BE">
          <w:rPr>
            <w:noProof/>
            <w:webHidden/>
          </w:rPr>
        </w:r>
        <w:r w:rsidR="000A31BE">
          <w:rPr>
            <w:noProof/>
            <w:webHidden/>
          </w:rPr>
          <w:fldChar w:fldCharType="separate"/>
        </w:r>
        <w:r w:rsidR="000A31BE">
          <w:rPr>
            <w:noProof/>
            <w:webHidden/>
          </w:rPr>
          <w:t>71</w:t>
        </w:r>
        <w:r w:rsidR="000A31BE">
          <w:rPr>
            <w:noProof/>
            <w:webHidden/>
          </w:rPr>
          <w:fldChar w:fldCharType="end"/>
        </w:r>
      </w:hyperlink>
    </w:p>
    <w:p w14:paraId="3BE137A4" w14:textId="77777777" w:rsidR="000A31BE" w:rsidRDefault="00647EB5">
      <w:pPr>
        <w:pStyle w:val="24"/>
        <w:rPr>
          <w:rFonts w:ascii="Times New Roman" w:hAnsi="Times New Roman"/>
          <w:i w:val="0"/>
          <w:noProof/>
          <w:kern w:val="0"/>
          <w:sz w:val="24"/>
        </w:rPr>
      </w:pPr>
      <w:hyperlink w:anchor="_Toc201323672" w:history="1">
        <w:r w:rsidR="000A31BE" w:rsidRPr="00A73C6C">
          <w:rPr>
            <w:rStyle w:val="affff"/>
            <w:noProof/>
          </w:rPr>
          <w:t>Глава пятая, в которой постулируется ТРЕТИЙ ФУНДАМЕНТАЛЬНЫЙ ЗАКОН КОНСТИТУЦИИ ОБЩЕНИЯ.</w:t>
        </w:r>
        <w:r w:rsidR="000A31BE">
          <w:rPr>
            <w:noProof/>
            <w:webHidden/>
          </w:rPr>
          <w:tab/>
        </w:r>
        <w:r w:rsidR="000A31BE">
          <w:rPr>
            <w:noProof/>
            <w:webHidden/>
          </w:rPr>
          <w:fldChar w:fldCharType="begin"/>
        </w:r>
        <w:r w:rsidR="000A31BE">
          <w:rPr>
            <w:noProof/>
            <w:webHidden/>
          </w:rPr>
          <w:instrText xml:space="preserve"> PAGEREF _Toc201323672 \h </w:instrText>
        </w:r>
        <w:r w:rsidR="000A31BE">
          <w:rPr>
            <w:noProof/>
            <w:webHidden/>
          </w:rPr>
        </w:r>
        <w:r w:rsidR="000A31BE">
          <w:rPr>
            <w:noProof/>
            <w:webHidden/>
          </w:rPr>
          <w:fldChar w:fldCharType="separate"/>
        </w:r>
        <w:r w:rsidR="000A31BE">
          <w:rPr>
            <w:noProof/>
            <w:webHidden/>
          </w:rPr>
          <w:t>73</w:t>
        </w:r>
        <w:r w:rsidR="000A31BE">
          <w:rPr>
            <w:noProof/>
            <w:webHidden/>
          </w:rPr>
          <w:fldChar w:fldCharType="end"/>
        </w:r>
      </w:hyperlink>
    </w:p>
    <w:p w14:paraId="4A2070F5" w14:textId="77777777" w:rsidR="000A31BE" w:rsidRDefault="00647EB5">
      <w:pPr>
        <w:pStyle w:val="34"/>
        <w:rPr>
          <w:noProof/>
        </w:rPr>
      </w:pPr>
      <w:hyperlink w:anchor="_Toc201323673" w:history="1">
        <w:r w:rsidR="000A31BE" w:rsidRPr="00A73C6C">
          <w:rPr>
            <w:rStyle w:val="affff"/>
            <w:noProof/>
          </w:rPr>
          <w:t>Инакомыслие: яд или витамин роста?</w:t>
        </w:r>
        <w:r w:rsidR="000A31BE">
          <w:rPr>
            <w:noProof/>
            <w:webHidden/>
          </w:rPr>
          <w:tab/>
        </w:r>
        <w:r w:rsidR="000A31BE">
          <w:rPr>
            <w:noProof/>
            <w:webHidden/>
          </w:rPr>
          <w:fldChar w:fldCharType="begin"/>
        </w:r>
        <w:r w:rsidR="000A31BE">
          <w:rPr>
            <w:noProof/>
            <w:webHidden/>
          </w:rPr>
          <w:instrText xml:space="preserve"> PAGEREF _Toc201323673 \h </w:instrText>
        </w:r>
        <w:r w:rsidR="000A31BE">
          <w:rPr>
            <w:noProof/>
            <w:webHidden/>
          </w:rPr>
        </w:r>
        <w:r w:rsidR="000A31BE">
          <w:rPr>
            <w:noProof/>
            <w:webHidden/>
          </w:rPr>
          <w:fldChar w:fldCharType="separate"/>
        </w:r>
        <w:r w:rsidR="000A31BE">
          <w:rPr>
            <w:noProof/>
            <w:webHidden/>
          </w:rPr>
          <w:t>73</w:t>
        </w:r>
        <w:r w:rsidR="000A31BE">
          <w:rPr>
            <w:noProof/>
            <w:webHidden/>
          </w:rPr>
          <w:fldChar w:fldCharType="end"/>
        </w:r>
      </w:hyperlink>
    </w:p>
    <w:p w14:paraId="599A53CC" w14:textId="77777777" w:rsidR="000A31BE" w:rsidRDefault="00647EB5">
      <w:pPr>
        <w:pStyle w:val="34"/>
        <w:rPr>
          <w:noProof/>
        </w:rPr>
      </w:pPr>
      <w:hyperlink w:anchor="_Toc201323674" w:history="1">
        <w:r w:rsidR="000A31BE" w:rsidRPr="00A73C6C">
          <w:rPr>
            <w:rStyle w:val="affff"/>
            <w:noProof/>
          </w:rPr>
          <w:t>Нонкомформист – сталкер?</w:t>
        </w:r>
        <w:r w:rsidR="000A31BE">
          <w:rPr>
            <w:noProof/>
            <w:webHidden/>
          </w:rPr>
          <w:tab/>
        </w:r>
        <w:r w:rsidR="000A31BE">
          <w:rPr>
            <w:noProof/>
            <w:webHidden/>
          </w:rPr>
          <w:fldChar w:fldCharType="begin"/>
        </w:r>
        <w:r w:rsidR="000A31BE">
          <w:rPr>
            <w:noProof/>
            <w:webHidden/>
          </w:rPr>
          <w:instrText xml:space="preserve"> PAGEREF _Toc201323674 \h </w:instrText>
        </w:r>
        <w:r w:rsidR="000A31BE">
          <w:rPr>
            <w:noProof/>
            <w:webHidden/>
          </w:rPr>
        </w:r>
        <w:r w:rsidR="000A31BE">
          <w:rPr>
            <w:noProof/>
            <w:webHidden/>
          </w:rPr>
          <w:fldChar w:fldCharType="separate"/>
        </w:r>
        <w:r w:rsidR="000A31BE">
          <w:rPr>
            <w:noProof/>
            <w:webHidden/>
          </w:rPr>
          <w:t>75</w:t>
        </w:r>
        <w:r w:rsidR="000A31BE">
          <w:rPr>
            <w:noProof/>
            <w:webHidden/>
          </w:rPr>
          <w:fldChar w:fldCharType="end"/>
        </w:r>
      </w:hyperlink>
    </w:p>
    <w:p w14:paraId="108DAF6D" w14:textId="77777777" w:rsidR="000A31BE" w:rsidRDefault="00647EB5">
      <w:pPr>
        <w:pStyle w:val="34"/>
        <w:rPr>
          <w:noProof/>
        </w:rPr>
      </w:pPr>
      <w:hyperlink w:anchor="_Toc201323675" w:history="1">
        <w:r w:rsidR="000A31BE" w:rsidRPr="00A73C6C">
          <w:rPr>
            <w:rStyle w:val="affff"/>
            <w:noProof/>
          </w:rPr>
          <w:t>Не было, нет и не будет! А если будет…</w:t>
        </w:r>
        <w:r w:rsidR="000A31BE">
          <w:rPr>
            <w:noProof/>
            <w:webHidden/>
          </w:rPr>
          <w:tab/>
        </w:r>
        <w:r w:rsidR="000A31BE">
          <w:rPr>
            <w:noProof/>
            <w:webHidden/>
          </w:rPr>
          <w:fldChar w:fldCharType="begin"/>
        </w:r>
        <w:r w:rsidR="000A31BE">
          <w:rPr>
            <w:noProof/>
            <w:webHidden/>
          </w:rPr>
          <w:instrText xml:space="preserve"> PAGEREF _Toc201323675 \h </w:instrText>
        </w:r>
        <w:r w:rsidR="000A31BE">
          <w:rPr>
            <w:noProof/>
            <w:webHidden/>
          </w:rPr>
        </w:r>
        <w:r w:rsidR="000A31BE">
          <w:rPr>
            <w:noProof/>
            <w:webHidden/>
          </w:rPr>
          <w:fldChar w:fldCharType="separate"/>
        </w:r>
        <w:r w:rsidR="000A31BE">
          <w:rPr>
            <w:noProof/>
            <w:webHidden/>
          </w:rPr>
          <w:t>75</w:t>
        </w:r>
        <w:r w:rsidR="000A31BE">
          <w:rPr>
            <w:noProof/>
            <w:webHidden/>
          </w:rPr>
          <w:fldChar w:fldCharType="end"/>
        </w:r>
      </w:hyperlink>
    </w:p>
    <w:p w14:paraId="268F94CF" w14:textId="77777777" w:rsidR="000A31BE" w:rsidRDefault="00647EB5">
      <w:pPr>
        <w:pStyle w:val="34"/>
        <w:rPr>
          <w:noProof/>
        </w:rPr>
      </w:pPr>
      <w:hyperlink w:anchor="_Toc201323676" w:history="1">
        <w:r w:rsidR="000A31BE" w:rsidRPr="00A73C6C">
          <w:rPr>
            <w:rStyle w:val="affff"/>
            <w:noProof/>
          </w:rPr>
          <w:t>Религии – идеологии развития?</w:t>
        </w:r>
        <w:r w:rsidR="000A31BE">
          <w:rPr>
            <w:noProof/>
            <w:webHidden/>
          </w:rPr>
          <w:tab/>
        </w:r>
        <w:r w:rsidR="000A31BE">
          <w:rPr>
            <w:noProof/>
            <w:webHidden/>
          </w:rPr>
          <w:fldChar w:fldCharType="begin"/>
        </w:r>
        <w:r w:rsidR="000A31BE">
          <w:rPr>
            <w:noProof/>
            <w:webHidden/>
          </w:rPr>
          <w:instrText xml:space="preserve"> PAGEREF _Toc201323676 \h </w:instrText>
        </w:r>
        <w:r w:rsidR="000A31BE">
          <w:rPr>
            <w:noProof/>
            <w:webHidden/>
          </w:rPr>
        </w:r>
        <w:r w:rsidR="000A31BE">
          <w:rPr>
            <w:noProof/>
            <w:webHidden/>
          </w:rPr>
          <w:fldChar w:fldCharType="separate"/>
        </w:r>
        <w:r w:rsidR="000A31BE">
          <w:rPr>
            <w:noProof/>
            <w:webHidden/>
          </w:rPr>
          <w:t>76</w:t>
        </w:r>
        <w:r w:rsidR="000A31BE">
          <w:rPr>
            <w:noProof/>
            <w:webHidden/>
          </w:rPr>
          <w:fldChar w:fldCharType="end"/>
        </w:r>
      </w:hyperlink>
    </w:p>
    <w:p w14:paraId="6D4C831E" w14:textId="77777777" w:rsidR="000A31BE" w:rsidRDefault="00647EB5">
      <w:pPr>
        <w:pStyle w:val="34"/>
        <w:rPr>
          <w:noProof/>
        </w:rPr>
      </w:pPr>
      <w:hyperlink w:anchor="_Toc201323677" w:history="1">
        <w:r w:rsidR="000A31BE" w:rsidRPr="00A73C6C">
          <w:rPr>
            <w:rStyle w:val="affff"/>
            <w:noProof/>
          </w:rPr>
          <w:t>Все чужое потенциально опасно?</w:t>
        </w:r>
        <w:r w:rsidR="000A31BE">
          <w:rPr>
            <w:noProof/>
            <w:webHidden/>
          </w:rPr>
          <w:tab/>
        </w:r>
        <w:r w:rsidR="000A31BE">
          <w:rPr>
            <w:noProof/>
            <w:webHidden/>
          </w:rPr>
          <w:fldChar w:fldCharType="begin"/>
        </w:r>
        <w:r w:rsidR="000A31BE">
          <w:rPr>
            <w:noProof/>
            <w:webHidden/>
          </w:rPr>
          <w:instrText xml:space="preserve"> PAGEREF _Toc201323677 \h </w:instrText>
        </w:r>
        <w:r w:rsidR="000A31BE">
          <w:rPr>
            <w:noProof/>
            <w:webHidden/>
          </w:rPr>
        </w:r>
        <w:r w:rsidR="000A31BE">
          <w:rPr>
            <w:noProof/>
            <w:webHidden/>
          </w:rPr>
          <w:fldChar w:fldCharType="separate"/>
        </w:r>
        <w:r w:rsidR="000A31BE">
          <w:rPr>
            <w:noProof/>
            <w:webHidden/>
          </w:rPr>
          <w:t>77</w:t>
        </w:r>
        <w:r w:rsidR="000A31BE">
          <w:rPr>
            <w:noProof/>
            <w:webHidden/>
          </w:rPr>
          <w:fldChar w:fldCharType="end"/>
        </w:r>
      </w:hyperlink>
    </w:p>
    <w:p w14:paraId="2B4EFF66" w14:textId="77777777" w:rsidR="000A31BE" w:rsidRDefault="00647EB5">
      <w:pPr>
        <w:pStyle w:val="34"/>
        <w:rPr>
          <w:noProof/>
        </w:rPr>
      </w:pPr>
      <w:hyperlink w:anchor="_Toc201323678" w:history="1">
        <w:r w:rsidR="000A31BE" w:rsidRPr="00A73C6C">
          <w:rPr>
            <w:rStyle w:val="affff"/>
            <w:noProof/>
          </w:rPr>
          <w:t>Животное должно жить в клетке?</w:t>
        </w:r>
        <w:r w:rsidR="000A31BE">
          <w:rPr>
            <w:noProof/>
            <w:webHidden/>
          </w:rPr>
          <w:tab/>
        </w:r>
        <w:r w:rsidR="000A31BE">
          <w:rPr>
            <w:noProof/>
            <w:webHidden/>
          </w:rPr>
          <w:fldChar w:fldCharType="begin"/>
        </w:r>
        <w:r w:rsidR="000A31BE">
          <w:rPr>
            <w:noProof/>
            <w:webHidden/>
          </w:rPr>
          <w:instrText xml:space="preserve"> PAGEREF _Toc201323678 \h </w:instrText>
        </w:r>
        <w:r w:rsidR="000A31BE">
          <w:rPr>
            <w:noProof/>
            <w:webHidden/>
          </w:rPr>
        </w:r>
        <w:r w:rsidR="000A31BE">
          <w:rPr>
            <w:noProof/>
            <w:webHidden/>
          </w:rPr>
          <w:fldChar w:fldCharType="separate"/>
        </w:r>
        <w:r w:rsidR="000A31BE">
          <w:rPr>
            <w:noProof/>
            <w:webHidden/>
          </w:rPr>
          <w:t>78</w:t>
        </w:r>
        <w:r w:rsidR="000A31BE">
          <w:rPr>
            <w:noProof/>
            <w:webHidden/>
          </w:rPr>
          <w:fldChar w:fldCharType="end"/>
        </w:r>
      </w:hyperlink>
    </w:p>
    <w:p w14:paraId="10A8BC4E" w14:textId="77777777" w:rsidR="000A31BE" w:rsidRDefault="00647EB5">
      <w:pPr>
        <w:pStyle w:val="34"/>
        <w:rPr>
          <w:noProof/>
        </w:rPr>
      </w:pPr>
      <w:hyperlink w:anchor="_Toc201323679" w:history="1">
        <w:r w:rsidR="000A31BE" w:rsidRPr="00A73C6C">
          <w:rPr>
            <w:rStyle w:val="affff"/>
            <w:rFonts w:eastAsia="MS Mincho"/>
            <w:noProof/>
          </w:rPr>
          <w:t>Что же все-таки делает человека счастливым?</w:t>
        </w:r>
        <w:r w:rsidR="000A31BE">
          <w:rPr>
            <w:noProof/>
            <w:webHidden/>
          </w:rPr>
          <w:tab/>
        </w:r>
        <w:r w:rsidR="000A31BE">
          <w:rPr>
            <w:noProof/>
            <w:webHidden/>
          </w:rPr>
          <w:fldChar w:fldCharType="begin"/>
        </w:r>
        <w:r w:rsidR="000A31BE">
          <w:rPr>
            <w:noProof/>
            <w:webHidden/>
          </w:rPr>
          <w:instrText xml:space="preserve"> PAGEREF _Toc201323679 \h </w:instrText>
        </w:r>
        <w:r w:rsidR="000A31BE">
          <w:rPr>
            <w:noProof/>
            <w:webHidden/>
          </w:rPr>
        </w:r>
        <w:r w:rsidR="000A31BE">
          <w:rPr>
            <w:noProof/>
            <w:webHidden/>
          </w:rPr>
          <w:fldChar w:fldCharType="separate"/>
        </w:r>
        <w:r w:rsidR="000A31BE">
          <w:rPr>
            <w:noProof/>
            <w:webHidden/>
          </w:rPr>
          <w:t>79</w:t>
        </w:r>
        <w:r w:rsidR="000A31BE">
          <w:rPr>
            <w:noProof/>
            <w:webHidden/>
          </w:rPr>
          <w:fldChar w:fldCharType="end"/>
        </w:r>
      </w:hyperlink>
    </w:p>
    <w:p w14:paraId="344CC46B" w14:textId="77777777" w:rsidR="000A31BE" w:rsidRDefault="00647EB5">
      <w:pPr>
        <w:pStyle w:val="34"/>
        <w:rPr>
          <w:noProof/>
        </w:rPr>
      </w:pPr>
      <w:hyperlink w:anchor="_Toc201323680" w:history="1">
        <w:r w:rsidR="000A31BE" w:rsidRPr="00A73C6C">
          <w:rPr>
            <w:rStyle w:val="affff"/>
            <w:rFonts w:eastAsia="MS Mincho"/>
            <w:noProof/>
          </w:rPr>
          <w:t>Прививка Человечеству против мракобесия</w:t>
        </w:r>
        <w:r w:rsidR="000A31BE">
          <w:rPr>
            <w:noProof/>
            <w:webHidden/>
          </w:rPr>
          <w:tab/>
        </w:r>
        <w:r w:rsidR="000A31BE">
          <w:rPr>
            <w:noProof/>
            <w:webHidden/>
          </w:rPr>
          <w:fldChar w:fldCharType="begin"/>
        </w:r>
        <w:r w:rsidR="000A31BE">
          <w:rPr>
            <w:noProof/>
            <w:webHidden/>
          </w:rPr>
          <w:instrText xml:space="preserve"> PAGEREF _Toc201323680 \h </w:instrText>
        </w:r>
        <w:r w:rsidR="000A31BE">
          <w:rPr>
            <w:noProof/>
            <w:webHidden/>
          </w:rPr>
        </w:r>
        <w:r w:rsidR="000A31BE">
          <w:rPr>
            <w:noProof/>
            <w:webHidden/>
          </w:rPr>
          <w:fldChar w:fldCharType="separate"/>
        </w:r>
        <w:r w:rsidR="000A31BE">
          <w:rPr>
            <w:noProof/>
            <w:webHidden/>
          </w:rPr>
          <w:t>80</w:t>
        </w:r>
        <w:r w:rsidR="000A31BE">
          <w:rPr>
            <w:noProof/>
            <w:webHidden/>
          </w:rPr>
          <w:fldChar w:fldCharType="end"/>
        </w:r>
      </w:hyperlink>
    </w:p>
    <w:p w14:paraId="00180CAD" w14:textId="77777777" w:rsidR="000A31BE" w:rsidRDefault="00647EB5">
      <w:pPr>
        <w:pStyle w:val="34"/>
        <w:rPr>
          <w:noProof/>
        </w:rPr>
      </w:pPr>
      <w:hyperlink w:anchor="_Toc201323681" w:history="1">
        <w:r w:rsidR="000A31BE" w:rsidRPr="00A73C6C">
          <w:rPr>
            <w:rStyle w:val="affff"/>
            <w:rFonts w:eastAsia="MS Mincho"/>
            <w:noProof/>
          </w:rPr>
          <w:t>Ненасилие – основа цивилизации</w:t>
        </w:r>
        <w:r w:rsidR="000A31BE">
          <w:rPr>
            <w:noProof/>
            <w:webHidden/>
          </w:rPr>
          <w:tab/>
        </w:r>
        <w:r w:rsidR="000A31BE">
          <w:rPr>
            <w:noProof/>
            <w:webHidden/>
          </w:rPr>
          <w:fldChar w:fldCharType="begin"/>
        </w:r>
        <w:r w:rsidR="000A31BE">
          <w:rPr>
            <w:noProof/>
            <w:webHidden/>
          </w:rPr>
          <w:instrText xml:space="preserve"> PAGEREF _Toc201323681 \h </w:instrText>
        </w:r>
        <w:r w:rsidR="000A31BE">
          <w:rPr>
            <w:noProof/>
            <w:webHidden/>
          </w:rPr>
        </w:r>
        <w:r w:rsidR="000A31BE">
          <w:rPr>
            <w:noProof/>
            <w:webHidden/>
          </w:rPr>
          <w:fldChar w:fldCharType="separate"/>
        </w:r>
        <w:r w:rsidR="000A31BE">
          <w:rPr>
            <w:noProof/>
            <w:webHidden/>
          </w:rPr>
          <w:t>81</w:t>
        </w:r>
        <w:r w:rsidR="000A31BE">
          <w:rPr>
            <w:noProof/>
            <w:webHidden/>
          </w:rPr>
          <w:fldChar w:fldCharType="end"/>
        </w:r>
      </w:hyperlink>
    </w:p>
    <w:p w14:paraId="35AAE71F" w14:textId="77777777" w:rsidR="000A31BE" w:rsidRDefault="00647EB5">
      <w:pPr>
        <w:pStyle w:val="34"/>
        <w:rPr>
          <w:noProof/>
        </w:rPr>
      </w:pPr>
      <w:hyperlink w:anchor="_Toc201323682" w:history="1">
        <w:r w:rsidR="000A31BE" w:rsidRPr="00A73C6C">
          <w:rPr>
            <w:rStyle w:val="affff"/>
            <w:noProof/>
          </w:rPr>
          <w:t>Можно ли верить логике?</w:t>
        </w:r>
        <w:r w:rsidR="000A31BE">
          <w:rPr>
            <w:noProof/>
            <w:webHidden/>
          </w:rPr>
          <w:tab/>
        </w:r>
        <w:r w:rsidR="000A31BE">
          <w:rPr>
            <w:noProof/>
            <w:webHidden/>
          </w:rPr>
          <w:fldChar w:fldCharType="begin"/>
        </w:r>
        <w:r w:rsidR="000A31BE">
          <w:rPr>
            <w:noProof/>
            <w:webHidden/>
          </w:rPr>
          <w:instrText xml:space="preserve"> PAGEREF _Toc201323682 \h </w:instrText>
        </w:r>
        <w:r w:rsidR="000A31BE">
          <w:rPr>
            <w:noProof/>
            <w:webHidden/>
          </w:rPr>
        </w:r>
        <w:r w:rsidR="000A31BE">
          <w:rPr>
            <w:noProof/>
            <w:webHidden/>
          </w:rPr>
          <w:fldChar w:fldCharType="separate"/>
        </w:r>
        <w:r w:rsidR="000A31BE">
          <w:rPr>
            <w:noProof/>
            <w:webHidden/>
          </w:rPr>
          <w:t>82</w:t>
        </w:r>
        <w:r w:rsidR="000A31BE">
          <w:rPr>
            <w:noProof/>
            <w:webHidden/>
          </w:rPr>
          <w:fldChar w:fldCharType="end"/>
        </w:r>
      </w:hyperlink>
    </w:p>
    <w:p w14:paraId="7871526C" w14:textId="77777777" w:rsidR="000A31BE" w:rsidRDefault="00647EB5">
      <w:pPr>
        <w:pStyle w:val="34"/>
        <w:rPr>
          <w:noProof/>
        </w:rPr>
      </w:pPr>
      <w:hyperlink w:anchor="_Toc201323683" w:history="1">
        <w:r w:rsidR="000A31BE" w:rsidRPr="00A73C6C">
          <w:rPr>
            <w:rStyle w:val="affff"/>
            <w:noProof/>
          </w:rPr>
          <w:t>Логика хуже дышла</w:t>
        </w:r>
        <w:r w:rsidR="000A31BE">
          <w:rPr>
            <w:noProof/>
            <w:webHidden/>
          </w:rPr>
          <w:tab/>
        </w:r>
        <w:r w:rsidR="000A31BE">
          <w:rPr>
            <w:noProof/>
            <w:webHidden/>
          </w:rPr>
          <w:fldChar w:fldCharType="begin"/>
        </w:r>
        <w:r w:rsidR="000A31BE">
          <w:rPr>
            <w:noProof/>
            <w:webHidden/>
          </w:rPr>
          <w:instrText xml:space="preserve"> PAGEREF _Toc201323683 \h </w:instrText>
        </w:r>
        <w:r w:rsidR="000A31BE">
          <w:rPr>
            <w:noProof/>
            <w:webHidden/>
          </w:rPr>
        </w:r>
        <w:r w:rsidR="000A31BE">
          <w:rPr>
            <w:noProof/>
            <w:webHidden/>
          </w:rPr>
          <w:fldChar w:fldCharType="separate"/>
        </w:r>
        <w:r w:rsidR="000A31BE">
          <w:rPr>
            <w:noProof/>
            <w:webHidden/>
          </w:rPr>
          <w:t>82</w:t>
        </w:r>
        <w:r w:rsidR="000A31BE">
          <w:rPr>
            <w:noProof/>
            <w:webHidden/>
          </w:rPr>
          <w:fldChar w:fldCharType="end"/>
        </w:r>
      </w:hyperlink>
    </w:p>
    <w:p w14:paraId="2E73EF9F" w14:textId="77777777" w:rsidR="000A31BE" w:rsidRDefault="00647EB5">
      <w:pPr>
        <w:pStyle w:val="34"/>
        <w:rPr>
          <w:noProof/>
        </w:rPr>
      </w:pPr>
      <w:hyperlink w:anchor="_Toc201323684" w:history="1">
        <w:r w:rsidR="000A31BE" w:rsidRPr="00A73C6C">
          <w:rPr>
            <w:rStyle w:val="affff"/>
            <w:rFonts w:eastAsia="MS Mincho"/>
            <w:noProof/>
          </w:rPr>
          <w:t>Три краеугольных камня цивилизации</w:t>
        </w:r>
        <w:r w:rsidR="000A31BE">
          <w:rPr>
            <w:noProof/>
            <w:webHidden/>
          </w:rPr>
          <w:tab/>
        </w:r>
        <w:r w:rsidR="000A31BE">
          <w:rPr>
            <w:noProof/>
            <w:webHidden/>
          </w:rPr>
          <w:fldChar w:fldCharType="begin"/>
        </w:r>
        <w:r w:rsidR="000A31BE">
          <w:rPr>
            <w:noProof/>
            <w:webHidden/>
          </w:rPr>
          <w:instrText xml:space="preserve"> PAGEREF _Toc201323684 \h </w:instrText>
        </w:r>
        <w:r w:rsidR="000A31BE">
          <w:rPr>
            <w:noProof/>
            <w:webHidden/>
          </w:rPr>
        </w:r>
        <w:r w:rsidR="000A31BE">
          <w:rPr>
            <w:noProof/>
            <w:webHidden/>
          </w:rPr>
          <w:fldChar w:fldCharType="separate"/>
        </w:r>
        <w:r w:rsidR="000A31BE">
          <w:rPr>
            <w:noProof/>
            <w:webHidden/>
          </w:rPr>
          <w:t>84</w:t>
        </w:r>
        <w:r w:rsidR="000A31BE">
          <w:rPr>
            <w:noProof/>
            <w:webHidden/>
          </w:rPr>
          <w:fldChar w:fldCharType="end"/>
        </w:r>
      </w:hyperlink>
    </w:p>
    <w:p w14:paraId="30BC804D" w14:textId="77777777" w:rsidR="000A31BE" w:rsidRDefault="00647EB5">
      <w:pPr>
        <w:pStyle w:val="34"/>
        <w:rPr>
          <w:noProof/>
        </w:rPr>
      </w:pPr>
      <w:hyperlink w:anchor="_Toc201323685" w:history="1">
        <w:r w:rsidR="000A31BE" w:rsidRPr="00A73C6C">
          <w:rPr>
            <w:rStyle w:val="affff"/>
            <w:noProof/>
          </w:rPr>
          <w:t>Лучший тест в мире?</w:t>
        </w:r>
        <w:r w:rsidR="000A31BE">
          <w:rPr>
            <w:noProof/>
            <w:webHidden/>
          </w:rPr>
          <w:tab/>
        </w:r>
        <w:r w:rsidR="000A31BE">
          <w:rPr>
            <w:noProof/>
            <w:webHidden/>
          </w:rPr>
          <w:fldChar w:fldCharType="begin"/>
        </w:r>
        <w:r w:rsidR="000A31BE">
          <w:rPr>
            <w:noProof/>
            <w:webHidden/>
          </w:rPr>
          <w:instrText xml:space="preserve"> PAGEREF _Toc201323685 \h </w:instrText>
        </w:r>
        <w:r w:rsidR="000A31BE">
          <w:rPr>
            <w:noProof/>
            <w:webHidden/>
          </w:rPr>
        </w:r>
        <w:r w:rsidR="000A31BE">
          <w:rPr>
            <w:noProof/>
            <w:webHidden/>
          </w:rPr>
          <w:fldChar w:fldCharType="separate"/>
        </w:r>
        <w:r w:rsidR="000A31BE">
          <w:rPr>
            <w:noProof/>
            <w:webHidden/>
          </w:rPr>
          <w:t>85</w:t>
        </w:r>
        <w:r w:rsidR="000A31BE">
          <w:rPr>
            <w:noProof/>
            <w:webHidden/>
          </w:rPr>
          <w:fldChar w:fldCharType="end"/>
        </w:r>
      </w:hyperlink>
    </w:p>
    <w:p w14:paraId="4A92E622" w14:textId="77777777" w:rsidR="000A31BE" w:rsidRDefault="00647EB5">
      <w:pPr>
        <w:pStyle w:val="24"/>
        <w:rPr>
          <w:rFonts w:ascii="Times New Roman" w:hAnsi="Times New Roman"/>
          <w:i w:val="0"/>
          <w:noProof/>
          <w:kern w:val="0"/>
          <w:sz w:val="24"/>
        </w:rPr>
      </w:pPr>
      <w:hyperlink w:anchor="_Toc201323686" w:history="1">
        <w:r w:rsidR="000A31BE" w:rsidRPr="00A73C6C">
          <w:rPr>
            <w:rStyle w:val="affff"/>
            <w:noProof/>
          </w:rPr>
          <w:t>Глава шестая, в которой мы рассмотрим корни  личного эгоизма, а также разберемся в основных принципах, следование которым делает    человека разумным эгоистом.</w:t>
        </w:r>
        <w:r w:rsidR="000A31BE">
          <w:rPr>
            <w:noProof/>
            <w:webHidden/>
          </w:rPr>
          <w:tab/>
        </w:r>
        <w:r w:rsidR="000A31BE">
          <w:rPr>
            <w:noProof/>
            <w:webHidden/>
          </w:rPr>
          <w:fldChar w:fldCharType="begin"/>
        </w:r>
        <w:r w:rsidR="000A31BE">
          <w:rPr>
            <w:noProof/>
            <w:webHidden/>
          </w:rPr>
          <w:instrText xml:space="preserve"> PAGEREF _Toc201323686 \h </w:instrText>
        </w:r>
        <w:r w:rsidR="000A31BE">
          <w:rPr>
            <w:noProof/>
            <w:webHidden/>
          </w:rPr>
        </w:r>
        <w:r w:rsidR="000A31BE">
          <w:rPr>
            <w:noProof/>
            <w:webHidden/>
          </w:rPr>
          <w:fldChar w:fldCharType="separate"/>
        </w:r>
        <w:r w:rsidR="000A31BE">
          <w:rPr>
            <w:noProof/>
            <w:webHidden/>
          </w:rPr>
          <w:t>86</w:t>
        </w:r>
        <w:r w:rsidR="000A31BE">
          <w:rPr>
            <w:noProof/>
            <w:webHidden/>
          </w:rPr>
          <w:fldChar w:fldCharType="end"/>
        </w:r>
      </w:hyperlink>
    </w:p>
    <w:p w14:paraId="0093903B" w14:textId="77777777" w:rsidR="000A31BE" w:rsidRDefault="00647EB5">
      <w:pPr>
        <w:pStyle w:val="34"/>
        <w:rPr>
          <w:noProof/>
        </w:rPr>
      </w:pPr>
      <w:hyperlink w:anchor="_Toc201323687" w:history="1">
        <w:r w:rsidR="000A31BE" w:rsidRPr="00A73C6C">
          <w:rPr>
            <w:rStyle w:val="affff"/>
            <w:noProof/>
          </w:rPr>
          <w:t>Три источника, три составные части получения дивидендов от общества</w:t>
        </w:r>
        <w:r w:rsidR="000A31BE">
          <w:rPr>
            <w:noProof/>
            <w:webHidden/>
          </w:rPr>
          <w:tab/>
        </w:r>
        <w:r w:rsidR="000A31BE">
          <w:rPr>
            <w:noProof/>
            <w:webHidden/>
          </w:rPr>
          <w:fldChar w:fldCharType="begin"/>
        </w:r>
        <w:r w:rsidR="000A31BE">
          <w:rPr>
            <w:noProof/>
            <w:webHidden/>
          </w:rPr>
          <w:instrText xml:space="preserve"> PAGEREF _Toc201323687 \h </w:instrText>
        </w:r>
        <w:r w:rsidR="000A31BE">
          <w:rPr>
            <w:noProof/>
            <w:webHidden/>
          </w:rPr>
        </w:r>
        <w:r w:rsidR="000A31BE">
          <w:rPr>
            <w:noProof/>
            <w:webHidden/>
          </w:rPr>
          <w:fldChar w:fldCharType="separate"/>
        </w:r>
        <w:r w:rsidR="000A31BE">
          <w:rPr>
            <w:noProof/>
            <w:webHidden/>
          </w:rPr>
          <w:t>86</w:t>
        </w:r>
        <w:r w:rsidR="000A31BE">
          <w:rPr>
            <w:noProof/>
            <w:webHidden/>
          </w:rPr>
          <w:fldChar w:fldCharType="end"/>
        </w:r>
      </w:hyperlink>
    </w:p>
    <w:p w14:paraId="3810CDCC" w14:textId="77777777" w:rsidR="000A31BE" w:rsidRDefault="00647EB5">
      <w:pPr>
        <w:pStyle w:val="34"/>
        <w:rPr>
          <w:noProof/>
        </w:rPr>
      </w:pPr>
      <w:hyperlink w:anchor="_Toc201323688" w:history="1">
        <w:r w:rsidR="000A31BE" w:rsidRPr="00A73C6C">
          <w:rPr>
            <w:rStyle w:val="affff"/>
            <w:noProof/>
          </w:rPr>
          <w:t>Как без волшебницы сделать из Золушки Принцессу?</w:t>
        </w:r>
        <w:r w:rsidR="000A31BE">
          <w:rPr>
            <w:noProof/>
            <w:webHidden/>
          </w:rPr>
          <w:tab/>
        </w:r>
        <w:r w:rsidR="000A31BE">
          <w:rPr>
            <w:noProof/>
            <w:webHidden/>
          </w:rPr>
          <w:fldChar w:fldCharType="begin"/>
        </w:r>
        <w:r w:rsidR="000A31BE">
          <w:rPr>
            <w:noProof/>
            <w:webHidden/>
          </w:rPr>
          <w:instrText xml:space="preserve"> PAGEREF _Toc201323688 \h </w:instrText>
        </w:r>
        <w:r w:rsidR="000A31BE">
          <w:rPr>
            <w:noProof/>
            <w:webHidden/>
          </w:rPr>
        </w:r>
        <w:r w:rsidR="000A31BE">
          <w:rPr>
            <w:noProof/>
            <w:webHidden/>
          </w:rPr>
          <w:fldChar w:fldCharType="separate"/>
        </w:r>
        <w:r w:rsidR="000A31BE">
          <w:rPr>
            <w:noProof/>
            <w:webHidden/>
          </w:rPr>
          <w:t>87</w:t>
        </w:r>
        <w:r w:rsidR="000A31BE">
          <w:rPr>
            <w:noProof/>
            <w:webHidden/>
          </w:rPr>
          <w:fldChar w:fldCharType="end"/>
        </w:r>
      </w:hyperlink>
    </w:p>
    <w:p w14:paraId="77B3E4F2" w14:textId="77777777" w:rsidR="000A31BE" w:rsidRDefault="00647EB5">
      <w:pPr>
        <w:pStyle w:val="34"/>
        <w:rPr>
          <w:noProof/>
        </w:rPr>
      </w:pPr>
      <w:hyperlink w:anchor="_Toc201323689" w:history="1">
        <w:r w:rsidR="000A31BE" w:rsidRPr="00A73C6C">
          <w:rPr>
            <w:rStyle w:val="affff"/>
            <w:noProof/>
          </w:rPr>
          <w:t>От кондового эгоизма общество тошнит?</w:t>
        </w:r>
        <w:r w:rsidR="000A31BE">
          <w:rPr>
            <w:noProof/>
            <w:webHidden/>
          </w:rPr>
          <w:tab/>
        </w:r>
        <w:r w:rsidR="000A31BE">
          <w:rPr>
            <w:noProof/>
            <w:webHidden/>
          </w:rPr>
          <w:fldChar w:fldCharType="begin"/>
        </w:r>
        <w:r w:rsidR="000A31BE">
          <w:rPr>
            <w:noProof/>
            <w:webHidden/>
          </w:rPr>
          <w:instrText xml:space="preserve"> PAGEREF _Toc201323689 \h </w:instrText>
        </w:r>
        <w:r w:rsidR="000A31BE">
          <w:rPr>
            <w:noProof/>
            <w:webHidden/>
          </w:rPr>
        </w:r>
        <w:r w:rsidR="000A31BE">
          <w:rPr>
            <w:noProof/>
            <w:webHidden/>
          </w:rPr>
          <w:fldChar w:fldCharType="separate"/>
        </w:r>
        <w:r w:rsidR="000A31BE">
          <w:rPr>
            <w:noProof/>
            <w:webHidden/>
          </w:rPr>
          <w:t>88</w:t>
        </w:r>
        <w:r w:rsidR="000A31BE">
          <w:rPr>
            <w:noProof/>
            <w:webHidden/>
          </w:rPr>
          <w:fldChar w:fldCharType="end"/>
        </w:r>
      </w:hyperlink>
    </w:p>
    <w:p w14:paraId="4B631B6A" w14:textId="77777777" w:rsidR="000A31BE" w:rsidRDefault="00647EB5">
      <w:pPr>
        <w:pStyle w:val="34"/>
        <w:rPr>
          <w:noProof/>
        </w:rPr>
      </w:pPr>
      <w:hyperlink w:anchor="_Toc201323690" w:history="1">
        <w:r w:rsidR="000A31BE" w:rsidRPr="00A73C6C">
          <w:rPr>
            <w:rStyle w:val="affff"/>
            <w:noProof/>
          </w:rPr>
          <w:t>Коммунисты тоже были эгоистами?</w:t>
        </w:r>
        <w:r w:rsidR="000A31BE">
          <w:rPr>
            <w:noProof/>
            <w:webHidden/>
          </w:rPr>
          <w:tab/>
        </w:r>
        <w:r w:rsidR="000A31BE">
          <w:rPr>
            <w:noProof/>
            <w:webHidden/>
          </w:rPr>
          <w:fldChar w:fldCharType="begin"/>
        </w:r>
        <w:r w:rsidR="000A31BE">
          <w:rPr>
            <w:noProof/>
            <w:webHidden/>
          </w:rPr>
          <w:instrText xml:space="preserve"> PAGEREF _Toc201323690 \h </w:instrText>
        </w:r>
        <w:r w:rsidR="000A31BE">
          <w:rPr>
            <w:noProof/>
            <w:webHidden/>
          </w:rPr>
        </w:r>
        <w:r w:rsidR="000A31BE">
          <w:rPr>
            <w:noProof/>
            <w:webHidden/>
          </w:rPr>
          <w:fldChar w:fldCharType="separate"/>
        </w:r>
        <w:r w:rsidR="000A31BE">
          <w:rPr>
            <w:noProof/>
            <w:webHidden/>
          </w:rPr>
          <w:t>89</w:t>
        </w:r>
        <w:r w:rsidR="000A31BE">
          <w:rPr>
            <w:noProof/>
            <w:webHidden/>
          </w:rPr>
          <w:fldChar w:fldCharType="end"/>
        </w:r>
      </w:hyperlink>
    </w:p>
    <w:p w14:paraId="341F82F5" w14:textId="77777777" w:rsidR="000A31BE" w:rsidRDefault="00647EB5">
      <w:pPr>
        <w:pStyle w:val="34"/>
        <w:rPr>
          <w:noProof/>
        </w:rPr>
      </w:pPr>
      <w:hyperlink w:anchor="_Toc201323691" w:history="1">
        <w:r w:rsidR="000A31BE" w:rsidRPr="00A73C6C">
          <w:rPr>
            <w:rStyle w:val="affff"/>
            <w:noProof/>
          </w:rPr>
          <w:t>Что такое эгоизм с точки зрения автора?</w:t>
        </w:r>
        <w:r w:rsidR="000A31BE">
          <w:rPr>
            <w:noProof/>
            <w:webHidden/>
          </w:rPr>
          <w:tab/>
        </w:r>
        <w:r w:rsidR="000A31BE">
          <w:rPr>
            <w:noProof/>
            <w:webHidden/>
          </w:rPr>
          <w:fldChar w:fldCharType="begin"/>
        </w:r>
        <w:r w:rsidR="000A31BE">
          <w:rPr>
            <w:noProof/>
            <w:webHidden/>
          </w:rPr>
          <w:instrText xml:space="preserve"> PAGEREF _Toc201323691 \h </w:instrText>
        </w:r>
        <w:r w:rsidR="000A31BE">
          <w:rPr>
            <w:noProof/>
            <w:webHidden/>
          </w:rPr>
        </w:r>
        <w:r w:rsidR="000A31BE">
          <w:rPr>
            <w:noProof/>
            <w:webHidden/>
          </w:rPr>
          <w:fldChar w:fldCharType="separate"/>
        </w:r>
        <w:r w:rsidR="000A31BE">
          <w:rPr>
            <w:noProof/>
            <w:webHidden/>
          </w:rPr>
          <w:t>90</w:t>
        </w:r>
        <w:r w:rsidR="000A31BE">
          <w:rPr>
            <w:noProof/>
            <w:webHidden/>
          </w:rPr>
          <w:fldChar w:fldCharType="end"/>
        </w:r>
      </w:hyperlink>
    </w:p>
    <w:p w14:paraId="37EFB57D" w14:textId="77777777" w:rsidR="000A31BE" w:rsidRDefault="00647EB5">
      <w:pPr>
        <w:pStyle w:val="34"/>
        <w:rPr>
          <w:noProof/>
        </w:rPr>
      </w:pPr>
      <w:hyperlink w:anchor="_Toc201323692" w:history="1">
        <w:r w:rsidR="000A31BE" w:rsidRPr="00A73C6C">
          <w:rPr>
            <w:rStyle w:val="affff"/>
            <w:noProof/>
          </w:rPr>
          <w:t>Написанное родителями не вырубить топором?</w:t>
        </w:r>
        <w:r w:rsidR="000A31BE">
          <w:rPr>
            <w:noProof/>
            <w:webHidden/>
          </w:rPr>
          <w:tab/>
        </w:r>
        <w:r w:rsidR="000A31BE">
          <w:rPr>
            <w:noProof/>
            <w:webHidden/>
          </w:rPr>
          <w:fldChar w:fldCharType="begin"/>
        </w:r>
        <w:r w:rsidR="000A31BE">
          <w:rPr>
            <w:noProof/>
            <w:webHidden/>
          </w:rPr>
          <w:instrText xml:space="preserve"> PAGEREF _Toc201323692 \h </w:instrText>
        </w:r>
        <w:r w:rsidR="000A31BE">
          <w:rPr>
            <w:noProof/>
            <w:webHidden/>
          </w:rPr>
        </w:r>
        <w:r w:rsidR="000A31BE">
          <w:rPr>
            <w:noProof/>
            <w:webHidden/>
          </w:rPr>
          <w:fldChar w:fldCharType="separate"/>
        </w:r>
        <w:r w:rsidR="000A31BE">
          <w:rPr>
            <w:noProof/>
            <w:webHidden/>
          </w:rPr>
          <w:t>91</w:t>
        </w:r>
        <w:r w:rsidR="000A31BE">
          <w:rPr>
            <w:noProof/>
            <w:webHidden/>
          </w:rPr>
          <w:fldChar w:fldCharType="end"/>
        </w:r>
      </w:hyperlink>
    </w:p>
    <w:p w14:paraId="02125701" w14:textId="77777777" w:rsidR="000A31BE" w:rsidRDefault="00647EB5">
      <w:pPr>
        <w:pStyle w:val="34"/>
        <w:rPr>
          <w:noProof/>
        </w:rPr>
      </w:pPr>
      <w:hyperlink w:anchor="_Toc201323693" w:history="1">
        <w:r w:rsidR="000A31BE" w:rsidRPr="00A73C6C">
          <w:rPr>
            <w:rStyle w:val="affff"/>
            <w:noProof/>
          </w:rPr>
          <w:t>Обходные пути эгоизма</w:t>
        </w:r>
        <w:r w:rsidR="000A31BE">
          <w:rPr>
            <w:noProof/>
            <w:webHidden/>
          </w:rPr>
          <w:tab/>
        </w:r>
        <w:r w:rsidR="000A31BE">
          <w:rPr>
            <w:noProof/>
            <w:webHidden/>
          </w:rPr>
          <w:fldChar w:fldCharType="begin"/>
        </w:r>
        <w:r w:rsidR="000A31BE">
          <w:rPr>
            <w:noProof/>
            <w:webHidden/>
          </w:rPr>
          <w:instrText xml:space="preserve"> PAGEREF _Toc201323693 \h </w:instrText>
        </w:r>
        <w:r w:rsidR="000A31BE">
          <w:rPr>
            <w:noProof/>
            <w:webHidden/>
          </w:rPr>
        </w:r>
        <w:r w:rsidR="000A31BE">
          <w:rPr>
            <w:noProof/>
            <w:webHidden/>
          </w:rPr>
          <w:fldChar w:fldCharType="separate"/>
        </w:r>
        <w:r w:rsidR="000A31BE">
          <w:rPr>
            <w:noProof/>
            <w:webHidden/>
          </w:rPr>
          <w:t>92</w:t>
        </w:r>
        <w:r w:rsidR="000A31BE">
          <w:rPr>
            <w:noProof/>
            <w:webHidden/>
          </w:rPr>
          <w:fldChar w:fldCharType="end"/>
        </w:r>
      </w:hyperlink>
    </w:p>
    <w:p w14:paraId="14A065A2" w14:textId="77777777" w:rsidR="000A31BE" w:rsidRDefault="00647EB5">
      <w:pPr>
        <w:pStyle w:val="34"/>
        <w:rPr>
          <w:noProof/>
        </w:rPr>
      </w:pPr>
      <w:hyperlink w:anchor="_Toc201323694" w:history="1">
        <w:r w:rsidR="000A31BE" w:rsidRPr="00A73C6C">
          <w:rPr>
            <w:rStyle w:val="affff"/>
            <w:noProof/>
          </w:rPr>
          <w:t>А если родительские программы победят?</w:t>
        </w:r>
        <w:r w:rsidR="000A31BE">
          <w:rPr>
            <w:noProof/>
            <w:webHidden/>
          </w:rPr>
          <w:tab/>
        </w:r>
        <w:r w:rsidR="000A31BE">
          <w:rPr>
            <w:noProof/>
            <w:webHidden/>
          </w:rPr>
          <w:fldChar w:fldCharType="begin"/>
        </w:r>
        <w:r w:rsidR="000A31BE">
          <w:rPr>
            <w:noProof/>
            <w:webHidden/>
          </w:rPr>
          <w:instrText xml:space="preserve"> PAGEREF _Toc201323694 \h </w:instrText>
        </w:r>
        <w:r w:rsidR="000A31BE">
          <w:rPr>
            <w:noProof/>
            <w:webHidden/>
          </w:rPr>
        </w:r>
        <w:r w:rsidR="000A31BE">
          <w:rPr>
            <w:noProof/>
            <w:webHidden/>
          </w:rPr>
          <w:fldChar w:fldCharType="separate"/>
        </w:r>
        <w:r w:rsidR="000A31BE">
          <w:rPr>
            <w:noProof/>
            <w:webHidden/>
          </w:rPr>
          <w:t>92</w:t>
        </w:r>
        <w:r w:rsidR="000A31BE">
          <w:rPr>
            <w:noProof/>
            <w:webHidden/>
          </w:rPr>
          <w:fldChar w:fldCharType="end"/>
        </w:r>
      </w:hyperlink>
    </w:p>
    <w:p w14:paraId="6867A808" w14:textId="77777777" w:rsidR="000A31BE" w:rsidRDefault="00647EB5">
      <w:pPr>
        <w:pStyle w:val="34"/>
        <w:rPr>
          <w:noProof/>
        </w:rPr>
      </w:pPr>
      <w:hyperlink w:anchor="_Toc201323695" w:history="1">
        <w:r w:rsidR="000A31BE" w:rsidRPr="00A73C6C">
          <w:rPr>
            <w:rStyle w:val="affff"/>
            <w:noProof/>
          </w:rPr>
          <w:t>Бывают ли на свете химеры «чистой воды»?</w:t>
        </w:r>
        <w:r w:rsidR="000A31BE">
          <w:rPr>
            <w:noProof/>
            <w:webHidden/>
          </w:rPr>
          <w:tab/>
        </w:r>
        <w:r w:rsidR="000A31BE">
          <w:rPr>
            <w:noProof/>
            <w:webHidden/>
          </w:rPr>
          <w:fldChar w:fldCharType="begin"/>
        </w:r>
        <w:r w:rsidR="000A31BE">
          <w:rPr>
            <w:noProof/>
            <w:webHidden/>
          </w:rPr>
          <w:instrText xml:space="preserve"> PAGEREF _Toc201323695 \h </w:instrText>
        </w:r>
        <w:r w:rsidR="000A31BE">
          <w:rPr>
            <w:noProof/>
            <w:webHidden/>
          </w:rPr>
        </w:r>
        <w:r w:rsidR="000A31BE">
          <w:rPr>
            <w:noProof/>
            <w:webHidden/>
          </w:rPr>
          <w:fldChar w:fldCharType="separate"/>
        </w:r>
        <w:r w:rsidR="000A31BE">
          <w:rPr>
            <w:noProof/>
            <w:webHidden/>
          </w:rPr>
          <w:t>93</w:t>
        </w:r>
        <w:r w:rsidR="000A31BE">
          <w:rPr>
            <w:noProof/>
            <w:webHidden/>
          </w:rPr>
          <w:fldChar w:fldCharType="end"/>
        </w:r>
      </w:hyperlink>
    </w:p>
    <w:p w14:paraId="6BA623E1" w14:textId="77777777" w:rsidR="000A31BE" w:rsidRDefault="00647EB5">
      <w:pPr>
        <w:pStyle w:val="34"/>
        <w:rPr>
          <w:noProof/>
        </w:rPr>
      </w:pPr>
      <w:hyperlink w:anchor="_Toc201323696" w:history="1">
        <w:r w:rsidR="000A31BE" w:rsidRPr="00A73C6C">
          <w:rPr>
            <w:rStyle w:val="affff"/>
            <w:noProof/>
          </w:rPr>
          <w:t>Может быть классик был прав?</w:t>
        </w:r>
        <w:r w:rsidR="000A31BE">
          <w:rPr>
            <w:noProof/>
            <w:webHidden/>
          </w:rPr>
          <w:tab/>
        </w:r>
        <w:r w:rsidR="000A31BE">
          <w:rPr>
            <w:noProof/>
            <w:webHidden/>
          </w:rPr>
          <w:fldChar w:fldCharType="begin"/>
        </w:r>
        <w:r w:rsidR="000A31BE">
          <w:rPr>
            <w:noProof/>
            <w:webHidden/>
          </w:rPr>
          <w:instrText xml:space="preserve"> PAGEREF _Toc201323696 \h </w:instrText>
        </w:r>
        <w:r w:rsidR="000A31BE">
          <w:rPr>
            <w:noProof/>
            <w:webHidden/>
          </w:rPr>
        </w:r>
        <w:r w:rsidR="000A31BE">
          <w:rPr>
            <w:noProof/>
            <w:webHidden/>
          </w:rPr>
          <w:fldChar w:fldCharType="separate"/>
        </w:r>
        <w:r w:rsidR="000A31BE">
          <w:rPr>
            <w:noProof/>
            <w:webHidden/>
          </w:rPr>
          <w:t>94</w:t>
        </w:r>
        <w:r w:rsidR="000A31BE">
          <w:rPr>
            <w:noProof/>
            <w:webHidden/>
          </w:rPr>
          <w:fldChar w:fldCharType="end"/>
        </w:r>
      </w:hyperlink>
    </w:p>
    <w:p w14:paraId="5FBB5AEF" w14:textId="77777777" w:rsidR="000A31BE" w:rsidRDefault="00647EB5">
      <w:pPr>
        <w:pStyle w:val="34"/>
        <w:rPr>
          <w:noProof/>
        </w:rPr>
      </w:pPr>
      <w:hyperlink w:anchor="_Toc201323697" w:history="1">
        <w:r w:rsidR="000A31BE" w:rsidRPr="00A73C6C">
          <w:rPr>
            <w:rStyle w:val="affff"/>
            <w:noProof/>
          </w:rPr>
          <w:t>Альтруизм поневоле</w:t>
        </w:r>
        <w:r w:rsidR="000A31BE">
          <w:rPr>
            <w:noProof/>
            <w:webHidden/>
          </w:rPr>
          <w:tab/>
        </w:r>
        <w:r w:rsidR="000A31BE">
          <w:rPr>
            <w:noProof/>
            <w:webHidden/>
          </w:rPr>
          <w:fldChar w:fldCharType="begin"/>
        </w:r>
        <w:r w:rsidR="000A31BE">
          <w:rPr>
            <w:noProof/>
            <w:webHidden/>
          </w:rPr>
          <w:instrText xml:space="preserve"> PAGEREF _Toc201323697 \h </w:instrText>
        </w:r>
        <w:r w:rsidR="000A31BE">
          <w:rPr>
            <w:noProof/>
            <w:webHidden/>
          </w:rPr>
        </w:r>
        <w:r w:rsidR="000A31BE">
          <w:rPr>
            <w:noProof/>
            <w:webHidden/>
          </w:rPr>
          <w:fldChar w:fldCharType="separate"/>
        </w:r>
        <w:r w:rsidR="000A31BE">
          <w:rPr>
            <w:noProof/>
            <w:webHidden/>
          </w:rPr>
          <w:t>95</w:t>
        </w:r>
        <w:r w:rsidR="000A31BE">
          <w:rPr>
            <w:noProof/>
            <w:webHidden/>
          </w:rPr>
          <w:fldChar w:fldCharType="end"/>
        </w:r>
      </w:hyperlink>
    </w:p>
    <w:p w14:paraId="319C67C1" w14:textId="77777777" w:rsidR="000A31BE" w:rsidRDefault="00647EB5">
      <w:pPr>
        <w:pStyle w:val="34"/>
        <w:rPr>
          <w:noProof/>
        </w:rPr>
      </w:pPr>
      <w:hyperlink w:anchor="_Toc201323698" w:history="1">
        <w:r w:rsidR="000A31BE" w:rsidRPr="00A73C6C">
          <w:rPr>
            <w:rStyle w:val="affff"/>
            <w:noProof/>
          </w:rPr>
          <w:t>Психологическая подстава</w:t>
        </w:r>
        <w:r w:rsidR="000A31BE">
          <w:rPr>
            <w:noProof/>
            <w:webHidden/>
          </w:rPr>
          <w:tab/>
        </w:r>
        <w:r w:rsidR="000A31BE">
          <w:rPr>
            <w:noProof/>
            <w:webHidden/>
          </w:rPr>
          <w:fldChar w:fldCharType="begin"/>
        </w:r>
        <w:r w:rsidR="000A31BE">
          <w:rPr>
            <w:noProof/>
            <w:webHidden/>
          </w:rPr>
          <w:instrText xml:space="preserve"> PAGEREF _Toc201323698 \h </w:instrText>
        </w:r>
        <w:r w:rsidR="000A31BE">
          <w:rPr>
            <w:noProof/>
            <w:webHidden/>
          </w:rPr>
        </w:r>
        <w:r w:rsidR="000A31BE">
          <w:rPr>
            <w:noProof/>
            <w:webHidden/>
          </w:rPr>
          <w:fldChar w:fldCharType="separate"/>
        </w:r>
        <w:r w:rsidR="000A31BE">
          <w:rPr>
            <w:noProof/>
            <w:webHidden/>
          </w:rPr>
          <w:t>95</w:t>
        </w:r>
        <w:r w:rsidR="000A31BE">
          <w:rPr>
            <w:noProof/>
            <w:webHidden/>
          </w:rPr>
          <w:fldChar w:fldCharType="end"/>
        </w:r>
      </w:hyperlink>
    </w:p>
    <w:p w14:paraId="5845244A" w14:textId="77777777" w:rsidR="000A31BE" w:rsidRDefault="00647EB5">
      <w:pPr>
        <w:pStyle w:val="34"/>
        <w:rPr>
          <w:noProof/>
        </w:rPr>
      </w:pPr>
      <w:hyperlink w:anchor="_Toc201323699" w:history="1">
        <w:r w:rsidR="000A31BE" w:rsidRPr="00A73C6C">
          <w:rPr>
            <w:rStyle w:val="affff"/>
            <w:noProof/>
          </w:rPr>
          <w:t>Позолота всегда нестойка?</w:t>
        </w:r>
        <w:r w:rsidR="000A31BE">
          <w:rPr>
            <w:noProof/>
            <w:webHidden/>
          </w:rPr>
          <w:tab/>
        </w:r>
        <w:r w:rsidR="000A31BE">
          <w:rPr>
            <w:noProof/>
            <w:webHidden/>
          </w:rPr>
          <w:fldChar w:fldCharType="begin"/>
        </w:r>
        <w:r w:rsidR="000A31BE">
          <w:rPr>
            <w:noProof/>
            <w:webHidden/>
          </w:rPr>
          <w:instrText xml:space="preserve"> PAGEREF _Toc201323699 \h </w:instrText>
        </w:r>
        <w:r w:rsidR="000A31BE">
          <w:rPr>
            <w:noProof/>
            <w:webHidden/>
          </w:rPr>
        </w:r>
        <w:r w:rsidR="000A31BE">
          <w:rPr>
            <w:noProof/>
            <w:webHidden/>
          </w:rPr>
          <w:fldChar w:fldCharType="separate"/>
        </w:r>
        <w:r w:rsidR="000A31BE">
          <w:rPr>
            <w:noProof/>
            <w:webHidden/>
          </w:rPr>
          <w:t>96</w:t>
        </w:r>
        <w:r w:rsidR="000A31BE">
          <w:rPr>
            <w:noProof/>
            <w:webHidden/>
          </w:rPr>
          <w:fldChar w:fldCharType="end"/>
        </w:r>
      </w:hyperlink>
    </w:p>
    <w:p w14:paraId="6F8E082A" w14:textId="77777777" w:rsidR="000A31BE" w:rsidRDefault="00647EB5">
      <w:pPr>
        <w:pStyle w:val="24"/>
        <w:rPr>
          <w:rFonts w:ascii="Times New Roman" w:hAnsi="Times New Roman"/>
          <w:i w:val="0"/>
          <w:noProof/>
          <w:kern w:val="0"/>
          <w:sz w:val="24"/>
        </w:rPr>
      </w:pPr>
      <w:hyperlink w:anchor="_Toc201323700" w:history="1">
        <w:r w:rsidR="000A31BE" w:rsidRPr="00A73C6C">
          <w:rPr>
            <w:rStyle w:val="affff"/>
            <w:noProof/>
          </w:rPr>
          <w:t>Глава седьмая, в которой мы поговорим об общих положениях, которые помогут неразумным эгоистам образумиться.</w:t>
        </w:r>
        <w:r w:rsidR="000A31BE">
          <w:rPr>
            <w:noProof/>
            <w:webHidden/>
          </w:rPr>
          <w:tab/>
        </w:r>
        <w:r w:rsidR="000A31BE">
          <w:rPr>
            <w:noProof/>
            <w:webHidden/>
          </w:rPr>
          <w:fldChar w:fldCharType="begin"/>
        </w:r>
        <w:r w:rsidR="000A31BE">
          <w:rPr>
            <w:noProof/>
            <w:webHidden/>
          </w:rPr>
          <w:instrText xml:space="preserve"> PAGEREF _Toc201323700 \h </w:instrText>
        </w:r>
        <w:r w:rsidR="000A31BE">
          <w:rPr>
            <w:noProof/>
            <w:webHidden/>
          </w:rPr>
        </w:r>
        <w:r w:rsidR="000A31BE">
          <w:rPr>
            <w:noProof/>
            <w:webHidden/>
          </w:rPr>
          <w:fldChar w:fldCharType="separate"/>
        </w:r>
        <w:r w:rsidR="000A31BE">
          <w:rPr>
            <w:noProof/>
            <w:webHidden/>
          </w:rPr>
          <w:t>98</w:t>
        </w:r>
        <w:r w:rsidR="000A31BE">
          <w:rPr>
            <w:noProof/>
            <w:webHidden/>
          </w:rPr>
          <w:fldChar w:fldCharType="end"/>
        </w:r>
      </w:hyperlink>
    </w:p>
    <w:p w14:paraId="36DC38EE" w14:textId="77777777" w:rsidR="000A31BE" w:rsidRDefault="00647EB5">
      <w:pPr>
        <w:pStyle w:val="34"/>
        <w:rPr>
          <w:noProof/>
        </w:rPr>
      </w:pPr>
      <w:hyperlink w:anchor="_Toc201323701" w:history="1">
        <w:r w:rsidR="000A31BE" w:rsidRPr="00A73C6C">
          <w:rPr>
            <w:rStyle w:val="affff"/>
            <w:noProof/>
          </w:rPr>
          <w:t>Счастье – дело наживное. Но трудное!</w:t>
        </w:r>
        <w:r w:rsidR="000A31BE">
          <w:rPr>
            <w:noProof/>
            <w:webHidden/>
          </w:rPr>
          <w:tab/>
        </w:r>
        <w:r w:rsidR="000A31BE">
          <w:rPr>
            <w:noProof/>
            <w:webHidden/>
          </w:rPr>
          <w:fldChar w:fldCharType="begin"/>
        </w:r>
        <w:r w:rsidR="000A31BE">
          <w:rPr>
            <w:noProof/>
            <w:webHidden/>
          </w:rPr>
          <w:instrText xml:space="preserve"> PAGEREF _Toc201323701 \h </w:instrText>
        </w:r>
        <w:r w:rsidR="000A31BE">
          <w:rPr>
            <w:noProof/>
            <w:webHidden/>
          </w:rPr>
        </w:r>
        <w:r w:rsidR="000A31BE">
          <w:rPr>
            <w:noProof/>
            <w:webHidden/>
          </w:rPr>
          <w:fldChar w:fldCharType="separate"/>
        </w:r>
        <w:r w:rsidR="000A31BE">
          <w:rPr>
            <w:noProof/>
            <w:webHidden/>
          </w:rPr>
          <w:t>98</w:t>
        </w:r>
        <w:r w:rsidR="000A31BE">
          <w:rPr>
            <w:noProof/>
            <w:webHidden/>
          </w:rPr>
          <w:fldChar w:fldCharType="end"/>
        </w:r>
      </w:hyperlink>
    </w:p>
    <w:p w14:paraId="3980DE19" w14:textId="77777777" w:rsidR="000A31BE" w:rsidRDefault="00647EB5">
      <w:pPr>
        <w:pStyle w:val="34"/>
        <w:rPr>
          <w:noProof/>
        </w:rPr>
      </w:pPr>
      <w:hyperlink w:anchor="_Toc201323702" w:history="1">
        <w:r w:rsidR="000A31BE" w:rsidRPr="00A73C6C">
          <w:rPr>
            <w:rStyle w:val="affff"/>
            <w:noProof/>
          </w:rPr>
          <w:t>Открытые глаза экономят время и энергию</w:t>
        </w:r>
        <w:r w:rsidR="000A31BE">
          <w:rPr>
            <w:noProof/>
            <w:webHidden/>
          </w:rPr>
          <w:tab/>
        </w:r>
        <w:r w:rsidR="000A31BE">
          <w:rPr>
            <w:noProof/>
            <w:webHidden/>
          </w:rPr>
          <w:fldChar w:fldCharType="begin"/>
        </w:r>
        <w:r w:rsidR="000A31BE">
          <w:rPr>
            <w:noProof/>
            <w:webHidden/>
          </w:rPr>
          <w:instrText xml:space="preserve"> PAGEREF _Toc201323702 \h </w:instrText>
        </w:r>
        <w:r w:rsidR="000A31BE">
          <w:rPr>
            <w:noProof/>
            <w:webHidden/>
          </w:rPr>
        </w:r>
        <w:r w:rsidR="000A31BE">
          <w:rPr>
            <w:noProof/>
            <w:webHidden/>
          </w:rPr>
          <w:fldChar w:fldCharType="separate"/>
        </w:r>
        <w:r w:rsidR="000A31BE">
          <w:rPr>
            <w:noProof/>
            <w:webHidden/>
          </w:rPr>
          <w:t>99</w:t>
        </w:r>
        <w:r w:rsidR="000A31BE">
          <w:rPr>
            <w:noProof/>
            <w:webHidden/>
          </w:rPr>
          <w:fldChar w:fldCharType="end"/>
        </w:r>
      </w:hyperlink>
    </w:p>
    <w:p w14:paraId="1FD5448B" w14:textId="77777777" w:rsidR="000A31BE" w:rsidRDefault="00647EB5">
      <w:pPr>
        <w:pStyle w:val="34"/>
        <w:rPr>
          <w:noProof/>
        </w:rPr>
      </w:pPr>
      <w:hyperlink w:anchor="_Toc201323703" w:history="1">
        <w:r w:rsidR="000A31BE" w:rsidRPr="00A73C6C">
          <w:rPr>
            <w:rStyle w:val="affff"/>
            <w:noProof/>
          </w:rPr>
          <w:t>Есть ли в мире злобные силы?</w:t>
        </w:r>
        <w:r w:rsidR="000A31BE">
          <w:rPr>
            <w:noProof/>
            <w:webHidden/>
          </w:rPr>
          <w:tab/>
        </w:r>
        <w:r w:rsidR="000A31BE">
          <w:rPr>
            <w:noProof/>
            <w:webHidden/>
          </w:rPr>
          <w:fldChar w:fldCharType="begin"/>
        </w:r>
        <w:r w:rsidR="000A31BE">
          <w:rPr>
            <w:noProof/>
            <w:webHidden/>
          </w:rPr>
          <w:instrText xml:space="preserve"> PAGEREF _Toc201323703 \h </w:instrText>
        </w:r>
        <w:r w:rsidR="000A31BE">
          <w:rPr>
            <w:noProof/>
            <w:webHidden/>
          </w:rPr>
        </w:r>
        <w:r w:rsidR="000A31BE">
          <w:rPr>
            <w:noProof/>
            <w:webHidden/>
          </w:rPr>
          <w:fldChar w:fldCharType="separate"/>
        </w:r>
        <w:r w:rsidR="000A31BE">
          <w:rPr>
            <w:noProof/>
            <w:webHidden/>
          </w:rPr>
          <w:t>100</w:t>
        </w:r>
        <w:r w:rsidR="000A31BE">
          <w:rPr>
            <w:noProof/>
            <w:webHidden/>
          </w:rPr>
          <w:fldChar w:fldCharType="end"/>
        </w:r>
      </w:hyperlink>
    </w:p>
    <w:p w14:paraId="53B34BB5" w14:textId="77777777" w:rsidR="000A31BE" w:rsidRDefault="00647EB5">
      <w:pPr>
        <w:pStyle w:val="34"/>
        <w:rPr>
          <w:noProof/>
        </w:rPr>
      </w:pPr>
      <w:hyperlink w:anchor="_Toc201323704" w:history="1">
        <w:r w:rsidR="000A31BE" w:rsidRPr="00A73C6C">
          <w:rPr>
            <w:rStyle w:val="affff"/>
            <w:noProof/>
          </w:rPr>
          <w:t>Видят ли тебя люди?</w:t>
        </w:r>
        <w:r w:rsidR="000A31BE">
          <w:rPr>
            <w:noProof/>
            <w:webHidden/>
          </w:rPr>
          <w:tab/>
        </w:r>
        <w:r w:rsidR="000A31BE">
          <w:rPr>
            <w:noProof/>
            <w:webHidden/>
          </w:rPr>
          <w:fldChar w:fldCharType="begin"/>
        </w:r>
        <w:r w:rsidR="000A31BE">
          <w:rPr>
            <w:noProof/>
            <w:webHidden/>
          </w:rPr>
          <w:instrText xml:space="preserve"> PAGEREF _Toc201323704 \h </w:instrText>
        </w:r>
        <w:r w:rsidR="000A31BE">
          <w:rPr>
            <w:noProof/>
            <w:webHidden/>
          </w:rPr>
        </w:r>
        <w:r w:rsidR="000A31BE">
          <w:rPr>
            <w:noProof/>
            <w:webHidden/>
          </w:rPr>
          <w:fldChar w:fldCharType="separate"/>
        </w:r>
        <w:r w:rsidR="000A31BE">
          <w:rPr>
            <w:noProof/>
            <w:webHidden/>
          </w:rPr>
          <w:t>101</w:t>
        </w:r>
        <w:r w:rsidR="000A31BE">
          <w:rPr>
            <w:noProof/>
            <w:webHidden/>
          </w:rPr>
          <w:fldChar w:fldCharType="end"/>
        </w:r>
      </w:hyperlink>
    </w:p>
    <w:p w14:paraId="206C35F9" w14:textId="77777777" w:rsidR="000A31BE" w:rsidRDefault="00647EB5">
      <w:pPr>
        <w:pStyle w:val="34"/>
        <w:rPr>
          <w:noProof/>
        </w:rPr>
      </w:pPr>
      <w:hyperlink w:anchor="_Toc201323705" w:history="1">
        <w:r w:rsidR="000A31BE" w:rsidRPr="00A73C6C">
          <w:rPr>
            <w:rStyle w:val="affff"/>
            <w:noProof/>
          </w:rPr>
          <w:t>Нужен ли ты миру?</w:t>
        </w:r>
        <w:r w:rsidR="000A31BE">
          <w:rPr>
            <w:noProof/>
            <w:webHidden/>
          </w:rPr>
          <w:tab/>
        </w:r>
        <w:r w:rsidR="000A31BE">
          <w:rPr>
            <w:noProof/>
            <w:webHidden/>
          </w:rPr>
          <w:fldChar w:fldCharType="begin"/>
        </w:r>
        <w:r w:rsidR="000A31BE">
          <w:rPr>
            <w:noProof/>
            <w:webHidden/>
          </w:rPr>
          <w:instrText xml:space="preserve"> PAGEREF _Toc201323705 \h </w:instrText>
        </w:r>
        <w:r w:rsidR="000A31BE">
          <w:rPr>
            <w:noProof/>
            <w:webHidden/>
          </w:rPr>
        </w:r>
        <w:r w:rsidR="000A31BE">
          <w:rPr>
            <w:noProof/>
            <w:webHidden/>
          </w:rPr>
          <w:fldChar w:fldCharType="separate"/>
        </w:r>
        <w:r w:rsidR="000A31BE">
          <w:rPr>
            <w:noProof/>
            <w:webHidden/>
          </w:rPr>
          <w:t>102</w:t>
        </w:r>
        <w:r w:rsidR="000A31BE">
          <w:rPr>
            <w:noProof/>
            <w:webHidden/>
          </w:rPr>
          <w:fldChar w:fldCharType="end"/>
        </w:r>
      </w:hyperlink>
    </w:p>
    <w:p w14:paraId="725F556A" w14:textId="77777777" w:rsidR="000A31BE" w:rsidRDefault="00647EB5">
      <w:pPr>
        <w:pStyle w:val="34"/>
        <w:rPr>
          <w:noProof/>
        </w:rPr>
      </w:pPr>
      <w:hyperlink w:anchor="_Toc201323706" w:history="1">
        <w:r w:rsidR="000A31BE" w:rsidRPr="00A73C6C">
          <w:rPr>
            <w:rStyle w:val="affff"/>
            <w:noProof/>
          </w:rPr>
          <w:t>От халвы все беды?</w:t>
        </w:r>
        <w:r w:rsidR="000A31BE">
          <w:rPr>
            <w:noProof/>
            <w:webHidden/>
          </w:rPr>
          <w:tab/>
        </w:r>
        <w:r w:rsidR="000A31BE">
          <w:rPr>
            <w:noProof/>
            <w:webHidden/>
          </w:rPr>
          <w:fldChar w:fldCharType="begin"/>
        </w:r>
        <w:r w:rsidR="000A31BE">
          <w:rPr>
            <w:noProof/>
            <w:webHidden/>
          </w:rPr>
          <w:instrText xml:space="preserve"> PAGEREF _Toc201323706 \h </w:instrText>
        </w:r>
        <w:r w:rsidR="000A31BE">
          <w:rPr>
            <w:noProof/>
            <w:webHidden/>
          </w:rPr>
        </w:r>
        <w:r w:rsidR="000A31BE">
          <w:rPr>
            <w:noProof/>
            <w:webHidden/>
          </w:rPr>
          <w:fldChar w:fldCharType="separate"/>
        </w:r>
        <w:r w:rsidR="000A31BE">
          <w:rPr>
            <w:noProof/>
            <w:webHidden/>
          </w:rPr>
          <w:t>103</w:t>
        </w:r>
        <w:r w:rsidR="000A31BE">
          <w:rPr>
            <w:noProof/>
            <w:webHidden/>
          </w:rPr>
          <w:fldChar w:fldCharType="end"/>
        </w:r>
      </w:hyperlink>
    </w:p>
    <w:p w14:paraId="4E5CBA0B" w14:textId="77777777" w:rsidR="000A31BE" w:rsidRDefault="00647EB5">
      <w:pPr>
        <w:pStyle w:val="34"/>
        <w:rPr>
          <w:noProof/>
        </w:rPr>
      </w:pPr>
      <w:hyperlink w:anchor="_Toc201323707" w:history="1">
        <w:r w:rsidR="000A31BE" w:rsidRPr="00A73C6C">
          <w:rPr>
            <w:rStyle w:val="affff"/>
            <w:noProof/>
          </w:rPr>
          <w:t>Учеба под принуждением</w:t>
        </w:r>
        <w:r w:rsidR="000A31BE">
          <w:rPr>
            <w:noProof/>
            <w:webHidden/>
          </w:rPr>
          <w:tab/>
        </w:r>
        <w:r w:rsidR="000A31BE">
          <w:rPr>
            <w:noProof/>
            <w:webHidden/>
          </w:rPr>
          <w:fldChar w:fldCharType="begin"/>
        </w:r>
        <w:r w:rsidR="000A31BE">
          <w:rPr>
            <w:noProof/>
            <w:webHidden/>
          </w:rPr>
          <w:instrText xml:space="preserve"> PAGEREF _Toc201323707 \h </w:instrText>
        </w:r>
        <w:r w:rsidR="000A31BE">
          <w:rPr>
            <w:noProof/>
            <w:webHidden/>
          </w:rPr>
        </w:r>
        <w:r w:rsidR="000A31BE">
          <w:rPr>
            <w:noProof/>
            <w:webHidden/>
          </w:rPr>
          <w:fldChar w:fldCharType="separate"/>
        </w:r>
        <w:r w:rsidR="000A31BE">
          <w:rPr>
            <w:noProof/>
            <w:webHidden/>
          </w:rPr>
          <w:t>104</w:t>
        </w:r>
        <w:r w:rsidR="000A31BE">
          <w:rPr>
            <w:noProof/>
            <w:webHidden/>
          </w:rPr>
          <w:fldChar w:fldCharType="end"/>
        </w:r>
      </w:hyperlink>
    </w:p>
    <w:p w14:paraId="565A1F9F" w14:textId="77777777" w:rsidR="000A31BE" w:rsidRDefault="00647EB5">
      <w:pPr>
        <w:pStyle w:val="34"/>
        <w:rPr>
          <w:noProof/>
        </w:rPr>
      </w:pPr>
      <w:hyperlink w:anchor="_Toc201323708" w:history="1">
        <w:r w:rsidR="000A31BE" w:rsidRPr="00A73C6C">
          <w:rPr>
            <w:rStyle w:val="affff"/>
            <w:noProof/>
          </w:rPr>
          <w:t>Бытие определяет сознание?</w:t>
        </w:r>
        <w:r w:rsidR="000A31BE">
          <w:rPr>
            <w:noProof/>
            <w:webHidden/>
          </w:rPr>
          <w:tab/>
        </w:r>
        <w:r w:rsidR="000A31BE">
          <w:rPr>
            <w:noProof/>
            <w:webHidden/>
          </w:rPr>
          <w:fldChar w:fldCharType="begin"/>
        </w:r>
        <w:r w:rsidR="000A31BE">
          <w:rPr>
            <w:noProof/>
            <w:webHidden/>
          </w:rPr>
          <w:instrText xml:space="preserve"> PAGEREF _Toc201323708 \h </w:instrText>
        </w:r>
        <w:r w:rsidR="000A31BE">
          <w:rPr>
            <w:noProof/>
            <w:webHidden/>
          </w:rPr>
        </w:r>
        <w:r w:rsidR="000A31BE">
          <w:rPr>
            <w:noProof/>
            <w:webHidden/>
          </w:rPr>
          <w:fldChar w:fldCharType="separate"/>
        </w:r>
        <w:r w:rsidR="000A31BE">
          <w:rPr>
            <w:noProof/>
            <w:webHidden/>
          </w:rPr>
          <w:t>105</w:t>
        </w:r>
        <w:r w:rsidR="000A31BE">
          <w:rPr>
            <w:noProof/>
            <w:webHidden/>
          </w:rPr>
          <w:fldChar w:fldCharType="end"/>
        </w:r>
      </w:hyperlink>
    </w:p>
    <w:p w14:paraId="5A7BF89E" w14:textId="77777777" w:rsidR="000A31BE" w:rsidRDefault="00647EB5">
      <w:pPr>
        <w:pStyle w:val="34"/>
        <w:rPr>
          <w:noProof/>
        </w:rPr>
      </w:pPr>
      <w:hyperlink w:anchor="_Toc201323709" w:history="1">
        <w:r w:rsidR="000A31BE" w:rsidRPr="00A73C6C">
          <w:rPr>
            <w:rStyle w:val="affff"/>
            <w:noProof/>
          </w:rPr>
          <w:t>Третий базовый принцип теории психологической относительности</w:t>
        </w:r>
        <w:r w:rsidR="000A31BE">
          <w:rPr>
            <w:noProof/>
            <w:webHidden/>
          </w:rPr>
          <w:tab/>
        </w:r>
        <w:r w:rsidR="000A31BE">
          <w:rPr>
            <w:noProof/>
            <w:webHidden/>
          </w:rPr>
          <w:fldChar w:fldCharType="begin"/>
        </w:r>
        <w:r w:rsidR="000A31BE">
          <w:rPr>
            <w:noProof/>
            <w:webHidden/>
          </w:rPr>
          <w:instrText xml:space="preserve"> PAGEREF _Toc201323709 \h </w:instrText>
        </w:r>
        <w:r w:rsidR="000A31BE">
          <w:rPr>
            <w:noProof/>
            <w:webHidden/>
          </w:rPr>
        </w:r>
        <w:r w:rsidR="000A31BE">
          <w:rPr>
            <w:noProof/>
            <w:webHidden/>
          </w:rPr>
          <w:fldChar w:fldCharType="separate"/>
        </w:r>
        <w:r w:rsidR="000A31BE">
          <w:rPr>
            <w:noProof/>
            <w:webHidden/>
          </w:rPr>
          <w:t>106</w:t>
        </w:r>
        <w:r w:rsidR="000A31BE">
          <w:rPr>
            <w:noProof/>
            <w:webHidden/>
          </w:rPr>
          <w:fldChar w:fldCharType="end"/>
        </w:r>
      </w:hyperlink>
    </w:p>
    <w:p w14:paraId="60FDA7C7" w14:textId="77777777" w:rsidR="000A31BE" w:rsidRDefault="00647EB5">
      <w:pPr>
        <w:pStyle w:val="34"/>
        <w:rPr>
          <w:noProof/>
        </w:rPr>
      </w:pPr>
      <w:hyperlink w:anchor="_Toc201323710" w:history="1">
        <w:r w:rsidR="000A31BE" w:rsidRPr="00A73C6C">
          <w:rPr>
            <w:rStyle w:val="affff"/>
            <w:noProof/>
          </w:rPr>
          <w:t>Позор смывается только кровью?</w:t>
        </w:r>
        <w:r w:rsidR="000A31BE">
          <w:rPr>
            <w:noProof/>
            <w:webHidden/>
          </w:rPr>
          <w:tab/>
        </w:r>
        <w:r w:rsidR="000A31BE">
          <w:rPr>
            <w:noProof/>
            <w:webHidden/>
          </w:rPr>
          <w:fldChar w:fldCharType="begin"/>
        </w:r>
        <w:r w:rsidR="000A31BE">
          <w:rPr>
            <w:noProof/>
            <w:webHidden/>
          </w:rPr>
          <w:instrText xml:space="preserve"> PAGEREF _Toc201323710 \h </w:instrText>
        </w:r>
        <w:r w:rsidR="000A31BE">
          <w:rPr>
            <w:noProof/>
            <w:webHidden/>
          </w:rPr>
        </w:r>
        <w:r w:rsidR="000A31BE">
          <w:rPr>
            <w:noProof/>
            <w:webHidden/>
          </w:rPr>
          <w:fldChar w:fldCharType="separate"/>
        </w:r>
        <w:r w:rsidR="000A31BE">
          <w:rPr>
            <w:noProof/>
            <w:webHidden/>
          </w:rPr>
          <w:t>108</w:t>
        </w:r>
        <w:r w:rsidR="000A31BE">
          <w:rPr>
            <w:noProof/>
            <w:webHidden/>
          </w:rPr>
          <w:fldChar w:fldCharType="end"/>
        </w:r>
      </w:hyperlink>
    </w:p>
    <w:p w14:paraId="7E1A6A16" w14:textId="77777777" w:rsidR="000A31BE" w:rsidRDefault="00647EB5">
      <w:pPr>
        <w:pStyle w:val="34"/>
        <w:rPr>
          <w:noProof/>
        </w:rPr>
      </w:pPr>
      <w:hyperlink w:anchor="_Toc201323711" w:history="1">
        <w:r w:rsidR="000A31BE" w:rsidRPr="00A73C6C">
          <w:rPr>
            <w:rStyle w:val="affff"/>
            <w:noProof/>
          </w:rPr>
          <w:t>Без вины и не виноватый</w:t>
        </w:r>
        <w:r w:rsidR="000A31BE">
          <w:rPr>
            <w:noProof/>
            <w:webHidden/>
          </w:rPr>
          <w:tab/>
        </w:r>
        <w:r w:rsidR="000A31BE">
          <w:rPr>
            <w:noProof/>
            <w:webHidden/>
          </w:rPr>
          <w:fldChar w:fldCharType="begin"/>
        </w:r>
        <w:r w:rsidR="000A31BE">
          <w:rPr>
            <w:noProof/>
            <w:webHidden/>
          </w:rPr>
          <w:instrText xml:space="preserve"> PAGEREF _Toc201323711 \h </w:instrText>
        </w:r>
        <w:r w:rsidR="000A31BE">
          <w:rPr>
            <w:noProof/>
            <w:webHidden/>
          </w:rPr>
        </w:r>
        <w:r w:rsidR="000A31BE">
          <w:rPr>
            <w:noProof/>
            <w:webHidden/>
          </w:rPr>
          <w:fldChar w:fldCharType="separate"/>
        </w:r>
        <w:r w:rsidR="000A31BE">
          <w:rPr>
            <w:noProof/>
            <w:webHidden/>
          </w:rPr>
          <w:t>109</w:t>
        </w:r>
        <w:r w:rsidR="000A31BE">
          <w:rPr>
            <w:noProof/>
            <w:webHidden/>
          </w:rPr>
          <w:fldChar w:fldCharType="end"/>
        </w:r>
      </w:hyperlink>
    </w:p>
    <w:p w14:paraId="5664C44E" w14:textId="77777777" w:rsidR="000A31BE" w:rsidRDefault="00647EB5">
      <w:pPr>
        <w:pStyle w:val="34"/>
        <w:rPr>
          <w:noProof/>
        </w:rPr>
      </w:pPr>
      <w:hyperlink w:anchor="_Toc201323712" w:history="1">
        <w:r w:rsidR="000A31BE" w:rsidRPr="00A73C6C">
          <w:rPr>
            <w:rStyle w:val="affff"/>
            <w:noProof/>
          </w:rPr>
          <w:t>Молодые должны ошибаться?</w:t>
        </w:r>
        <w:r w:rsidR="000A31BE">
          <w:rPr>
            <w:noProof/>
            <w:webHidden/>
          </w:rPr>
          <w:tab/>
        </w:r>
        <w:r w:rsidR="000A31BE">
          <w:rPr>
            <w:noProof/>
            <w:webHidden/>
          </w:rPr>
          <w:fldChar w:fldCharType="begin"/>
        </w:r>
        <w:r w:rsidR="000A31BE">
          <w:rPr>
            <w:noProof/>
            <w:webHidden/>
          </w:rPr>
          <w:instrText xml:space="preserve"> PAGEREF _Toc201323712 \h </w:instrText>
        </w:r>
        <w:r w:rsidR="000A31BE">
          <w:rPr>
            <w:noProof/>
            <w:webHidden/>
          </w:rPr>
        </w:r>
        <w:r w:rsidR="000A31BE">
          <w:rPr>
            <w:noProof/>
            <w:webHidden/>
          </w:rPr>
          <w:fldChar w:fldCharType="separate"/>
        </w:r>
        <w:r w:rsidR="000A31BE">
          <w:rPr>
            <w:noProof/>
            <w:webHidden/>
          </w:rPr>
          <w:t>109</w:t>
        </w:r>
        <w:r w:rsidR="000A31BE">
          <w:rPr>
            <w:noProof/>
            <w:webHidden/>
          </w:rPr>
          <w:fldChar w:fldCharType="end"/>
        </w:r>
      </w:hyperlink>
    </w:p>
    <w:p w14:paraId="72CBB6FB" w14:textId="77777777" w:rsidR="000A31BE" w:rsidRDefault="00647EB5">
      <w:pPr>
        <w:pStyle w:val="34"/>
        <w:rPr>
          <w:noProof/>
        </w:rPr>
      </w:pPr>
      <w:hyperlink w:anchor="_Toc201323713" w:history="1">
        <w:r w:rsidR="000A31BE" w:rsidRPr="00A73C6C">
          <w:rPr>
            <w:rStyle w:val="affff"/>
            <w:noProof/>
          </w:rPr>
          <w:t>Как перестать быть уникальным?</w:t>
        </w:r>
        <w:r w:rsidR="000A31BE">
          <w:rPr>
            <w:noProof/>
            <w:webHidden/>
          </w:rPr>
          <w:tab/>
        </w:r>
        <w:r w:rsidR="000A31BE">
          <w:rPr>
            <w:noProof/>
            <w:webHidden/>
          </w:rPr>
          <w:fldChar w:fldCharType="begin"/>
        </w:r>
        <w:r w:rsidR="000A31BE">
          <w:rPr>
            <w:noProof/>
            <w:webHidden/>
          </w:rPr>
          <w:instrText xml:space="preserve"> PAGEREF _Toc201323713 \h </w:instrText>
        </w:r>
        <w:r w:rsidR="000A31BE">
          <w:rPr>
            <w:noProof/>
            <w:webHidden/>
          </w:rPr>
        </w:r>
        <w:r w:rsidR="000A31BE">
          <w:rPr>
            <w:noProof/>
            <w:webHidden/>
          </w:rPr>
          <w:fldChar w:fldCharType="separate"/>
        </w:r>
        <w:r w:rsidR="000A31BE">
          <w:rPr>
            <w:noProof/>
            <w:webHidden/>
          </w:rPr>
          <w:t>111</w:t>
        </w:r>
        <w:r w:rsidR="000A31BE">
          <w:rPr>
            <w:noProof/>
            <w:webHidden/>
          </w:rPr>
          <w:fldChar w:fldCharType="end"/>
        </w:r>
      </w:hyperlink>
    </w:p>
    <w:p w14:paraId="0C37A270" w14:textId="77777777" w:rsidR="000A31BE" w:rsidRDefault="00647EB5">
      <w:pPr>
        <w:pStyle w:val="34"/>
        <w:rPr>
          <w:noProof/>
        </w:rPr>
      </w:pPr>
      <w:hyperlink w:anchor="_Toc201323714" w:history="1">
        <w:r w:rsidR="000A31BE" w:rsidRPr="00A73C6C">
          <w:rPr>
            <w:rStyle w:val="affff"/>
            <w:noProof/>
          </w:rPr>
          <w:t>Наилучший способ почувствовать себя членом сообщества людей</w:t>
        </w:r>
        <w:r w:rsidR="000A31BE">
          <w:rPr>
            <w:noProof/>
            <w:webHidden/>
          </w:rPr>
          <w:tab/>
        </w:r>
        <w:r w:rsidR="000A31BE">
          <w:rPr>
            <w:noProof/>
            <w:webHidden/>
          </w:rPr>
          <w:fldChar w:fldCharType="begin"/>
        </w:r>
        <w:r w:rsidR="000A31BE">
          <w:rPr>
            <w:noProof/>
            <w:webHidden/>
          </w:rPr>
          <w:instrText xml:space="preserve"> PAGEREF _Toc201323714 \h </w:instrText>
        </w:r>
        <w:r w:rsidR="000A31BE">
          <w:rPr>
            <w:noProof/>
            <w:webHidden/>
          </w:rPr>
        </w:r>
        <w:r w:rsidR="000A31BE">
          <w:rPr>
            <w:noProof/>
            <w:webHidden/>
          </w:rPr>
          <w:fldChar w:fldCharType="separate"/>
        </w:r>
        <w:r w:rsidR="000A31BE">
          <w:rPr>
            <w:noProof/>
            <w:webHidden/>
          </w:rPr>
          <w:t>112</w:t>
        </w:r>
        <w:r w:rsidR="000A31BE">
          <w:rPr>
            <w:noProof/>
            <w:webHidden/>
          </w:rPr>
          <w:fldChar w:fldCharType="end"/>
        </w:r>
      </w:hyperlink>
    </w:p>
    <w:p w14:paraId="4D5F61DA" w14:textId="77777777" w:rsidR="000A31BE" w:rsidRDefault="00647EB5">
      <w:pPr>
        <w:pStyle w:val="34"/>
        <w:rPr>
          <w:noProof/>
        </w:rPr>
      </w:pPr>
      <w:hyperlink w:anchor="_Toc201323715" w:history="1">
        <w:r w:rsidR="000A31BE" w:rsidRPr="00A73C6C">
          <w:rPr>
            <w:rStyle w:val="affff"/>
            <w:noProof/>
          </w:rPr>
          <w:t>От этого зависит твое будущее!</w:t>
        </w:r>
        <w:r w:rsidR="000A31BE">
          <w:rPr>
            <w:noProof/>
            <w:webHidden/>
          </w:rPr>
          <w:tab/>
        </w:r>
        <w:r w:rsidR="000A31BE">
          <w:rPr>
            <w:noProof/>
            <w:webHidden/>
          </w:rPr>
          <w:fldChar w:fldCharType="begin"/>
        </w:r>
        <w:r w:rsidR="000A31BE">
          <w:rPr>
            <w:noProof/>
            <w:webHidden/>
          </w:rPr>
          <w:instrText xml:space="preserve"> PAGEREF _Toc201323715 \h </w:instrText>
        </w:r>
        <w:r w:rsidR="000A31BE">
          <w:rPr>
            <w:noProof/>
            <w:webHidden/>
          </w:rPr>
        </w:r>
        <w:r w:rsidR="000A31BE">
          <w:rPr>
            <w:noProof/>
            <w:webHidden/>
          </w:rPr>
          <w:fldChar w:fldCharType="separate"/>
        </w:r>
        <w:r w:rsidR="000A31BE">
          <w:rPr>
            <w:noProof/>
            <w:webHidden/>
          </w:rPr>
          <w:t>113</w:t>
        </w:r>
        <w:r w:rsidR="000A31BE">
          <w:rPr>
            <w:noProof/>
            <w:webHidden/>
          </w:rPr>
          <w:fldChar w:fldCharType="end"/>
        </w:r>
      </w:hyperlink>
    </w:p>
    <w:p w14:paraId="5F39C6C1" w14:textId="77777777" w:rsidR="000A31BE" w:rsidRDefault="00647EB5">
      <w:pPr>
        <w:pStyle w:val="24"/>
        <w:rPr>
          <w:rFonts w:ascii="Times New Roman" w:hAnsi="Times New Roman"/>
          <w:i w:val="0"/>
          <w:noProof/>
          <w:kern w:val="0"/>
          <w:sz w:val="24"/>
        </w:rPr>
      </w:pPr>
      <w:hyperlink w:anchor="_Toc201323716" w:history="1">
        <w:r w:rsidR="000A31BE" w:rsidRPr="00A73C6C">
          <w:rPr>
            <w:rStyle w:val="affff"/>
            <w:noProof/>
          </w:rPr>
          <w:t>Глава восьмая, о том, как  внутренние реакции помогают внешним обстоятельствам  привести людей  к проблемам.</w:t>
        </w:r>
        <w:r w:rsidR="000A31BE">
          <w:rPr>
            <w:noProof/>
            <w:webHidden/>
          </w:rPr>
          <w:tab/>
        </w:r>
        <w:r w:rsidR="000A31BE">
          <w:rPr>
            <w:noProof/>
            <w:webHidden/>
          </w:rPr>
          <w:fldChar w:fldCharType="begin"/>
        </w:r>
        <w:r w:rsidR="000A31BE">
          <w:rPr>
            <w:noProof/>
            <w:webHidden/>
          </w:rPr>
          <w:instrText xml:space="preserve"> PAGEREF _Toc201323716 \h </w:instrText>
        </w:r>
        <w:r w:rsidR="000A31BE">
          <w:rPr>
            <w:noProof/>
            <w:webHidden/>
          </w:rPr>
        </w:r>
        <w:r w:rsidR="000A31BE">
          <w:rPr>
            <w:noProof/>
            <w:webHidden/>
          </w:rPr>
          <w:fldChar w:fldCharType="separate"/>
        </w:r>
        <w:r w:rsidR="000A31BE">
          <w:rPr>
            <w:noProof/>
            <w:webHidden/>
          </w:rPr>
          <w:t>115</w:t>
        </w:r>
        <w:r w:rsidR="000A31BE">
          <w:rPr>
            <w:noProof/>
            <w:webHidden/>
          </w:rPr>
          <w:fldChar w:fldCharType="end"/>
        </w:r>
      </w:hyperlink>
    </w:p>
    <w:p w14:paraId="468ABCCB" w14:textId="77777777" w:rsidR="000A31BE" w:rsidRDefault="00647EB5">
      <w:pPr>
        <w:pStyle w:val="34"/>
        <w:rPr>
          <w:noProof/>
        </w:rPr>
      </w:pPr>
      <w:hyperlink w:anchor="_Toc201323717" w:history="1">
        <w:r w:rsidR="000A31BE" w:rsidRPr="00A73C6C">
          <w:rPr>
            <w:rStyle w:val="affff"/>
            <w:noProof/>
          </w:rPr>
          <w:t>Самоуважение можно поднимать по-разному?</w:t>
        </w:r>
        <w:r w:rsidR="000A31BE">
          <w:rPr>
            <w:noProof/>
            <w:webHidden/>
          </w:rPr>
          <w:tab/>
        </w:r>
        <w:r w:rsidR="000A31BE">
          <w:rPr>
            <w:noProof/>
            <w:webHidden/>
          </w:rPr>
          <w:fldChar w:fldCharType="begin"/>
        </w:r>
        <w:r w:rsidR="000A31BE">
          <w:rPr>
            <w:noProof/>
            <w:webHidden/>
          </w:rPr>
          <w:instrText xml:space="preserve"> PAGEREF _Toc201323717 \h </w:instrText>
        </w:r>
        <w:r w:rsidR="000A31BE">
          <w:rPr>
            <w:noProof/>
            <w:webHidden/>
          </w:rPr>
        </w:r>
        <w:r w:rsidR="000A31BE">
          <w:rPr>
            <w:noProof/>
            <w:webHidden/>
          </w:rPr>
          <w:fldChar w:fldCharType="separate"/>
        </w:r>
        <w:r w:rsidR="000A31BE">
          <w:rPr>
            <w:noProof/>
            <w:webHidden/>
          </w:rPr>
          <w:t>115</w:t>
        </w:r>
        <w:r w:rsidR="000A31BE">
          <w:rPr>
            <w:noProof/>
            <w:webHidden/>
          </w:rPr>
          <w:fldChar w:fldCharType="end"/>
        </w:r>
      </w:hyperlink>
    </w:p>
    <w:p w14:paraId="53799A0D" w14:textId="77777777" w:rsidR="000A31BE" w:rsidRDefault="00647EB5">
      <w:pPr>
        <w:pStyle w:val="34"/>
        <w:rPr>
          <w:noProof/>
        </w:rPr>
      </w:pPr>
      <w:hyperlink w:anchor="_Toc201323718" w:history="1">
        <w:r w:rsidR="000A31BE" w:rsidRPr="00A73C6C">
          <w:rPr>
            <w:rStyle w:val="affff"/>
            <w:noProof/>
          </w:rPr>
          <w:t>Что происходит, если самоуважение поднять не удалось?</w:t>
        </w:r>
        <w:r w:rsidR="000A31BE">
          <w:rPr>
            <w:noProof/>
            <w:webHidden/>
          </w:rPr>
          <w:tab/>
        </w:r>
        <w:r w:rsidR="000A31BE">
          <w:rPr>
            <w:noProof/>
            <w:webHidden/>
          </w:rPr>
          <w:fldChar w:fldCharType="begin"/>
        </w:r>
        <w:r w:rsidR="000A31BE">
          <w:rPr>
            <w:noProof/>
            <w:webHidden/>
          </w:rPr>
          <w:instrText xml:space="preserve"> PAGEREF _Toc201323718 \h </w:instrText>
        </w:r>
        <w:r w:rsidR="000A31BE">
          <w:rPr>
            <w:noProof/>
            <w:webHidden/>
          </w:rPr>
        </w:r>
        <w:r w:rsidR="000A31BE">
          <w:rPr>
            <w:noProof/>
            <w:webHidden/>
          </w:rPr>
          <w:fldChar w:fldCharType="separate"/>
        </w:r>
        <w:r w:rsidR="000A31BE">
          <w:rPr>
            <w:noProof/>
            <w:webHidden/>
          </w:rPr>
          <w:t>116</w:t>
        </w:r>
        <w:r w:rsidR="000A31BE">
          <w:rPr>
            <w:noProof/>
            <w:webHidden/>
          </w:rPr>
          <w:fldChar w:fldCharType="end"/>
        </w:r>
      </w:hyperlink>
    </w:p>
    <w:p w14:paraId="7B17CA8C" w14:textId="77777777" w:rsidR="000A31BE" w:rsidRDefault="00647EB5">
      <w:pPr>
        <w:pStyle w:val="34"/>
        <w:rPr>
          <w:noProof/>
        </w:rPr>
      </w:pPr>
      <w:hyperlink w:anchor="_Toc201323719" w:history="1">
        <w:r w:rsidR="000A31BE" w:rsidRPr="00A73C6C">
          <w:rPr>
            <w:rStyle w:val="affff"/>
            <w:noProof/>
          </w:rPr>
          <w:t>Выборы – всегда сложная процедура</w:t>
        </w:r>
        <w:r w:rsidR="000A31BE">
          <w:rPr>
            <w:noProof/>
            <w:webHidden/>
          </w:rPr>
          <w:tab/>
        </w:r>
        <w:r w:rsidR="000A31BE">
          <w:rPr>
            <w:noProof/>
            <w:webHidden/>
          </w:rPr>
          <w:fldChar w:fldCharType="begin"/>
        </w:r>
        <w:r w:rsidR="000A31BE">
          <w:rPr>
            <w:noProof/>
            <w:webHidden/>
          </w:rPr>
          <w:instrText xml:space="preserve"> PAGEREF _Toc201323719 \h </w:instrText>
        </w:r>
        <w:r w:rsidR="000A31BE">
          <w:rPr>
            <w:noProof/>
            <w:webHidden/>
          </w:rPr>
        </w:r>
        <w:r w:rsidR="000A31BE">
          <w:rPr>
            <w:noProof/>
            <w:webHidden/>
          </w:rPr>
          <w:fldChar w:fldCharType="separate"/>
        </w:r>
        <w:r w:rsidR="000A31BE">
          <w:rPr>
            <w:noProof/>
            <w:webHidden/>
          </w:rPr>
          <w:t>117</w:t>
        </w:r>
        <w:r w:rsidR="000A31BE">
          <w:rPr>
            <w:noProof/>
            <w:webHidden/>
          </w:rPr>
          <w:fldChar w:fldCharType="end"/>
        </w:r>
      </w:hyperlink>
    </w:p>
    <w:p w14:paraId="5AC2574A" w14:textId="77777777" w:rsidR="000A31BE" w:rsidRDefault="00647EB5">
      <w:pPr>
        <w:pStyle w:val="34"/>
        <w:rPr>
          <w:noProof/>
        </w:rPr>
      </w:pPr>
      <w:hyperlink w:anchor="_Toc201323720" w:history="1">
        <w:r w:rsidR="000A31BE" w:rsidRPr="00A73C6C">
          <w:rPr>
            <w:rStyle w:val="affff"/>
            <w:noProof/>
          </w:rPr>
          <w:t>Как не стать Буридановым ослом?</w:t>
        </w:r>
        <w:r w:rsidR="000A31BE">
          <w:rPr>
            <w:noProof/>
            <w:webHidden/>
          </w:rPr>
          <w:tab/>
        </w:r>
        <w:r w:rsidR="000A31BE">
          <w:rPr>
            <w:noProof/>
            <w:webHidden/>
          </w:rPr>
          <w:fldChar w:fldCharType="begin"/>
        </w:r>
        <w:r w:rsidR="000A31BE">
          <w:rPr>
            <w:noProof/>
            <w:webHidden/>
          </w:rPr>
          <w:instrText xml:space="preserve"> PAGEREF _Toc201323720 \h </w:instrText>
        </w:r>
        <w:r w:rsidR="000A31BE">
          <w:rPr>
            <w:noProof/>
            <w:webHidden/>
          </w:rPr>
        </w:r>
        <w:r w:rsidR="000A31BE">
          <w:rPr>
            <w:noProof/>
            <w:webHidden/>
          </w:rPr>
          <w:fldChar w:fldCharType="separate"/>
        </w:r>
        <w:r w:rsidR="000A31BE">
          <w:rPr>
            <w:noProof/>
            <w:webHidden/>
          </w:rPr>
          <w:t>117</w:t>
        </w:r>
        <w:r w:rsidR="000A31BE">
          <w:rPr>
            <w:noProof/>
            <w:webHidden/>
          </w:rPr>
          <w:fldChar w:fldCharType="end"/>
        </w:r>
      </w:hyperlink>
    </w:p>
    <w:p w14:paraId="6C9BAA97" w14:textId="77777777" w:rsidR="000A31BE" w:rsidRDefault="00647EB5">
      <w:pPr>
        <w:pStyle w:val="34"/>
        <w:rPr>
          <w:noProof/>
        </w:rPr>
      </w:pPr>
      <w:hyperlink w:anchor="_Toc201323721" w:history="1">
        <w:r w:rsidR="000A31BE" w:rsidRPr="00A73C6C">
          <w:rPr>
            <w:rStyle w:val="affff"/>
            <w:noProof/>
          </w:rPr>
          <w:t>Единственная на свете волшебная палочка?</w:t>
        </w:r>
        <w:r w:rsidR="000A31BE">
          <w:rPr>
            <w:noProof/>
            <w:webHidden/>
          </w:rPr>
          <w:tab/>
        </w:r>
        <w:r w:rsidR="000A31BE">
          <w:rPr>
            <w:noProof/>
            <w:webHidden/>
          </w:rPr>
          <w:fldChar w:fldCharType="begin"/>
        </w:r>
        <w:r w:rsidR="000A31BE">
          <w:rPr>
            <w:noProof/>
            <w:webHidden/>
          </w:rPr>
          <w:instrText xml:space="preserve"> PAGEREF _Toc201323721 \h </w:instrText>
        </w:r>
        <w:r w:rsidR="000A31BE">
          <w:rPr>
            <w:noProof/>
            <w:webHidden/>
          </w:rPr>
        </w:r>
        <w:r w:rsidR="000A31BE">
          <w:rPr>
            <w:noProof/>
            <w:webHidden/>
          </w:rPr>
          <w:fldChar w:fldCharType="separate"/>
        </w:r>
        <w:r w:rsidR="000A31BE">
          <w:rPr>
            <w:noProof/>
            <w:webHidden/>
          </w:rPr>
          <w:t>118</w:t>
        </w:r>
        <w:r w:rsidR="000A31BE">
          <w:rPr>
            <w:noProof/>
            <w:webHidden/>
          </w:rPr>
          <w:fldChar w:fldCharType="end"/>
        </w:r>
      </w:hyperlink>
    </w:p>
    <w:p w14:paraId="2AEC5499" w14:textId="77777777" w:rsidR="000A31BE" w:rsidRDefault="00647EB5">
      <w:pPr>
        <w:pStyle w:val="34"/>
        <w:rPr>
          <w:noProof/>
        </w:rPr>
      </w:pPr>
      <w:hyperlink w:anchor="_Toc201323722" w:history="1">
        <w:r w:rsidR="000A31BE" w:rsidRPr="00A73C6C">
          <w:rPr>
            <w:rStyle w:val="affff"/>
            <w:noProof/>
          </w:rPr>
          <w:t>Опыт – действительно сын ошибок</w:t>
        </w:r>
        <w:r w:rsidR="000A31BE">
          <w:rPr>
            <w:noProof/>
            <w:webHidden/>
          </w:rPr>
          <w:tab/>
        </w:r>
        <w:r w:rsidR="000A31BE">
          <w:rPr>
            <w:noProof/>
            <w:webHidden/>
          </w:rPr>
          <w:fldChar w:fldCharType="begin"/>
        </w:r>
        <w:r w:rsidR="000A31BE">
          <w:rPr>
            <w:noProof/>
            <w:webHidden/>
          </w:rPr>
          <w:instrText xml:space="preserve"> PAGEREF _Toc201323722 \h </w:instrText>
        </w:r>
        <w:r w:rsidR="000A31BE">
          <w:rPr>
            <w:noProof/>
            <w:webHidden/>
          </w:rPr>
        </w:r>
        <w:r w:rsidR="000A31BE">
          <w:rPr>
            <w:noProof/>
            <w:webHidden/>
          </w:rPr>
          <w:fldChar w:fldCharType="separate"/>
        </w:r>
        <w:r w:rsidR="000A31BE">
          <w:rPr>
            <w:noProof/>
            <w:webHidden/>
          </w:rPr>
          <w:t>120</w:t>
        </w:r>
        <w:r w:rsidR="000A31BE">
          <w:rPr>
            <w:noProof/>
            <w:webHidden/>
          </w:rPr>
          <w:fldChar w:fldCharType="end"/>
        </w:r>
      </w:hyperlink>
    </w:p>
    <w:p w14:paraId="4776413B" w14:textId="77777777" w:rsidR="000A31BE" w:rsidRDefault="00647EB5">
      <w:pPr>
        <w:pStyle w:val="34"/>
        <w:rPr>
          <w:noProof/>
        </w:rPr>
      </w:pPr>
      <w:hyperlink w:anchor="_Toc201323723" w:history="1">
        <w:r w:rsidR="000A31BE" w:rsidRPr="00A73C6C">
          <w:rPr>
            <w:rStyle w:val="affff"/>
            <w:noProof/>
          </w:rPr>
          <w:t>Опять «Око за око»?</w:t>
        </w:r>
        <w:r w:rsidR="000A31BE">
          <w:rPr>
            <w:noProof/>
            <w:webHidden/>
          </w:rPr>
          <w:tab/>
        </w:r>
        <w:r w:rsidR="000A31BE">
          <w:rPr>
            <w:noProof/>
            <w:webHidden/>
          </w:rPr>
          <w:fldChar w:fldCharType="begin"/>
        </w:r>
        <w:r w:rsidR="000A31BE">
          <w:rPr>
            <w:noProof/>
            <w:webHidden/>
          </w:rPr>
          <w:instrText xml:space="preserve"> PAGEREF _Toc201323723 \h </w:instrText>
        </w:r>
        <w:r w:rsidR="000A31BE">
          <w:rPr>
            <w:noProof/>
            <w:webHidden/>
          </w:rPr>
        </w:r>
        <w:r w:rsidR="000A31BE">
          <w:rPr>
            <w:noProof/>
            <w:webHidden/>
          </w:rPr>
          <w:fldChar w:fldCharType="separate"/>
        </w:r>
        <w:r w:rsidR="000A31BE">
          <w:rPr>
            <w:noProof/>
            <w:webHidden/>
          </w:rPr>
          <w:t>121</w:t>
        </w:r>
        <w:r w:rsidR="000A31BE">
          <w:rPr>
            <w:noProof/>
            <w:webHidden/>
          </w:rPr>
          <w:fldChar w:fldCharType="end"/>
        </w:r>
      </w:hyperlink>
    </w:p>
    <w:p w14:paraId="1EB1517F" w14:textId="77777777" w:rsidR="000A31BE" w:rsidRDefault="00647EB5">
      <w:pPr>
        <w:pStyle w:val="34"/>
        <w:rPr>
          <w:noProof/>
        </w:rPr>
      </w:pPr>
      <w:hyperlink w:anchor="_Toc201323724" w:history="1">
        <w:r w:rsidR="000A31BE" w:rsidRPr="00A73C6C">
          <w:rPr>
            <w:rStyle w:val="affff"/>
            <w:noProof/>
          </w:rPr>
          <w:t>Если Магомет не идет к горе..</w:t>
        </w:r>
        <w:r w:rsidR="000A31BE">
          <w:rPr>
            <w:noProof/>
            <w:webHidden/>
          </w:rPr>
          <w:tab/>
        </w:r>
        <w:r w:rsidR="000A31BE">
          <w:rPr>
            <w:noProof/>
            <w:webHidden/>
          </w:rPr>
          <w:fldChar w:fldCharType="begin"/>
        </w:r>
        <w:r w:rsidR="000A31BE">
          <w:rPr>
            <w:noProof/>
            <w:webHidden/>
          </w:rPr>
          <w:instrText xml:space="preserve"> PAGEREF _Toc201323724 \h </w:instrText>
        </w:r>
        <w:r w:rsidR="000A31BE">
          <w:rPr>
            <w:noProof/>
            <w:webHidden/>
          </w:rPr>
        </w:r>
        <w:r w:rsidR="000A31BE">
          <w:rPr>
            <w:noProof/>
            <w:webHidden/>
          </w:rPr>
          <w:fldChar w:fldCharType="separate"/>
        </w:r>
        <w:r w:rsidR="000A31BE">
          <w:rPr>
            <w:noProof/>
            <w:webHidden/>
          </w:rPr>
          <w:t>121</w:t>
        </w:r>
        <w:r w:rsidR="000A31BE">
          <w:rPr>
            <w:noProof/>
            <w:webHidden/>
          </w:rPr>
          <w:fldChar w:fldCharType="end"/>
        </w:r>
      </w:hyperlink>
    </w:p>
    <w:p w14:paraId="13903F8B" w14:textId="77777777" w:rsidR="000A31BE" w:rsidRDefault="00647EB5">
      <w:pPr>
        <w:pStyle w:val="34"/>
        <w:rPr>
          <w:noProof/>
        </w:rPr>
      </w:pPr>
      <w:hyperlink w:anchor="_Toc201323725" w:history="1">
        <w:r w:rsidR="000A31BE" w:rsidRPr="00A73C6C">
          <w:rPr>
            <w:rStyle w:val="affff"/>
            <w:noProof/>
          </w:rPr>
          <w:t>Кому от мести будет хуже?</w:t>
        </w:r>
        <w:r w:rsidR="000A31BE">
          <w:rPr>
            <w:noProof/>
            <w:webHidden/>
          </w:rPr>
          <w:tab/>
        </w:r>
        <w:r w:rsidR="000A31BE">
          <w:rPr>
            <w:noProof/>
            <w:webHidden/>
          </w:rPr>
          <w:fldChar w:fldCharType="begin"/>
        </w:r>
        <w:r w:rsidR="000A31BE">
          <w:rPr>
            <w:noProof/>
            <w:webHidden/>
          </w:rPr>
          <w:instrText xml:space="preserve"> PAGEREF _Toc201323725 \h </w:instrText>
        </w:r>
        <w:r w:rsidR="000A31BE">
          <w:rPr>
            <w:noProof/>
            <w:webHidden/>
          </w:rPr>
        </w:r>
        <w:r w:rsidR="000A31BE">
          <w:rPr>
            <w:noProof/>
            <w:webHidden/>
          </w:rPr>
          <w:fldChar w:fldCharType="separate"/>
        </w:r>
        <w:r w:rsidR="000A31BE">
          <w:rPr>
            <w:noProof/>
            <w:webHidden/>
          </w:rPr>
          <w:t>122</w:t>
        </w:r>
        <w:r w:rsidR="000A31BE">
          <w:rPr>
            <w:noProof/>
            <w:webHidden/>
          </w:rPr>
          <w:fldChar w:fldCharType="end"/>
        </w:r>
      </w:hyperlink>
    </w:p>
    <w:p w14:paraId="1FE27923" w14:textId="77777777" w:rsidR="000A31BE" w:rsidRDefault="00647EB5">
      <w:pPr>
        <w:pStyle w:val="34"/>
        <w:rPr>
          <w:noProof/>
        </w:rPr>
      </w:pPr>
      <w:hyperlink w:anchor="_Toc201323726" w:history="1">
        <w:r w:rsidR="000A31BE" w:rsidRPr="00A73C6C">
          <w:rPr>
            <w:rStyle w:val="affff"/>
            <w:noProof/>
          </w:rPr>
          <w:t>Шепот Бога на ухо своему неразумному дитя?</w:t>
        </w:r>
        <w:r w:rsidR="000A31BE">
          <w:rPr>
            <w:noProof/>
            <w:webHidden/>
          </w:rPr>
          <w:tab/>
        </w:r>
        <w:r w:rsidR="000A31BE">
          <w:rPr>
            <w:noProof/>
            <w:webHidden/>
          </w:rPr>
          <w:fldChar w:fldCharType="begin"/>
        </w:r>
        <w:r w:rsidR="000A31BE">
          <w:rPr>
            <w:noProof/>
            <w:webHidden/>
          </w:rPr>
          <w:instrText xml:space="preserve"> PAGEREF _Toc201323726 \h </w:instrText>
        </w:r>
        <w:r w:rsidR="000A31BE">
          <w:rPr>
            <w:noProof/>
            <w:webHidden/>
          </w:rPr>
        </w:r>
        <w:r w:rsidR="000A31BE">
          <w:rPr>
            <w:noProof/>
            <w:webHidden/>
          </w:rPr>
          <w:fldChar w:fldCharType="separate"/>
        </w:r>
        <w:r w:rsidR="000A31BE">
          <w:rPr>
            <w:noProof/>
            <w:webHidden/>
          </w:rPr>
          <w:t>123</w:t>
        </w:r>
        <w:r w:rsidR="000A31BE">
          <w:rPr>
            <w:noProof/>
            <w:webHidden/>
          </w:rPr>
          <w:fldChar w:fldCharType="end"/>
        </w:r>
      </w:hyperlink>
    </w:p>
    <w:p w14:paraId="4E4DEBB0" w14:textId="77777777" w:rsidR="000A31BE" w:rsidRDefault="00647EB5">
      <w:pPr>
        <w:pStyle w:val="34"/>
        <w:rPr>
          <w:noProof/>
        </w:rPr>
      </w:pPr>
      <w:hyperlink w:anchor="_Toc201323727" w:history="1">
        <w:r w:rsidR="000A31BE" w:rsidRPr="00A73C6C">
          <w:rPr>
            <w:rStyle w:val="affff"/>
            <w:noProof/>
          </w:rPr>
          <w:t>Как войти в режим наибольшего благоприятствования в жизни?</w:t>
        </w:r>
        <w:r w:rsidR="000A31BE">
          <w:rPr>
            <w:noProof/>
            <w:webHidden/>
          </w:rPr>
          <w:tab/>
        </w:r>
        <w:r w:rsidR="000A31BE">
          <w:rPr>
            <w:noProof/>
            <w:webHidden/>
          </w:rPr>
          <w:fldChar w:fldCharType="begin"/>
        </w:r>
        <w:r w:rsidR="000A31BE">
          <w:rPr>
            <w:noProof/>
            <w:webHidden/>
          </w:rPr>
          <w:instrText xml:space="preserve"> PAGEREF _Toc201323727 \h </w:instrText>
        </w:r>
        <w:r w:rsidR="000A31BE">
          <w:rPr>
            <w:noProof/>
            <w:webHidden/>
          </w:rPr>
        </w:r>
        <w:r w:rsidR="000A31BE">
          <w:rPr>
            <w:noProof/>
            <w:webHidden/>
          </w:rPr>
          <w:fldChar w:fldCharType="separate"/>
        </w:r>
        <w:r w:rsidR="000A31BE">
          <w:rPr>
            <w:noProof/>
            <w:webHidden/>
          </w:rPr>
          <w:t>124</w:t>
        </w:r>
        <w:r w:rsidR="000A31BE">
          <w:rPr>
            <w:noProof/>
            <w:webHidden/>
          </w:rPr>
          <w:fldChar w:fldCharType="end"/>
        </w:r>
      </w:hyperlink>
    </w:p>
    <w:p w14:paraId="1E578CB7" w14:textId="77777777" w:rsidR="000A31BE" w:rsidRDefault="00647EB5">
      <w:pPr>
        <w:pStyle w:val="24"/>
        <w:rPr>
          <w:rFonts w:ascii="Times New Roman" w:hAnsi="Times New Roman"/>
          <w:i w:val="0"/>
          <w:noProof/>
          <w:kern w:val="0"/>
          <w:sz w:val="24"/>
        </w:rPr>
      </w:pPr>
      <w:hyperlink w:anchor="_Toc201323728" w:history="1">
        <w:r w:rsidR="000A31BE" w:rsidRPr="00A73C6C">
          <w:rPr>
            <w:rStyle w:val="affff"/>
            <w:noProof/>
          </w:rPr>
          <w:t>Глава девятая, в которой мы постараемся ответить на вопрос: «Есть ли на белом свете настоящие злодеи?»</w:t>
        </w:r>
        <w:r w:rsidR="000A31BE">
          <w:rPr>
            <w:noProof/>
            <w:webHidden/>
          </w:rPr>
          <w:tab/>
        </w:r>
        <w:r w:rsidR="000A31BE">
          <w:rPr>
            <w:noProof/>
            <w:webHidden/>
          </w:rPr>
          <w:fldChar w:fldCharType="begin"/>
        </w:r>
        <w:r w:rsidR="000A31BE">
          <w:rPr>
            <w:noProof/>
            <w:webHidden/>
          </w:rPr>
          <w:instrText xml:space="preserve"> PAGEREF _Toc201323728 \h </w:instrText>
        </w:r>
        <w:r w:rsidR="000A31BE">
          <w:rPr>
            <w:noProof/>
            <w:webHidden/>
          </w:rPr>
        </w:r>
        <w:r w:rsidR="000A31BE">
          <w:rPr>
            <w:noProof/>
            <w:webHidden/>
          </w:rPr>
          <w:fldChar w:fldCharType="separate"/>
        </w:r>
        <w:r w:rsidR="000A31BE">
          <w:rPr>
            <w:noProof/>
            <w:webHidden/>
          </w:rPr>
          <w:t>126</w:t>
        </w:r>
        <w:r w:rsidR="000A31BE">
          <w:rPr>
            <w:noProof/>
            <w:webHidden/>
          </w:rPr>
          <w:fldChar w:fldCharType="end"/>
        </w:r>
      </w:hyperlink>
    </w:p>
    <w:p w14:paraId="1FBE10CA" w14:textId="77777777" w:rsidR="000A31BE" w:rsidRDefault="00647EB5">
      <w:pPr>
        <w:pStyle w:val="34"/>
        <w:rPr>
          <w:noProof/>
        </w:rPr>
      </w:pPr>
      <w:hyperlink w:anchor="_Toc201323729" w:history="1">
        <w:r w:rsidR="000A31BE" w:rsidRPr="00A73C6C">
          <w:rPr>
            <w:rStyle w:val="affff"/>
            <w:noProof/>
          </w:rPr>
          <w:t>Тест на выявление негодяев</w:t>
        </w:r>
        <w:r w:rsidR="000A31BE">
          <w:rPr>
            <w:noProof/>
            <w:webHidden/>
          </w:rPr>
          <w:tab/>
        </w:r>
        <w:r w:rsidR="000A31BE">
          <w:rPr>
            <w:noProof/>
            <w:webHidden/>
          </w:rPr>
          <w:fldChar w:fldCharType="begin"/>
        </w:r>
        <w:r w:rsidR="000A31BE">
          <w:rPr>
            <w:noProof/>
            <w:webHidden/>
          </w:rPr>
          <w:instrText xml:space="preserve"> PAGEREF _Toc201323729 \h </w:instrText>
        </w:r>
        <w:r w:rsidR="000A31BE">
          <w:rPr>
            <w:noProof/>
            <w:webHidden/>
          </w:rPr>
        </w:r>
        <w:r w:rsidR="000A31BE">
          <w:rPr>
            <w:noProof/>
            <w:webHidden/>
          </w:rPr>
          <w:fldChar w:fldCharType="separate"/>
        </w:r>
        <w:r w:rsidR="000A31BE">
          <w:rPr>
            <w:noProof/>
            <w:webHidden/>
          </w:rPr>
          <w:t>126</w:t>
        </w:r>
        <w:r w:rsidR="000A31BE">
          <w:rPr>
            <w:noProof/>
            <w:webHidden/>
          </w:rPr>
          <w:fldChar w:fldCharType="end"/>
        </w:r>
      </w:hyperlink>
    </w:p>
    <w:p w14:paraId="5996D3B9" w14:textId="77777777" w:rsidR="000A31BE" w:rsidRDefault="00647EB5">
      <w:pPr>
        <w:pStyle w:val="34"/>
        <w:rPr>
          <w:noProof/>
        </w:rPr>
      </w:pPr>
      <w:hyperlink w:anchor="_Toc201323730" w:history="1">
        <w:r w:rsidR="000A31BE" w:rsidRPr="00A73C6C">
          <w:rPr>
            <w:rStyle w:val="affff"/>
            <w:noProof/>
          </w:rPr>
          <w:t>Злодей – это санитар общества?</w:t>
        </w:r>
        <w:r w:rsidR="000A31BE">
          <w:rPr>
            <w:noProof/>
            <w:webHidden/>
          </w:rPr>
          <w:tab/>
        </w:r>
        <w:r w:rsidR="000A31BE">
          <w:rPr>
            <w:noProof/>
            <w:webHidden/>
          </w:rPr>
          <w:fldChar w:fldCharType="begin"/>
        </w:r>
        <w:r w:rsidR="000A31BE">
          <w:rPr>
            <w:noProof/>
            <w:webHidden/>
          </w:rPr>
          <w:instrText xml:space="preserve"> PAGEREF _Toc201323730 \h </w:instrText>
        </w:r>
        <w:r w:rsidR="000A31BE">
          <w:rPr>
            <w:noProof/>
            <w:webHidden/>
          </w:rPr>
        </w:r>
        <w:r w:rsidR="000A31BE">
          <w:rPr>
            <w:noProof/>
            <w:webHidden/>
          </w:rPr>
          <w:fldChar w:fldCharType="separate"/>
        </w:r>
        <w:r w:rsidR="000A31BE">
          <w:rPr>
            <w:noProof/>
            <w:webHidden/>
          </w:rPr>
          <w:t>127</w:t>
        </w:r>
        <w:r w:rsidR="000A31BE">
          <w:rPr>
            <w:noProof/>
            <w:webHidden/>
          </w:rPr>
          <w:fldChar w:fldCharType="end"/>
        </w:r>
      </w:hyperlink>
    </w:p>
    <w:p w14:paraId="0A453ED8" w14:textId="77777777" w:rsidR="000A31BE" w:rsidRDefault="00647EB5">
      <w:pPr>
        <w:pStyle w:val="34"/>
        <w:rPr>
          <w:noProof/>
        </w:rPr>
      </w:pPr>
      <w:hyperlink w:anchor="_Toc201323731" w:history="1">
        <w:r w:rsidR="000A31BE" w:rsidRPr="00A73C6C">
          <w:rPr>
            <w:rStyle w:val="affff"/>
            <w:noProof/>
          </w:rPr>
          <w:t>Тест на «вшивость»</w:t>
        </w:r>
        <w:r w:rsidR="000A31BE">
          <w:rPr>
            <w:noProof/>
            <w:webHidden/>
          </w:rPr>
          <w:tab/>
        </w:r>
        <w:r w:rsidR="000A31BE">
          <w:rPr>
            <w:noProof/>
            <w:webHidden/>
          </w:rPr>
          <w:fldChar w:fldCharType="begin"/>
        </w:r>
        <w:r w:rsidR="000A31BE">
          <w:rPr>
            <w:noProof/>
            <w:webHidden/>
          </w:rPr>
          <w:instrText xml:space="preserve"> PAGEREF _Toc201323731 \h </w:instrText>
        </w:r>
        <w:r w:rsidR="000A31BE">
          <w:rPr>
            <w:noProof/>
            <w:webHidden/>
          </w:rPr>
        </w:r>
        <w:r w:rsidR="000A31BE">
          <w:rPr>
            <w:noProof/>
            <w:webHidden/>
          </w:rPr>
          <w:fldChar w:fldCharType="separate"/>
        </w:r>
        <w:r w:rsidR="000A31BE">
          <w:rPr>
            <w:noProof/>
            <w:webHidden/>
          </w:rPr>
          <w:t>129</w:t>
        </w:r>
        <w:r w:rsidR="000A31BE">
          <w:rPr>
            <w:noProof/>
            <w:webHidden/>
          </w:rPr>
          <w:fldChar w:fldCharType="end"/>
        </w:r>
      </w:hyperlink>
    </w:p>
    <w:p w14:paraId="1D88A7C2" w14:textId="77777777" w:rsidR="000A31BE" w:rsidRDefault="00647EB5">
      <w:pPr>
        <w:pStyle w:val="34"/>
        <w:rPr>
          <w:noProof/>
        </w:rPr>
      </w:pPr>
      <w:hyperlink w:anchor="_Toc201323732" w:history="1">
        <w:r w:rsidR="000A31BE" w:rsidRPr="00A73C6C">
          <w:rPr>
            <w:rStyle w:val="affff"/>
            <w:noProof/>
          </w:rPr>
          <w:t>Человек оправдывает себя всегда</w:t>
        </w:r>
        <w:r w:rsidR="000A31BE">
          <w:rPr>
            <w:noProof/>
            <w:webHidden/>
          </w:rPr>
          <w:tab/>
        </w:r>
        <w:r w:rsidR="000A31BE">
          <w:rPr>
            <w:noProof/>
            <w:webHidden/>
          </w:rPr>
          <w:fldChar w:fldCharType="begin"/>
        </w:r>
        <w:r w:rsidR="000A31BE">
          <w:rPr>
            <w:noProof/>
            <w:webHidden/>
          </w:rPr>
          <w:instrText xml:space="preserve"> PAGEREF _Toc201323732 \h </w:instrText>
        </w:r>
        <w:r w:rsidR="000A31BE">
          <w:rPr>
            <w:noProof/>
            <w:webHidden/>
          </w:rPr>
        </w:r>
        <w:r w:rsidR="000A31BE">
          <w:rPr>
            <w:noProof/>
            <w:webHidden/>
          </w:rPr>
          <w:fldChar w:fldCharType="separate"/>
        </w:r>
        <w:r w:rsidR="000A31BE">
          <w:rPr>
            <w:noProof/>
            <w:webHidden/>
          </w:rPr>
          <w:t>130</w:t>
        </w:r>
        <w:r w:rsidR="000A31BE">
          <w:rPr>
            <w:noProof/>
            <w:webHidden/>
          </w:rPr>
          <w:fldChar w:fldCharType="end"/>
        </w:r>
      </w:hyperlink>
    </w:p>
    <w:p w14:paraId="1E98754D" w14:textId="77777777" w:rsidR="000A31BE" w:rsidRDefault="00647EB5">
      <w:pPr>
        <w:pStyle w:val="34"/>
        <w:rPr>
          <w:noProof/>
        </w:rPr>
      </w:pPr>
      <w:hyperlink w:anchor="_Toc201323733" w:history="1">
        <w:r w:rsidR="000A31BE" w:rsidRPr="00A73C6C">
          <w:rPr>
            <w:rStyle w:val="affff"/>
            <w:noProof/>
          </w:rPr>
          <w:t>Бог стриг всех людей под одну гребенку?</w:t>
        </w:r>
        <w:r w:rsidR="000A31BE">
          <w:rPr>
            <w:noProof/>
            <w:webHidden/>
          </w:rPr>
          <w:tab/>
        </w:r>
        <w:r w:rsidR="000A31BE">
          <w:rPr>
            <w:noProof/>
            <w:webHidden/>
          </w:rPr>
          <w:fldChar w:fldCharType="begin"/>
        </w:r>
        <w:r w:rsidR="000A31BE">
          <w:rPr>
            <w:noProof/>
            <w:webHidden/>
          </w:rPr>
          <w:instrText xml:space="preserve"> PAGEREF _Toc201323733 \h </w:instrText>
        </w:r>
        <w:r w:rsidR="000A31BE">
          <w:rPr>
            <w:noProof/>
            <w:webHidden/>
          </w:rPr>
        </w:r>
        <w:r w:rsidR="000A31BE">
          <w:rPr>
            <w:noProof/>
            <w:webHidden/>
          </w:rPr>
          <w:fldChar w:fldCharType="separate"/>
        </w:r>
        <w:r w:rsidR="000A31BE">
          <w:rPr>
            <w:noProof/>
            <w:webHidden/>
          </w:rPr>
          <w:t>130</w:t>
        </w:r>
        <w:r w:rsidR="000A31BE">
          <w:rPr>
            <w:noProof/>
            <w:webHidden/>
          </w:rPr>
          <w:fldChar w:fldCharType="end"/>
        </w:r>
      </w:hyperlink>
    </w:p>
    <w:p w14:paraId="59D8CACF" w14:textId="77777777" w:rsidR="000A31BE" w:rsidRDefault="00647EB5">
      <w:pPr>
        <w:pStyle w:val="34"/>
        <w:rPr>
          <w:noProof/>
        </w:rPr>
      </w:pPr>
      <w:hyperlink w:anchor="_Toc201323734" w:history="1">
        <w:r w:rsidR="000A31BE" w:rsidRPr="00A73C6C">
          <w:rPr>
            <w:rStyle w:val="affff"/>
            <w:noProof/>
          </w:rPr>
          <w:t>Четвертый базовый принцип теории психологической относительности</w:t>
        </w:r>
        <w:r w:rsidR="000A31BE">
          <w:rPr>
            <w:noProof/>
            <w:webHidden/>
          </w:rPr>
          <w:tab/>
        </w:r>
        <w:r w:rsidR="000A31BE">
          <w:rPr>
            <w:noProof/>
            <w:webHidden/>
          </w:rPr>
          <w:fldChar w:fldCharType="begin"/>
        </w:r>
        <w:r w:rsidR="000A31BE">
          <w:rPr>
            <w:noProof/>
            <w:webHidden/>
          </w:rPr>
          <w:instrText xml:space="preserve"> PAGEREF _Toc201323734 \h </w:instrText>
        </w:r>
        <w:r w:rsidR="000A31BE">
          <w:rPr>
            <w:noProof/>
            <w:webHidden/>
          </w:rPr>
        </w:r>
        <w:r w:rsidR="000A31BE">
          <w:rPr>
            <w:noProof/>
            <w:webHidden/>
          </w:rPr>
          <w:fldChar w:fldCharType="separate"/>
        </w:r>
        <w:r w:rsidR="000A31BE">
          <w:rPr>
            <w:noProof/>
            <w:webHidden/>
          </w:rPr>
          <w:t>131</w:t>
        </w:r>
        <w:r w:rsidR="000A31BE">
          <w:rPr>
            <w:noProof/>
            <w:webHidden/>
          </w:rPr>
          <w:fldChar w:fldCharType="end"/>
        </w:r>
      </w:hyperlink>
    </w:p>
    <w:p w14:paraId="6CE95E1C" w14:textId="77777777" w:rsidR="000A31BE" w:rsidRDefault="00647EB5">
      <w:pPr>
        <w:pStyle w:val="34"/>
        <w:rPr>
          <w:noProof/>
        </w:rPr>
      </w:pPr>
      <w:hyperlink w:anchor="_Toc201323735" w:history="1">
        <w:r w:rsidR="000A31BE" w:rsidRPr="00A73C6C">
          <w:rPr>
            <w:rStyle w:val="affff"/>
            <w:noProof/>
          </w:rPr>
          <w:t>Часто ли люди встречаются с сознательным обманом?</w:t>
        </w:r>
        <w:r w:rsidR="000A31BE">
          <w:rPr>
            <w:noProof/>
            <w:webHidden/>
          </w:rPr>
          <w:tab/>
        </w:r>
        <w:r w:rsidR="000A31BE">
          <w:rPr>
            <w:noProof/>
            <w:webHidden/>
          </w:rPr>
          <w:fldChar w:fldCharType="begin"/>
        </w:r>
        <w:r w:rsidR="000A31BE">
          <w:rPr>
            <w:noProof/>
            <w:webHidden/>
          </w:rPr>
          <w:instrText xml:space="preserve"> PAGEREF _Toc201323735 \h </w:instrText>
        </w:r>
        <w:r w:rsidR="000A31BE">
          <w:rPr>
            <w:noProof/>
            <w:webHidden/>
          </w:rPr>
        </w:r>
        <w:r w:rsidR="000A31BE">
          <w:rPr>
            <w:noProof/>
            <w:webHidden/>
          </w:rPr>
          <w:fldChar w:fldCharType="separate"/>
        </w:r>
        <w:r w:rsidR="000A31BE">
          <w:rPr>
            <w:noProof/>
            <w:webHidden/>
          </w:rPr>
          <w:t>132</w:t>
        </w:r>
        <w:r w:rsidR="000A31BE">
          <w:rPr>
            <w:noProof/>
            <w:webHidden/>
          </w:rPr>
          <w:fldChar w:fldCharType="end"/>
        </w:r>
      </w:hyperlink>
    </w:p>
    <w:p w14:paraId="4FCC3C20" w14:textId="77777777" w:rsidR="000A31BE" w:rsidRDefault="00647EB5">
      <w:pPr>
        <w:pStyle w:val="34"/>
        <w:rPr>
          <w:noProof/>
        </w:rPr>
      </w:pPr>
      <w:hyperlink w:anchor="_Toc201323736" w:history="1">
        <w:r w:rsidR="000A31BE" w:rsidRPr="00A73C6C">
          <w:rPr>
            <w:rStyle w:val="affff"/>
            <w:noProof/>
          </w:rPr>
          <w:t>Собака бывает кусачей…</w:t>
        </w:r>
        <w:r w:rsidR="000A31BE">
          <w:rPr>
            <w:noProof/>
            <w:webHidden/>
          </w:rPr>
          <w:tab/>
        </w:r>
        <w:r w:rsidR="000A31BE">
          <w:rPr>
            <w:noProof/>
            <w:webHidden/>
          </w:rPr>
          <w:fldChar w:fldCharType="begin"/>
        </w:r>
        <w:r w:rsidR="000A31BE">
          <w:rPr>
            <w:noProof/>
            <w:webHidden/>
          </w:rPr>
          <w:instrText xml:space="preserve"> PAGEREF _Toc201323736 \h </w:instrText>
        </w:r>
        <w:r w:rsidR="000A31BE">
          <w:rPr>
            <w:noProof/>
            <w:webHidden/>
          </w:rPr>
        </w:r>
        <w:r w:rsidR="000A31BE">
          <w:rPr>
            <w:noProof/>
            <w:webHidden/>
          </w:rPr>
          <w:fldChar w:fldCharType="separate"/>
        </w:r>
        <w:r w:rsidR="000A31BE">
          <w:rPr>
            <w:noProof/>
            <w:webHidden/>
          </w:rPr>
          <w:t>133</w:t>
        </w:r>
        <w:r w:rsidR="000A31BE">
          <w:rPr>
            <w:noProof/>
            <w:webHidden/>
          </w:rPr>
          <w:fldChar w:fldCharType="end"/>
        </w:r>
      </w:hyperlink>
    </w:p>
    <w:p w14:paraId="692B7D73" w14:textId="77777777" w:rsidR="000A31BE" w:rsidRDefault="00647EB5">
      <w:pPr>
        <w:pStyle w:val="34"/>
        <w:rPr>
          <w:noProof/>
        </w:rPr>
      </w:pPr>
      <w:hyperlink w:anchor="_Toc201323737" w:history="1">
        <w:r w:rsidR="000A31BE" w:rsidRPr="00A73C6C">
          <w:rPr>
            <w:rStyle w:val="affff"/>
            <w:noProof/>
          </w:rPr>
          <w:t>Ты с кем?</w:t>
        </w:r>
        <w:r w:rsidR="000A31BE">
          <w:rPr>
            <w:noProof/>
            <w:webHidden/>
          </w:rPr>
          <w:tab/>
        </w:r>
        <w:r w:rsidR="000A31BE">
          <w:rPr>
            <w:noProof/>
            <w:webHidden/>
          </w:rPr>
          <w:fldChar w:fldCharType="begin"/>
        </w:r>
        <w:r w:rsidR="000A31BE">
          <w:rPr>
            <w:noProof/>
            <w:webHidden/>
          </w:rPr>
          <w:instrText xml:space="preserve"> PAGEREF _Toc201323737 \h </w:instrText>
        </w:r>
        <w:r w:rsidR="000A31BE">
          <w:rPr>
            <w:noProof/>
            <w:webHidden/>
          </w:rPr>
        </w:r>
        <w:r w:rsidR="000A31BE">
          <w:rPr>
            <w:noProof/>
            <w:webHidden/>
          </w:rPr>
          <w:fldChar w:fldCharType="separate"/>
        </w:r>
        <w:r w:rsidR="000A31BE">
          <w:rPr>
            <w:noProof/>
            <w:webHidden/>
          </w:rPr>
          <w:t>134</w:t>
        </w:r>
        <w:r w:rsidR="000A31BE">
          <w:rPr>
            <w:noProof/>
            <w:webHidden/>
          </w:rPr>
          <w:fldChar w:fldCharType="end"/>
        </w:r>
      </w:hyperlink>
    </w:p>
    <w:p w14:paraId="44789F36" w14:textId="77777777" w:rsidR="000A31BE" w:rsidRDefault="00647EB5">
      <w:pPr>
        <w:pStyle w:val="34"/>
        <w:rPr>
          <w:noProof/>
        </w:rPr>
      </w:pPr>
      <w:hyperlink w:anchor="_Toc201323738" w:history="1">
        <w:r w:rsidR="000A31BE" w:rsidRPr="00A73C6C">
          <w:rPr>
            <w:rStyle w:val="affff"/>
            <w:noProof/>
          </w:rPr>
          <w:t>Христос – психолог?</w:t>
        </w:r>
        <w:r w:rsidR="000A31BE">
          <w:rPr>
            <w:noProof/>
            <w:webHidden/>
          </w:rPr>
          <w:tab/>
        </w:r>
        <w:r w:rsidR="000A31BE">
          <w:rPr>
            <w:noProof/>
            <w:webHidden/>
          </w:rPr>
          <w:fldChar w:fldCharType="begin"/>
        </w:r>
        <w:r w:rsidR="000A31BE">
          <w:rPr>
            <w:noProof/>
            <w:webHidden/>
          </w:rPr>
          <w:instrText xml:space="preserve"> PAGEREF _Toc201323738 \h </w:instrText>
        </w:r>
        <w:r w:rsidR="000A31BE">
          <w:rPr>
            <w:noProof/>
            <w:webHidden/>
          </w:rPr>
        </w:r>
        <w:r w:rsidR="000A31BE">
          <w:rPr>
            <w:noProof/>
            <w:webHidden/>
          </w:rPr>
          <w:fldChar w:fldCharType="separate"/>
        </w:r>
        <w:r w:rsidR="000A31BE">
          <w:rPr>
            <w:noProof/>
            <w:webHidden/>
          </w:rPr>
          <w:t>135</w:t>
        </w:r>
        <w:r w:rsidR="000A31BE">
          <w:rPr>
            <w:noProof/>
            <w:webHidden/>
          </w:rPr>
          <w:fldChar w:fldCharType="end"/>
        </w:r>
      </w:hyperlink>
    </w:p>
    <w:p w14:paraId="6280ACD0" w14:textId="77777777" w:rsidR="000A31BE" w:rsidRDefault="00647EB5">
      <w:pPr>
        <w:pStyle w:val="34"/>
        <w:rPr>
          <w:noProof/>
        </w:rPr>
      </w:pPr>
      <w:hyperlink w:anchor="_Toc201323739" w:history="1">
        <w:r w:rsidR="000A31BE" w:rsidRPr="00A73C6C">
          <w:rPr>
            <w:rStyle w:val="affff"/>
            <w:noProof/>
          </w:rPr>
          <w:t>Счастье – лучшее лекарство в мире</w:t>
        </w:r>
        <w:r w:rsidR="000A31BE">
          <w:rPr>
            <w:noProof/>
            <w:webHidden/>
          </w:rPr>
          <w:tab/>
        </w:r>
        <w:r w:rsidR="000A31BE">
          <w:rPr>
            <w:noProof/>
            <w:webHidden/>
          </w:rPr>
          <w:fldChar w:fldCharType="begin"/>
        </w:r>
        <w:r w:rsidR="000A31BE">
          <w:rPr>
            <w:noProof/>
            <w:webHidden/>
          </w:rPr>
          <w:instrText xml:space="preserve"> PAGEREF _Toc201323739 \h </w:instrText>
        </w:r>
        <w:r w:rsidR="000A31BE">
          <w:rPr>
            <w:noProof/>
            <w:webHidden/>
          </w:rPr>
        </w:r>
        <w:r w:rsidR="000A31BE">
          <w:rPr>
            <w:noProof/>
            <w:webHidden/>
          </w:rPr>
          <w:fldChar w:fldCharType="separate"/>
        </w:r>
        <w:r w:rsidR="000A31BE">
          <w:rPr>
            <w:noProof/>
            <w:webHidden/>
          </w:rPr>
          <w:t>136</w:t>
        </w:r>
        <w:r w:rsidR="000A31BE">
          <w:rPr>
            <w:noProof/>
            <w:webHidden/>
          </w:rPr>
          <w:fldChar w:fldCharType="end"/>
        </w:r>
      </w:hyperlink>
    </w:p>
    <w:p w14:paraId="7D728B5D" w14:textId="77777777" w:rsidR="000A31BE" w:rsidRDefault="00647EB5">
      <w:pPr>
        <w:pStyle w:val="34"/>
        <w:rPr>
          <w:noProof/>
        </w:rPr>
      </w:pPr>
      <w:hyperlink w:anchor="_Toc201323740" w:history="1">
        <w:r w:rsidR="000A31BE" w:rsidRPr="00A73C6C">
          <w:rPr>
            <w:rStyle w:val="affff"/>
            <w:noProof/>
          </w:rPr>
          <w:t>Терпение и труд…</w:t>
        </w:r>
        <w:r w:rsidR="000A31BE">
          <w:rPr>
            <w:noProof/>
            <w:webHidden/>
          </w:rPr>
          <w:tab/>
        </w:r>
        <w:r w:rsidR="000A31BE">
          <w:rPr>
            <w:noProof/>
            <w:webHidden/>
          </w:rPr>
          <w:fldChar w:fldCharType="begin"/>
        </w:r>
        <w:r w:rsidR="000A31BE">
          <w:rPr>
            <w:noProof/>
            <w:webHidden/>
          </w:rPr>
          <w:instrText xml:space="preserve"> PAGEREF _Toc201323740 \h </w:instrText>
        </w:r>
        <w:r w:rsidR="000A31BE">
          <w:rPr>
            <w:noProof/>
            <w:webHidden/>
          </w:rPr>
        </w:r>
        <w:r w:rsidR="000A31BE">
          <w:rPr>
            <w:noProof/>
            <w:webHidden/>
          </w:rPr>
          <w:fldChar w:fldCharType="separate"/>
        </w:r>
        <w:r w:rsidR="000A31BE">
          <w:rPr>
            <w:noProof/>
            <w:webHidden/>
          </w:rPr>
          <w:t>136</w:t>
        </w:r>
        <w:r w:rsidR="000A31BE">
          <w:rPr>
            <w:noProof/>
            <w:webHidden/>
          </w:rPr>
          <w:fldChar w:fldCharType="end"/>
        </w:r>
      </w:hyperlink>
    </w:p>
    <w:p w14:paraId="2E596CE4" w14:textId="77777777" w:rsidR="000A31BE" w:rsidRDefault="00647EB5">
      <w:pPr>
        <w:pStyle w:val="24"/>
        <w:rPr>
          <w:rFonts w:ascii="Times New Roman" w:hAnsi="Times New Roman"/>
          <w:i w:val="0"/>
          <w:noProof/>
          <w:kern w:val="0"/>
          <w:sz w:val="24"/>
        </w:rPr>
      </w:pPr>
      <w:hyperlink w:anchor="_Toc201323741" w:history="1">
        <w:r w:rsidR="000A31BE" w:rsidRPr="00A73C6C">
          <w:rPr>
            <w:rStyle w:val="affff"/>
            <w:noProof/>
          </w:rPr>
          <w:t>Глава десятая, в которой мы ответим: «Все - таки: помогать или не помогать ближнему своему?»</w:t>
        </w:r>
        <w:r w:rsidR="000A31BE">
          <w:rPr>
            <w:noProof/>
            <w:webHidden/>
          </w:rPr>
          <w:tab/>
        </w:r>
        <w:r w:rsidR="000A31BE">
          <w:rPr>
            <w:noProof/>
            <w:webHidden/>
          </w:rPr>
          <w:fldChar w:fldCharType="begin"/>
        </w:r>
        <w:r w:rsidR="000A31BE">
          <w:rPr>
            <w:noProof/>
            <w:webHidden/>
          </w:rPr>
          <w:instrText xml:space="preserve"> PAGEREF _Toc201323741 \h </w:instrText>
        </w:r>
        <w:r w:rsidR="000A31BE">
          <w:rPr>
            <w:noProof/>
            <w:webHidden/>
          </w:rPr>
        </w:r>
        <w:r w:rsidR="000A31BE">
          <w:rPr>
            <w:noProof/>
            <w:webHidden/>
          </w:rPr>
          <w:fldChar w:fldCharType="separate"/>
        </w:r>
        <w:r w:rsidR="000A31BE">
          <w:rPr>
            <w:noProof/>
            <w:webHidden/>
          </w:rPr>
          <w:t>138</w:t>
        </w:r>
        <w:r w:rsidR="000A31BE">
          <w:rPr>
            <w:noProof/>
            <w:webHidden/>
          </w:rPr>
          <w:fldChar w:fldCharType="end"/>
        </w:r>
      </w:hyperlink>
    </w:p>
    <w:p w14:paraId="37B33547" w14:textId="77777777" w:rsidR="000A31BE" w:rsidRDefault="00647EB5">
      <w:pPr>
        <w:pStyle w:val="34"/>
        <w:rPr>
          <w:noProof/>
        </w:rPr>
      </w:pPr>
      <w:hyperlink w:anchor="_Toc201323742" w:history="1">
        <w:r w:rsidR="000A31BE" w:rsidRPr="00A73C6C">
          <w:rPr>
            <w:rStyle w:val="affff"/>
            <w:noProof/>
          </w:rPr>
          <w:t>Помогать или не помогать?</w:t>
        </w:r>
        <w:r w:rsidR="000A31BE">
          <w:rPr>
            <w:noProof/>
            <w:webHidden/>
          </w:rPr>
          <w:tab/>
        </w:r>
        <w:r w:rsidR="000A31BE">
          <w:rPr>
            <w:noProof/>
            <w:webHidden/>
          </w:rPr>
          <w:fldChar w:fldCharType="begin"/>
        </w:r>
        <w:r w:rsidR="000A31BE">
          <w:rPr>
            <w:noProof/>
            <w:webHidden/>
          </w:rPr>
          <w:instrText xml:space="preserve"> PAGEREF _Toc201323742 \h </w:instrText>
        </w:r>
        <w:r w:rsidR="000A31BE">
          <w:rPr>
            <w:noProof/>
            <w:webHidden/>
          </w:rPr>
        </w:r>
        <w:r w:rsidR="000A31BE">
          <w:rPr>
            <w:noProof/>
            <w:webHidden/>
          </w:rPr>
          <w:fldChar w:fldCharType="separate"/>
        </w:r>
        <w:r w:rsidR="000A31BE">
          <w:rPr>
            <w:noProof/>
            <w:webHidden/>
          </w:rPr>
          <w:t>138</w:t>
        </w:r>
        <w:r w:rsidR="000A31BE">
          <w:rPr>
            <w:noProof/>
            <w:webHidden/>
          </w:rPr>
          <w:fldChar w:fldCharType="end"/>
        </w:r>
      </w:hyperlink>
    </w:p>
    <w:p w14:paraId="710FC573" w14:textId="77777777" w:rsidR="000A31BE" w:rsidRDefault="00647EB5">
      <w:pPr>
        <w:pStyle w:val="34"/>
        <w:rPr>
          <w:noProof/>
        </w:rPr>
      </w:pPr>
      <w:hyperlink w:anchor="_Toc201323743" w:history="1">
        <w:r w:rsidR="000A31BE" w:rsidRPr="00A73C6C">
          <w:rPr>
            <w:rStyle w:val="affff"/>
            <w:noProof/>
          </w:rPr>
          <w:t>Совет, как обвинение в глупости</w:t>
        </w:r>
        <w:r w:rsidR="000A31BE">
          <w:rPr>
            <w:noProof/>
            <w:webHidden/>
          </w:rPr>
          <w:tab/>
        </w:r>
        <w:r w:rsidR="000A31BE">
          <w:rPr>
            <w:noProof/>
            <w:webHidden/>
          </w:rPr>
          <w:fldChar w:fldCharType="begin"/>
        </w:r>
        <w:r w:rsidR="000A31BE">
          <w:rPr>
            <w:noProof/>
            <w:webHidden/>
          </w:rPr>
          <w:instrText xml:space="preserve"> PAGEREF _Toc201323743 \h </w:instrText>
        </w:r>
        <w:r w:rsidR="000A31BE">
          <w:rPr>
            <w:noProof/>
            <w:webHidden/>
          </w:rPr>
        </w:r>
        <w:r w:rsidR="000A31BE">
          <w:rPr>
            <w:noProof/>
            <w:webHidden/>
          </w:rPr>
          <w:fldChar w:fldCharType="separate"/>
        </w:r>
        <w:r w:rsidR="000A31BE">
          <w:rPr>
            <w:noProof/>
            <w:webHidden/>
          </w:rPr>
          <w:t>139</w:t>
        </w:r>
        <w:r w:rsidR="000A31BE">
          <w:rPr>
            <w:noProof/>
            <w:webHidden/>
          </w:rPr>
          <w:fldChar w:fldCharType="end"/>
        </w:r>
      </w:hyperlink>
    </w:p>
    <w:p w14:paraId="0516B2C2" w14:textId="77777777" w:rsidR="000A31BE" w:rsidRDefault="00647EB5">
      <w:pPr>
        <w:pStyle w:val="34"/>
        <w:rPr>
          <w:noProof/>
        </w:rPr>
      </w:pPr>
      <w:hyperlink w:anchor="_Toc201323744" w:history="1">
        <w:r w:rsidR="000A31BE" w:rsidRPr="00A73C6C">
          <w:rPr>
            <w:rStyle w:val="affff"/>
            <w:noProof/>
          </w:rPr>
          <w:t>Как все-таки прервать «полет»?</w:t>
        </w:r>
        <w:r w:rsidR="000A31BE">
          <w:rPr>
            <w:noProof/>
            <w:webHidden/>
          </w:rPr>
          <w:tab/>
        </w:r>
        <w:r w:rsidR="000A31BE">
          <w:rPr>
            <w:noProof/>
            <w:webHidden/>
          </w:rPr>
          <w:fldChar w:fldCharType="begin"/>
        </w:r>
        <w:r w:rsidR="000A31BE">
          <w:rPr>
            <w:noProof/>
            <w:webHidden/>
          </w:rPr>
          <w:instrText xml:space="preserve"> PAGEREF _Toc201323744 \h </w:instrText>
        </w:r>
        <w:r w:rsidR="000A31BE">
          <w:rPr>
            <w:noProof/>
            <w:webHidden/>
          </w:rPr>
        </w:r>
        <w:r w:rsidR="000A31BE">
          <w:rPr>
            <w:noProof/>
            <w:webHidden/>
          </w:rPr>
          <w:fldChar w:fldCharType="separate"/>
        </w:r>
        <w:r w:rsidR="000A31BE">
          <w:rPr>
            <w:noProof/>
            <w:webHidden/>
          </w:rPr>
          <w:t>139</w:t>
        </w:r>
        <w:r w:rsidR="000A31BE">
          <w:rPr>
            <w:noProof/>
            <w:webHidden/>
          </w:rPr>
          <w:fldChar w:fldCharType="end"/>
        </w:r>
      </w:hyperlink>
    </w:p>
    <w:p w14:paraId="52D47832" w14:textId="77777777" w:rsidR="000A31BE" w:rsidRDefault="00647EB5">
      <w:pPr>
        <w:pStyle w:val="34"/>
        <w:rPr>
          <w:noProof/>
        </w:rPr>
      </w:pPr>
      <w:hyperlink w:anchor="_Toc201323745" w:history="1">
        <w:r w:rsidR="000A31BE" w:rsidRPr="00A73C6C">
          <w:rPr>
            <w:rStyle w:val="affff"/>
            <w:noProof/>
          </w:rPr>
          <w:t>«Шведский стол» помощи</w:t>
        </w:r>
        <w:r w:rsidR="000A31BE">
          <w:rPr>
            <w:noProof/>
            <w:webHidden/>
          </w:rPr>
          <w:tab/>
        </w:r>
        <w:r w:rsidR="000A31BE">
          <w:rPr>
            <w:noProof/>
            <w:webHidden/>
          </w:rPr>
          <w:fldChar w:fldCharType="begin"/>
        </w:r>
        <w:r w:rsidR="000A31BE">
          <w:rPr>
            <w:noProof/>
            <w:webHidden/>
          </w:rPr>
          <w:instrText xml:space="preserve"> PAGEREF _Toc201323745 \h </w:instrText>
        </w:r>
        <w:r w:rsidR="000A31BE">
          <w:rPr>
            <w:noProof/>
            <w:webHidden/>
          </w:rPr>
        </w:r>
        <w:r w:rsidR="000A31BE">
          <w:rPr>
            <w:noProof/>
            <w:webHidden/>
          </w:rPr>
          <w:fldChar w:fldCharType="separate"/>
        </w:r>
        <w:r w:rsidR="000A31BE">
          <w:rPr>
            <w:noProof/>
            <w:webHidden/>
          </w:rPr>
          <w:t>140</w:t>
        </w:r>
        <w:r w:rsidR="000A31BE">
          <w:rPr>
            <w:noProof/>
            <w:webHidden/>
          </w:rPr>
          <w:fldChar w:fldCharType="end"/>
        </w:r>
      </w:hyperlink>
    </w:p>
    <w:p w14:paraId="3C13E716" w14:textId="77777777" w:rsidR="000A31BE" w:rsidRDefault="00647EB5">
      <w:pPr>
        <w:pStyle w:val="34"/>
        <w:rPr>
          <w:noProof/>
        </w:rPr>
      </w:pPr>
      <w:hyperlink w:anchor="_Toc201323746" w:history="1">
        <w:r w:rsidR="000A31BE" w:rsidRPr="00A73C6C">
          <w:rPr>
            <w:rStyle w:val="affff"/>
            <w:noProof/>
          </w:rPr>
          <w:t>Как разумный эгоист реагирует на невербальные просьбы</w:t>
        </w:r>
        <w:r w:rsidR="000A31BE">
          <w:rPr>
            <w:noProof/>
            <w:webHidden/>
          </w:rPr>
          <w:tab/>
        </w:r>
        <w:r w:rsidR="000A31BE">
          <w:rPr>
            <w:noProof/>
            <w:webHidden/>
          </w:rPr>
          <w:fldChar w:fldCharType="begin"/>
        </w:r>
        <w:r w:rsidR="000A31BE">
          <w:rPr>
            <w:noProof/>
            <w:webHidden/>
          </w:rPr>
          <w:instrText xml:space="preserve"> PAGEREF _Toc201323746 \h </w:instrText>
        </w:r>
        <w:r w:rsidR="000A31BE">
          <w:rPr>
            <w:noProof/>
            <w:webHidden/>
          </w:rPr>
        </w:r>
        <w:r w:rsidR="000A31BE">
          <w:rPr>
            <w:noProof/>
            <w:webHidden/>
          </w:rPr>
          <w:fldChar w:fldCharType="separate"/>
        </w:r>
        <w:r w:rsidR="000A31BE">
          <w:rPr>
            <w:noProof/>
            <w:webHidden/>
          </w:rPr>
          <w:t>142</w:t>
        </w:r>
        <w:r w:rsidR="000A31BE">
          <w:rPr>
            <w:noProof/>
            <w:webHidden/>
          </w:rPr>
          <w:fldChar w:fldCharType="end"/>
        </w:r>
      </w:hyperlink>
    </w:p>
    <w:p w14:paraId="6295176C" w14:textId="77777777" w:rsidR="000A31BE" w:rsidRDefault="00647EB5">
      <w:pPr>
        <w:pStyle w:val="34"/>
        <w:rPr>
          <w:noProof/>
        </w:rPr>
      </w:pPr>
      <w:hyperlink w:anchor="_Toc201323747" w:history="1">
        <w:r w:rsidR="000A31BE" w:rsidRPr="00A73C6C">
          <w:rPr>
            <w:rStyle w:val="affff"/>
            <w:noProof/>
          </w:rPr>
          <w:t>Слово – воробей</w:t>
        </w:r>
        <w:r w:rsidR="000A31BE">
          <w:rPr>
            <w:noProof/>
            <w:webHidden/>
          </w:rPr>
          <w:tab/>
        </w:r>
        <w:r w:rsidR="000A31BE">
          <w:rPr>
            <w:noProof/>
            <w:webHidden/>
          </w:rPr>
          <w:fldChar w:fldCharType="begin"/>
        </w:r>
        <w:r w:rsidR="000A31BE">
          <w:rPr>
            <w:noProof/>
            <w:webHidden/>
          </w:rPr>
          <w:instrText xml:space="preserve"> PAGEREF _Toc201323747 \h </w:instrText>
        </w:r>
        <w:r w:rsidR="000A31BE">
          <w:rPr>
            <w:noProof/>
            <w:webHidden/>
          </w:rPr>
        </w:r>
        <w:r w:rsidR="000A31BE">
          <w:rPr>
            <w:noProof/>
            <w:webHidden/>
          </w:rPr>
          <w:fldChar w:fldCharType="separate"/>
        </w:r>
        <w:r w:rsidR="000A31BE">
          <w:rPr>
            <w:noProof/>
            <w:webHidden/>
          </w:rPr>
          <w:t>143</w:t>
        </w:r>
        <w:r w:rsidR="000A31BE">
          <w:rPr>
            <w:noProof/>
            <w:webHidden/>
          </w:rPr>
          <w:fldChar w:fldCharType="end"/>
        </w:r>
      </w:hyperlink>
    </w:p>
    <w:p w14:paraId="0CB081AC" w14:textId="77777777" w:rsidR="000A31BE" w:rsidRDefault="00647EB5">
      <w:pPr>
        <w:pStyle w:val="34"/>
        <w:rPr>
          <w:noProof/>
        </w:rPr>
      </w:pPr>
      <w:hyperlink w:anchor="_Toc201323748" w:history="1">
        <w:r w:rsidR="000A31BE" w:rsidRPr="00A73C6C">
          <w:rPr>
            <w:rStyle w:val="affff"/>
            <w:noProof/>
          </w:rPr>
          <w:t>Как сделать реальное Добро?</w:t>
        </w:r>
        <w:r w:rsidR="000A31BE">
          <w:rPr>
            <w:noProof/>
            <w:webHidden/>
          </w:rPr>
          <w:tab/>
        </w:r>
        <w:r w:rsidR="000A31BE">
          <w:rPr>
            <w:noProof/>
            <w:webHidden/>
          </w:rPr>
          <w:fldChar w:fldCharType="begin"/>
        </w:r>
        <w:r w:rsidR="000A31BE">
          <w:rPr>
            <w:noProof/>
            <w:webHidden/>
          </w:rPr>
          <w:instrText xml:space="preserve"> PAGEREF _Toc201323748 \h </w:instrText>
        </w:r>
        <w:r w:rsidR="000A31BE">
          <w:rPr>
            <w:noProof/>
            <w:webHidden/>
          </w:rPr>
        </w:r>
        <w:r w:rsidR="000A31BE">
          <w:rPr>
            <w:noProof/>
            <w:webHidden/>
          </w:rPr>
          <w:fldChar w:fldCharType="separate"/>
        </w:r>
        <w:r w:rsidR="000A31BE">
          <w:rPr>
            <w:noProof/>
            <w:webHidden/>
          </w:rPr>
          <w:t>144</w:t>
        </w:r>
        <w:r w:rsidR="000A31BE">
          <w:rPr>
            <w:noProof/>
            <w:webHidden/>
          </w:rPr>
          <w:fldChar w:fldCharType="end"/>
        </w:r>
      </w:hyperlink>
    </w:p>
    <w:p w14:paraId="6A6B6B7D" w14:textId="77777777" w:rsidR="000A31BE" w:rsidRDefault="00647EB5">
      <w:pPr>
        <w:pStyle w:val="34"/>
        <w:rPr>
          <w:noProof/>
        </w:rPr>
      </w:pPr>
      <w:hyperlink w:anchor="_Toc201323749" w:history="1">
        <w:r w:rsidR="000A31BE" w:rsidRPr="00A73C6C">
          <w:rPr>
            <w:rStyle w:val="affff"/>
            <w:noProof/>
          </w:rPr>
          <w:t>Нужны ли гибкость ради гибкости?</w:t>
        </w:r>
        <w:r w:rsidR="000A31BE">
          <w:rPr>
            <w:noProof/>
            <w:webHidden/>
          </w:rPr>
          <w:tab/>
        </w:r>
        <w:r w:rsidR="000A31BE">
          <w:rPr>
            <w:noProof/>
            <w:webHidden/>
          </w:rPr>
          <w:fldChar w:fldCharType="begin"/>
        </w:r>
        <w:r w:rsidR="000A31BE">
          <w:rPr>
            <w:noProof/>
            <w:webHidden/>
          </w:rPr>
          <w:instrText xml:space="preserve"> PAGEREF _Toc201323749 \h </w:instrText>
        </w:r>
        <w:r w:rsidR="000A31BE">
          <w:rPr>
            <w:noProof/>
            <w:webHidden/>
          </w:rPr>
        </w:r>
        <w:r w:rsidR="000A31BE">
          <w:rPr>
            <w:noProof/>
            <w:webHidden/>
          </w:rPr>
          <w:fldChar w:fldCharType="separate"/>
        </w:r>
        <w:r w:rsidR="000A31BE">
          <w:rPr>
            <w:noProof/>
            <w:webHidden/>
          </w:rPr>
          <w:t>144</w:t>
        </w:r>
        <w:r w:rsidR="000A31BE">
          <w:rPr>
            <w:noProof/>
            <w:webHidden/>
          </w:rPr>
          <w:fldChar w:fldCharType="end"/>
        </w:r>
      </w:hyperlink>
    </w:p>
    <w:p w14:paraId="3607899B" w14:textId="77777777" w:rsidR="000A31BE" w:rsidRDefault="00647EB5">
      <w:pPr>
        <w:pStyle w:val="34"/>
        <w:rPr>
          <w:noProof/>
        </w:rPr>
      </w:pPr>
      <w:hyperlink w:anchor="_Toc201323750" w:history="1">
        <w:r w:rsidR="000A31BE" w:rsidRPr="00A73C6C">
          <w:rPr>
            <w:rStyle w:val="affff"/>
            <w:noProof/>
          </w:rPr>
          <w:t>Не играй роль Бога! Он может обидеться…</w:t>
        </w:r>
        <w:r w:rsidR="000A31BE">
          <w:rPr>
            <w:noProof/>
            <w:webHidden/>
          </w:rPr>
          <w:tab/>
        </w:r>
        <w:r w:rsidR="000A31BE">
          <w:rPr>
            <w:noProof/>
            <w:webHidden/>
          </w:rPr>
          <w:fldChar w:fldCharType="begin"/>
        </w:r>
        <w:r w:rsidR="000A31BE">
          <w:rPr>
            <w:noProof/>
            <w:webHidden/>
          </w:rPr>
          <w:instrText xml:space="preserve"> PAGEREF _Toc201323750 \h </w:instrText>
        </w:r>
        <w:r w:rsidR="000A31BE">
          <w:rPr>
            <w:noProof/>
            <w:webHidden/>
          </w:rPr>
        </w:r>
        <w:r w:rsidR="000A31BE">
          <w:rPr>
            <w:noProof/>
            <w:webHidden/>
          </w:rPr>
          <w:fldChar w:fldCharType="separate"/>
        </w:r>
        <w:r w:rsidR="000A31BE">
          <w:rPr>
            <w:noProof/>
            <w:webHidden/>
          </w:rPr>
          <w:t>145</w:t>
        </w:r>
        <w:r w:rsidR="000A31BE">
          <w:rPr>
            <w:noProof/>
            <w:webHidden/>
          </w:rPr>
          <w:fldChar w:fldCharType="end"/>
        </w:r>
      </w:hyperlink>
    </w:p>
    <w:p w14:paraId="5A36C810" w14:textId="77777777" w:rsidR="000A31BE" w:rsidRDefault="00647EB5">
      <w:pPr>
        <w:pStyle w:val="34"/>
        <w:rPr>
          <w:noProof/>
        </w:rPr>
      </w:pPr>
      <w:hyperlink w:anchor="_Toc201323751" w:history="1">
        <w:r w:rsidR="000A31BE" w:rsidRPr="00A73C6C">
          <w:rPr>
            <w:rStyle w:val="affff"/>
            <w:noProof/>
          </w:rPr>
          <w:t>Контракт по плечу!</w:t>
        </w:r>
        <w:r w:rsidR="000A31BE">
          <w:rPr>
            <w:noProof/>
            <w:webHidden/>
          </w:rPr>
          <w:tab/>
        </w:r>
        <w:r w:rsidR="000A31BE">
          <w:rPr>
            <w:noProof/>
            <w:webHidden/>
          </w:rPr>
          <w:fldChar w:fldCharType="begin"/>
        </w:r>
        <w:r w:rsidR="000A31BE">
          <w:rPr>
            <w:noProof/>
            <w:webHidden/>
          </w:rPr>
          <w:instrText xml:space="preserve"> PAGEREF _Toc201323751 \h </w:instrText>
        </w:r>
        <w:r w:rsidR="000A31BE">
          <w:rPr>
            <w:noProof/>
            <w:webHidden/>
          </w:rPr>
        </w:r>
        <w:r w:rsidR="000A31BE">
          <w:rPr>
            <w:noProof/>
            <w:webHidden/>
          </w:rPr>
          <w:fldChar w:fldCharType="separate"/>
        </w:r>
        <w:r w:rsidR="000A31BE">
          <w:rPr>
            <w:noProof/>
            <w:webHidden/>
          </w:rPr>
          <w:t>146</w:t>
        </w:r>
        <w:r w:rsidR="000A31BE">
          <w:rPr>
            <w:noProof/>
            <w:webHidden/>
          </w:rPr>
          <w:fldChar w:fldCharType="end"/>
        </w:r>
      </w:hyperlink>
    </w:p>
    <w:p w14:paraId="02A5F5F8" w14:textId="77777777" w:rsidR="000A31BE" w:rsidRDefault="00647EB5">
      <w:pPr>
        <w:pStyle w:val="34"/>
        <w:rPr>
          <w:noProof/>
        </w:rPr>
      </w:pPr>
      <w:hyperlink w:anchor="_Toc201323752" w:history="1">
        <w:r w:rsidR="000A31BE" w:rsidRPr="00A73C6C">
          <w:rPr>
            <w:rStyle w:val="affff"/>
            <w:noProof/>
          </w:rPr>
          <w:t>Как подняться выше других, ничего для этого не делая!</w:t>
        </w:r>
        <w:r w:rsidR="000A31BE">
          <w:rPr>
            <w:noProof/>
            <w:webHidden/>
          </w:rPr>
          <w:tab/>
        </w:r>
        <w:r w:rsidR="000A31BE">
          <w:rPr>
            <w:noProof/>
            <w:webHidden/>
          </w:rPr>
          <w:fldChar w:fldCharType="begin"/>
        </w:r>
        <w:r w:rsidR="000A31BE">
          <w:rPr>
            <w:noProof/>
            <w:webHidden/>
          </w:rPr>
          <w:instrText xml:space="preserve"> PAGEREF _Toc201323752 \h </w:instrText>
        </w:r>
        <w:r w:rsidR="000A31BE">
          <w:rPr>
            <w:noProof/>
            <w:webHidden/>
          </w:rPr>
        </w:r>
        <w:r w:rsidR="000A31BE">
          <w:rPr>
            <w:noProof/>
            <w:webHidden/>
          </w:rPr>
          <w:fldChar w:fldCharType="separate"/>
        </w:r>
        <w:r w:rsidR="000A31BE">
          <w:rPr>
            <w:noProof/>
            <w:webHidden/>
          </w:rPr>
          <w:t>147</w:t>
        </w:r>
        <w:r w:rsidR="000A31BE">
          <w:rPr>
            <w:noProof/>
            <w:webHidden/>
          </w:rPr>
          <w:fldChar w:fldCharType="end"/>
        </w:r>
      </w:hyperlink>
    </w:p>
    <w:p w14:paraId="33D9CAA4" w14:textId="77777777" w:rsidR="000A31BE" w:rsidRDefault="00647EB5">
      <w:pPr>
        <w:pStyle w:val="34"/>
        <w:rPr>
          <w:noProof/>
        </w:rPr>
      </w:pPr>
      <w:hyperlink w:anchor="_Toc201323753" w:history="1">
        <w:r w:rsidR="000A31BE" w:rsidRPr="00A73C6C">
          <w:rPr>
            <w:rStyle w:val="affff"/>
            <w:noProof/>
          </w:rPr>
          <w:t>«Добрые» постулаты</w:t>
        </w:r>
        <w:r w:rsidR="000A31BE">
          <w:rPr>
            <w:noProof/>
            <w:webHidden/>
          </w:rPr>
          <w:tab/>
        </w:r>
        <w:r w:rsidR="000A31BE">
          <w:rPr>
            <w:noProof/>
            <w:webHidden/>
          </w:rPr>
          <w:fldChar w:fldCharType="begin"/>
        </w:r>
        <w:r w:rsidR="000A31BE">
          <w:rPr>
            <w:noProof/>
            <w:webHidden/>
          </w:rPr>
          <w:instrText xml:space="preserve"> PAGEREF _Toc201323753 \h </w:instrText>
        </w:r>
        <w:r w:rsidR="000A31BE">
          <w:rPr>
            <w:noProof/>
            <w:webHidden/>
          </w:rPr>
        </w:r>
        <w:r w:rsidR="000A31BE">
          <w:rPr>
            <w:noProof/>
            <w:webHidden/>
          </w:rPr>
          <w:fldChar w:fldCharType="separate"/>
        </w:r>
        <w:r w:rsidR="000A31BE">
          <w:rPr>
            <w:noProof/>
            <w:webHidden/>
          </w:rPr>
          <w:t>148</w:t>
        </w:r>
        <w:r w:rsidR="000A31BE">
          <w:rPr>
            <w:noProof/>
            <w:webHidden/>
          </w:rPr>
          <w:fldChar w:fldCharType="end"/>
        </w:r>
      </w:hyperlink>
    </w:p>
    <w:p w14:paraId="453FBB1D" w14:textId="77777777" w:rsidR="000A31BE" w:rsidRDefault="00647EB5">
      <w:pPr>
        <w:pStyle w:val="34"/>
        <w:rPr>
          <w:noProof/>
        </w:rPr>
      </w:pPr>
      <w:hyperlink w:anchor="_Toc201323754" w:history="1">
        <w:r w:rsidR="000A31BE" w:rsidRPr="00A73C6C">
          <w:rPr>
            <w:rStyle w:val="affff"/>
            <w:noProof/>
          </w:rPr>
          <w:t>Пионер – всем ребятам пример?</w:t>
        </w:r>
        <w:r w:rsidR="000A31BE">
          <w:rPr>
            <w:noProof/>
            <w:webHidden/>
          </w:rPr>
          <w:tab/>
        </w:r>
        <w:r w:rsidR="000A31BE">
          <w:rPr>
            <w:noProof/>
            <w:webHidden/>
          </w:rPr>
          <w:fldChar w:fldCharType="begin"/>
        </w:r>
        <w:r w:rsidR="000A31BE">
          <w:rPr>
            <w:noProof/>
            <w:webHidden/>
          </w:rPr>
          <w:instrText xml:space="preserve"> PAGEREF _Toc201323754 \h </w:instrText>
        </w:r>
        <w:r w:rsidR="000A31BE">
          <w:rPr>
            <w:noProof/>
            <w:webHidden/>
          </w:rPr>
        </w:r>
        <w:r w:rsidR="000A31BE">
          <w:rPr>
            <w:noProof/>
            <w:webHidden/>
          </w:rPr>
          <w:fldChar w:fldCharType="separate"/>
        </w:r>
        <w:r w:rsidR="000A31BE">
          <w:rPr>
            <w:noProof/>
            <w:webHidden/>
          </w:rPr>
          <w:t>149</w:t>
        </w:r>
        <w:r w:rsidR="000A31BE">
          <w:rPr>
            <w:noProof/>
            <w:webHidden/>
          </w:rPr>
          <w:fldChar w:fldCharType="end"/>
        </w:r>
      </w:hyperlink>
    </w:p>
    <w:p w14:paraId="38FA2798" w14:textId="77777777" w:rsidR="000A31BE" w:rsidRDefault="00647EB5">
      <w:pPr>
        <w:pStyle w:val="34"/>
        <w:rPr>
          <w:noProof/>
        </w:rPr>
      </w:pPr>
      <w:hyperlink w:anchor="_Toc201323755" w:history="1">
        <w:r w:rsidR="000A31BE" w:rsidRPr="00A73C6C">
          <w:rPr>
            <w:rStyle w:val="affff"/>
            <w:noProof/>
          </w:rPr>
          <w:t>Что двигает цивилизацию вперед: революции или эволюция?</w:t>
        </w:r>
        <w:r w:rsidR="000A31BE">
          <w:rPr>
            <w:noProof/>
            <w:webHidden/>
          </w:rPr>
          <w:tab/>
        </w:r>
        <w:r w:rsidR="000A31BE">
          <w:rPr>
            <w:noProof/>
            <w:webHidden/>
          </w:rPr>
          <w:fldChar w:fldCharType="begin"/>
        </w:r>
        <w:r w:rsidR="000A31BE">
          <w:rPr>
            <w:noProof/>
            <w:webHidden/>
          </w:rPr>
          <w:instrText xml:space="preserve"> PAGEREF _Toc201323755 \h </w:instrText>
        </w:r>
        <w:r w:rsidR="000A31BE">
          <w:rPr>
            <w:noProof/>
            <w:webHidden/>
          </w:rPr>
        </w:r>
        <w:r w:rsidR="000A31BE">
          <w:rPr>
            <w:noProof/>
            <w:webHidden/>
          </w:rPr>
          <w:fldChar w:fldCharType="separate"/>
        </w:r>
        <w:r w:rsidR="000A31BE">
          <w:rPr>
            <w:noProof/>
            <w:webHidden/>
          </w:rPr>
          <w:t>150</w:t>
        </w:r>
        <w:r w:rsidR="000A31BE">
          <w:rPr>
            <w:noProof/>
            <w:webHidden/>
          </w:rPr>
          <w:fldChar w:fldCharType="end"/>
        </w:r>
      </w:hyperlink>
    </w:p>
    <w:p w14:paraId="6FCDC6CF" w14:textId="77777777" w:rsidR="000A31BE" w:rsidRDefault="00647EB5">
      <w:pPr>
        <w:pStyle w:val="34"/>
        <w:rPr>
          <w:noProof/>
        </w:rPr>
      </w:pPr>
      <w:hyperlink w:anchor="_Toc201323756" w:history="1">
        <w:r w:rsidR="000A31BE" w:rsidRPr="00A73C6C">
          <w:rPr>
            <w:rStyle w:val="affff"/>
            <w:noProof/>
          </w:rPr>
          <w:t>Дорогу в Ад выстилал Дон Кихот?</w:t>
        </w:r>
        <w:r w:rsidR="000A31BE">
          <w:rPr>
            <w:noProof/>
            <w:webHidden/>
          </w:rPr>
          <w:tab/>
        </w:r>
        <w:r w:rsidR="000A31BE">
          <w:rPr>
            <w:noProof/>
            <w:webHidden/>
          </w:rPr>
          <w:fldChar w:fldCharType="begin"/>
        </w:r>
        <w:r w:rsidR="000A31BE">
          <w:rPr>
            <w:noProof/>
            <w:webHidden/>
          </w:rPr>
          <w:instrText xml:space="preserve"> PAGEREF _Toc201323756 \h </w:instrText>
        </w:r>
        <w:r w:rsidR="000A31BE">
          <w:rPr>
            <w:noProof/>
            <w:webHidden/>
          </w:rPr>
        </w:r>
        <w:r w:rsidR="000A31BE">
          <w:rPr>
            <w:noProof/>
            <w:webHidden/>
          </w:rPr>
          <w:fldChar w:fldCharType="separate"/>
        </w:r>
        <w:r w:rsidR="000A31BE">
          <w:rPr>
            <w:noProof/>
            <w:webHidden/>
          </w:rPr>
          <w:t>151</w:t>
        </w:r>
        <w:r w:rsidR="000A31BE">
          <w:rPr>
            <w:noProof/>
            <w:webHidden/>
          </w:rPr>
          <w:fldChar w:fldCharType="end"/>
        </w:r>
      </w:hyperlink>
    </w:p>
    <w:p w14:paraId="4450F62D" w14:textId="77777777" w:rsidR="000A31BE" w:rsidRDefault="00647EB5">
      <w:pPr>
        <w:pStyle w:val="34"/>
        <w:rPr>
          <w:noProof/>
        </w:rPr>
      </w:pPr>
      <w:hyperlink w:anchor="_Toc201323757" w:history="1">
        <w:r w:rsidR="000A31BE" w:rsidRPr="00A73C6C">
          <w:rPr>
            <w:rStyle w:val="affff"/>
            <w:noProof/>
          </w:rPr>
          <w:t>Мессии – Учителя Человечества?</w:t>
        </w:r>
        <w:r w:rsidR="000A31BE">
          <w:rPr>
            <w:noProof/>
            <w:webHidden/>
          </w:rPr>
          <w:tab/>
        </w:r>
        <w:r w:rsidR="000A31BE">
          <w:rPr>
            <w:noProof/>
            <w:webHidden/>
          </w:rPr>
          <w:fldChar w:fldCharType="begin"/>
        </w:r>
        <w:r w:rsidR="000A31BE">
          <w:rPr>
            <w:noProof/>
            <w:webHidden/>
          </w:rPr>
          <w:instrText xml:space="preserve"> PAGEREF _Toc201323757 \h </w:instrText>
        </w:r>
        <w:r w:rsidR="000A31BE">
          <w:rPr>
            <w:noProof/>
            <w:webHidden/>
          </w:rPr>
        </w:r>
        <w:r w:rsidR="000A31BE">
          <w:rPr>
            <w:noProof/>
            <w:webHidden/>
          </w:rPr>
          <w:fldChar w:fldCharType="separate"/>
        </w:r>
        <w:r w:rsidR="000A31BE">
          <w:rPr>
            <w:noProof/>
            <w:webHidden/>
          </w:rPr>
          <w:t>152</w:t>
        </w:r>
        <w:r w:rsidR="000A31BE">
          <w:rPr>
            <w:noProof/>
            <w:webHidden/>
          </w:rPr>
          <w:fldChar w:fldCharType="end"/>
        </w:r>
      </w:hyperlink>
    </w:p>
    <w:p w14:paraId="7100E34D" w14:textId="77777777" w:rsidR="000A31BE" w:rsidRDefault="00647EB5">
      <w:pPr>
        <w:pStyle w:val="34"/>
        <w:rPr>
          <w:noProof/>
        </w:rPr>
      </w:pPr>
      <w:hyperlink w:anchor="_Toc201323758" w:history="1">
        <w:r w:rsidR="000A31BE" w:rsidRPr="00A73C6C">
          <w:rPr>
            <w:rStyle w:val="affff"/>
            <w:noProof/>
          </w:rPr>
          <w:t>Направо пойдешь…</w:t>
        </w:r>
        <w:r w:rsidR="000A31BE">
          <w:rPr>
            <w:noProof/>
            <w:webHidden/>
          </w:rPr>
          <w:tab/>
        </w:r>
        <w:r w:rsidR="000A31BE">
          <w:rPr>
            <w:noProof/>
            <w:webHidden/>
          </w:rPr>
          <w:fldChar w:fldCharType="begin"/>
        </w:r>
        <w:r w:rsidR="000A31BE">
          <w:rPr>
            <w:noProof/>
            <w:webHidden/>
          </w:rPr>
          <w:instrText xml:space="preserve"> PAGEREF _Toc201323758 \h </w:instrText>
        </w:r>
        <w:r w:rsidR="000A31BE">
          <w:rPr>
            <w:noProof/>
            <w:webHidden/>
          </w:rPr>
        </w:r>
        <w:r w:rsidR="000A31BE">
          <w:rPr>
            <w:noProof/>
            <w:webHidden/>
          </w:rPr>
          <w:fldChar w:fldCharType="separate"/>
        </w:r>
        <w:r w:rsidR="000A31BE">
          <w:rPr>
            <w:noProof/>
            <w:webHidden/>
          </w:rPr>
          <w:t>152</w:t>
        </w:r>
        <w:r w:rsidR="000A31BE">
          <w:rPr>
            <w:noProof/>
            <w:webHidden/>
          </w:rPr>
          <w:fldChar w:fldCharType="end"/>
        </w:r>
      </w:hyperlink>
    </w:p>
    <w:p w14:paraId="4A1D01B3" w14:textId="77777777" w:rsidR="000A31BE" w:rsidRDefault="00647EB5">
      <w:pPr>
        <w:pStyle w:val="24"/>
        <w:rPr>
          <w:rFonts w:ascii="Times New Roman" w:hAnsi="Times New Roman"/>
          <w:i w:val="0"/>
          <w:noProof/>
          <w:kern w:val="0"/>
          <w:sz w:val="24"/>
        </w:rPr>
      </w:pPr>
      <w:hyperlink w:anchor="_Toc201323759" w:history="1">
        <w:r w:rsidR="000A31BE" w:rsidRPr="00A73C6C">
          <w:rPr>
            <w:rStyle w:val="affff"/>
            <w:noProof/>
          </w:rPr>
          <w:t>Глава одиннадцатая, в которой мы поговорим о шкале ценностей человека.</w:t>
        </w:r>
        <w:r w:rsidR="000A31BE">
          <w:rPr>
            <w:noProof/>
            <w:webHidden/>
          </w:rPr>
          <w:tab/>
        </w:r>
        <w:r w:rsidR="000A31BE">
          <w:rPr>
            <w:noProof/>
            <w:webHidden/>
          </w:rPr>
          <w:fldChar w:fldCharType="begin"/>
        </w:r>
        <w:r w:rsidR="000A31BE">
          <w:rPr>
            <w:noProof/>
            <w:webHidden/>
          </w:rPr>
          <w:instrText xml:space="preserve"> PAGEREF _Toc201323759 \h </w:instrText>
        </w:r>
        <w:r w:rsidR="000A31BE">
          <w:rPr>
            <w:noProof/>
            <w:webHidden/>
          </w:rPr>
        </w:r>
        <w:r w:rsidR="000A31BE">
          <w:rPr>
            <w:noProof/>
            <w:webHidden/>
          </w:rPr>
          <w:fldChar w:fldCharType="separate"/>
        </w:r>
        <w:r w:rsidR="000A31BE">
          <w:rPr>
            <w:noProof/>
            <w:webHidden/>
          </w:rPr>
          <w:t>154</w:t>
        </w:r>
        <w:r w:rsidR="000A31BE">
          <w:rPr>
            <w:noProof/>
            <w:webHidden/>
          </w:rPr>
          <w:fldChar w:fldCharType="end"/>
        </w:r>
      </w:hyperlink>
    </w:p>
    <w:p w14:paraId="55D70C43" w14:textId="77777777" w:rsidR="000A31BE" w:rsidRDefault="00647EB5">
      <w:pPr>
        <w:pStyle w:val="34"/>
        <w:rPr>
          <w:noProof/>
        </w:rPr>
      </w:pPr>
      <w:hyperlink w:anchor="_Toc201323760" w:history="1">
        <w:r w:rsidR="000A31BE" w:rsidRPr="00A73C6C">
          <w:rPr>
            <w:rStyle w:val="affff"/>
            <w:noProof/>
          </w:rPr>
          <w:t>Лень – беда или благословление?</w:t>
        </w:r>
        <w:r w:rsidR="000A31BE">
          <w:rPr>
            <w:noProof/>
            <w:webHidden/>
          </w:rPr>
          <w:tab/>
        </w:r>
        <w:r w:rsidR="000A31BE">
          <w:rPr>
            <w:noProof/>
            <w:webHidden/>
          </w:rPr>
          <w:fldChar w:fldCharType="begin"/>
        </w:r>
        <w:r w:rsidR="000A31BE">
          <w:rPr>
            <w:noProof/>
            <w:webHidden/>
          </w:rPr>
          <w:instrText xml:space="preserve"> PAGEREF _Toc201323760 \h </w:instrText>
        </w:r>
        <w:r w:rsidR="000A31BE">
          <w:rPr>
            <w:noProof/>
            <w:webHidden/>
          </w:rPr>
        </w:r>
        <w:r w:rsidR="000A31BE">
          <w:rPr>
            <w:noProof/>
            <w:webHidden/>
          </w:rPr>
          <w:fldChar w:fldCharType="separate"/>
        </w:r>
        <w:r w:rsidR="000A31BE">
          <w:rPr>
            <w:noProof/>
            <w:webHidden/>
          </w:rPr>
          <w:t>154</w:t>
        </w:r>
        <w:r w:rsidR="000A31BE">
          <w:rPr>
            <w:noProof/>
            <w:webHidden/>
          </w:rPr>
          <w:fldChar w:fldCharType="end"/>
        </w:r>
      </w:hyperlink>
    </w:p>
    <w:p w14:paraId="35FE572F" w14:textId="77777777" w:rsidR="000A31BE" w:rsidRDefault="00647EB5">
      <w:pPr>
        <w:pStyle w:val="34"/>
        <w:rPr>
          <w:noProof/>
        </w:rPr>
      </w:pPr>
      <w:hyperlink w:anchor="_Toc201323761" w:history="1">
        <w:r w:rsidR="000A31BE" w:rsidRPr="00A73C6C">
          <w:rPr>
            <w:rStyle w:val="affff"/>
            <w:noProof/>
          </w:rPr>
          <w:t>Вместе весело шагать…</w:t>
        </w:r>
        <w:r w:rsidR="000A31BE">
          <w:rPr>
            <w:noProof/>
            <w:webHidden/>
          </w:rPr>
          <w:tab/>
        </w:r>
        <w:r w:rsidR="000A31BE">
          <w:rPr>
            <w:noProof/>
            <w:webHidden/>
          </w:rPr>
          <w:fldChar w:fldCharType="begin"/>
        </w:r>
        <w:r w:rsidR="000A31BE">
          <w:rPr>
            <w:noProof/>
            <w:webHidden/>
          </w:rPr>
          <w:instrText xml:space="preserve"> PAGEREF _Toc201323761 \h </w:instrText>
        </w:r>
        <w:r w:rsidR="000A31BE">
          <w:rPr>
            <w:noProof/>
            <w:webHidden/>
          </w:rPr>
        </w:r>
        <w:r w:rsidR="000A31BE">
          <w:rPr>
            <w:noProof/>
            <w:webHidden/>
          </w:rPr>
          <w:fldChar w:fldCharType="separate"/>
        </w:r>
        <w:r w:rsidR="000A31BE">
          <w:rPr>
            <w:noProof/>
            <w:webHidden/>
          </w:rPr>
          <w:t>155</w:t>
        </w:r>
        <w:r w:rsidR="000A31BE">
          <w:rPr>
            <w:noProof/>
            <w:webHidden/>
          </w:rPr>
          <w:fldChar w:fldCharType="end"/>
        </w:r>
      </w:hyperlink>
    </w:p>
    <w:p w14:paraId="79636EAD" w14:textId="77777777" w:rsidR="000A31BE" w:rsidRDefault="00647EB5">
      <w:pPr>
        <w:pStyle w:val="34"/>
        <w:rPr>
          <w:noProof/>
        </w:rPr>
      </w:pPr>
      <w:hyperlink w:anchor="_Toc201323762" w:history="1">
        <w:r w:rsidR="000A31BE" w:rsidRPr="00A73C6C">
          <w:rPr>
            <w:rStyle w:val="affff"/>
            <w:noProof/>
          </w:rPr>
          <w:t>Перлз был прав, называя психику помойным ведром?</w:t>
        </w:r>
        <w:r w:rsidR="000A31BE">
          <w:rPr>
            <w:noProof/>
            <w:webHidden/>
          </w:rPr>
          <w:tab/>
        </w:r>
        <w:r w:rsidR="000A31BE">
          <w:rPr>
            <w:noProof/>
            <w:webHidden/>
          </w:rPr>
          <w:fldChar w:fldCharType="begin"/>
        </w:r>
        <w:r w:rsidR="000A31BE">
          <w:rPr>
            <w:noProof/>
            <w:webHidden/>
          </w:rPr>
          <w:instrText xml:space="preserve"> PAGEREF _Toc201323762 \h </w:instrText>
        </w:r>
        <w:r w:rsidR="000A31BE">
          <w:rPr>
            <w:noProof/>
            <w:webHidden/>
          </w:rPr>
        </w:r>
        <w:r w:rsidR="000A31BE">
          <w:rPr>
            <w:noProof/>
            <w:webHidden/>
          </w:rPr>
          <w:fldChar w:fldCharType="separate"/>
        </w:r>
        <w:r w:rsidR="000A31BE">
          <w:rPr>
            <w:noProof/>
            <w:webHidden/>
          </w:rPr>
          <w:t>156</w:t>
        </w:r>
        <w:r w:rsidR="000A31BE">
          <w:rPr>
            <w:noProof/>
            <w:webHidden/>
          </w:rPr>
          <w:fldChar w:fldCharType="end"/>
        </w:r>
      </w:hyperlink>
    </w:p>
    <w:p w14:paraId="7699E36C" w14:textId="77777777" w:rsidR="000A31BE" w:rsidRDefault="00647EB5">
      <w:pPr>
        <w:pStyle w:val="34"/>
        <w:rPr>
          <w:noProof/>
        </w:rPr>
      </w:pPr>
      <w:hyperlink w:anchor="_Toc201323763" w:history="1">
        <w:r w:rsidR="000A31BE" w:rsidRPr="00A73C6C">
          <w:rPr>
            <w:rStyle w:val="affff"/>
            <w:noProof/>
          </w:rPr>
          <w:t>Еще одна причина осуждения</w:t>
        </w:r>
        <w:r w:rsidR="000A31BE">
          <w:rPr>
            <w:noProof/>
            <w:webHidden/>
          </w:rPr>
          <w:tab/>
        </w:r>
        <w:r w:rsidR="000A31BE">
          <w:rPr>
            <w:noProof/>
            <w:webHidden/>
          </w:rPr>
          <w:fldChar w:fldCharType="begin"/>
        </w:r>
        <w:r w:rsidR="000A31BE">
          <w:rPr>
            <w:noProof/>
            <w:webHidden/>
          </w:rPr>
          <w:instrText xml:space="preserve"> PAGEREF _Toc201323763 \h </w:instrText>
        </w:r>
        <w:r w:rsidR="000A31BE">
          <w:rPr>
            <w:noProof/>
            <w:webHidden/>
          </w:rPr>
        </w:r>
        <w:r w:rsidR="000A31BE">
          <w:rPr>
            <w:noProof/>
            <w:webHidden/>
          </w:rPr>
          <w:fldChar w:fldCharType="separate"/>
        </w:r>
        <w:r w:rsidR="000A31BE">
          <w:rPr>
            <w:noProof/>
            <w:webHidden/>
          </w:rPr>
          <w:t>157</w:t>
        </w:r>
        <w:r w:rsidR="000A31BE">
          <w:rPr>
            <w:noProof/>
            <w:webHidden/>
          </w:rPr>
          <w:fldChar w:fldCharType="end"/>
        </w:r>
      </w:hyperlink>
    </w:p>
    <w:p w14:paraId="08B69AC0" w14:textId="77777777" w:rsidR="000A31BE" w:rsidRDefault="00647EB5">
      <w:pPr>
        <w:pStyle w:val="34"/>
        <w:rPr>
          <w:noProof/>
        </w:rPr>
      </w:pPr>
      <w:hyperlink w:anchor="_Toc201323764" w:history="1">
        <w:r w:rsidR="000A31BE" w:rsidRPr="00A73C6C">
          <w:rPr>
            <w:rStyle w:val="affff"/>
            <w:noProof/>
          </w:rPr>
          <w:t>Как обмануть программистов – родителей?</w:t>
        </w:r>
        <w:r w:rsidR="000A31BE">
          <w:rPr>
            <w:noProof/>
            <w:webHidden/>
          </w:rPr>
          <w:tab/>
        </w:r>
        <w:r w:rsidR="000A31BE">
          <w:rPr>
            <w:noProof/>
            <w:webHidden/>
          </w:rPr>
          <w:fldChar w:fldCharType="begin"/>
        </w:r>
        <w:r w:rsidR="000A31BE">
          <w:rPr>
            <w:noProof/>
            <w:webHidden/>
          </w:rPr>
          <w:instrText xml:space="preserve"> PAGEREF _Toc201323764 \h </w:instrText>
        </w:r>
        <w:r w:rsidR="000A31BE">
          <w:rPr>
            <w:noProof/>
            <w:webHidden/>
          </w:rPr>
        </w:r>
        <w:r w:rsidR="000A31BE">
          <w:rPr>
            <w:noProof/>
            <w:webHidden/>
          </w:rPr>
          <w:fldChar w:fldCharType="separate"/>
        </w:r>
        <w:r w:rsidR="000A31BE">
          <w:rPr>
            <w:noProof/>
            <w:webHidden/>
          </w:rPr>
          <w:t>158</w:t>
        </w:r>
        <w:r w:rsidR="000A31BE">
          <w:rPr>
            <w:noProof/>
            <w:webHidden/>
          </w:rPr>
          <w:fldChar w:fldCharType="end"/>
        </w:r>
      </w:hyperlink>
    </w:p>
    <w:p w14:paraId="605B7C9C" w14:textId="77777777" w:rsidR="000A31BE" w:rsidRDefault="00647EB5">
      <w:pPr>
        <w:pStyle w:val="34"/>
        <w:rPr>
          <w:noProof/>
        </w:rPr>
      </w:pPr>
      <w:hyperlink w:anchor="_Toc201323765" w:history="1">
        <w:r w:rsidR="000A31BE" w:rsidRPr="00A73C6C">
          <w:rPr>
            <w:rStyle w:val="affff"/>
            <w:noProof/>
          </w:rPr>
          <w:t>Как ценности заставляют человека работать</w:t>
        </w:r>
        <w:r w:rsidR="000A31BE">
          <w:rPr>
            <w:noProof/>
            <w:webHidden/>
          </w:rPr>
          <w:tab/>
        </w:r>
        <w:r w:rsidR="000A31BE">
          <w:rPr>
            <w:noProof/>
            <w:webHidden/>
          </w:rPr>
          <w:fldChar w:fldCharType="begin"/>
        </w:r>
        <w:r w:rsidR="000A31BE">
          <w:rPr>
            <w:noProof/>
            <w:webHidden/>
          </w:rPr>
          <w:instrText xml:space="preserve"> PAGEREF _Toc201323765 \h </w:instrText>
        </w:r>
        <w:r w:rsidR="000A31BE">
          <w:rPr>
            <w:noProof/>
            <w:webHidden/>
          </w:rPr>
        </w:r>
        <w:r w:rsidR="000A31BE">
          <w:rPr>
            <w:noProof/>
            <w:webHidden/>
          </w:rPr>
          <w:fldChar w:fldCharType="separate"/>
        </w:r>
        <w:r w:rsidR="000A31BE">
          <w:rPr>
            <w:noProof/>
            <w:webHidden/>
          </w:rPr>
          <w:t>159</w:t>
        </w:r>
        <w:r w:rsidR="000A31BE">
          <w:rPr>
            <w:noProof/>
            <w:webHidden/>
          </w:rPr>
          <w:fldChar w:fldCharType="end"/>
        </w:r>
      </w:hyperlink>
    </w:p>
    <w:p w14:paraId="30C843BD" w14:textId="77777777" w:rsidR="000A31BE" w:rsidRDefault="00647EB5">
      <w:pPr>
        <w:pStyle w:val="34"/>
        <w:rPr>
          <w:noProof/>
        </w:rPr>
      </w:pPr>
      <w:hyperlink w:anchor="_Toc201323766" w:history="1">
        <w:r w:rsidR="000A31BE" w:rsidRPr="00A73C6C">
          <w:rPr>
            <w:rStyle w:val="affff"/>
            <w:noProof/>
          </w:rPr>
          <w:t>Цепи не всегда сковывают?</w:t>
        </w:r>
        <w:r w:rsidR="000A31BE">
          <w:rPr>
            <w:noProof/>
            <w:webHidden/>
          </w:rPr>
          <w:tab/>
        </w:r>
        <w:r w:rsidR="000A31BE">
          <w:rPr>
            <w:noProof/>
            <w:webHidden/>
          </w:rPr>
          <w:fldChar w:fldCharType="begin"/>
        </w:r>
        <w:r w:rsidR="000A31BE">
          <w:rPr>
            <w:noProof/>
            <w:webHidden/>
          </w:rPr>
          <w:instrText xml:space="preserve"> PAGEREF _Toc201323766 \h </w:instrText>
        </w:r>
        <w:r w:rsidR="000A31BE">
          <w:rPr>
            <w:noProof/>
            <w:webHidden/>
          </w:rPr>
        </w:r>
        <w:r w:rsidR="000A31BE">
          <w:rPr>
            <w:noProof/>
            <w:webHidden/>
          </w:rPr>
          <w:fldChar w:fldCharType="separate"/>
        </w:r>
        <w:r w:rsidR="000A31BE">
          <w:rPr>
            <w:noProof/>
            <w:webHidden/>
          </w:rPr>
          <w:t>160</w:t>
        </w:r>
        <w:r w:rsidR="000A31BE">
          <w:rPr>
            <w:noProof/>
            <w:webHidden/>
          </w:rPr>
          <w:fldChar w:fldCharType="end"/>
        </w:r>
      </w:hyperlink>
    </w:p>
    <w:p w14:paraId="0DDB860D" w14:textId="77777777" w:rsidR="000A31BE" w:rsidRDefault="00647EB5">
      <w:pPr>
        <w:pStyle w:val="34"/>
        <w:rPr>
          <w:noProof/>
        </w:rPr>
      </w:pPr>
      <w:hyperlink w:anchor="_Toc201323767" w:history="1">
        <w:r w:rsidR="000A31BE" w:rsidRPr="00A73C6C">
          <w:rPr>
            <w:rStyle w:val="affff"/>
            <w:noProof/>
          </w:rPr>
          <w:t>Черный понедельник</w:t>
        </w:r>
        <w:r w:rsidR="000A31BE">
          <w:rPr>
            <w:noProof/>
            <w:webHidden/>
          </w:rPr>
          <w:tab/>
        </w:r>
        <w:r w:rsidR="000A31BE">
          <w:rPr>
            <w:noProof/>
            <w:webHidden/>
          </w:rPr>
          <w:fldChar w:fldCharType="begin"/>
        </w:r>
        <w:r w:rsidR="000A31BE">
          <w:rPr>
            <w:noProof/>
            <w:webHidden/>
          </w:rPr>
          <w:instrText xml:space="preserve"> PAGEREF _Toc201323767 \h </w:instrText>
        </w:r>
        <w:r w:rsidR="000A31BE">
          <w:rPr>
            <w:noProof/>
            <w:webHidden/>
          </w:rPr>
        </w:r>
        <w:r w:rsidR="000A31BE">
          <w:rPr>
            <w:noProof/>
            <w:webHidden/>
          </w:rPr>
          <w:fldChar w:fldCharType="separate"/>
        </w:r>
        <w:r w:rsidR="000A31BE">
          <w:rPr>
            <w:noProof/>
            <w:webHidden/>
          </w:rPr>
          <w:t>161</w:t>
        </w:r>
        <w:r w:rsidR="000A31BE">
          <w:rPr>
            <w:noProof/>
            <w:webHidden/>
          </w:rPr>
          <w:fldChar w:fldCharType="end"/>
        </w:r>
      </w:hyperlink>
    </w:p>
    <w:p w14:paraId="39B252C7" w14:textId="77777777" w:rsidR="000A31BE" w:rsidRDefault="00647EB5" w:rsidP="008D25F4">
      <w:pPr>
        <w:pStyle w:val="11"/>
        <w:pageBreakBefore w:val="0"/>
        <w:rPr>
          <w:b w:val="0"/>
          <w:i w:val="0"/>
          <w:noProof/>
        </w:rPr>
      </w:pPr>
      <w:hyperlink w:anchor="_Toc201323768" w:history="1">
        <w:r w:rsidR="000A31BE" w:rsidRPr="00A73C6C">
          <w:rPr>
            <w:rStyle w:val="affff"/>
            <w:noProof/>
          </w:rPr>
          <w:t>Часть вторая.</w:t>
        </w:r>
        <w:r w:rsidR="000A31BE">
          <w:rPr>
            <w:noProof/>
            <w:webHidden/>
          </w:rPr>
          <w:tab/>
        </w:r>
        <w:r w:rsidR="000A31BE">
          <w:rPr>
            <w:noProof/>
            <w:webHidden/>
          </w:rPr>
          <w:fldChar w:fldCharType="begin"/>
        </w:r>
        <w:r w:rsidR="000A31BE">
          <w:rPr>
            <w:noProof/>
            <w:webHidden/>
          </w:rPr>
          <w:instrText xml:space="preserve"> PAGEREF _Toc201323768 \h </w:instrText>
        </w:r>
        <w:r w:rsidR="000A31BE">
          <w:rPr>
            <w:noProof/>
            <w:webHidden/>
          </w:rPr>
        </w:r>
        <w:r w:rsidR="000A31BE">
          <w:rPr>
            <w:noProof/>
            <w:webHidden/>
          </w:rPr>
          <w:fldChar w:fldCharType="separate"/>
        </w:r>
        <w:r w:rsidR="000A31BE">
          <w:rPr>
            <w:noProof/>
            <w:webHidden/>
          </w:rPr>
          <w:t>163</w:t>
        </w:r>
        <w:r w:rsidR="000A31BE">
          <w:rPr>
            <w:noProof/>
            <w:webHidden/>
          </w:rPr>
          <w:fldChar w:fldCharType="end"/>
        </w:r>
      </w:hyperlink>
    </w:p>
    <w:p w14:paraId="091E5CA9" w14:textId="77777777" w:rsidR="000A31BE" w:rsidRDefault="00647EB5" w:rsidP="008D25F4">
      <w:pPr>
        <w:pStyle w:val="11"/>
        <w:pageBreakBefore w:val="0"/>
        <w:rPr>
          <w:b w:val="0"/>
          <w:i w:val="0"/>
          <w:noProof/>
        </w:rPr>
      </w:pPr>
      <w:hyperlink w:anchor="_Toc201323769" w:history="1">
        <w:r w:rsidR="000A31BE" w:rsidRPr="00A73C6C">
          <w:rPr>
            <w:rStyle w:val="affff"/>
            <w:noProof/>
          </w:rPr>
          <w:t>Эльдорадо эгоизма</w:t>
        </w:r>
        <w:r w:rsidR="000A31BE">
          <w:rPr>
            <w:noProof/>
            <w:webHidden/>
          </w:rPr>
          <w:tab/>
        </w:r>
        <w:r w:rsidR="000A31BE">
          <w:rPr>
            <w:noProof/>
            <w:webHidden/>
          </w:rPr>
          <w:fldChar w:fldCharType="begin"/>
        </w:r>
        <w:r w:rsidR="000A31BE">
          <w:rPr>
            <w:noProof/>
            <w:webHidden/>
          </w:rPr>
          <w:instrText xml:space="preserve"> PAGEREF _Toc201323769 \h </w:instrText>
        </w:r>
        <w:r w:rsidR="000A31BE">
          <w:rPr>
            <w:noProof/>
            <w:webHidden/>
          </w:rPr>
        </w:r>
        <w:r w:rsidR="000A31BE">
          <w:rPr>
            <w:noProof/>
            <w:webHidden/>
          </w:rPr>
          <w:fldChar w:fldCharType="separate"/>
        </w:r>
        <w:r w:rsidR="000A31BE">
          <w:rPr>
            <w:noProof/>
            <w:webHidden/>
          </w:rPr>
          <w:t>163</w:t>
        </w:r>
        <w:r w:rsidR="000A31BE">
          <w:rPr>
            <w:noProof/>
            <w:webHidden/>
          </w:rPr>
          <w:fldChar w:fldCharType="end"/>
        </w:r>
      </w:hyperlink>
    </w:p>
    <w:p w14:paraId="6CD573FE" w14:textId="77777777" w:rsidR="000A31BE" w:rsidRDefault="00647EB5" w:rsidP="008D25F4">
      <w:pPr>
        <w:pStyle w:val="11"/>
        <w:pageBreakBefore w:val="0"/>
        <w:rPr>
          <w:b w:val="0"/>
          <w:i w:val="0"/>
          <w:noProof/>
        </w:rPr>
      </w:pPr>
      <w:hyperlink w:anchor="_Toc201323770" w:history="1">
        <w:r w:rsidR="000A31BE" w:rsidRPr="00A73C6C">
          <w:rPr>
            <w:rStyle w:val="affff"/>
            <w:noProof/>
          </w:rPr>
          <w:t>или как здоровый, разумный эгоист видит мир</w:t>
        </w:r>
        <w:r w:rsidR="000A31BE">
          <w:rPr>
            <w:noProof/>
            <w:webHidden/>
          </w:rPr>
          <w:tab/>
        </w:r>
        <w:r w:rsidR="000A31BE">
          <w:rPr>
            <w:noProof/>
            <w:webHidden/>
          </w:rPr>
          <w:fldChar w:fldCharType="begin"/>
        </w:r>
        <w:r w:rsidR="000A31BE">
          <w:rPr>
            <w:noProof/>
            <w:webHidden/>
          </w:rPr>
          <w:instrText xml:space="preserve"> PAGEREF _Toc201323770 \h </w:instrText>
        </w:r>
        <w:r w:rsidR="000A31BE">
          <w:rPr>
            <w:noProof/>
            <w:webHidden/>
          </w:rPr>
        </w:r>
        <w:r w:rsidR="000A31BE">
          <w:rPr>
            <w:noProof/>
            <w:webHidden/>
          </w:rPr>
          <w:fldChar w:fldCharType="separate"/>
        </w:r>
        <w:r w:rsidR="000A31BE">
          <w:rPr>
            <w:noProof/>
            <w:webHidden/>
          </w:rPr>
          <w:t>163</w:t>
        </w:r>
        <w:r w:rsidR="000A31BE">
          <w:rPr>
            <w:noProof/>
            <w:webHidden/>
          </w:rPr>
          <w:fldChar w:fldCharType="end"/>
        </w:r>
      </w:hyperlink>
    </w:p>
    <w:p w14:paraId="53CFC4BE" w14:textId="77777777" w:rsidR="000A31BE" w:rsidRDefault="00647EB5" w:rsidP="008D25F4">
      <w:pPr>
        <w:pStyle w:val="11"/>
        <w:pageBreakBefore w:val="0"/>
        <w:rPr>
          <w:b w:val="0"/>
          <w:i w:val="0"/>
          <w:noProof/>
        </w:rPr>
      </w:pPr>
      <w:hyperlink w:anchor="_Toc201323771" w:history="1">
        <w:r w:rsidR="000A31BE" w:rsidRPr="00A73C6C">
          <w:rPr>
            <w:rStyle w:val="affff"/>
            <w:noProof/>
          </w:rPr>
          <w:t>и себя в нем.</w:t>
        </w:r>
        <w:r w:rsidR="000A31BE">
          <w:rPr>
            <w:noProof/>
            <w:webHidden/>
          </w:rPr>
          <w:tab/>
        </w:r>
        <w:r w:rsidR="000A31BE">
          <w:rPr>
            <w:noProof/>
            <w:webHidden/>
          </w:rPr>
          <w:fldChar w:fldCharType="begin"/>
        </w:r>
        <w:r w:rsidR="000A31BE">
          <w:rPr>
            <w:noProof/>
            <w:webHidden/>
          </w:rPr>
          <w:instrText xml:space="preserve"> PAGEREF _Toc201323771 \h </w:instrText>
        </w:r>
        <w:r w:rsidR="000A31BE">
          <w:rPr>
            <w:noProof/>
            <w:webHidden/>
          </w:rPr>
        </w:r>
        <w:r w:rsidR="000A31BE">
          <w:rPr>
            <w:noProof/>
            <w:webHidden/>
          </w:rPr>
          <w:fldChar w:fldCharType="separate"/>
        </w:r>
        <w:r w:rsidR="000A31BE">
          <w:rPr>
            <w:noProof/>
            <w:webHidden/>
          </w:rPr>
          <w:t>163</w:t>
        </w:r>
        <w:r w:rsidR="000A31BE">
          <w:rPr>
            <w:noProof/>
            <w:webHidden/>
          </w:rPr>
          <w:fldChar w:fldCharType="end"/>
        </w:r>
      </w:hyperlink>
    </w:p>
    <w:p w14:paraId="64BB9566" w14:textId="77777777" w:rsidR="000A31BE" w:rsidRDefault="00647EB5">
      <w:pPr>
        <w:pStyle w:val="24"/>
        <w:rPr>
          <w:rFonts w:ascii="Times New Roman" w:hAnsi="Times New Roman"/>
          <w:i w:val="0"/>
          <w:noProof/>
          <w:kern w:val="0"/>
          <w:sz w:val="24"/>
        </w:rPr>
      </w:pPr>
      <w:hyperlink w:anchor="_Toc201323772" w:history="1">
        <w:r w:rsidR="000A31BE" w:rsidRPr="00A73C6C">
          <w:rPr>
            <w:rStyle w:val="affff"/>
            <w:noProof/>
          </w:rPr>
          <w:t>Глава двенадцатая: Отношение к  альтруизму.</w:t>
        </w:r>
        <w:r w:rsidR="000A31BE">
          <w:rPr>
            <w:noProof/>
            <w:webHidden/>
          </w:rPr>
          <w:tab/>
        </w:r>
        <w:r w:rsidR="000A31BE">
          <w:rPr>
            <w:noProof/>
            <w:webHidden/>
          </w:rPr>
          <w:fldChar w:fldCharType="begin"/>
        </w:r>
        <w:r w:rsidR="000A31BE">
          <w:rPr>
            <w:noProof/>
            <w:webHidden/>
          </w:rPr>
          <w:instrText xml:space="preserve"> PAGEREF _Toc201323772 \h </w:instrText>
        </w:r>
        <w:r w:rsidR="000A31BE">
          <w:rPr>
            <w:noProof/>
            <w:webHidden/>
          </w:rPr>
        </w:r>
        <w:r w:rsidR="000A31BE">
          <w:rPr>
            <w:noProof/>
            <w:webHidden/>
          </w:rPr>
          <w:fldChar w:fldCharType="separate"/>
        </w:r>
        <w:r w:rsidR="000A31BE">
          <w:rPr>
            <w:noProof/>
            <w:webHidden/>
          </w:rPr>
          <w:t>164</w:t>
        </w:r>
        <w:r w:rsidR="000A31BE">
          <w:rPr>
            <w:noProof/>
            <w:webHidden/>
          </w:rPr>
          <w:fldChar w:fldCharType="end"/>
        </w:r>
      </w:hyperlink>
    </w:p>
    <w:p w14:paraId="0B5F44DF" w14:textId="77777777" w:rsidR="000A31BE" w:rsidRDefault="00647EB5">
      <w:pPr>
        <w:pStyle w:val="34"/>
        <w:rPr>
          <w:noProof/>
        </w:rPr>
      </w:pPr>
      <w:hyperlink w:anchor="_Toc201323773" w:history="1">
        <w:r w:rsidR="000A31BE" w:rsidRPr="00A73C6C">
          <w:rPr>
            <w:rStyle w:val="affff"/>
            <w:noProof/>
          </w:rPr>
          <w:t>Самопринуждение – мать разумного эгоизма</w:t>
        </w:r>
        <w:r w:rsidR="000A31BE">
          <w:rPr>
            <w:noProof/>
            <w:webHidden/>
          </w:rPr>
          <w:tab/>
        </w:r>
        <w:r w:rsidR="000A31BE">
          <w:rPr>
            <w:noProof/>
            <w:webHidden/>
          </w:rPr>
          <w:fldChar w:fldCharType="begin"/>
        </w:r>
        <w:r w:rsidR="000A31BE">
          <w:rPr>
            <w:noProof/>
            <w:webHidden/>
          </w:rPr>
          <w:instrText xml:space="preserve"> PAGEREF _Toc201323773 \h </w:instrText>
        </w:r>
        <w:r w:rsidR="000A31BE">
          <w:rPr>
            <w:noProof/>
            <w:webHidden/>
          </w:rPr>
        </w:r>
        <w:r w:rsidR="000A31BE">
          <w:rPr>
            <w:noProof/>
            <w:webHidden/>
          </w:rPr>
          <w:fldChar w:fldCharType="separate"/>
        </w:r>
        <w:r w:rsidR="000A31BE">
          <w:rPr>
            <w:noProof/>
            <w:webHidden/>
          </w:rPr>
          <w:t>164</w:t>
        </w:r>
        <w:r w:rsidR="000A31BE">
          <w:rPr>
            <w:noProof/>
            <w:webHidden/>
          </w:rPr>
          <w:fldChar w:fldCharType="end"/>
        </w:r>
      </w:hyperlink>
    </w:p>
    <w:p w14:paraId="60E1D82E" w14:textId="77777777" w:rsidR="000A31BE" w:rsidRDefault="00647EB5">
      <w:pPr>
        <w:pStyle w:val="34"/>
        <w:rPr>
          <w:noProof/>
        </w:rPr>
      </w:pPr>
      <w:hyperlink w:anchor="_Toc201323774" w:history="1">
        <w:r w:rsidR="000A31BE" w:rsidRPr="00A73C6C">
          <w:rPr>
            <w:rStyle w:val="affff"/>
            <w:noProof/>
          </w:rPr>
          <w:t>А что в это время делают кондовые эгоисты?</w:t>
        </w:r>
        <w:r w:rsidR="000A31BE">
          <w:rPr>
            <w:noProof/>
            <w:webHidden/>
          </w:rPr>
          <w:tab/>
        </w:r>
        <w:r w:rsidR="000A31BE">
          <w:rPr>
            <w:noProof/>
            <w:webHidden/>
          </w:rPr>
          <w:fldChar w:fldCharType="begin"/>
        </w:r>
        <w:r w:rsidR="000A31BE">
          <w:rPr>
            <w:noProof/>
            <w:webHidden/>
          </w:rPr>
          <w:instrText xml:space="preserve"> PAGEREF _Toc201323774 \h </w:instrText>
        </w:r>
        <w:r w:rsidR="000A31BE">
          <w:rPr>
            <w:noProof/>
            <w:webHidden/>
          </w:rPr>
        </w:r>
        <w:r w:rsidR="000A31BE">
          <w:rPr>
            <w:noProof/>
            <w:webHidden/>
          </w:rPr>
          <w:fldChar w:fldCharType="separate"/>
        </w:r>
        <w:r w:rsidR="000A31BE">
          <w:rPr>
            <w:noProof/>
            <w:webHidden/>
          </w:rPr>
          <w:t>165</w:t>
        </w:r>
        <w:r w:rsidR="000A31BE">
          <w:rPr>
            <w:noProof/>
            <w:webHidden/>
          </w:rPr>
          <w:fldChar w:fldCharType="end"/>
        </w:r>
      </w:hyperlink>
    </w:p>
    <w:p w14:paraId="532F4D41" w14:textId="77777777" w:rsidR="000A31BE" w:rsidRDefault="00647EB5">
      <w:pPr>
        <w:pStyle w:val="34"/>
        <w:rPr>
          <w:noProof/>
        </w:rPr>
      </w:pPr>
      <w:hyperlink w:anchor="_Toc201323775" w:history="1">
        <w:r w:rsidR="000A31BE" w:rsidRPr="00A73C6C">
          <w:rPr>
            <w:rStyle w:val="affff"/>
            <w:noProof/>
          </w:rPr>
          <w:t>Социальный камуфляж</w:t>
        </w:r>
        <w:r w:rsidR="000A31BE">
          <w:rPr>
            <w:noProof/>
            <w:webHidden/>
          </w:rPr>
          <w:tab/>
        </w:r>
        <w:r w:rsidR="000A31BE">
          <w:rPr>
            <w:noProof/>
            <w:webHidden/>
          </w:rPr>
          <w:fldChar w:fldCharType="begin"/>
        </w:r>
        <w:r w:rsidR="000A31BE">
          <w:rPr>
            <w:noProof/>
            <w:webHidden/>
          </w:rPr>
          <w:instrText xml:space="preserve"> PAGEREF _Toc201323775 \h </w:instrText>
        </w:r>
        <w:r w:rsidR="000A31BE">
          <w:rPr>
            <w:noProof/>
            <w:webHidden/>
          </w:rPr>
        </w:r>
        <w:r w:rsidR="000A31BE">
          <w:rPr>
            <w:noProof/>
            <w:webHidden/>
          </w:rPr>
          <w:fldChar w:fldCharType="separate"/>
        </w:r>
        <w:r w:rsidR="000A31BE">
          <w:rPr>
            <w:noProof/>
            <w:webHidden/>
          </w:rPr>
          <w:t>165</w:t>
        </w:r>
        <w:r w:rsidR="000A31BE">
          <w:rPr>
            <w:noProof/>
            <w:webHidden/>
          </w:rPr>
          <w:fldChar w:fldCharType="end"/>
        </w:r>
      </w:hyperlink>
    </w:p>
    <w:p w14:paraId="58B389B5" w14:textId="77777777" w:rsidR="000A31BE" w:rsidRDefault="00647EB5">
      <w:pPr>
        <w:pStyle w:val="34"/>
        <w:rPr>
          <w:noProof/>
        </w:rPr>
      </w:pPr>
      <w:hyperlink w:anchor="_Toc201323776" w:history="1">
        <w:r w:rsidR="000A31BE" w:rsidRPr="00A73C6C">
          <w:rPr>
            <w:rStyle w:val="affff"/>
            <w:noProof/>
          </w:rPr>
          <w:t>По чьему образу и подобию создан человек?</w:t>
        </w:r>
        <w:r w:rsidR="000A31BE">
          <w:rPr>
            <w:noProof/>
            <w:webHidden/>
          </w:rPr>
          <w:tab/>
        </w:r>
        <w:r w:rsidR="000A31BE">
          <w:rPr>
            <w:noProof/>
            <w:webHidden/>
          </w:rPr>
          <w:fldChar w:fldCharType="begin"/>
        </w:r>
        <w:r w:rsidR="000A31BE">
          <w:rPr>
            <w:noProof/>
            <w:webHidden/>
          </w:rPr>
          <w:instrText xml:space="preserve"> PAGEREF _Toc201323776 \h </w:instrText>
        </w:r>
        <w:r w:rsidR="000A31BE">
          <w:rPr>
            <w:noProof/>
            <w:webHidden/>
          </w:rPr>
        </w:r>
        <w:r w:rsidR="000A31BE">
          <w:rPr>
            <w:noProof/>
            <w:webHidden/>
          </w:rPr>
          <w:fldChar w:fldCharType="separate"/>
        </w:r>
        <w:r w:rsidR="000A31BE">
          <w:rPr>
            <w:noProof/>
            <w:webHidden/>
          </w:rPr>
          <w:t>167</w:t>
        </w:r>
        <w:r w:rsidR="000A31BE">
          <w:rPr>
            <w:noProof/>
            <w:webHidden/>
          </w:rPr>
          <w:fldChar w:fldCharType="end"/>
        </w:r>
      </w:hyperlink>
    </w:p>
    <w:p w14:paraId="7AB6CF73" w14:textId="77777777" w:rsidR="000A31BE" w:rsidRDefault="00647EB5">
      <w:pPr>
        <w:pStyle w:val="34"/>
        <w:rPr>
          <w:noProof/>
        </w:rPr>
      </w:pPr>
      <w:hyperlink w:anchor="_Toc201323777" w:history="1">
        <w:r w:rsidR="000A31BE" w:rsidRPr="00A73C6C">
          <w:rPr>
            <w:rStyle w:val="affff"/>
            <w:noProof/>
          </w:rPr>
          <w:t>Самое ценное – прячем?</w:t>
        </w:r>
        <w:r w:rsidR="000A31BE">
          <w:rPr>
            <w:noProof/>
            <w:webHidden/>
          </w:rPr>
          <w:tab/>
        </w:r>
        <w:r w:rsidR="000A31BE">
          <w:rPr>
            <w:noProof/>
            <w:webHidden/>
          </w:rPr>
          <w:fldChar w:fldCharType="begin"/>
        </w:r>
        <w:r w:rsidR="000A31BE">
          <w:rPr>
            <w:noProof/>
            <w:webHidden/>
          </w:rPr>
          <w:instrText xml:space="preserve"> PAGEREF _Toc201323777 \h </w:instrText>
        </w:r>
        <w:r w:rsidR="000A31BE">
          <w:rPr>
            <w:noProof/>
            <w:webHidden/>
          </w:rPr>
        </w:r>
        <w:r w:rsidR="000A31BE">
          <w:rPr>
            <w:noProof/>
            <w:webHidden/>
          </w:rPr>
          <w:fldChar w:fldCharType="separate"/>
        </w:r>
        <w:r w:rsidR="000A31BE">
          <w:rPr>
            <w:noProof/>
            <w:webHidden/>
          </w:rPr>
          <w:t>168</w:t>
        </w:r>
        <w:r w:rsidR="000A31BE">
          <w:rPr>
            <w:noProof/>
            <w:webHidden/>
          </w:rPr>
          <w:fldChar w:fldCharType="end"/>
        </w:r>
      </w:hyperlink>
    </w:p>
    <w:p w14:paraId="524161CB" w14:textId="77777777" w:rsidR="000A31BE" w:rsidRDefault="00647EB5">
      <w:pPr>
        <w:pStyle w:val="24"/>
        <w:rPr>
          <w:rFonts w:ascii="Times New Roman" w:hAnsi="Times New Roman"/>
          <w:i w:val="0"/>
          <w:noProof/>
          <w:kern w:val="0"/>
          <w:sz w:val="24"/>
        </w:rPr>
      </w:pPr>
      <w:hyperlink w:anchor="_Toc201323778" w:history="1">
        <w:r w:rsidR="000A31BE" w:rsidRPr="00A73C6C">
          <w:rPr>
            <w:rStyle w:val="affff"/>
            <w:noProof/>
          </w:rPr>
          <w:t>Глава тринадцатая: Отношение к любви.</w:t>
        </w:r>
        <w:r w:rsidR="000A31BE">
          <w:rPr>
            <w:noProof/>
            <w:webHidden/>
          </w:rPr>
          <w:tab/>
        </w:r>
        <w:r w:rsidR="000A31BE">
          <w:rPr>
            <w:noProof/>
            <w:webHidden/>
          </w:rPr>
          <w:fldChar w:fldCharType="begin"/>
        </w:r>
        <w:r w:rsidR="000A31BE">
          <w:rPr>
            <w:noProof/>
            <w:webHidden/>
          </w:rPr>
          <w:instrText xml:space="preserve"> PAGEREF _Toc201323778 \h </w:instrText>
        </w:r>
        <w:r w:rsidR="000A31BE">
          <w:rPr>
            <w:noProof/>
            <w:webHidden/>
          </w:rPr>
        </w:r>
        <w:r w:rsidR="000A31BE">
          <w:rPr>
            <w:noProof/>
            <w:webHidden/>
          </w:rPr>
          <w:fldChar w:fldCharType="separate"/>
        </w:r>
        <w:r w:rsidR="000A31BE">
          <w:rPr>
            <w:noProof/>
            <w:webHidden/>
          </w:rPr>
          <w:t>170</w:t>
        </w:r>
        <w:r w:rsidR="000A31BE">
          <w:rPr>
            <w:noProof/>
            <w:webHidden/>
          </w:rPr>
          <w:fldChar w:fldCharType="end"/>
        </w:r>
      </w:hyperlink>
    </w:p>
    <w:p w14:paraId="31517BB1" w14:textId="77777777" w:rsidR="000A31BE" w:rsidRDefault="00647EB5">
      <w:pPr>
        <w:pStyle w:val="34"/>
        <w:rPr>
          <w:noProof/>
        </w:rPr>
      </w:pPr>
      <w:hyperlink w:anchor="_Toc201323779" w:history="1">
        <w:r w:rsidR="000A31BE" w:rsidRPr="00A73C6C">
          <w:rPr>
            <w:rStyle w:val="affff"/>
            <w:noProof/>
          </w:rPr>
          <w:t>С чего все-таки начинать в этом деле?</w:t>
        </w:r>
        <w:r w:rsidR="000A31BE">
          <w:rPr>
            <w:noProof/>
            <w:webHidden/>
          </w:rPr>
          <w:tab/>
        </w:r>
        <w:r w:rsidR="000A31BE">
          <w:rPr>
            <w:noProof/>
            <w:webHidden/>
          </w:rPr>
          <w:fldChar w:fldCharType="begin"/>
        </w:r>
        <w:r w:rsidR="000A31BE">
          <w:rPr>
            <w:noProof/>
            <w:webHidden/>
          </w:rPr>
          <w:instrText xml:space="preserve"> PAGEREF _Toc201323779 \h </w:instrText>
        </w:r>
        <w:r w:rsidR="000A31BE">
          <w:rPr>
            <w:noProof/>
            <w:webHidden/>
          </w:rPr>
        </w:r>
        <w:r w:rsidR="000A31BE">
          <w:rPr>
            <w:noProof/>
            <w:webHidden/>
          </w:rPr>
          <w:fldChar w:fldCharType="separate"/>
        </w:r>
        <w:r w:rsidR="000A31BE">
          <w:rPr>
            <w:noProof/>
            <w:webHidden/>
          </w:rPr>
          <w:t>170</w:t>
        </w:r>
        <w:r w:rsidR="000A31BE">
          <w:rPr>
            <w:noProof/>
            <w:webHidden/>
          </w:rPr>
          <w:fldChar w:fldCharType="end"/>
        </w:r>
      </w:hyperlink>
    </w:p>
    <w:p w14:paraId="1E031210" w14:textId="77777777" w:rsidR="000A31BE" w:rsidRDefault="00647EB5">
      <w:pPr>
        <w:pStyle w:val="24"/>
        <w:rPr>
          <w:rFonts w:ascii="Times New Roman" w:hAnsi="Times New Roman"/>
          <w:i w:val="0"/>
          <w:noProof/>
          <w:kern w:val="0"/>
          <w:sz w:val="24"/>
        </w:rPr>
      </w:pPr>
      <w:hyperlink w:anchor="_Toc201323780" w:history="1">
        <w:r w:rsidR="000A31BE" w:rsidRPr="00A73C6C">
          <w:rPr>
            <w:rStyle w:val="affff"/>
            <w:noProof/>
          </w:rPr>
          <w:t>Глава четырнадцатая: Отношение к окружающим.</w:t>
        </w:r>
        <w:r w:rsidR="000A31BE">
          <w:rPr>
            <w:noProof/>
            <w:webHidden/>
          </w:rPr>
          <w:tab/>
        </w:r>
        <w:r w:rsidR="000A31BE">
          <w:rPr>
            <w:noProof/>
            <w:webHidden/>
          </w:rPr>
          <w:fldChar w:fldCharType="begin"/>
        </w:r>
        <w:r w:rsidR="000A31BE">
          <w:rPr>
            <w:noProof/>
            <w:webHidden/>
          </w:rPr>
          <w:instrText xml:space="preserve"> PAGEREF _Toc201323780 \h </w:instrText>
        </w:r>
        <w:r w:rsidR="000A31BE">
          <w:rPr>
            <w:noProof/>
            <w:webHidden/>
          </w:rPr>
        </w:r>
        <w:r w:rsidR="000A31BE">
          <w:rPr>
            <w:noProof/>
            <w:webHidden/>
          </w:rPr>
          <w:fldChar w:fldCharType="separate"/>
        </w:r>
        <w:r w:rsidR="000A31BE">
          <w:rPr>
            <w:noProof/>
            <w:webHidden/>
          </w:rPr>
          <w:t>172</w:t>
        </w:r>
        <w:r w:rsidR="000A31BE">
          <w:rPr>
            <w:noProof/>
            <w:webHidden/>
          </w:rPr>
          <w:fldChar w:fldCharType="end"/>
        </w:r>
      </w:hyperlink>
    </w:p>
    <w:p w14:paraId="76D8C4B4" w14:textId="77777777" w:rsidR="000A31BE" w:rsidRDefault="00647EB5">
      <w:pPr>
        <w:pStyle w:val="34"/>
        <w:rPr>
          <w:noProof/>
        </w:rPr>
      </w:pPr>
      <w:hyperlink w:anchor="_Toc201323781" w:history="1">
        <w:r w:rsidR="000A31BE" w:rsidRPr="00A73C6C">
          <w:rPr>
            <w:rStyle w:val="affff"/>
            <w:noProof/>
          </w:rPr>
          <w:t>Зри в корень!</w:t>
        </w:r>
        <w:r w:rsidR="000A31BE">
          <w:rPr>
            <w:noProof/>
            <w:webHidden/>
          </w:rPr>
          <w:tab/>
        </w:r>
        <w:r w:rsidR="000A31BE">
          <w:rPr>
            <w:noProof/>
            <w:webHidden/>
          </w:rPr>
          <w:fldChar w:fldCharType="begin"/>
        </w:r>
        <w:r w:rsidR="000A31BE">
          <w:rPr>
            <w:noProof/>
            <w:webHidden/>
          </w:rPr>
          <w:instrText xml:space="preserve"> PAGEREF _Toc201323781 \h </w:instrText>
        </w:r>
        <w:r w:rsidR="000A31BE">
          <w:rPr>
            <w:noProof/>
            <w:webHidden/>
          </w:rPr>
        </w:r>
        <w:r w:rsidR="000A31BE">
          <w:rPr>
            <w:noProof/>
            <w:webHidden/>
          </w:rPr>
          <w:fldChar w:fldCharType="separate"/>
        </w:r>
        <w:r w:rsidR="000A31BE">
          <w:rPr>
            <w:noProof/>
            <w:webHidden/>
          </w:rPr>
          <w:t>173</w:t>
        </w:r>
        <w:r w:rsidR="000A31BE">
          <w:rPr>
            <w:noProof/>
            <w:webHidden/>
          </w:rPr>
          <w:fldChar w:fldCharType="end"/>
        </w:r>
      </w:hyperlink>
    </w:p>
    <w:p w14:paraId="74FF25DF" w14:textId="77777777" w:rsidR="000A31BE" w:rsidRDefault="00647EB5">
      <w:pPr>
        <w:pStyle w:val="24"/>
        <w:rPr>
          <w:rFonts w:ascii="Times New Roman" w:hAnsi="Times New Roman"/>
          <w:i w:val="0"/>
          <w:noProof/>
          <w:kern w:val="0"/>
          <w:sz w:val="24"/>
        </w:rPr>
      </w:pPr>
      <w:hyperlink w:anchor="_Toc201323782" w:history="1">
        <w:r w:rsidR="000A31BE" w:rsidRPr="00A73C6C">
          <w:rPr>
            <w:rStyle w:val="affff"/>
            <w:noProof/>
          </w:rPr>
          <w:t>Глава  пятнадцатая: Отношение к будущему.</w:t>
        </w:r>
        <w:r w:rsidR="000A31BE">
          <w:rPr>
            <w:noProof/>
            <w:webHidden/>
          </w:rPr>
          <w:tab/>
        </w:r>
        <w:r w:rsidR="000A31BE">
          <w:rPr>
            <w:noProof/>
            <w:webHidden/>
          </w:rPr>
          <w:fldChar w:fldCharType="begin"/>
        </w:r>
        <w:r w:rsidR="000A31BE">
          <w:rPr>
            <w:noProof/>
            <w:webHidden/>
          </w:rPr>
          <w:instrText xml:space="preserve"> PAGEREF _Toc201323782 \h </w:instrText>
        </w:r>
        <w:r w:rsidR="000A31BE">
          <w:rPr>
            <w:noProof/>
            <w:webHidden/>
          </w:rPr>
        </w:r>
        <w:r w:rsidR="000A31BE">
          <w:rPr>
            <w:noProof/>
            <w:webHidden/>
          </w:rPr>
          <w:fldChar w:fldCharType="separate"/>
        </w:r>
        <w:r w:rsidR="000A31BE">
          <w:rPr>
            <w:noProof/>
            <w:webHidden/>
          </w:rPr>
          <w:t>174</w:t>
        </w:r>
        <w:r w:rsidR="000A31BE">
          <w:rPr>
            <w:noProof/>
            <w:webHidden/>
          </w:rPr>
          <w:fldChar w:fldCharType="end"/>
        </w:r>
      </w:hyperlink>
    </w:p>
    <w:p w14:paraId="7B5CDF35" w14:textId="77777777" w:rsidR="000A31BE" w:rsidRDefault="00647EB5">
      <w:pPr>
        <w:pStyle w:val="34"/>
        <w:rPr>
          <w:noProof/>
        </w:rPr>
      </w:pPr>
      <w:hyperlink w:anchor="_Toc201323783" w:history="1">
        <w:r w:rsidR="000A31BE" w:rsidRPr="00A73C6C">
          <w:rPr>
            <w:rStyle w:val="affff"/>
            <w:noProof/>
          </w:rPr>
          <w:t>Ты окончательно проиграл гонку? Или…</w:t>
        </w:r>
        <w:r w:rsidR="000A31BE">
          <w:rPr>
            <w:noProof/>
            <w:webHidden/>
          </w:rPr>
          <w:tab/>
        </w:r>
        <w:r w:rsidR="000A31BE">
          <w:rPr>
            <w:noProof/>
            <w:webHidden/>
          </w:rPr>
          <w:fldChar w:fldCharType="begin"/>
        </w:r>
        <w:r w:rsidR="000A31BE">
          <w:rPr>
            <w:noProof/>
            <w:webHidden/>
          </w:rPr>
          <w:instrText xml:space="preserve"> PAGEREF _Toc201323783 \h </w:instrText>
        </w:r>
        <w:r w:rsidR="000A31BE">
          <w:rPr>
            <w:noProof/>
            <w:webHidden/>
          </w:rPr>
        </w:r>
        <w:r w:rsidR="000A31BE">
          <w:rPr>
            <w:noProof/>
            <w:webHidden/>
          </w:rPr>
          <w:fldChar w:fldCharType="separate"/>
        </w:r>
        <w:r w:rsidR="000A31BE">
          <w:rPr>
            <w:noProof/>
            <w:webHidden/>
          </w:rPr>
          <w:t>174</w:t>
        </w:r>
        <w:r w:rsidR="000A31BE">
          <w:rPr>
            <w:noProof/>
            <w:webHidden/>
          </w:rPr>
          <w:fldChar w:fldCharType="end"/>
        </w:r>
      </w:hyperlink>
    </w:p>
    <w:p w14:paraId="34EBF68E" w14:textId="77777777" w:rsidR="000A31BE" w:rsidRDefault="00647EB5">
      <w:pPr>
        <w:pStyle w:val="34"/>
        <w:rPr>
          <w:noProof/>
        </w:rPr>
      </w:pPr>
      <w:hyperlink w:anchor="_Toc201323784" w:history="1">
        <w:r w:rsidR="000A31BE" w:rsidRPr="00A73C6C">
          <w:rPr>
            <w:rStyle w:val="affff"/>
            <w:noProof/>
          </w:rPr>
          <w:t>«Авось» мешает взрослеть</w:t>
        </w:r>
        <w:r w:rsidR="000A31BE">
          <w:rPr>
            <w:noProof/>
            <w:webHidden/>
          </w:rPr>
          <w:tab/>
        </w:r>
        <w:r w:rsidR="000A31BE">
          <w:rPr>
            <w:noProof/>
            <w:webHidden/>
          </w:rPr>
          <w:fldChar w:fldCharType="begin"/>
        </w:r>
        <w:r w:rsidR="000A31BE">
          <w:rPr>
            <w:noProof/>
            <w:webHidden/>
          </w:rPr>
          <w:instrText xml:space="preserve"> PAGEREF _Toc201323784 \h </w:instrText>
        </w:r>
        <w:r w:rsidR="000A31BE">
          <w:rPr>
            <w:noProof/>
            <w:webHidden/>
          </w:rPr>
        </w:r>
        <w:r w:rsidR="000A31BE">
          <w:rPr>
            <w:noProof/>
            <w:webHidden/>
          </w:rPr>
          <w:fldChar w:fldCharType="separate"/>
        </w:r>
        <w:r w:rsidR="000A31BE">
          <w:rPr>
            <w:noProof/>
            <w:webHidden/>
          </w:rPr>
          <w:t>174</w:t>
        </w:r>
        <w:r w:rsidR="000A31BE">
          <w:rPr>
            <w:noProof/>
            <w:webHidden/>
          </w:rPr>
          <w:fldChar w:fldCharType="end"/>
        </w:r>
      </w:hyperlink>
    </w:p>
    <w:p w14:paraId="5B5E7AA1" w14:textId="77777777" w:rsidR="000A31BE" w:rsidRDefault="00647EB5">
      <w:pPr>
        <w:pStyle w:val="34"/>
        <w:rPr>
          <w:noProof/>
        </w:rPr>
      </w:pPr>
      <w:hyperlink w:anchor="_Toc201323785" w:history="1">
        <w:r w:rsidR="000A31BE" w:rsidRPr="00A73C6C">
          <w:rPr>
            <w:rStyle w:val="affff"/>
            <w:noProof/>
          </w:rPr>
          <w:t>Как избежать банкротства?</w:t>
        </w:r>
        <w:r w:rsidR="000A31BE">
          <w:rPr>
            <w:noProof/>
            <w:webHidden/>
          </w:rPr>
          <w:tab/>
        </w:r>
        <w:r w:rsidR="000A31BE">
          <w:rPr>
            <w:noProof/>
            <w:webHidden/>
          </w:rPr>
          <w:fldChar w:fldCharType="begin"/>
        </w:r>
        <w:r w:rsidR="000A31BE">
          <w:rPr>
            <w:noProof/>
            <w:webHidden/>
          </w:rPr>
          <w:instrText xml:space="preserve"> PAGEREF _Toc201323785 \h </w:instrText>
        </w:r>
        <w:r w:rsidR="000A31BE">
          <w:rPr>
            <w:noProof/>
            <w:webHidden/>
          </w:rPr>
        </w:r>
        <w:r w:rsidR="000A31BE">
          <w:rPr>
            <w:noProof/>
            <w:webHidden/>
          </w:rPr>
          <w:fldChar w:fldCharType="separate"/>
        </w:r>
        <w:r w:rsidR="000A31BE">
          <w:rPr>
            <w:noProof/>
            <w:webHidden/>
          </w:rPr>
          <w:t>176</w:t>
        </w:r>
        <w:r w:rsidR="000A31BE">
          <w:rPr>
            <w:noProof/>
            <w:webHidden/>
          </w:rPr>
          <w:fldChar w:fldCharType="end"/>
        </w:r>
      </w:hyperlink>
    </w:p>
    <w:p w14:paraId="5293528C" w14:textId="77777777" w:rsidR="000A31BE" w:rsidRDefault="00647EB5">
      <w:pPr>
        <w:pStyle w:val="24"/>
        <w:rPr>
          <w:rFonts w:ascii="Times New Roman" w:hAnsi="Times New Roman"/>
          <w:i w:val="0"/>
          <w:noProof/>
          <w:kern w:val="0"/>
          <w:sz w:val="24"/>
        </w:rPr>
      </w:pPr>
      <w:hyperlink w:anchor="_Toc201323786" w:history="1">
        <w:r w:rsidR="000A31BE" w:rsidRPr="00A73C6C">
          <w:rPr>
            <w:rStyle w:val="affff"/>
            <w:noProof/>
          </w:rPr>
          <w:t>Глава шестнадцатая: Отношение к жизненным целям и методам их достижения.</w:t>
        </w:r>
        <w:r w:rsidR="000A31BE">
          <w:rPr>
            <w:noProof/>
            <w:webHidden/>
          </w:rPr>
          <w:tab/>
        </w:r>
        <w:r w:rsidR="000A31BE">
          <w:rPr>
            <w:noProof/>
            <w:webHidden/>
          </w:rPr>
          <w:fldChar w:fldCharType="begin"/>
        </w:r>
        <w:r w:rsidR="000A31BE">
          <w:rPr>
            <w:noProof/>
            <w:webHidden/>
          </w:rPr>
          <w:instrText xml:space="preserve"> PAGEREF _Toc201323786 \h </w:instrText>
        </w:r>
        <w:r w:rsidR="000A31BE">
          <w:rPr>
            <w:noProof/>
            <w:webHidden/>
          </w:rPr>
        </w:r>
        <w:r w:rsidR="000A31BE">
          <w:rPr>
            <w:noProof/>
            <w:webHidden/>
          </w:rPr>
          <w:fldChar w:fldCharType="separate"/>
        </w:r>
        <w:r w:rsidR="000A31BE">
          <w:rPr>
            <w:noProof/>
            <w:webHidden/>
          </w:rPr>
          <w:t>178</w:t>
        </w:r>
        <w:r w:rsidR="000A31BE">
          <w:rPr>
            <w:noProof/>
            <w:webHidden/>
          </w:rPr>
          <w:fldChar w:fldCharType="end"/>
        </w:r>
      </w:hyperlink>
    </w:p>
    <w:p w14:paraId="78D29973" w14:textId="77777777" w:rsidR="000A31BE" w:rsidRDefault="00647EB5">
      <w:pPr>
        <w:pStyle w:val="34"/>
        <w:rPr>
          <w:noProof/>
        </w:rPr>
      </w:pPr>
      <w:hyperlink w:anchor="_Toc201323787" w:history="1">
        <w:r w:rsidR="000A31BE" w:rsidRPr="00A73C6C">
          <w:rPr>
            <w:rStyle w:val="affff"/>
            <w:noProof/>
          </w:rPr>
          <w:t>«Надо» или «Хочу»?</w:t>
        </w:r>
        <w:r w:rsidR="000A31BE">
          <w:rPr>
            <w:noProof/>
            <w:webHidden/>
          </w:rPr>
          <w:tab/>
        </w:r>
        <w:r w:rsidR="000A31BE">
          <w:rPr>
            <w:noProof/>
            <w:webHidden/>
          </w:rPr>
          <w:fldChar w:fldCharType="begin"/>
        </w:r>
        <w:r w:rsidR="000A31BE">
          <w:rPr>
            <w:noProof/>
            <w:webHidden/>
          </w:rPr>
          <w:instrText xml:space="preserve"> PAGEREF _Toc201323787 \h </w:instrText>
        </w:r>
        <w:r w:rsidR="000A31BE">
          <w:rPr>
            <w:noProof/>
            <w:webHidden/>
          </w:rPr>
        </w:r>
        <w:r w:rsidR="000A31BE">
          <w:rPr>
            <w:noProof/>
            <w:webHidden/>
          </w:rPr>
          <w:fldChar w:fldCharType="separate"/>
        </w:r>
        <w:r w:rsidR="000A31BE">
          <w:rPr>
            <w:noProof/>
            <w:webHidden/>
          </w:rPr>
          <w:t>178</w:t>
        </w:r>
        <w:r w:rsidR="000A31BE">
          <w:rPr>
            <w:noProof/>
            <w:webHidden/>
          </w:rPr>
          <w:fldChar w:fldCharType="end"/>
        </w:r>
      </w:hyperlink>
    </w:p>
    <w:p w14:paraId="4255D3C1" w14:textId="77777777" w:rsidR="000A31BE" w:rsidRDefault="00647EB5">
      <w:pPr>
        <w:pStyle w:val="24"/>
        <w:rPr>
          <w:rFonts w:ascii="Times New Roman" w:hAnsi="Times New Roman"/>
          <w:i w:val="0"/>
          <w:noProof/>
          <w:kern w:val="0"/>
          <w:sz w:val="24"/>
        </w:rPr>
      </w:pPr>
      <w:hyperlink w:anchor="_Toc201323788" w:history="1">
        <w:r w:rsidR="000A31BE" w:rsidRPr="00A73C6C">
          <w:rPr>
            <w:rStyle w:val="affff"/>
            <w:noProof/>
          </w:rPr>
          <w:t>Глава семьнадцатая: Отношение к ответственности.</w:t>
        </w:r>
        <w:r w:rsidR="000A31BE">
          <w:rPr>
            <w:noProof/>
            <w:webHidden/>
          </w:rPr>
          <w:tab/>
        </w:r>
        <w:r w:rsidR="000A31BE">
          <w:rPr>
            <w:noProof/>
            <w:webHidden/>
          </w:rPr>
          <w:fldChar w:fldCharType="begin"/>
        </w:r>
        <w:r w:rsidR="000A31BE">
          <w:rPr>
            <w:noProof/>
            <w:webHidden/>
          </w:rPr>
          <w:instrText xml:space="preserve"> PAGEREF _Toc201323788 \h </w:instrText>
        </w:r>
        <w:r w:rsidR="000A31BE">
          <w:rPr>
            <w:noProof/>
            <w:webHidden/>
          </w:rPr>
        </w:r>
        <w:r w:rsidR="000A31BE">
          <w:rPr>
            <w:noProof/>
            <w:webHidden/>
          </w:rPr>
          <w:fldChar w:fldCharType="separate"/>
        </w:r>
        <w:r w:rsidR="000A31BE">
          <w:rPr>
            <w:noProof/>
            <w:webHidden/>
          </w:rPr>
          <w:t>180</w:t>
        </w:r>
        <w:r w:rsidR="000A31BE">
          <w:rPr>
            <w:noProof/>
            <w:webHidden/>
          </w:rPr>
          <w:fldChar w:fldCharType="end"/>
        </w:r>
      </w:hyperlink>
    </w:p>
    <w:p w14:paraId="71A95A11" w14:textId="77777777" w:rsidR="000A31BE" w:rsidRDefault="00647EB5">
      <w:pPr>
        <w:pStyle w:val="34"/>
        <w:rPr>
          <w:noProof/>
        </w:rPr>
      </w:pPr>
      <w:hyperlink w:anchor="_Toc201323789" w:history="1">
        <w:r w:rsidR="000A31BE" w:rsidRPr="00A73C6C">
          <w:rPr>
            <w:rStyle w:val="affff"/>
            <w:noProof/>
          </w:rPr>
          <w:t>Так ли страшен черт, как его малюют?</w:t>
        </w:r>
        <w:r w:rsidR="000A31BE">
          <w:rPr>
            <w:noProof/>
            <w:webHidden/>
          </w:rPr>
          <w:tab/>
        </w:r>
        <w:r w:rsidR="000A31BE">
          <w:rPr>
            <w:noProof/>
            <w:webHidden/>
          </w:rPr>
          <w:fldChar w:fldCharType="begin"/>
        </w:r>
        <w:r w:rsidR="000A31BE">
          <w:rPr>
            <w:noProof/>
            <w:webHidden/>
          </w:rPr>
          <w:instrText xml:space="preserve"> PAGEREF _Toc201323789 \h </w:instrText>
        </w:r>
        <w:r w:rsidR="000A31BE">
          <w:rPr>
            <w:noProof/>
            <w:webHidden/>
          </w:rPr>
        </w:r>
        <w:r w:rsidR="000A31BE">
          <w:rPr>
            <w:noProof/>
            <w:webHidden/>
          </w:rPr>
          <w:fldChar w:fldCharType="separate"/>
        </w:r>
        <w:r w:rsidR="000A31BE">
          <w:rPr>
            <w:noProof/>
            <w:webHidden/>
          </w:rPr>
          <w:t>180</w:t>
        </w:r>
        <w:r w:rsidR="000A31BE">
          <w:rPr>
            <w:noProof/>
            <w:webHidden/>
          </w:rPr>
          <w:fldChar w:fldCharType="end"/>
        </w:r>
      </w:hyperlink>
    </w:p>
    <w:p w14:paraId="08F13EE8" w14:textId="77777777" w:rsidR="000A31BE" w:rsidRDefault="00647EB5">
      <w:pPr>
        <w:pStyle w:val="34"/>
        <w:rPr>
          <w:noProof/>
        </w:rPr>
      </w:pPr>
      <w:hyperlink w:anchor="_Toc201323790" w:history="1">
        <w:r w:rsidR="000A31BE" w:rsidRPr="00A73C6C">
          <w:rPr>
            <w:rStyle w:val="affff"/>
            <w:noProof/>
          </w:rPr>
          <w:t>Как подростки увиливают от работы?</w:t>
        </w:r>
        <w:r w:rsidR="000A31BE">
          <w:rPr>
            <w:noProof/>
            <w:webHidden/>
          </w:rPr>
          <w:tab/>
        </w:r>
        <w:r w:rsidR="000A31BE">
          <w:rPr>
            <w:noProof/>
            <w:webHidden/>
          </w:rPr>
          <w:fldChar w:fldCharType="begin"/>
        </w:r>
        <w:r w:rsidR="000A31BE">
          <w:rPr>
            <w:noProof/>
            <w:webHidden/>
          </w:rPr>
          <w:instrText xml:space="preserve"> PAGEREF _Toc201323790 \h </w:instrText>
        </w:r>
        <w:r w:rsidR="000A31BE">
          <w:rPr>
            <w:noProof/>
            <w:webHidden/>
          </w:rPr>
        </w:r>
        <w:r w:rsidR="000A31BE">
          <w:rPr>
            <w:noProof/>
            <w:webHidden/>
          </w:rPr>
          <w:fldChar w:fldCharType="separate"/>
        </w:r>
        <w:r w:rsidR="000A31BE">
          <w:rPr>
            <w:noProof/>
            <w:webHidden/>
          </w:rPr>
          <w:t>181</w:t>
        </w:r>
        <w:r w:rsidR="000A31BE">
          <w:rPr>
            <w:noProof/>
            <w:webHidden/>
          </w:rPr>
          <w:fldChar w:fldCharType="end"/>
        </w:r>
      </w:hyperlink>
    </w:p>
    <w:p w14:paraId="2A070028" w14:textId="77777777" w:rsidR="000A31BE" w:rsidRDefault="00647EB5">
      <w:pPr>
        <w:pStyle w:val="34"/>
        <w:rPr>
          <w:noProof/>
        </w:rPr>
      </w:pPr>
      <w:hyperlink w:anchor="_Toc201323791" w:history="1">
        <w:r w:rsidR="000A31BE" w:rsidRPr="00A73C6C">
          <w:rPr>
            <w:rStyle w:val="affff"/>
            <w:noProof/>
          </w:rPr>
          <w:t>Я хочу это! И я буду делать это.</w:t>
        </w:r>
        <w:r w:rsidR="000A31BE">
          <w:rPr>
            <w:noProof/>
            <w:webHidden/>
          </w:rPr>
          <w:tab/>
        </w:r>
        <w:r w:rsidR="000A31BE">
          <w:rPr>
            <w:noProof/>
            <w:webHidden/>
          </w:rPr>
          <w:fldChar w:fldCharType="begin"/>
        </w:r>
        <w:r w:rsidR="000A31BE">
          <w:rPr>
            <w:noProof/>
            <w:webHidden/>
          </w:rPr>
          <w:instrText xml:space="preserve"> PAGEREF _Toc201323791 \h </w:instrText>
        </w:r>
        <w:r w:rsidR="000A31BE">
          <w:rPr>
            <w:noProof/>
            <w:webHidden/>
          </w:rPr>
        </w:r>
        <w:r w:rsidR="000A31BE">
          <w:rPr>
            <w:noProof/>
            <w:webHidden/>
          </w:rPr>
          <w:fldChar w:fldCharType="separate"/>
        </w:r>
        <w:r w:rsidR="000A31BE">
          <w:rPr>
            <w:noProof/>
            <w:webHidden/>
          </w:rPr>
          <w:t>182</w:t>
        </w:r>
        <w:r w:rsidR="000A31BE">
          <w:rPr>
            <w:noProof/>
            <w:webHidden/>
          </w:rPr>
          <w:fldChar w:fldCharType="end"/>
        </w:r>
      </w:hyperlink>
    </w:p>
    <w:p w14:paraId="699DC902" w14:textId="77777777" w:rsidR="000A31BE" w:rsidRDefault="00647EB5">
      <w:pPr>
        <w:pStyle w:val="24"/>
        <w:rPr>
          <w:rFonts w:ascii="Times New Roman" w:hAnsi="Times New Roman"/>
          <w:i w:val="0"/>
          <w:noProof/>
          <w:kern w:val="0"/>
          <w:sz w:val="24"/>
        </w:rPr>
      </w:pPr>
      <w:hyperlink w:anchor="_Toc201323792" w:history="1">
        <w:r w:rsidR="000A31BE" w:rsidRPr="00A73C6C">
          <w:rPr>
            <w:rStyle w:val="affff"/>
            <w:noProof/>
          </w:rPr>
          <w:t>Глава восемьнадцатая: Отношение к детям.</w:t>
        </w:r>
        <w:r w:rsidR="000A31BE">
          <w:rPr>
            <w:noProof/>
            <w:webHidden/>
          </w:rPr>
          <w:tab/>
        </w:r>
        <w:r w:rsidR="000A31BE">
          <w:rPr>
            <w:noProof/>
            <w:webHidden/>
          </w:rPr>
          <w:fldChar w:fldCharType="begin"/>
        </w:r>
        <w:r w:rsidR="000A31BE">
          <w:rPr>
            <w:noProof/>
            <w:webHidden/>
          </w:rPr>
          <w:instrText xml:space="preserve"> PAGEREF _Toc201323792 \h </w:instrText>
        </w:r>
        <w:r w:rsidR="000A31BE">
          <w:rPr>
            <w:noProof/>
            <w:webHidden/>
          </w:rPr>
        </w:r>
        <w:r w:rsidR="000A31BE">
          <w:rPr>
            <w:noProof/>
            <w:webHidden/>
          </w:rPr>
          <w:fldChar w:fldCharType="separate"/>
        </w:r>
        <w:r w:rsidR="000A31BE">
          <w:rPr>
            <w:noProof/>
            <w:webHidden/>
          </w:rPr>
          <w:t>184</w:t>
        </w:r>
        <w:r w:rsidR="000A31BE">
          <w:rPr>
            <w:noProof/>
            <w:webHidden/>
          </w:rPr>
          <w:fldChar w:fldCharType="end"/>
        </w:r>
      </w:hyperlink>
    </w:p>
    <w:p w14:paraId="653540B2" w14:textId="77777777" w:rsidR="000A31BE" w:rsidRDefault="00647EB5">
      <w:pPr>
        <w:pStyle w:val="34"/>
        <w:rPr>
          <w:noProof/>
        </w:rPr>
      </w:pPr>
      <w:hyperlink w:anchor="_Toc201323793" w:history="1">
        <w:r w:rsidR="000A31BE" w:rsidRPr="00A73C6C">
          <w:rPr>
            <w:rStyle w:val="affff"/>
            <w:noProof/>
          </w:rPr>
          <w:t>Почему не болит голова у дятла?</w:t>
        </w:r>
        <w:r w:rsidR="000A31BE">
          <w:rPr>
            <w:noProof/>
            <w:webHidden/>
          </w:rPr>
          <w:tab/>
        </w:r>
        <w:r w:rsidR="000A31BE">
          <w:rPr>
            <w:noProof/>
            <w:webHidden/>
          </w:rPr>
          <w:fldChar w:fldCharType="begin"/>
        </w:r>
        <w:r w:rsidR="000A31BE">
          <w:rPr>
            <w:noProof/>
            <w:webHidden/>
          </w:rPr>
          <w:instrText xml:space="preserve"> PAGEREF _Toc201323793 \h </w:instrText>
        </w:r>
        <w:r w:rsidR="000A31BE">
          <w:rPr>
            <w:noProof/>
            <w:webHidden/>
          </w:rPr>
        </w:r>
        <w:r w:rsidR="000A31BE">
          <w:rPr>
            <w:noProof/>
            <w:webHidden/>
          </w:rPr>
          <w:fldChar w:fldCharType="separate"/>
        </w:r>
        <w:r w:rsidR="000A31BE">
          <w:rPr>
            <w:noProof/>
            <w:webHidden/>
          </w:rPr>
          <w:t>184</w:t>
        </w:r>
        <w:r w:rsidR="000A31BE">
          <w:rPr>
            <w:noProof/>
            <w:webHidden/>
          </w:rPr>
          <w:fldChar w:fldCharType="end"/>
        </w:r>
      </w:hyperlink>
    </w:p>
    <w:p w14:paraId="46FFC6E1" w14:textId="77777777" w:rsidR="000A31BE" w:rsidRDefault="00647EB5">
      <w:pPr>
        <w:pStyle w:val="34"/>
        <w:rPr>
          <w:noProof/>
        </w:rPr>
      </w:pPr>
      <w:hyperlink w:anchor="_Toc201323794" w:history="1">
        <w:r w:rsidR="000A31BE" w:rsidRPr="00A73C6C">
          <w:rPr>
            <w:rStyle w:val="affff"/>
            <w:noProof/>
          </w:rPr>
          <w:t>Любящий ребенок – дитя свободы?</w:t>
        </w:r>
        <w:r w:rsidR="000A31BE">
          <w:rPr>
            <w:noProof/>
            <w:webHidden/>
          </w:rPr>
          <w:tab/>
        </w:r>
        <w:r w:rsidR="000A31BE">
          <w:rPr>
            <w:noProof/>
            <w:webHidden/>
          </w:rPr>
          <w:fldChar w:fldCharType="begin"/>
        </w:r>
        <w:r w:rsidR="000A31BE">
          <w:rPr>
            <w:noProof/>
            <w:webHidden/>
          </w:rPr>
          <w:instrText xml:space="preserve"> PAGEREF _Toc201323794 \h </w:instrText>
        </w:r>
        <w:r w:rsidR="000A31BE">
          <w:rPr>
            <w:noProof/>
            <w:webHidden/>
          </w:rPr>
        </w:r>
        <w:r w:rsidR="000A31BE">
          <w:rPr>
            <w:noProof/>
            <w:webHidden/>
          </w:rPr>
          <w:fldChar w:fldCharType="separate"/>
        </w:r>
        <w:r w:rsidR="000A31BE">
          <w:rPr>
            <w:noProof/>
            <w:webHidden/>
          </w:rPr>
          <w:t>185</w:t>
        </w:r>
        <w:r w:rsidR="000A31BE">
          <w:rPr>
            <w:noProof/>
            <w:webHidden/>
          </w:rPr>
          <w:fldChar w:fldCharType="end"/>
        </w:r>
      </w:hyperlink>
    </w:p>
    <w:p w14:paraId="5D7D73E3" w14:textId="77777777" w:rsidR="000A31BE" w:rsidRDefault="00647EB5">
      <w:pPr>
        <w:pStyle w:val="24"/>
        <w:rPr>
          <w:rFonts w:ascii="Times New Roman" w:hAnsi="Times New Roman"/>
          <w:i w:val="0"/>
          <w:noProof/>
          <w:kern w:val="0"/>
          <w:sz w:val="24"/>
        </w:rPr>
      </w:pPr>
      <w:hyperlink w:anchor="_Toc201323795" w:history="1">
        <w:r w:rsidR="000A31BE" w:rsidRPr="00A73C6C">
          <w:rPr>
            <w:rStyle w:val="affff"/>
            <w:noProof/>
          </w:rPr>
          <w:t>Глава девятьнадцатая:  Отношение к убийству.</w:t>
        </w:r>
        <w:r w:rsidR="000A31BE">
          <w:rPr>
            <w:noProof/>
            <w:webHidden/>
          </w:rPr>
          <w:tab/>
        </w:r>
        <w:r w:rsidR="000A31BE">
          <w:rPr>
            <w:noProof/>
            <w:webHidden/>
          </w:rPr>
          <w:fldChar w:fldCharType="begin"/>
        </w:r>
        <w:r w:rsidR="000A31BE">
          <w:rPr>
            <w:noProof/>
            <w:webHidden/>
          </w:rPr>
          <w:instrText xml:space="preserve"> PAGEREF _Toc201323795 \h </w:instrText>
        </w:r>
        <w:r w:rsidR="000A31BE">
          <w:rPr>
            <w:noProof/>
            <w:webHidden/>
          </w:rPr>
        </w:r>
        <w:r w:rsidR="000A31BE">
          <w:rPr>
            <w:noProof/>
            <w:webHidden/>
          </w:rPr>
          <w:fldChar w:fldCharType="separate"/>
        </w:r>
        <w:r w:rsidR="000A31BE">
          <w:rPr>
            <w:noProof/>
            <w:webHidden/>
          </w:rPr>
          <w:t>187</w:t>
        </w:r>
        <w:r w:rsidR="000A31BE">
          <w:rPr>
            <w:noProof/>
            <w:webHidden/>
          </w:rPr>
          <w:fldChar w:fldCharType="end"/>
        </w:r>
      </w:hyperlink>
    </w:p>
    <w:p w14:paraId="30D3B69D" w14:textId="77777777" w:rsidR="000A31BE" w:rsidRDefault="00647EB5">
      <w:pPr>
        <w:pStyle w:val="34"/>
        <w:rPr>
          <w:noProof/>
        </w:rPr>
      </w:pPr>
      <w:hyperlink w:anchor="_Toc201323796" w:history="1">
        <w:r w:rsidR="000A31BE" w:rsidRPr="00A73C6C">
          <w:rPr>
            <w:rStyle w:val="affff"/>
            <w:noProof/>
          </w:rPr>
          <w:t>1-й Взрослый запрет</w:t>
        </w:r>
        <w:r w:rsidR="000A31BE">
          <w:rPr>
            <w:noProof/>
            <w:webHidden/>
          </w:rPr>
          <w:tab/>
        </w:r>
        <w:r w:rsidR="000A31BE">
          <w:rPr>
            <w:noProof/>
            <w:webHidden/>
          </w:rPr>
          <w:fldChar w:fldCharType="begin"/>
        </w:r>
        <w:r w:rsidR="000A31BE">
          <w:rPr>
            <w:noProof/>
            <w:webHidden/>
          </w:rPr>
          <w:instrText xml:space="preserve"> PAGEREF _Toc201323796 \h </w:instrText>
        </w:r>
        <w:r w:rsidR="000A31BE">
          <w:rPr>
            <w:noProof/>
            <w:webHidden/>
          </w:rPr>
        </w:r>
        <w:r w:rsidR="000A31BE">
          <w:rPr>
            <w:noProof/>
            <w:webHidden/>
          </w:rPr>
          <w:fldChar w:fldCharType="separate"/>
        </w:r>
        <w:r w:rsidR="000A31BE">
          <w:rPr>
            <w:noProof/>
            <w:webHidden/>
          </w:rPr>
          <w:t>187</w:t>
        </w:r>
        <w:r w:rsidR="000A31BE">
          <w:rPr>
            <w:noProof/>
            <w:webHidden/>
          </w:rPr>
          <w:fldChar w:fldCharType="end"/>
        </w:r>
      </w:hyperlink>
    </w:p>
    <w:p w14:paraId="45117522" w14:textId="77777777" w:rsidR="000A31BE" w:rsidRDefault="00647EB5">
      <w:pPr>
        <w:pStyle w:val="34"/>
        <w:rPr>
          <w:noProof/>
        </w:rPr>
      </w:pPr>
      <w:hyperlink w:anchor="_Toc201323797" w:history="1">
        <w:r w:rsidR="000A31BE" w:rsidRPr="00A73C6C">
          <w:rPr>
            <w:rStyle w:val="affff"/>
            <w:noProof/>
          </w:rPr>
          <w:t>Как уберечь свою лавку от слона?</w:t>
        </w:r>
        <w:r w:rsidR="000A31BE">
          <w:rPr>
            <w:noProof/>
            <w:webHidden/>
          </w:rPr>
          <w:tab/>
        </w:r>
        <w:r w:rsidR="000A31BE">
          <w:rPr>
            <w:noProof/>
            <w:webHidden/>
          </w:rPr>
          <w:fldChar w:fldCharType="begin"/>
        </w:r>
        <w:r w:rsidR="000A31BE">
          <w:rPr>
            <w:noProof/>
            <w:webHidden/>
          </w:rPr>
          <w:instrText xml:space="preserve"> PAGEREF _Toc201323797 \h </w:instrText>
        </w:r>
        <w:r w:rsidR="000A31BE">
          <w:rPr>
            <w:noProof/>
            <w:webHidden/>
          </w:rPr>
        </w:r>
        <w:r w:rsidR="000A31BE">
          <w:rPr>
            <w:noProof/>
            <w:webHidden/>
          </w:rPr>
          <w:fldChar w:fldCharType="separate"/>
        </w:r>
        <w:r w:rsidR="000A31BE">
          <w:rPr>
            <w:noProof/>
            <w:webHidden/>
          </w:rPr>
          <w:t>188</w:t>
        </w:r>
        <w:r w:rsidR="000A31BE">
          <w:rPr>
            <w:noProof/>
            <w:webHidden/>
          </w:rPr>
          <w:fldChar w:fldCharType="end"/>
        </w:r>
      </w:hyperlink>
    </w:p>
    <w:p w14:paraId="49C779DC" w14:textId="77777777" w:rsidR="000A31BE" w:rsidRDefault="00647EB5">
      <w:pPr>
        <w:pStyle w:val="24"/>
        <w:rPr>
          <w:rFonts w:ascii="Times New Roman" w:hAnsi="Times New Roman"/>
          <w:i w:val="0"/>
          <w:noProof/>
          <w:kern w:val="0"/>
          <w:sz w:val="24"/>
        </w:rPr>
      </w:pPr>
      <w:hyperlink w:anchor="_Toc201323798" w:history="1">
        <w:r w:rsidR="000A31BE" w:rsidRPr="00A73C6C">
          <w:rPr>
            <w:rStyle w:val="affff"/>
            <w:noProof/>
          </w:rPr>
          <w:t>Глава двадцатая: Отношение к деньгам.</w:t>
        </w:r>
        <w:r w:rsidR="000A31BE">
          <w:rPr>
            <w:noProof/>
            <w:webHidden/>
          </w:rPr>
          <w:tab/>
        </w:r>
        <w:r w:rsidR="000A31BE">
          <w:rPr>
            <w:noProof/>
            <w:webHidden/>
          </w:rPr>
          <w:fldChar w:fldCharType="begin"/>
        </w:r>
        <w:r w:rsidR="000A31BE">
          <w:rPr>
            <w:noProof/>
            <w:webHidden/>
          </w:rPr>
          <w:instrText xml:space="preserve"> PAGEREF _Toc201323798 \h </w:instrText>
        </w:r>
        <w:r w:rsidR="000A31BE">
          <w:rPr>
            <w:noProof/>
            <w:webHidden/>
          </w:rPr>
        </w:r>
        <w:r w:rsidR="000A31BE">
          <w:rPr>
            <w:noProof/>
            <w:webHidden/>
          </w:rPr>
          <w:fldChar w:fldCharType="separate"/>
        </w:r>
        <w:r w:rsidR="000A31BE">
          <w:rPr>
            <w:noProof/>
            <w:webHidden/>
          </w:rPr>
          <w:t>190</w:t>
        </w:r>
        <w:r w:rsidR="000A31BE">
          <w:rPr>
            <w:noProof/>
            <w:webHidden/>
          </w:rPr>
          <w:fldChar w:fldCharType="end"/>
        </w:r>
      </w:hyperlink>
    </w:p>
    <w:p w14:paraId="049AC4F7" w14:textId="77777777" w:rsidR="000A31BE" w:rsidRDefault="00647EB5">
      <w:pPr>
        <w:pStyle w:val="34"/>
        <w:rPr>
          <w:noProof/>
        </w:rPr>
      </w:pPr>
      <w:hyperlink w:anchor="_Toc201323799" w:history="1">
        <w:r w:rsidR="000A31BE" w:rsidRPr="00A73C6C">
          <w:rPr>
            <w:rStyle w:val="affff"/>
            <w:noProof/>
          </w:rPr>
          <w:t>«Наверху» дуют сильные ветра?</w:t>
        </w:r>
        <w:r w:rsidR="000A31BE">
          <w:rPr>
            <w:noProof/>
            <w:webHidden/>
          </w:rPr>
          <w:tab/>
        </w:r>
        <w:r w:rsidR="000A31BE">
          <w:rPr>
            <w:noProof/>
            <w:webHidden/>
          </w:rPr>
          <w:fldChar w:fldCharType="begin"/>
        </w:r>
        <w:r w:rsidR="000A31BE">
          <w:rPr>
            <w:noProof/>
            <w:webHidden/>
          </w:rPr>
          <w:instrText xml:space="preserve"> PAGEREF _Toc201323799 \h </w:instrText>
        </w:r>
        <w:r w:rsidR="000A31BE">
          <w:rPr>
            <w:noProof/>
            <w:webHidden/>
          </w:rPr>
        </w:r>
        <w:r w:rsidR="000A31BE">
          <w:rPr>
            <w:noProof/>
            <w:webHidden/>
          </w:rPr>
          <w:fldChar w:fldCharType="separate"/>
        </w:r>
        <w:r w:rsidR="000A31BE">
          <w:rPr>
            <w:noProof/>
            <w:webHidden/>
          </w:rPr>
          <w:t>190</w:t>
        </w:r>
        <w:r w:rsidR="000A31BE">
          <w:rPr>
            <w:noProof/>
            <w:webHidden/>
          </w:rPr>
          <w:fldChar w:fldCharType="end"/>
        </w:r>
      </w:hyperlink>
    </w:p>
    <w:p w14:paraId="4082FB9E" w14:textId="77777777" w:rsidR="000A31BE" w:rsidRDefault="00647EB5">
      <w:pPr>
        <w:pStyle w:val="24"/>
        <w:rPr>
          <w:rFonts w:ascii="Times New Roman" w:hAnsi="Times New Roman"/>
          <w:i w:val="0"/>
          <w:noProof/>
          <w:kern w:val="0"/>
          <w:sz w:val="24"/>
        </w:rPr>
      </w:pPr>
      <w:hyperlink w:anchor="_Toc201323800" w:history="1">
        <w:r w:rsidR="000A31BE" w:rsidRPr="00A73C6C">
          <w:rPr>
            <w:rStyle w:val="affff"/>
            <w:noProof/>
          </w:rPr>
          <w:t>Глава двадцать первая: Отношение  к Богу.</w:t>
        </w:r>
        <w:r w:rsidR="000A31BE">
          <w:rPr>
            <w:noProof/>
            <w:webHidden/>
          </w:rPr>
          <w:tab/>
        </w:r>
        <w:r w:rsidR="000A31BE">
          <w:rPr>
            <w:noProof/>
            <w:webHidden/>
          </w:rPr>
          <w:fldChar w:fldCharType="begin"/>
        </w:r>
        <w:r w:rsidR="000A31BE">
          <w:rPr>
            <w:noProof/>
            <w:webHidden/>
          </w:rPr>
          <w:instrText xml:space="preserve"> PAGEREF _Toc201323800 \h </w:instrText>
        </w:r>
        <w:r w:rsidR="000A31BE">
          <w:rPr>
            <w:noProof/>
            <w:webHidden/>
          </w:rPr>
        </w:r>
        <w:r w:rsidR="000A31BE">
          <w:rPr>
            <w:noProof/>
            <w:webHidden/>
          </w:rPr>
          <w:fldChar w:fldCharType="separate"/>
        </w:r>
        <w:r w:rsidR="000A31BE">
          <w:rPr>
            <w:noProof/>
            <w:webHidden/>
          </w:rPr>
          <w:t>192</w:t>
        </w:r>
        <w:r w:rsidR="000A31BE">
          <w:rPr>
            <w:noProof/>
            <w:webHidden/>
          </w:rPr>
          <w:fldChar w:fldCharType="end"/>
        </w:r>
      </w:hyperlink>
    </w:p>
    <w:p w14:paraId="7BFBA59A" w14:textId="77777777" w:rsidR="000A31BE" w:rsidRDefault="00647EB5">
      <w:pPr>
        <w:pStyle w:val="34"/>
        <w:rPr>
          <w:noProof/>
        </w:rPr>
      </w:pPr>
      <w:hyperlink w:anchor="_Toc201323801" w:history="1">
        <w:r w:rsidR="000A31BE" w:rsidRPr="00A73C6C">
          <w:rPr>
            <w:rStyle w:val="affff"/>
            <w:noProof/>
          </w:rPr>
          <w:t>Голосуем за…</w:t>
        </w:r>
        <w:r w:rsidR="000A31BE">
          <w:rPr>
            <w:noProof/>
            <w:webHidden/>
          </w:rPr>
          <w:tab/>
        </w:r>
        <w:r w:rsidR="000A31BE">
          <w:rPr>
            <w:noProof/>
            <w:webHidden/>
          </w:rPr>
          <w:fldChar w:fldCharType="begin"/>
        </w:r>
        <w:r w:rsidR="000A31BE">
          <w:rPr>
            <w:noProof/>
            <w:webHidden/>
          </w:rPr>
          <w:instrText xml:space="preserve"> PAGEREF _Toc201323801 \h </w:instrText>
        </w:r>
        <w:r w:rsidR="000A31BE">
          <w:rPr>
            <w:noProof/>
            <w:webHidden/>
          </w:rPr>
        </w:r>
        <w:r w:rsidR="000A31BE">
          <w:rPr>
            <w:noProof/>
            <w:webHidden/>
          </w:rPr>
          <w:fldChar w:fldCharType="separate"/>
        </w:r>
        <w:r w:rsidR="000A31BE">
          <w:rPr>
            <w:noProof/>
            <w:webHidden/>
          </w:rPr>
          <w:t>192</w:t>
        </w:r>
        <w:r w:rsidR="000A31BE">
          <w:rPr>
            <w:noProof/>
            <w:webHidden/>
          </w:rPr>
          <w:fldChar w:fldCharType="end"/>
        </w:r>
      </w:hyperlink>
    </w:p>
    <w:p w14:paraId="000CF08C" w14:textId="77777777" w:rsidR="000A31BE" w:rsidRDefault="00647EB5">
      <w:pPr>
        <w:pStyle w:val="34"/>
        <w:rPr>
          <w:noProof/>
        </w:rPr>
      </w:pPr>
      <w:hyperlink w:anchor="_Toc201323802" w:history="1">
        <w:r w:rsidR="000A31BE" w:rsidRPr="00A73C6C">
          <w:rPr>
            <w:rStyle w:val="affff"/>
            <w:noProof/>
          </w:rPr>
          <w:t>Психологический телевизор</w:t>
        </w:r>
        <w:r w:rsidR="000A31BE">
          <w:rPr>
            <w:noProof/>
            <w:webHidden/>
          </w:rPr>
          <w:tab/>
        </w:r>
        <w:r w:rsidR="000A31BE">
          <w:rPr>
            <w:noProof/>
            <w:webHidden/>
          </w:rPr>
          <w:fldChar w:fldCharType="begin"/>
        </w:r>
        <w:r w:rsidR="000A31BE">
          <w:rPr>
            <w:noProof/>
            <w:webHidden/>
          </w:rPr>
          <w:instrText xml:space="preserve"> PAGEREF _Toc201323802 \h </w:instrText>
        </w:r>
        <w:r w:rsidR="000A31BE">
          <w:rPr>
            <w:noProof/>
            <w:webHidden/>
          </w:rPr>
        </w:r>
        <w:r w:rsidR="000A31BE">
          <w:rPr>
            <w:noProof/>
            <w:webHidden/>
          </w:rPr>
          <w:fldChar w:fldCharType="separate"/>
        </w:r>
        <w:r w:rsidR="000A31BE">
          <w:rPr>
            <w:noProof/>
            <w:webHidden/>
          </w:rPr>
          <w:t>193</w:t>
        </w:r>
        <w:r w:rsidR="000A31BE">
          <w:rPr>
            <w:noProof/>
            <w:webHidden/>
          </w:rPr>
          <w:fldChar w:fldCharType="end"/>
        </w:r>
      </w:hyperlink>
    </w:p>
    <w:p w14:paraId="0B74D80B" w14:textId="77777777" w:rsidR="000A31BE" w:rsidRDefault="00647EB5">
      <w:pPr>
        <w:pStyle w:val="34"/>
        <w:rPr>
          <w:noProof/>
        </w:rPr>
      </w:pPr>
      <w:hyperlink w:anchor="_Toc201323803" w:history="1">
        <w:r w:rsidR="000A31BE" w:rsidRPr="00A73C6C">
          <w:rPr>
            <w:rStyle w:val="affff"/>
            <w:noProof/>
          </w:rPr>
          <w:t>Вера в судьбу облегчает жизнь?</w:t>
        </w:r>
        <w:r w:rsidR="000A31BE">
          <w:rPr>
            <w:noProof/>
            <w:webHidden/>
          </w:rPr>
          <w:tab/>
        </w:r>
        <w:r w:rsidR="000A31BE">
          <w:rPr>
            <w:noProof/>
            <w:webHidden/>
          </w:rPr>
          <w:fldChar w:fldCharType="begin"/>
        </w:r>
        <w:r w:rsidR="000A31BE">
          <w:rPr>
            <w:noProof/>
            <w:webHidden/>
          </w:rPr>
          <w:instrText xml:space="preserve"> PAGEREF _Toc201323803 \h </w:instrText>
        </w:r>
        <w:r w:rsidR="000A31BE">
          <w:rPr>
            <w:noProof/>
            <w:webHidden/>
          </w:rPr>
        </w:r>
        <w:r w:rsidR="000A31BE">
          <w:rPr>
            <w:noProof/>
            <w:webHidden/>
          </w:rPr>
          <w:fldChar w:fldCharType="separate"/>
        </w:r>
        <w:r w:rsidR="000A31BE">
          <w:rPr>
            <w:noProof/>
            <w:webHidden/>
          </w:rPr>
          <w:t>194</w:t>
        </w:r>
        <w:r w:rsidR="000A31BE">
          <w:rPr>
            <w:noProof/>
            <w:webHidden/>
          </w:rPr>
          <w:fldChar w:fldCharType="end"/>
        </w:r>
      </w:hyperlink>
    </w:p>
    <w:p w14:paraId="1C90E5C8" w14:textId="77777777" w:rsidR="000A31BE" w:rsidRDefault="00647EB5">
      <w:pPr>
        <w:pStyle w:val="34"/>
        <w:rPr>
          <w:noProof/>
        </w:rPr>
      </w:pPr>
      <w:hyperlink w:anchor="_Toc201323804" w:history="1">
        <w:r w:rsidR="000A31BE" w:rsidRPr="00A73C6C">
          <w:rPr>
            <w:rStyle w:val="affff"/>
            <w:noProof/>
          </w:rPr>
          <w:t>Стратегии Бога?</w:t>
        </w:r>
        <w:r w:rsidR="000A31BE">
          <w:rPr>
            <w:noProof/>
            <w:webHidden/>
          </w:rPr>
          <w:tab/>
        </w:r>
        <w:r w:rsidR="000A31BE">
          <w:rPr>
            <w:noProof/>
            <w:webHidden/>
          </w:rPr>
          <w:fldChar w:fldCharType="begin"/>
        </w:r>
        <w:r w:rsidR="000A31BE">
          <w:rPr>
            <w:noProof/>
            <w:webHidden/>
          </w:rPr>
          <w:instrText xml:space="preserve"> PAGEREF _Toc201323804 \h </w:instrText>
        </w:r>
        <w:r w:rsidR="000A31BE">
          <w:rPr>
            <w:noProof/>
            <w:webHidden/>
          </w:rPr>
        </w:r>
        <w:r w:rsidR="000A31BE">
          <w:rPr>
            <w:noProof/>
            <w:webHidden/>
          </w:rPr>
          <w:fldChar w:fldCharType="separate"/>
        </w:r>
        <w:r w:rsidR="000A31BE">
          <w:rPr>
            <w:noProof/>
            <w:webHidden/>
          </w:rPr>
          <w:t>195</w:t>
        </w:r>
        <w:r w:rsidR="000A31BE">
          <w:rPr>
            <w:noProof/>
            <w:webHidden/>
          </w:rPr>
          <w:fldChar w:fldCharType="end"/>
        </w:r>
      </w:hyperlink>
    </w:p>
    <w:p w14:paraId="7DCBEB3C" w14:textId="77777777" w:rsidR="000A31BE" w:rsidRDefault="00647EB5">
      <w:pPr>
        <w:pStyle w:val="34"/>
        <w:rPr>
          <w:noProof/>
        </w:rPr>
      </w:pPr>
      <w:hyperlink w:anchor="_Toc201323805" w:history="1">
        <w:r w:rsidR="000A31BE" w:rsidRPr="00A73C6C">
          <w:rPr>
            <w:rStyle w:val="affff"/>
            <w:noProof/>
          </w:rPr>
          <w:t>Божественные весы</w:t>
        </w:r>
        <w:r w:rsidR="000A31BE">
          <w:rPr>
            <w:noProof/>
            <w:webHidden/>
          </w:rPr>
          <w:tab/>
        </w:r>
        <w:r w:rsidR="000A31BE">
          <w:rPr>
            <w:noProof/>
            <w:webHidden/>
          </w:rPr>
          <w:fldChar w:fldCharType="begin"/>
        </w:r>
        <w:r w:rsidR="000A31BE">
          <w:rPr>
            <w:noProof/>
            <w:webHidden/>
          </w:rPr>
          <w:instrText xml:space="preserve"> PAGEREF _Toc201323805 \h </w:instrText>
        </w:r>
        <w:r w:rsidR="000A31BE">
          <w:rPr>
            <w:noProof/>
            <w:webHidden/>
          </w:rPr>
        </w:r>
        <w:r w:rsidR="000A31BE">
          <w:rPr>
            <w:noProof/>
            <w:webHidden/>
          </w:rPr>
          <w:fldChar w:fldCharType="separate"/>
        </w:r>
        <w:r w:rsidR="000A31BE">
          <w:rPr>
            <w:noProof/>
            <w:webHidden/>
          </w:rPr>
          <w:t>195</w:t>
        </w:r>
        <w:r w:rsidR="000A31BE">
          <w:rPr>
            <w:noProof/>
            <w:webHidden/>
          </w:rPr>
          <w:fldChar w:fldCharType="end"/>
        </w:r>
      </w:hyperlink>
    </w:p>
    <w:p w14:paraId="130C52AA" w14:textId="77777777" w:rsidR="000A31BE" w:rsidRDefault="00647EB5">
      <w:pPr>
        <w:pStyle w:val="34"/>
        <w:rPr>
          <w:noProof/>
        </w:rPr>
      </w:pPr>
      <w:hyperlink w:anchor="_Toc201323806" w:history="1">
        <w:r w:rsidR="000A31BE" w:rsidRPr="00A73C6C">
          <w:rPr>
            <w:rStyle w:val="affff"/>
            <w:noProof/>
          </w:rPr>
          <w:t>Для чего Бог посылает нам испытания?</w:t>
        </w:r>
        <w:r w:rsidR="000A31BE">
          <w:rPr>
            <w:noProof/>
            <w:webHidden/>
          </w:rPr>
          <w:tab/>
        </w:r>
        <w:r w:rsidR="000A31BE">
          <w:rPr>
            <w:noProof/>
            <w:webHidden/>
          </w:rPr>
          <w:fldChar w:fldCharType="begin"/>
        </w:r>
        <w:r w:rsidR="000A31BE">
          <w:rPr>
            <w:noProof/>
            <w:webHidden/>
          </w:rPr>
          <w:instrText xml:space="preserve"> PAGEREF _Toc201323806 \h </w:instrText>
        </w:r>
        <w:r w:rsidR="000A31BE">
          <w:rPr>
            <w:noProof/>
            <w:webHidden/>
          </w:rPr>
        </w:r>
        <w:r w:rsidR="000A31BE">
          <w:rPr>
            <w:noProof/>
            <w:webHidden/>
          </w:rPr>
          <w:fldChar w:fldCharType="separate"/>
        </w:r>
        <w:r w:rsidR="000A31BE">
          <w:rPr>
            <w:noProof/>
            <w:webHidden/>
          </w:rPr>
          <w:t>197</w:t>
        </w:r>
        <w:r w:rsidR="000A31BE">
          <w:rPr>
            <w:noProof/>
            <w:webHidden/>
          </w:rPr>
          <w:fldChar w:fldCharType="end"/>
        </w:r>
      </w:hyperlink>
    </w:p>
    <w:p w14:paraId="5ACBEC98" w14:textId="77777777" w:rsidR="000A31BE" w:rsidRDefault="00647EB5">
      <w:pPr>
        <w:pStyle w:val="24"/>
        <w:rPr>
          <w:rFonts w:ascii="Times New Roman" w:hAnsi="Times New Roman"/>
          <w:i w:val="0"/>
          <w:noProof/>
          <w:kern w:val="0"/>
          <w:sz w:val="24"/>
        </w:rPr>
      </w:pPr>
      <w:hyperlink w:anchor="_Toc201323807" w:history="1">
        <w:r w:rsidR="000A31BE" w:rsidRPr="00A73C6C">
          <w:rPr>
            <w:rStyle w:val="affff"/>
            <w:noProof/>
          </w:rPr>
          <w:t>Глава двадцать вторая:  Отношение к просьбам других людей.</w:t>
        </w:r>
        <w:r w:rsidR="000A31BE">
          <w:rPr>
            <w:noProof/>
            <w:webHidden/>
          </w:rPr>
          <w:tab/>
        </w:r>
        <w:r w:rsidR="000A31BE">
          <w:rPr>
            <w:noProof/>
            <w:webHidden/>
          </w:rPr>
          <w:fldChar w:fldCharType="begin"/>
        </w:r>
        <w:r w:rsidR="000A31BE">
          <w:rPr>
            <w:noProof/>
            <w:webHidden/>
          </w:rPr>
          <w:instrText xml:space="preserve"> PAGEREF _Toc201323807 \h </w:instrText>
        </w:r>
        <w:r w:rsidR="000A31BE">
          <w:rPr>
            <w:noProof/>
            <w:webHidden/>
          </w:rPr>
        </w:r>
        <w:r w:rsidR="000A31BE">
          <w:rPr>
            <w:noProof/>
            <w:webHidden/>
          </w:rPr>
          <w:fldChar w:fldCharType="separate"/>
        </w:r>
        <w:r w:rsidR="000A31BE">
          <w:rPr>
            <w:noProof/>
            <w:webHidden/>
          </w:rPr>
          <w:t>199</w:t>
        </w:r>
        <w:r w:rsidR="000A31BE">
          <w:rPr>
            <w:noProof/>
            <w:webHidden/>
          </w:rPr>
          <w:fldChar w:fldCharType="end"/>
        </w:r>
      </w:hyperlink>
    </w:p>
    <w:p w14:paraId="5C405CD5" w14:textId="77777777" w:rsidR="000A31BE" w:rsidRDefault="00647EB5">
      <w:pPr>
        <w:pStyle w:val="34"/>
        <w:rPr>
          <w:noProof/>
        </w:rPr>
      </w:pPr>
      <w:hyperlink w:anchor="_Toc201323808" w:history="1">
        <w:r w:rsidR="000A31BE" w:rsidRPr="00A73C6C">
          <w:rPr>
            <w:rStyle w:val="affff"/>
            <w:noProof/>
          </w:rPr>
          <w:t>Как выйти на 1-ое место в гонке жизни?</w:t>
        </w:r>
        <w:r w:rsidR="000A31BE">
          <w:rPr>
            <w:noProof/>
            <w:webHidden/>
          </w:rPr>
          <w:tab/>
        </w:r>
        <w:r w:rsidR="000A31BE">
          <w:rPr>
            <w:noProof/>
            <w:webHidden/>
          </w:rPr>
          <w:fldChar w:fldCharType="begin"/>
        </w:r>
        <w:r w:rsidR="000A31BE">
          <w:rPr>
            <w:noProof/>
            <w:webHidden/>
          </w:rPr>
          <w:instrText xml:space="preserve"> PAGEREF _Toc201323808 \h </w:instrText>
        </w:r>
        <w:r w:rsidR="000A31BE">
          <w:rPr>
            <w:noProof/>
            <w:webHidden/>
          </w:rPr>
        </w:r>
        <w:r w:rsidR="000A31BE">
          <w:rPr>
            <w:noProof/>
            <w:webHidden/>
          </w:rPr>
          <w:fldChar w:fldCharType="separate"/>
        </w:r>
        <w:r w:rsidR="000A31BE">
          <w:rPr>
            <w:noProof/>
            <w:webHidden/>
          </w:rPr>
          <w:t>199</w:t>
        </w:r>
        <w:r w:rsidR="000A31BE">
          <w:rPr>
            <w:noProof/>
            <w:webHidden/>
          </w:rPr>
          <w:fldChar w:fldCharType="end"/>
        </w:r>
      </w:hyperlink>
    </w:p>
    <w:p w14:paraId="2C363A83" w14:textId="77777777" w:rsidR="000A31BE" w:rsidRDefault="00647EB5">
      <w:pPr>
        <w:pStyle w:val="34"/>
        <w:rPr>
          <w:noProof/>
        </w:rPr>
      </w:pPr>
      <w:hyperlink w:anchor="_Toc201323809" w:history="1">
        <w:r w:rsidR="000A31BE" w:rsidRPr="00A73C6C">
          <w:rPr>
            <w:rStyle w:val="affff"/>
            <w:noProof/>
          </w:rPr>
          <w:t>Как не стать вьючным животным?</w:t>
        </w:r>
        <w:r w:rsidR="000A31BE">
          <w:rPr>
            <w:noProof/>
            <w:webHidden/>
          </w:rPr>
          <w:tab/>
        </w:r>
        <w:r w:rsidR="000A31BE">
          <w:rPr>
            <w:noProof/>
            <w:webHidden/>
          </w:rPr>
          <w:fldChar w:fldCharType="begin"/>
        </w:r>
        <w:r w:rsidR="000A31BE">
          <w:rPr>
            <w:noProof/>
            <w:webHidden/>
          </w:rPr>
          <w:instrText xml:space="preserve"> PAGEREF _Toc201323809 \h </w:instrText>
        </w:r>
        <w:r w:rsidR="000A31BE">
          <w:rPr>
            <w:noProof/>
            <w:webHidden/>
          </w:rPr>
        </w:r>
        <w:r w:rsidR="000A31BE">
          <w:rPr>
            <w:noProof/>
            <w:webHidden/>
          </w:rPr>
          <w:fldChar w:fldCharType="separate"/>
        </w:r>
        <w:r w:rsidR="000A31BE">
          <w:rPr>
            <w:noProof/>
            <w:webHidden/>
          </w:rPr>
          <w:t>200</w:t>
        </w:r>
        <w:r w:rsidR="000A31BE">
          <w:rPr>
            <w:noProof/>
            <w:webHidden/>
          </w:rPr>
          <w:fldChar w:fldCharType="end"/>
        </w:r>
      </w:hyperlink>
    </w:p>
    <w:p w14:paraId="376F72FB" w14:textId="77777777" w:rsidR="000A31BE" w:rsidRDefault="00647EB5">
      <w:pPr>
        <w:pStyle w:val="34"/>
        <w:rPr>
          <w:noProof/>
        </w:rPr>
      </w:pPr>
      <w:hyperlink w:anchor="_Toc201323810" w:history="1">
        <w:r w:rsidR="000A31BE" w:rsidRPr="00A73C6C">
          <w:rPr>
            <w:rStyle w:val="affff"/>
            <w:noProof/>
          </w:rPr>
          <w:t>Волынка для многих национальный инструмент?</w:t>
        </w:r>
        <w:r w:rsidR="000A31BE">
          <w:rPr>
            <w:noProof/>
            <w:webHidden/>
          </w:rPr>
          <w:tab/>
        </w:r>
        <w:r w:rsidR="000A31BE">
          <w:rPr>
            <w:noProof/>
            <w:webHidden/>
          </w:rPr>
          <w:fldChar w:fldCharType="begin"/>
        </w:r>
        <w:r w:rsidR="000A31BE">
          <w:rPr>
            <w:noProof/>
            <w:webHidden/>
          </w:rPr>
          <w:instrText xml:space="preserve"> PAGEREF _Toc201323810 \h </w:instrText>
        </w:r>
        <w:r w:rsidR="000A31BE">
          <w:rPr>
            <w:noProof/>
            <w:webHidden/>
          </w:rPr>
        </w:r>
        <w:r w:rsidR="000A31BE">
          <w:rPr>
            <w:noProof/>
            <w:webHidden/>
          </w:rPr>
          <w:fldChar w:fldCharType="separate"/>
        </w:r>
        <w:r w:rsidR="000A31BE">
          <w:rPr>
            <w:noProof/>
            <w:webHidden/>
          </w:rPr>
          <w:t>201</w:t>
        </w:r>
        <w:r w:rsidR="000A31BE">
          <w:rPr>
            <w:noProof/>
            <w:webHidden/>
          </w:rPr>
          <w:fldChar w:fldCharType="end"/>
        </w:r>
      </w:hyperlink>
    </w:p>
    <w:p w14:paraId="499AD449" w14:textId="77777777" w:rsidR="000A31BE" w:rsidRDefault="00647EB5">
      <w:pPr>
        <w:pStyle w:val="24"/>
        <w:rPr>
          <w:rFonts w:ascii="Times New Roman" w:hAnsi="Times New Roman"/>
          <w:i w:val="0"/>
          <w:noProof/>
          <w:kern w:val="0"/>
          <w:sz w:val="24"/>
        </w:rPr>
      </w:pPr>
      <w:hyperlink w:anchor="_Toc201323811" w:history="1">
        <w:r w:rsidR="000A31BE" w:rsidRPr="00A73C6C">
          <w:rPr>
            <w:rStyle w:val="affff"/>
            <w:noProof/>
          </w:rPr>
          <w:t>Глава двадцать третья:  Отношение к близким людям.</w:t>
        </w:r>
        <w:r w:rsidR="000A31BE">
          <w:rPr>
            <w:noProof/>
            <w:webHidden/>
          </w:rPr>
          <w:tab/>
        </w:r>
        <w:r w:rsidR="000A31BE">
          <w:rPr>
            <w:noProof/>
            <w:webHidden/>
          </w:rPr>
          <w:fldChar w:fldCharType="begin"/>
        </w:r>
        <w:r w:rsidR="000A31BE">
          <w:rPr>
            <w:noProof/>
            <w:webHidden/>
          </w:rPr>
          <w:instrText xml:space="preserve"> PAGEREF _Toc201323811 \h </w:instrText>
        </w:r>
        <w:r w:rsidR="000A31BE">
          <w:rPr>
            <w:noProof/>
            <w:webHidden/>
          </w:rPr>
        </w:r>
        <w:r w:rsidR="000A31BE">
          <w:rPr>
            <w:noProof/>
            <w:webHidden/>
          </w:rPr>
          <w:fldChar w:fldCharType="separate"/>
        </w:r>
        <w:r w:rsidR="000A31BE">
          <w:rPr>
            <w:noProof/>
            <w:webHidden/>
          </w:rPr>
          <w:t>203</w:t>
        </w:r>
        <w:r w:rsidR="000A31BE">
          <w:rPr>
            <w:noProof/>
            <w:webHidden/>
          </w:rPr>
          <w:fldChar w:fldCharType="end"/>
        </w:r>
      </w:hyperlink>
    </w:p>
    <w:p w14:paraId="53CECAD6" w14:textId="77777777" w:rsidR="000A31BE" w:rsidRDefault="00647EB5">
      <w:pPr>
        <w:pStyle w:val="34"/>
        <w:rPr>
          <w:noProof/>
        </w:rPr>
      </w:pPr>
      <w:hyperlink w:anchor="_Toc201323812" w:history="1">
        <w:r w:rsidR="000A31BE" w:rsidRPr="00A73C6C">
          <w:rPr>
            <w:rStyle w:val="affff"/>
            <w:noProof/>
          </w:rPr>
          <w:t>Хитрые или умные?</w:t>
        </w:r>
        <w:r w:rsidR="000A31BE">
          <w:rPr>
            <w:noProof/>
            <w:webHidden/>
          </w:rPr>
          <w:tab/>
        </w:r>
        <w:r w:rsidR="000A31BE">
          <w:rPr>
            <w:noProof/>
            <w:webHidden/>
          </w:rPr>
          <w:fldChar w:fldCharType="begin"/>
        </w:r>
        <w:r w:rsidR="000A31BE">
          <w:rPr>
            <w:noProof/>
            <w:webHidden/>
          </w:rPr>
          <w:instrText xml:space="preserve"> PAGEREF _Toc201323812 \h </w:instrText>
        </w:r>
        <w:r w:rsidR="000A31BE">
          <w:rPr>
            <w:noProof/>
            <w:webHidden/>
          </w:rPr>
        </w:r>
        <w:r w:rsidR="000A31BE">
          <w:rPr>
            <w:noProof/>
            <w:webHidden/>
          </w:rPr>
          <w:fldChar w:fldCharType="separate"/>
        </w:r>
        <w:r w:rsidR="000A31BE">
          <w:rPr>
            <w:noProof/>
            <w:webHidden/>
          </w:rPr>
          <w:t>203</w:t>
        </w:r>
        <w:r w:rsidR="000A31BE">
          <w:rPr>
            <w:noProof/>
            <w:webHidden/>
          </w:rPr>
          <w:fldChar w:fldCharType="end"/>
        </w:r>
      </w:hyperlink>
    </w:p>
    <w:p w14:paraId="3F48572C" w14:textId="77777777" w:rsidR="000A31BE" w:rsidRDefault="00647EB5">
      <w:pPr>
        <w:pStyle w:val="34"/>
        <w:rPr>
          <w:noProof/>
        </w:rPr>
      </w:pPr>
      <w:hyperlink w:anchor="_Toc201323813" w:history="1">
        <w:r w:rsidR="000A31BE" w:rsidRPr="00A73C6C">
          <w:rPr>
            <w:rStyle w:val="affff"/>
            <w:noProof/>
          </w:rPr>
          <w:t>Кто румяней всех на свете?</w:t>
        </w:r>
        <w:r w:rsidR="000A31BE">
          <w:rPr>
            <w:noProof/>
            <w:webHidden/>
          </w:rPr>
          <w:tab/>
        </w:r>
        <w:r w:rsidR="000A31BE">
          <w:rPr>
            <w:noProof/>
            <w:webHidden/>
          </w:rPr>
          <w:fldChar w:fldCharType="begin"/>
        </w:r>
        <w:r w:rsidR="000A31BE">
          <w:rPr>
            <w:noProof/>
            <w:webHidden/>
          </w:rPr>
          <w:instrText xml:space="preserve"> PAGEREF _Toc201323813 \h </w:instrText>
        </w:r>
        <w:r w:rsidR="000A31BE">
          <w:rPr>
            <w:noProof/>
            <w:webHidden/>
          </w:rPr>
        </w:r>
        <w:r w:rsidR="000A31BE">
          <w:rPr>
            <w:noProof/>
            <w:webHidden/>
          </w:rPr>
          <w:fldChar w:fldCharType="separate"/>
        </w:r>
        <w:r w:rsidR="000A31BE">
          <w:rPr>
            <w:noProof/>
            <w:webHidden/>
          </w:rPr>
          <w:t>204</w:t>
        </w:r>
        <w:r w:rsidR="000A31BE">
          <w:rPr>
            <w:noProof/>
            <w:webHidden/>
          </w:rPr>
          <w:fldChar w:fldCharType="end"/>
        </w:r>
      </w:hyperlink>
    </w:p>
    <w:p w14:paraId="55450E3F" w14:textId="77777777" w:rsidR="000A31BE" w:rsidRDefault="00647EB5">
      <w:pPr>
        <w:pStyle w:val="24"/>
        <w:rPr>
          <w:rFonts w:ascii="Times New Roman" w:hAnsi="Times New Roman"/>
          <w:i w:val="0"/>
          <w:noProof/>
          <w:kern w:val="0"/>
          <w:sz w:val="24"/>
        </w:rPr>
      </w:pPr>
      <w:hyperlink w:anchor="_Toc201323814" w:history="1">
        <w:r w:rsidR="000A31BE" w:rsidRPr="00A73C6C">
          <w:rPr>
            <w:rStyle w:val="affff"/>
            <w:noProof/>
          </w:rPr>
          <w:t>Глава двадцать четвертая: Отношение к работе.</w:t>
        </w:r>
        <w:r w:rsidR="000A31BE">
          <w:rPr>
            <w:noProof/>
            <w:webHidden/>
          </w:rPr>
          <w:tab/>
        </w:r>
        <w:r w:rsidR="000A31BE">
          <w:rPr>
            <w:noProof/>
            <w:webHidden/>
          </w:rPr>
          <w:fldChar w:fldCharType="begin"/>
        </w:r>
        <w:r w:rsidR="000A31BE">
          <w:rPr>
            <w:noProof/>
            <w:webHidden/>
          </w:rPr>
          <w:instrText xml:space="preserve"> PAGEREF _Toc201323814 \h </w:instrText>
        </w:r>
        <w:r w:rsidR="000A31BE">
          <w:rPr>
            <w:noProof/>
            <w:webHidden/>
          </w:rPr>
        </w:r>
        <w:r w:rsidR="000A31BE">
          <w:rPr>
            <w:noProof/>
            <w:webHidden/>
          </w:rPr>
          <w:fldChar w:fldCharType="separate"/>
        </w:r>
        <w:r w:rsidR="000A31BE">
          <w:rPr>
            <w:noProof/>
            <w:webHidden/>
          </w:rPr>
          <w:t>206</w:t>
        </w:r>
        <w:r w:rsidR="000A31BE">
          <w:rPr>
            <w:noProof/>
            <w:webHidden/>
          </w:rPr>
          <w:fldChar w:fldCharType="end"/>
        </w:r>
      </w:hyperlink>
    </w:p>
    <w:p w14:paraId="554069DE" w14:textId="77777777" w:rsidR="000A31BE" w:rsidRDefault="00647EB5">
      <w:pPr>
        <w:pStyle w:val="34"/>
        <w:rPr>
          <w:noProof/>
        </w:rPr>
      </w:pPr>
      <w:hyperlink w:anchor="_Toc201323815" w:history="1">
        <w:r w:rsidR="000A31BE" w:rsidRPr="00A73C6C">
          <w:rPr>
            <w:rStyle w:val="affff"/>
            <w:noProof/>
          </w:rPr>
          <w:t>Не попади под асфальтовый каток</w:t>
        </w:r>
        <w:r w:rsidR="000A31BE">
          <w:rPr>
            <w:noProof/>
            <w:webHidden/>
          </w:rPr>
          <w:tab/>
        </w:r>
        <w:r w:rsidR="000A31BE">
          <w:rPr>
            <w:noProof/>
            <w:webHidden/>
          </w:rPr>
          <w:fldChar w:fldCharType="begin"/>
        </w:r>
        <w:r w:rsidR="000A31BE">
          <w:rPr>
            <w:noProof/>
            <w:webHidden/>
          </w:rPr>
          <w:instrText xml:space="preserve"> PAGEREF _Toc201323815 \h </w:instrText>
        </w:r>
        <w:r w:rsidR="000A31BE">
          <w:rPr>
            <w:noProof/>
            <w:webHidden/>
          </w:rPr>
        </w:r>
        <w:r w:rsidR="000A31BE">
          <w:rPr>
            <w:noProof/>
            <w:webHidden/>
          </w:rPr>
          <w:fldChar w:fldCharType="separate"/>
        </w:r>
        <w:r w:rsidR="000A31BE">
          <w:rPr>
            <w:noProof/>
            <w:webHidden/>
          </w:rPr>
          <w:t>206</w:t>
        </w:r>
        <w:r w:rsidR="000A31BE">
          <w:rPr>
            <w:noProof/>
            <w:webHidden/>
          </w:rPr>
          <w:fldChar w:fldCharType="end"/>
        </w:r>
      </w:hyperlink>
    </w:p>
    <w:p w14:paraId="232A4177" w14:textId="77777777" w:rsidR="000A31BE" w:rsidRDefault="00647EB5">
      <w:pPr>
        <w:pStyle w:val="34"/>
        <w:rPr>
          <w:noProof/>
        </w:rPr>
      </w:pPr>
      <w:hyperlink w:anchor="_Toc201323816" w:history="1">
        <w:r w:rsidR="000A31BE" w:rsidRPr="00A73C6C">
          <w:rPr>
            <w:rStyle w:val="affff"/>
            <w:noProof/>
          </w:rPr>
          <w:t>Труд не только сделал из обезьяны человека. Он не дает ему опять стать ею!</w:t>
        </w:r>
        <w:r w:rsidR="000A31BE">
          <w:rPr>
            <w:noProof/>
            <w:webHidden/>
          </w:rPr>
          <w:tab/>
        </w:r>
        <w:r w:rsidR="000A31BE">
          <w:rPr>
            <w:noProof/>
            <w:webHidden/>
          </w:rPr>
          <w:fldChar w:fldCharType="begin"/>
        </w:r>
        <w:r w:rsidR="000A31BE">
          <w:rPr>
            <w:noProof/>
            <w:webHidden/>
          </w:rPr>
          <w:instrText xml:space="preserve"> PAGEREF _Toc201323816 \h </w:instrText>
        </w:r>
        <w:r w:rsidR="000A31BE">
          <w:rPr>
            <w:noProof/>
            <w:webHidden/>
          </w:rPr>
        </w:r>
        <w:r w:rsidR="000A31BE">
          <w:rPr>
            <w:noProof/>
            <w:webHidden/>
          </w:rPr>
          <w:fldChar w:fldCharType="separate"/>
        </w:r>
        <w:r w:rsidR="000A31BE">
          <w:rPr>
            <w:noProof/>
            <w:webHidden/>
          </w:rPr>
          <w:t>207</w:t>
        </w:r>
        <w:r w:rsidR="000A31BE">
          <w:rPr>
            <w:noProof/>
            <w:webHidden/>
          </w:rPr>
          <w:fldChar w:fldCharType="end"/>
        </w:r>
      </w:hyperlink>
    </w:p>
    <w:p w14:paraId="271E4793" w14:textId="77777777" w:rsidR="000A31BE" w:rsidRDefault="00647EB5">
      <w:pPr>
        <w:pStyle w:val="34"/>
        <w:rPr>
          <w:noProof/>
        </w:rPr>
      </w:pPr>
      <w:hyperlink w:anchor="_Toc201323817" w:history="1">
        <w:r w:rsidR="000A31BE" w:rsidRPr="00A73C6C">
          <w:rPr>
            <w:rStyle w:val="affff"/>
            <w:noProof/>
          </w:rPr>
          <w:t>Тяжела и неизбежна?</w:t>
        </w:r>
        <w:r w:rsidR="000A31BE">
          <w:rPr>
            <w:noProof/>
            <w:webHidden/>
          </w:rPr>
          <w:tab/>
        </w:r>
        <w:r w:rsidR="000A31BE">
          <w:rPr>
            <w:noProof/>
            <w:webHidden/>
          </w:rPr>
          <w:fldChar w:fldCharType="begin"/>
        </w:r>
        <w:r w:rsidR="000A31BE">
          <w:rPr>
            <w:noProof/>
            <w:webHidden/>
          </w:rPr>
          <w:instrText xml:space="preserve"> PAGEREF _Toc201323817 \h </w:instrText>
        </w:r>
        <w:r w:rsidR="000A31BE">
          <w:rPr>
            <w:noProof/>
            <w:webHidden/>
          </w:rPr>
        </w:r>
        <w:r w:rsidR="000A31BE">
          <w:rPr>
            <w:noProof/>
            <w:webHidden/>
          </w:rPr>
          <w:fldChar w:fldCharType="separate"/>
        </w:r>
        <w:r w:rsidR="000A31BE">
          <w:rPr>
            <w:noProof/>
            <w:webHidden/>
          </w:rPr>
          <w:t>208</w:t>
        </w:r>
        <w:r w:rsidR="000A31BE">
          <w:rPr>
            <w:noProof/>
            <w:webHidden/>
          </w:rPr>
          <w:fldChar w:fldCharType="end"/>
        </w:r>
      </w:hyperlink>
    </w:p>
    <w:p w14:paraId="4FACA7F8" w14:textId="77777777" w:rsidR="000A31BE" w:rsidRDefault="00647EB5">
      <w:pPr>
        <w:pStyle w:val="24"/>
        <w:rPr>
          <w:rFonts w:ascii="Times New Roman" w:hAnsi="Times New Roman"/>
          <w:i w:val="0"/>
          <w:noProof/>
          <w:kern w:val="0"/>
          <w:sz w:val="24"/>
        </w:rPr>
      </w:pPr>
      <w:hyperlink w:anchor="_Toc201323818" w:history="1">
        <w:r w:rsidR="000A31BE" w:rsidRPr="00A73C6C">
          <w:rPr>
            <w:rStyle w:val="affff"/>
            <w:noProof/>
          </w:rPr>
          <w:t>Глава двадцать пятая: Отношение к оценкам и самооценке.</w:t>
        </w:r>
        <w:r w:rsidR="000A31BE">
          <w:rPr>
            <w:noProof/>
            <w:webHidden/>
          </w:rPr>
          <w:tab/>
        </w:r>
        <w:r w:rsidR="000A31BE">
          <w:rPr>
            <w:noProof/>
            <w:webHidden/>
          </w:rPr>
          <w:fldChar w:fldCharType="begin"/>
        </w:r>
        <w:r w:rsidR="000A31BE">
          <w:rPr>
            <w:noProof/>
            <w:webHidden/>
          </w:rPr>
          <w:instrText xml:space="preserve"> PAGEREF _Toc201323818 \h </w:instrText>
        </w:r>
        <w:r w:rsidR="000A31BE">
          <w:rPr>
            <w:noProof/>
            <w:webHidden/>
          </w:rPr>
        </w:r>
        <w:r w:rsidR="000A31BE">
          <w:rPr>
            <w:noProof/>
            <w:webHidden/>
          </w:rPr>
          <w:fldChar w:fldCharType="separate"/>
        </w:r>
        <w:r w:rsidR="000A31BE">
          <w:rPr>
            <w:noProof/>
            <w:webHidden/>
          </w:rPr>
          <w:t>210</w:t>
        </w:r>
        <w:r w:rsidR="000A31BE">
          <w:rPr>
            <w:noProof/>
            <w:webHidden/>
          </w:rPr>
          <w:fldChar w:fldCharType="end"/>
        </w:r>
      </w:hyperlink>
    </w:p>
    <w:p w14:paraId="2DB4BF91" w14:textId="77777777" w:rsidR="000A31BE" w:rsidRDefault="00647EB5">
      <w:pPr>
        <w:pStyle w:val="34"/>
        <w:rPr>
          <w:noProof/>
        </w:rPr>
      </w:pPr>
      <w:hyperlink w:anchor="_Toc201323819" w:history="1">
        <w:r w:rsidR="000A31BE" w:rsidRPr="00A73C6C">
          <w:rPr>
            <w:rStyle w:val="affff"/>
            <w:noProof/>
          </w:rPr>
          <w:t>Всем никогда не угодишь!</w:t>
        </w:r>
        <w:r w:rsidR="000A31BE">
          <w:rPr>
            <w:noProof/>
            <w:webHidden/>
          </w:rPr>
          <w:tab/>
        </w:r>
        <w:r w:rsidR="000A31BE">
          <w:rPr>
            <w:noProof/>
            <w:webHidden/>
          </w:rPr>
          <w:fldChar w:fldCharType="begin"/>
        </w:r>
        <w:r w:rsidR="000A31BE">
          <w:rPr>
            <w:noProof/>
            <w:webHidden/>
          </w:rPr>
          <w:instrText xml:space="preserve"> PAGEREF _Toc201323819 \h </w:instrText>
        </w:r>
        <w:r w:rsidR="000A31BE">
          <w:rPr>
            <w:noProof/>
            <w:webHidden/>
          </w:rPr>
        </w:r>
        <w:r w:rsidR="000A31BE">
          <w:rPr>
            <w:noProof/>
            <w:webHidden/>
          </w:rPr>
          <w:fldChar w:fldCharType="separate"/>
        </w:r>
        <w:r w:rsidR="000A31BE">
          <w:rPr>
            <w:noProof/>
            <w:webHidden/>
          </w:rPr>
          <w:t>210</w:t>
        </w:r>
        <w:r w:rsidR="000A31BE">
          <w:rPr>
            <w:noProof/>
            <w:webHidden/>
          </w:rPr>
          <w:fldChar w:fldCharType="end"/>
        </w:r>
      </w:hyperlink>
    </w:p>
    <w:p w14:paraId="0A25FBCA" w14:textId="77777777" w:rsidR="000A31BE" w:rsidRDefault="00647EB5">
      <w:pPr>
        <w:pStyle w:val="34"/>
        <w:rPr>
          <w:noProof/>
        </w:rPr>
      </w:pPr>
      <w:hyperlink w:anchor="_Toc201323820" w:history="1">
        <w:r w:rsidR="000A31BE" w:rsidRPr="00A73C6C">
          <w:rPr>
            <w:rStyle w:val="affff"/>
            <w:noProof/>
          </w:rPr>
          <w:t>Внутренние ориентиры самооценки</w:t>
        </w:r>
        <w:r w:rsidR="000A31BE">
          <w:rPr>
            <w:noProof/>
            <w:webHidden/>
          </w:rPr>
          <w:tab/>
        </w:r>
        <w:r w:rsidR="000A31BE">
          <w:rPr>
            <w:noProof/>
            <w:webHidden/>
          </w:rPr>
          <w:fldChar w:fldCharType="begin"/>
        </w:r>
        <w:r w:rsidR="000A31BE">
          <w:rPr>
            <w:noProof/>
            <w:webHidden/>
          </w:rPr>
          <w:instrText xml:space="preserve"> PAGEREF _Toc201323820 \h </w:instrText>
        </w:r>
        <w:r w:rsidR="000A31BE">
          <w:rPr>
            <w:noProof/>
            <w:webHidden/>
          </w:rPr>
        </w:r>
        <w:r w:rsidR="000A31BE">
          <w:rPr>
            <w:noProof/>
            <w:webHidden/>
          </w:rPr>
          <w:fldChar w:fldCharType="separate"/>
        </w:r>
        <w:r w:rsidR="000A31BE">
          <w:rPr>
            <w:noProof/>
            <w:webHidden/>
          </w:rPr>
          <w:t>211</w:t>
        </w:r>
        <w:r w:rsidR="000A31BE">
          <w:rPr>
            <w:noProof/>
            <w:webHidden/>
          </w:rPr>
          <w:fldChar w:fldCharType="end"/>
        </w:r>
      </w:hyperlink>
    </w:p>
    <w:p w14:paraId="6E392D40" w14:textId="77777777" w:rsidR="000A31BE" w:rsidRDefault="00647EB5">
      <w:pPr>
        <w:pStyle w:val="24"/>
        <w:rPr>
          <w:rFonts w:ascii="Times New Roman" w:hAnsi="Times New Roman"/>
          <w:i w:val="0"/>
          <w:noProof/>
          <w:kern w:val="0"/>
          <w:sz w:val="24"/>
        </w:rPr>
      </w:pPr>
      <w:hyperlink w:anchor="_Toc201323821" w:history="1">
        <w:r w:rsidR="000A31BE" w:rsidRPr="00A73C6C">
          <w:rPr>
            <w:rStyle w:val="affff"/>
            <w:noProof/>
          </w:rPr>
          <w:t>Глава двадцать шестая: Отношение к своим потребностям.</w:t>
        </w:r>
        <w:r w:rsidR="000A31BE">
          <w:rPr>
            <w:noProof/>
            <w:webHidden/>
          </w:rPr>
          <w:tab/>
        </w:r>
        <w:r w:rsidR="000A31BE">
          <w:rPr>
            <w:noProof/>
            <w:webHidden/>
          </w:rPr>
          <w:fldChar w:fldCharType="begin"/>
        </w:r>
        <w:r w:rsidR="000A31BE">
          <w:rPr>
            <w:noProof/>
            <w:webHidden/>
          </w:rPr>
          <w:instrText xml:space="preserve"> PAGEREF _Toc201323821 \h </w:instrText>
        </w:r>
        <w:r w:rsidR="000A31BE">
          <w:rPr>
            <w:noProof/>
            <w:webHidden/>
          </w:rPr>
        </w:r>
        <w:r w:rsidR="000A31BE">
          <w:rPr>
            <w:noProof/>
            <w:webHidden/>
          </w:rPr>
          <w:fldChar w:fldCharType="separate"/>
        </w:r>
        <w:r w:rsidR="000A31BE">
          <w:rPr>
            <w:noProof/>
            <w:webHidden/>
          </w:rPr>
          <w:t>213</w:t>
        </w:r>
        <w:r w:rsidR="000A31BE">
          <w:rPr>
            <w:noProof/>
            <w:webHidden/>
          </w:rPr>
          <w:fldChar w:fldCharType="end"/>
        </w:r>
      </w:hyperlink>
    </w:p>
    <w:p w14:paraId="2289EB49" w14:textId="77777777" w:rsidR="000A31BE" w:rsidRDefault="00647EB5">
      <w:pPr>
        <w:pStyle w:val="34"/>
        <w:rPr>
          <w:noProof/>
        </w:rPr>
      </w:pPr>
      <w:hyperlink w:anchor="_Toc201323822" w:history="1">
        <w:r w:rsidR="000A31BE" w:rsidRPr="00A73C6C">
          <w:rPr>
            <w:rStyle w:val="affff"/>
            <w:noProof/>
          </w:rPr>
          <w:t>Легкие пути ведут…</w:t>
        </w:r>
        <w:r w:rsidR="000A31BE">
          <w:rPr>
            <w:noProof/>
            <w:webHidden/>
          </w:rPr>
          <w:tab/>
        </w:r>
        <w:r w:rsidR="000A31BE">
          <w:rPr>
            <w:noProof/>
            <w:webHidden/>
          </w:rPr>
          <w:fldChar w:fldCharType="begin"/>
        </w:r>
        <w:r w:rsidR="000A31BE">
          <w:rPr>
            <w:noProof/>
            <w:webHidden/>
          </w:rPr>
          <w:instrText xml:space="preserve"> PAGEREF _Toc201323822 \h </w:instrText>
        </w:r>
        <w:r w:rsidR="000A31BE">
          <w:rPr>
            <w:noProof/>
            <w:webHidden/>
          </w:rPr>
        </w:r>
        <w:r w:rsidR="000A31BE">
          <w:rPr>
            <w:noProof/>
            <w:webHidden/>
          </w:rPr>
          <w:fldChar w:fldCharType="separate"/>
        </w:r>
        <w:r w:rsidR="000A31BE">
          <w:rPr>
            <w:noProof/>
            <w:webHidden/>
          </w:rPr>
          <w:t>213</w:t>
        </w:r>
        <w:r w:rsidR="000A31BE">
          <w:rPr>
            <w:noProof/>
            <w:webHidden/>
          </w:rPr>
          <w:fldChar w:fldCharType="end"/>
        </w:r>
      </w:hyperlink>
    </w:p>
    <w:p w14:paraId="20140CE3" w14:textId="77777777" w:rsidR="000A31BE" w:rsidRDefault="00647EB5">
      <w:pPr>
        <w:pStyle w:val="34"/>
        <w:rPr>
          <w:noProof/>
        </w:rPr>
      </w:pPr>
      <w:hyperlink w:anchor="_Toc201323823" w:history="1">
        <w:r w:rsidR="000A31BE" w:rsidRPr="00A73C6C">
          <w:rPr>
            <w:rStyle w:val="affff"/>
            <w:noProof/>
          </w:rPr>
          <w:t>Человек всегда идет только по легким путям?</w:t>
        </w:r>
        <w:r w:rsidR="000A31BE">
          <w:rPr>
            <w:noProof/>
            <w:webHidden/>
          </w:rPr>
          <w:tab/>
        </w:r>
        <w:r w:rsidR="000A31BE">
          <w:rPr>
            <w:noProof/>
            <w:webHidden/>
          </w:rPr>
          <w:fldChar w:fldCharType="begin"/>
        </w:r>
        <w:r w:rsidR="000A31BE">
          <w:rPr>
            <w:noProof/>
            <w:webHidden/>
          </w:rPr>
          <w:instrText xml:space="preserve"> PAGEREF _Toc201323823 \h </w:instrText>
        </w:r>
        <w:r w:rsidR="000A31BE">
          <w:rPr>
            <w:noProof/>
            <w:webHidden/>
          </w:rPr>
        </w:r>
        <w:r w:rsidR="000A31BE">
          <w:rPr>
            <w:noProof/>
            <w:webHidden/>
          </w:rPr>
          <w:fldChar w:fldCharType="separate"/>
        </w:r>
        <w:r w:rsidR="000A31BE">
          <w:rPr>
            <w:noProof/>
            <w:webHidden/>
          </w:rPr>
          <w:t>214</w:t>
        </w:r>
        <w:r w:rsidR="000A31BE">
          <w:rPr>
            <w:noProof/>
            <w:webHidden/>
          </w:rPr>
          <w:fldChar w:fldCharType="end"/>
        </w:r>
      </w:hyperlink>
    </w:p>
    <w:p w14:paraId="3C3F313D" w14:textId="77777777" w:rsidR="000A31BE" w:rsidRDefault="00647EB5">
      <w:pPr>
        <w:pStyle w:val="34"/>
        <w:rPr>
          <w:noProof/>
        </w:rPr>
      </w:pPr>
      <w:hyperlink w:anchor="_Toc201323824" w:history="1">
        <w:r w:rsidR="000A31BE" w:rsidRPr="00A73C6C">
          <w:rPr>
            <w:rStyle w:val="affff"/>
            <w:noProof/>
          </w:rPr>
          <w:t>Как создать свои собственные запреты</w:t>
        </w:r>
        <w:r w:rsidR="000A31BE">
          <w:rPr>
            <w:noProof/>
            <w:webHidden/>
          </w:rPr>
          <w:tab/>
        </w:r>
        <w:r w:rsidR="000A31BE">
          <w:rPr>
            <w:noProof/>
            <w:webHidden/>
          </w:rPr>
          <w:fldChar w:fldCharType="begin"/>
        </w:r>
        <w:r w:rsidR="000A31BE">
          <w:rPr>
            <w:noProof/>
            <w:webHidden/>
          </w:rPr>
          <w:instrText xml:space="preserve"> PAGEREF _Toc201323824 \h </w:instrText>
        </w:r>
        <w:r w:rsidR="000A31BE">
          <w:rPr>
            <w:noProof/>
            <w:webHidden/>
          </w:rPr>
        </w:r>
        <w:r w:rsidR="000A31BE">
          <w:rPr>
            <w:noProof/>
            <w:webHidden/>
          </w:rPr>
          <w:fldChar w:fldCharType="separate"/>
        </w:r>
        <w:r w:rsidR="000A31BE">
          <w:rPr>
            <w:noProof/>
            <w:webHidden/>
          </w:rPr>
          <w:t>215</w:t>
        </w:r>
        <w:r w:rsidR="000A31BE">
          <w:rPr>
            <w:noProof/>
            <w:webHidden/>
          </w:rPr>
          <w:fldChar w:fldCharType="end"/>
        </w:r>
      </w:hyperlink>
    </w:p>
    <w:p w14:paraId="5F50C3A8" w14:textId="77777777" w:rsidR="000A31BE" w:rsidRDefault="00647EB5">
      <w:pPr>
        <w:pStyle w:val="24"/>
        <w:rPr>
          <w:rFonts w:ascii="Times New Roman" w:hAnsi="Times New Roman"/>
          <w:i w:val="0"/>
          <w:noProof/>
          <w:kern w:val="0"/>
          <w:sz w:val="24"/>
        </w:rPr>
      </w:pPr>
      <w:hyperlink w:anchor="_Toc201323825" w:history="1">
        <w:r w:rsidR="000A31BE" w:rsidRPr="00A73C6C">
          <w:rPr>
            <w:rStyle w:val="affff"/>
            <w:noProof/>
          </w:rPr>
          <w:t>Глава двадцать седьмая: Отношение к удовольствиям.</w:t>
        </w:r>
        <w:r w:rsidR="000A31BE">
          <w:rPr>
            <w:noProof/>
            <w:webHidden/>
          </w:rPr>
          <w:tab/>
        </w:r>
        <w:r w:rsidR="000A31BE">
          <w:rPr>
            <w:noProof/>
            <w:webHidden/>
          </w:rPr>
          <w:fldChar w:fldCharType="begin"/>
        </w:r>
        <w:r w:rsidR="000A31BE">
          <w:rPr>
            <w:noProof/>
            <w:webHidden/>
          </w:rPr>
          <w:instrText xml:space="preserve"> PAGEREF _Toc201323825 \h </w:instrText>
        </w:r>
        <w:r w:rsidR="000A31BE">
          <w:rPr>
            <w:noProof/>
            <w:webHidden/>
          </w:rPr>
        </w:r>
        <w:r w:rsidR="000A31BE">
          <w:rPr>
            <w:noProof/>
            <w:webHidden/>
          </w:rPr>
          <w:fldChar w:fldCharType="separate"/>
        </w:r>
        <w:r w:rsidR="000A31BE">
          <w:rPr>
            <w:noProof/>
            <w:webHidden/>
          </w:rPr>
          <w:t>217</w:t>
        </w:r>
        <w:r w:rsidR="000A31BE">
          <w:rPr>
            <w:noProof/>
            <w:webHidden/>
          </w:rPr>
          <w:fldChar w:fldCharType="end"/>
        </w:r>
      </w:hyperlink>
    </w:p>
    <w:p w14:paraId="386EDD59" w14:textId="77777777" w:rsidR="000A31BE" w:rsidRDefault="00647EB5">
      <w:pPr>
        <w:pStyle w:val="34"/>
        <w:rPr>
          <w:noProof/>
        </w:rPr>
      </w:pPr>
      <w:hyperlink w:anchor="_Toc201323826" w:history="1">
        <w:r w:rsidR="000A31BE" w:rsidRPr="00A73C6C">
          <w:rPr>
            <w:rStyle w:val="affff"/>
            <w:noProof/>
          </w:rPr>
          <w:t>Нужна ли «Волга» для счастья?</w:t>
        </w:r>
        <w:r w:rsidR="000A31BE">
          <w:rPr>
            <w:noProof/>
            <w:webHidden/>
          </w:rPr>
          <w:tab/>
        </w:r>
        <w:r w:rsidR="000A31BE">
          <w:rPr>
            <w:noProof/>
            <w:webHidden/>
          </w:rPr>
          <w:fldChar w:fldCharType="begin"/>
        </w:r>
        <w:r w:rsidR="000A31BE">
          <w:rPr>
            <w:noProof/>
            <w:webHidden/>
          </w:rPr>
          <w:instrText xml:space="preserve"> PAGEREF _Toc201323826 \h </w:instrText>
        </w:r>
        <w:r w:rsidR="000A31BE">
          <w:rPr>
            <w:noProof/>
            <w:webHidden/>
          </w:rPr>
        </w:r>
        <w:r w:rsidR="000A31BE">
          <w:rPr>
            <w:noProof/>
            <w:webHidden/>
          </w:rPr>
          <w:fldChar w:fldCharType="separate"/>
        </w:r>
        <w:r w:rsidR="000A31BE">
          <w:rPr>
            <w:noProof/>
            <w:webHidden/>
          </w:rPr>
          <w:t>217</w:t>
        </w:r>
        <w:r w:rsidR="000A31BE">
          <w:rPr>
            <w:noProof/>
            <w:webHidden/>
          </w:rPr>
          <w:fldChar w:fldCharType="end"/>
        </w:r>
      </w:hyperlink>
    </w:p>
    <w:p w14:paraId="102E6698" w14:textId="77777777" w:rsidR="000A31BE" w:rsidRDefault="00647EB5">
      <w:pPr>
        <w:pStyle w:val="34"/>
        <w:rPr>
          <w:noProof/>
        </w:rPr>
      </w:pPr>
      <w:hyperlink w:anchor="_Toc201323827" w:history="1">
        <w:r w:rsidR="000A31BE" w:rsidRPr="00A73C6C">
          <w:rPr>
            <w:rStyle w:val="affff"/>
            <w:noProof/>
          </w:rPr>
          <w:t>Человек ничем не отличается от амебы?</w:t>
        </w:r>
        <w:r w:rsidR="000A31BE">
          <w:rPr>
            <w:noProof/>
            <w:webHidden/>
          </w:rPr>
          <w:tab/>
        </w:r>
        <w:r w:rsidR="000A31BE">
          <w:rPr>
            <w:noProof/>
            <w:webHidden/>
          </w:rPr>
          <w:fldChar w:fldCharType="begin"/>
        </w:r>
        <w:r w:rsidR="000A31BE">
          <w:rPr>
            <w:noProof/>
            <w:webHidden/>
          </w:rPr>
          <w:instrText xml:space="preserve"> PAGEREF _Toc201323827 \h </w:instrText>
        </w:r>
        <w:r w:rsidR="000A31BE">
          <w:rPr>
            <w:noProof/>
            <w:webHidden/>
          </w:rPr>
        </w:r>
        <w:r w:rsidR="000A31BE">
          <w:rPr>
            <w:noProof/>
            <w:webHidden/>
          </w:rPr>
          <w:fldChar w:fldCharType="separate"/>
        </w:r>
        <w:r w:rsidR="000A31BE">
          <w:rPr>
            <w:noProof/>
            <w:webHidden/>
          </w:rPr>
          <w:t>218</w:t>
        </w:r>
        <w:r w:rsidR="000A31BE">
          <w:rPr>
            <w:noProof/>
            <w:webHidden/>
          </w:rPr>
          <w:fldChar w:fldCharType="end"/>
        </w:r>
      </w:hyperlink>
    </w:p>
    <w:p w14:paraId="5F227EBA" w14:textId="77777777" w:rsidR="000A31BE" w:rsidRDefault="00647EB5">
      <w:pPr>
        <w:pStyle w:val="34"/>
        <w:rPr>
          <w:noProof/>
        </w:rPr>
      </w:pPr>
      <w:hyperlink w:anchor="_Toc201323828" w:history="1">
        <w:r w:rsidR="000A31BE" w:rsidRPr="00A73C6C">
          <w:rPr>
            <w:rStyle w:val="affff"/>
            <w:noProof/>
          </w:rPr>
          <w:t>Вечный бой…</w:t>
        </w:r>
        <w:r w:rsidR="000A31BE">
          <w:rPr>
            <w:noProof/>
            <w:webHidden/>
          </w:rPr>
          <w:tab/>
        </w:r>
        <w:r w:rsidR="000A31BE">
          <w:rPr>
            <w:noProof/>
            <w:webHidden/>
          </w:rPr>
          <w:fldChar w:fldCharType="begin"/>
        </w:r>
        <w:r w:rsidR="000A31BE">
          <w:rPr>
            <w:noProof/>
            <w:webHidden/>
          </w:rPr>
          <w:instrText xml:space="preserve"> PAGEREF _Toc201323828 \h </w:instrText>
        </w:r>
        <w:r w:rsidR="000A31BE">
          <w:rPr>
            <w:noProof/>
            <w:webHidden/>
          </w:rPr>
        </w:r>
        <w:r w:rsidR="000A31BE">
          <w:rPr>
            <w:noProof/>
            <w:webHidden/>
          </w:rPr>
          <w:fldChar w:fldCharType="separate"/>
        </w:r>
        <w:r w:rsidR="000A31BE">
          <w:rPr>
            <w:noProof/>
            <w:webHidden/>
          </w:rPr>
          <w:t>218</w:t>
        </w:r>
        <w:r w:rsidR="000A31BE">
          <w:rPr>
            <w:noProof/>
            <w:webHidden/>
          </w:rPr>
          <w:fldChar w:fldCharType="end"/>
        </w:r>
      </w:hyperlink>
    </w:p>
    <w:p w14:paraId="49649789" w14:textId="77777777" w:rsidR="000A31BE" w:rsidRDefault="00647EB5">
      <w:pPr>
        <w:pStyle w:val="34"/>
        <w:rPr>
          <w:noProof/>
        </w:rPr>
      </w:pPr>
      <w:hyperlink w:anchor="_Toc201323829" w:history="1">
        <w:r w:rsidR="000A31BE" w:rsidRPr="00A73C6C">
          <w:rPr>
            <w:rStyle w:val="affff"/>
            <w:noProof/>
          </w:rPr>
          <w:t>Психологический фиксаж</w:t>
        </w:r>
        <w:r w:rsidR="000A31BE">
          <w:rPr>
            <w:noProof/>
            <w:webHidden/>
          </w:rPr>
          <w:tab/>
        </w:r>
        <w:r w:rsidR="000A31BE">
          <w:rPr>
            <w:noProof/>
            <w:webHidden/>
          </w:rPr>
          <w:fldChar w:fldCharType="begin"/>
        </w:r>
        <w:r w:rsidR="000A31BE">
          <w:rPr>
            <w:noProof/>
            <w:webHidden/>
          </w:rPr>
          <w:instrText xml:space="preserve"> PAGEREF _Toc201323829 \h </w:instrText>
        </w:r>
        <w:r w:rsidR="000A31BE">
          <w:rPr>
            <w:noProof/>
            <w:webHidden/>
          </w:rPr>
        </w:r>
        <w:r w:rsidR="000A31BE">
          <w:rPr>
            <w:noProof/>
            <w:webHidden/>
          </w:rPr>
          <w:fldChar w:fldCharType="separate"/>
        </w:r>
        <w:r w:rsidR="000A31BE">
          <w:rPr>
            <w:noProof/>
            <w:webHidden/>
          </w:rPr>
          <w:t>219</w:t>
        </w:r>
        <w:r w:rsidR="000A31BE">
          <w:rPr>
            <w:noProof/>
            <w:webHidden/>
          </w:rPr>
          <w:fldChar w:fldCharType="end"/>
        </w:r>
      </w:hyperlink>
    </w:p>
    <w:p w14:paraId="3316472D" w14:textId="77777777" w:rsidR="000A31BE" w:rsidRDefault="00647EB5">
      <w:pPr>
        <w:pStyle w:val="24"/>
        <w:rPr>
          <w:rFonts w:ascii="Times New Roman" w:hAnsi="Times New Roman"/>
          <w:i w:val="0"/>
          <w:noProof/>
          <w:kern w:val="0"/>
          <w:sz w:val="24"/>
        </w:rPr>
      </w:pPr>
      <w:hyperlink w:anchor="_Toc201323830" w:history="1">
        <w:r w:rsidR="000A31BE" w:rsidRPr="00A73C6C">
          <w:rPr>
            <w:rStyle w:val="affff"/>
            <w:noProof/>
          </w:rPr>
          <w:t>Глава двадцать восьмая: Отношение к опасностям.</w:t>
        </w:r>
        <w:r w:rsidR="000A31BE">
          <w:rPr>
            <w:noProof/>
            <w:webHidden/>
          </w:rPr>
          <w:tab/>
        </w:r>
        <w:r w:rsidR="000A31BE">
          <w:rPr>
            <w:noProof/>
            <w:webHidden/>
          </w:rPr>
          <w:fldChar w:fldCharType="begin"/>
        </w:r>
        <w:r w:rsidR="000A31BE">
          <w:rPr>
            <w:noProof/>
            <w:webHidden/>
          </w:rPr>
          <w:instrText xml:space="preserve"> PAGEREF _Toc201323830 \h </w:instrText>
        </w:r>
        <w:r w:rsidR="000A31BE">
          <w:rPr>
            <w:noProof/>
            <w:webHidden/>
          </w:rPr>
        </w:r>
        <w:r w:rsidR="000A31BE">
          <w:rPr>
            <w:noProof/>
            <w:webHidden/>
          </w:rPr>
          <w:fldChar w:fldCharType="separate"/>
        </w:r>
        <w:r w:rsidR="000A31BE">
          <w:rPr>
            <w:noProof/>
            <w:webHidden/>
          </w:rPr>
          <w:t>221</w:t>
        </w:r>
        <w:r w:rsidR="000A31BE">
          <w:rPr>
            <w:noProof/>
            <w:webHidden/>
          </w:rPr>
          <w:fldChar w:fldCharType="end"/>
        </w:r>
      </w:hyperlink>
    </w:p>
    <w:p w14:paraId="78B54C1B" w14:textId="77777777" w:rsidR="000A31BE" w:rsidRDefault="00647EB5">
      <w:pPr>
        <w:pStyle w:val="34"/>
        <w:rPr>
          <w:noProof/>
        </w:rPr>
      </w:pPr>
      <w:hyperlink w:anchor="_Toc201323831" w:history="1">
        <w:r w:rsidR="000A31BE" w:rsidRPr="00A73C6C">
          <w:rPr>
            <w:rStyle w:val="affff"/>
            <w:noProof/>
          </w:rPr>
          <w:t>Будь готов – всегда готов?</w:t>
        </w:r>
        <w:r w:rsidR="000A31BE">
          <w:rPr>
            <w:noProof/>
            <w:webHidden/>
          </w:rPr>
          <w:tab/>
        </w:r>
        <w:r w:rsidR="000A31BE">
          <w:rPr>
            <w:noProof/>
            <w:webHidden/>
          </w:rPr>
          <w:fldChar w:fldCharType="begin"/>
        </w:r>
        <w:r w:rsidR="000A31BE">
          <w:rPr>
            <w:noProof/>
            <w:webHidden/>
          </w:rPr>
          <w:instrText xml:space="preserve"> PAGEREF _Toc201323831 \h </w:instrText>
        </w:r>
        <w:r w:rsidR="000A31BE">
          <w:rPr>
            <w:noProof/>
            <w:webHidden/>
          </w:rPr>
        </w:r>
        <w:r w:rsidR="000A31BE">
          <w:rPr>
            <w:noProof/>
            <w:webHidden/>
          </w:rPr>
          <w:fldChar w:fldCharType="separate"/>
        </w:r>
        <w:r w:rsidR="000A31BE">
          <w:rPr>
            <w:noProof/>
            <w:webHidden/>
          </w:rPr>
          <w:t>221</w:t>
        </w:r>
        <w:r w:rsidR="000A31BE">
          <w:rPr>
            <w:noProof/>
            <w:webHidden/>
          </w:rPr>
          <w:fldChar w:fldCharType="end"/>
        </w:r>
      </w:hyperlink>
    </w:p>
    <w:p w14:paraId="5E35A1F1" w14:textId="77777777" w:rsidR="000A31BE" w:rsidRDefault="00647EB5">
      <w:pPr>
        <w:pStyle w:val="34"/>
        <w:rPr>
          <w:noProof/>
        </w:rPr>
      </w:pPr>
      <w:hyperlink w:anchor="_Toc201323832" w:history="1">
        <w:r w:rsidR="000A31BE" w:rsidRPr="00A73C6C">
          <w:rPr>
            <w:rStyle w:val="affff"/>
            <w:noProof/>
          </w:rPr>
          <w:t>Долго ли живут камикадзе?</w:t>
        </w:r>
        <w:r w:rsidR="000A31BE">
          <w:rPr>
            <w:noProof/>
            <w:webHidden/>
          </w:rPr>
          <w:tab/>
        </w:r>
        <w:r w:rsidR="000A31BE">
          <w:rPr>
            <w:noProof/>
            <w:webHidden/>
          </w:rPr>
          <w:fldChar w:fldCharType="begin"/>
        </w:r>
        <w:r w:rsidR="000A31BE">
          <w:rPr>
            <w:noProof/>
            <w:webHidden/>
          </w:rPr>
          <w:instrText xml:space="preserve"> PAGEREF _Toc201323832 \h </w:instrText>
        </w:r>
        <w:r w:rsidR="000A31BE">
          <w:rPr>
            <w:noProof/>
            <w:webHidden/>
          </w:rPr>
        </w:r>
        <w:r w:rsidR="000A31BE">
          <w:rPr>
            <w:noProof/>
            <w:webHidden/>
          </w:rPr>
          <w:fldChar w:fldCharType="separate"/>
        </w:r>
        <w:r w:rsidR="000A31BE">
          <w:rPr>
            <w:noProof/>
            <w:webHidden/>
          </w:rPr>
          <w:t>222</w:t>
        </w:r>
        <w:r w:rsidR="000A31BE">
          <w:rPr>
            <w:noProof/>
            <w:webHidden/>
          </w:rPr>
          <w:fldChar w:fldCharType="end"/>
        </w:r>
      </w:hyperlink>
    </w:p>
    <w:p w14:paraId="4A927763" w14:textId="77777777" w:rsidR="000A31BE" w:rsidRDefault="00647EB5">
      <w:pPr>
        <w:pStyle w:val="34"/>
        <w:rPr>
          <w:noProof/>
        </w:rPr>
      </w:pPr>
      <w:hyperlink w:anchor="_Toc201323833" w:history="1">
        <w:r w:rsidR="000A31BE" w:rsidRPr="00A73C6C">
          <w:rPr>
            <w:rStyle w:val="affff"/>
            <w:noProof/>
          </w:rPr>
          <w:t>С подсознание шутки плохи?</w:t>
        </w:r>
        <w:r w:rsidR="000A31BE">
          <w:rPr>
            <w:noProof/>
            <w:webHidden/>
          </w:rPr>
          <w:tab/>
        </w:r>
        <w:r w:rsidR="000A31BE">
          <w:rPr>
            <w:noProof/>
            <w:webHidden/>
          </w:rPr>
          <w:fldChar w:fldCharType="begin"/>
        </w:r>
        <w:r w:rsidR="000A31BE">
          <w:rPr>
            <w:noProof/>
            <w:webHidden/>
          </w:rPr>
          <w:instrText xml:space="preserve"> PAGEREF _Toc201323833 \h </w:instrText>
        </w:r>
        <w:r w:rsidR="000A31BE">
          <w:rPr>
            <w:noProof/>
            <w:webHidden/>
          </w:rPr>
        </w:r>
        <w:r w:rsidR="000A31BE">
          <w:rPr>
            <w:noProof/>
            <w:webHidden/>
          </w:rPr>
          <w:fldChar w:fldCharType="separate"/>
        </w:r>
        <w:r w:rsidR="000A31BE">
          <w:rPr>
            <w:noProof/>
            <w:webHidden/>
          </w:rPr>
          <w:t>223</w:t>
        </w:r>
        <w:r w:rsidR="000A31BE">
          <w:rPr>
            <w:noProof/>
            <w:webHidden/>
          </w:rPr>
          <w:fldChar w:fldCharType="end"/>
        </w:r>
      </w:hyperlink>
    </w:p>
    <w:p w14:paraId="6FFAECD3" w14:textId="77777777" w:rsidR="000A31BE" w:rsidRDefault="00647EB5">
      <w:pPr>
        <w:pStyle w:val="24"/>
        <w:rPr>
          <w:rFonts w:ascii="Times New Roman" w:hAnsi="Times New Roman"/>
          <w:i w:val="0"/>
          <w:noProof/>
          <w:kern w:val="0"/>
          <w:sz w:val="24"/>
        </w:rPr>
      </w:pPr>
      <w:hyperlink w:anchor="_Toc201323834" w:history="1">
        <w:r w:rsidR="000A31BE" w:rsidRPr="00A73C6C">
          <w:rPr>
            <w:rStyle w:val="affff"/>
            <w:noProof/>
          </w:rPr>
          <w:t>Глава двадцать девятая: Отношение к болезням.</w:t>
        </w:r>
        <w:r w:rsidR="000A31BE">
          <w:rPr>
            <w:noProof/>
            <w:webHidden/>
          </w:rPr>
          <w:tab/>
        </w:r>
        <w:r w:rsidR="000A31BE">
          <w:rPr>
            <w:noProof/>
            <w:webHidden/>
          </w:rPr>
          <w:fldChar w:fldCharType="begin"/>
        </w:r>
        <w:r w:rsidR="000A31BE">
          <w:rPr>
            <w:noProof/>
            <w:webHidden/>
          </w:rPr>
          <w:instrText xml:space="preserve"> PAGEREF _Toc201323834 \h </w:instrText>
        </w:r>
        <w:r w:rsidR="000A31BE">
          <w:rPr>
            <w:noProof/>
            <w:webHidden/>
          </w:rPr>
        </w:r>
        <w:r w:rsidR="000A31BE">
          <w:rPr>
            <w:noProof/>
            <w:webHidden/>
          </w:rPr>
          <w:fldChar w:fldCharType="separate"/>
        </w:r>
        <w:r w:rsidR="000A31BE">
          <w:rPr>
            <w:noProof/>
            <w:webHidden/>
          </w:rPr>
          <w:t>224</w:t>
        </w:r>
        <w:r w:rsidR="000A31BE">
          <w:rPr>
            <w:noProof/>
            <w:webHidden/>
          </w:rPr>
          <w:fldChar w:fldCharType="end"/>
        </w:r>
      </w:hyperlink>
    </w:p>
    <w:p w14:paraId="085C4F05" w14:textId="77777777" w:rsidR="000A31BE" w:rsidRDefault="00647EB5">
      <w:pPr>
        <w:pStyle w:val="34"/>
        <w:rPr>
          <w:noProof/>
        </w:rPr>
      </w:pPr>
      <w:hyperlink w:anchor="_Toc201323835" w:history="1">
        <w:r w:rsidR="000A31BE" w:rsidRPr="00A73C6C">
          <w:rPr>
            <w:rStyle w:val="affff"/>
            <w:noProof/>
          </w:rPr>
          <w:t>Не отдавай душу дьяволу!</w:t>
        </w:r>
        <w:r w:rsidR="000A31BE">
          <w:rPr>
            <w:noProof/>
            <w:webHidden/>
          </w:rPr>
          <w:tab/>
        </w:r>
        <w:r w:rsidR="000A31BE">
          <w:rPr>
            <w:noProof/>
            <w:webHidden/>
          </w:rPr>
          <w:fldChar w:fldCharType="begin"/>
        </w:r>
        <w:r w:rsidR="000A31BE">
          <w:rPr>
            <w:noProof/>
            <w:webHidden/>
          </w:rPr>
          <w:instrText xml:space="preserve"> PAGEREF _Toc201323835 \h </w:instrText>
        </w:r>
        <w:r w:rsidR="000A31BE">
          <w:rPr>
            <w:noProof/>
            <w:webHidden/>
          </w:rPr>
        </w:r>
        <w:r w:rsidR="000A31BE">
          <w:rPr>
            <w:noProof/>
            <w:webHidden/>
          </w:rPr>
          <w:fldChar w:fldCharType="separate"/>
        </w:r>
        <w:r w:rsidR="000A31BE">
          <w:rPr>
            <w:noProof/>
            <w:webHidden/>
          </w:rPr>
          <w:t>224</w:t>
        </w:r>
        <w:r w:rsidR="000A31BE">
          <w:rPr>
            <w:noProof/>
            <w:webHidden/>
          </w:rPr>
          <w:fldChar w:fldCharType="end"/>
        </w:r>
      </w:hyperlink>
    </w:p>
    <w:p w14:paraId="585029BD" w14:textId="77777777" w:rsidR="000A31BE" w:rsidRDefault="00647EB5">
      <w:pPr>
        <w:pStyle w:val="34"/>
        <w:rPr>
          <w:noProof/>
        </w:rPr>
      </w:pPr>
      <w:hyperlink w:anchor="_Toc201323836" w:history="1">
        <w:r w:rsidR="000A31BE" w:rsidRPr="00A73C6C">
          <w:rPr>
            <w:rStyle w:val="affff"/>
            <w:noProof/>
          </w:rPr>
          <w:t>Мысль материализуется в теле?</w:t>
        </w:r>
        <w:r w:rsidR="000A31BE">
          <w:rPr>
            <w:noProof/>
            <w:webHidden/>
          </w:rPr>
          <w:tab/>
        </w:r>
        <w:r w:rsidR="000A31BE">
          <w:rPr>
            <w:noProof/>
            <w:webHidden/>
          </w:rPr>
          <w:fldChar w:fldCharType="begin"/>
        </w:r>
        <w:r w:rsidR="000A31BE">
          <w:rPr>
            <w:noProof/>
            <w:webHidden/>
          </w:rPr>
          <w:instrText xml:space="preserve"> PAGEREF _Toc201323836 \h </w:instrText>
        </w:r>
        <w:r w:rsidR="000A31BE">
          <w:rPr>
            <w:noProof/>
            <w:webHidden/>
          </w:rPr>
        </w:r>
        <w:r w:rsidR="000A31BE">
          <w:rPr>
            <w:noProof/>
            <w:webHidden/>
          </w:rPr>
          <w:fldChar w:fldCharType="separate"/>
        </w:r>
        <w:r w:rsidR="000A31BE">
          <w:rPr>
            <w:noProof/>
            <w:webHidden/>
          </w:rPr>
          <w:t>225</w:t>
        </w:r>
        <w:r w:rsidR="000A31BE">
          <w:rPr>
            <w:noProof/>
            <w:webHidden/>
          </w:rPr>
          <w:fldChar w:fldCharType="end"/>
        </w:r>
      </w:hyperlink>
    </w:p>
    <w:p w14:paraId="165E16F9" w14:textId="77777777" w:rsidR="000A31BE" w:rsidRDefault="00647EB5">
      <w:pPr>
        <w:pStyle w:val="24"/>
        <w:rPr>
          <w:rFonts w:ascii="Times New Roman" w:hAnsi="Times New Roman"/>
          <w:i w:val="0"/>
          <w:noProof/>
          <w:kern w:val="0"/>
          <w:sz w:val="24"/>
        </w:rPr>
      </w:pPr>
      <w:hyperlink w:anchor="_Toc201323837" w:history="1">
        <w:r w:rsidR="000A31BE" w:rsidRPr="00A73C6C">
          <w:rPr>
            <w:rStyle w:val="affff"/>
            <w:noProof/>
          </w:rPr>
          <w:t>Глава тридцатая: Отношение к здоровью.</w:t>
        </w:r>
        <w:r w:rsidR="000A31BE">
          <w:rPr>
            <w:noProof/>
            <w:webHidden/>
          </w:rPr>
          <w:tab/>
        </w:r>
        <w:r w:rsidR="000A31BE">
          <w:rPr>
            <w:noProof/>
            <w:webHidden/>
          </w:rPr>
          <w:fldChar w:fldCharType="begin"/>
        </w:r>
        <w:r w:rsidR="000A31BE">
          <w:rPr>
            <w:noProof/>
            <w:webHidden/>
          </w:rPr>
          <w:instrText xml:space="preserve"> PAGEREF _Toc201323837 \h </w:instrText>
        </w:r>
        <w:r w:rsidR="000A31BE">
          <w:rPr>
            <w:noProof/>
            <w:webHidden/>
          </w:rPr>
        </w:r>
        <w:r w:rsidR="000A31BE">
          <w:rPr>
            <w:noProof/>
            <w:webHidden/>
          </w:rPr>
          <w:fldChar w:fldCharType="separate"/>
        </w:r>
        <w:r w:rsidR="000A31BE">
          <w:rPr>
            <w:noProof/>
            <w:webHidden/>
          </w:rPr>
          <w:t>228</w:t>
        </w:r>
        <w:r w:rsidR="000A31BE">
          <w:rPr>
            <w:noProof/>
            <w:webHidden/>
          </w:rPr>
          <w:fldChar w:fldCharType="end"/>
        </w:r>
      </w:hyperlink>
    </w:p>
    <w:p w14:paraId="32A403BB" w14:textId="77777777" w:rsidR="000A31BE" w:rsidRDefault="00647EB5">
      <w:pPr>
        <w:pStyle w:val="34"/>
        <w:rPr>
          <w:noProof/>
        </w:rPr>
      </w:pPr>
      <w:hyperlink w:anchor="_Toc201323838" w:history="1">
        <w:r w:rsidR="000A31BE" w:rsidRPr="00A73C6C">
          <w:rPr>
            <w:rStyle w:val="affff"/>
            <w:noProof/>
          </w:rPr>
          <w:t>Есть ли на свете дармовое здоровье?</w:t>
        </w:r>
        <w:r w:rsidR="000A31BE">
          <w:rPr>
            <w:noProof/>
            <w:webHidden/>
          </w:rPr>
          <w:tab/>
        </w:r>
        <w:r w:rsidR="000A31BE">
          <w:rPr>
            <w:noProof/>
            <w:webHidden/>
          </w:rPr>
          <w:fldChar w:fldCharType="begin"/>
        </w:r>
        <w:r w:rsidR="000A31BE">
          <w:rPr>
            <w:noProof/>
            <w:webHidden/>
          </w:rPr>
          <w:instrText xml:space="preserve"> PAGEREF _Toc201323838 \h </w:instrText>
        </w:r>
        <w:r w:rsidR="000A31BE">
          <w:rPr>
            <w:noProof/>
            <w:webHidden/>
          </w:rPr>
        </w:r>
        <w:r w:rsidR="000A31BE">
          <w:rPr>
            <w:noProof/>
            <w:webHidden/>
          </w:rPr>
          <w:fldChar w:fldCharType="separate"/>
        </w:r>
        <w:r w:rsidR="000A31BE">
          <w:rPr>
            <w:noProof/>
            <w:webHidden/>
          </w:rPr>
          <w:t>228</w:t>
        </w:r>
        <w:r w:rsidR="000A31BE">
          <w:rPr>
            <w:noProof/>
            <w:webHidden/>
          </w:rPr>
          <w:fldChar w:fldCharType="end"/>
        </w:r>
      </w:hyperlink>
    </w:p>
    <w:p w14:paraId="592FFC64" w14:textId="77777777" w:rsidR="000A31BE" w:rsidRDefault="00647EB5">
      <w:pPr>
        <w:pStyle w:val="34"/>
        <w:rPr>
          <w:noProof/>
        </w:rPr>
      </w:pPr>
      <w:hyperlink w:anchor="_Toc201323839" w:history="1">
        <w:r w:rsidR="000A31BE" w:rsidRPr="00A73C6C">
          <w:rPr>
            <w:rStyle w:val="affff"/>
            <w:noProof/>
          </w:rPr>
          <w:t>Каждая болезнь индивидуальна?</w:t>
        </w:r>
        <w:r w:rsidR="000A31BE">
          <w:rPr>
            <w:noProof/>
            <w:webHidden/>
          </w:rPr>
          <w:tab/>
        </w:r>
        <w:r w:rsidR="000A31BE">
          <w:rPr>
            <w:noProof/>
            <w:webHidden/>
          </w:rPr>
          <w:fldChar w:fldCharType="begin"/>
        </w:r>
        <w:r w:rsidR="000A31BE">
          <w:rPr>
            <w:noProof/>
            <w:webHidden/>
          </w:rPr>
          <w:instrText xml:space="preserve"> PAGEREF _Toc201323839 \h </w:instrText>
        </w:r>
        <w:r w:rsidR="000A31BE">
          <w:rPr>
            <w:noProof/>
            <w:webHidden/>
          </w:rPr>
        </w:r>
        <w:r w:rsidR="000A31BE">
          <w:rPr>
            <w:noProof/>
            <w:webHidden/>
          </w:rPr>
          <w:fldChar w:fldCharType="separate"/>
        </w:r>
        <w:r w:rsidR="000A31BE">
          <w:rPr>
            <w:noProof/>
            <w:webHidden/>
          </w:rPr>
          <w:t>229</w:t>
        </w:r>
        <w:r w:rsidR="000A31BE">
          <w:rPr>
            <w:noProof/>
            <w:webHidden/>
          </w:rPr>
          <w:fldChar w:fldCharType="end"/>
        </w:r>
      </w:hyperlink>
    </w:p>
    <w:p w14:paraId="20F271E8" w14:textId="77777777" w:rsidR="000A31BE" w:rsidRDefault="00647EB5">
      <w:pPr>
        <w:pStyle w:val="34"/>
        <w:rPr>
          <w:noProof/>
        </w:rPr>
      </w:pPr>
      <w:hyperlink w:anchor="_Toc201323840" w:history="1">
        <w:r w:rsidR="000A31BE" w:rsidRPr="00A73C6C">
          <w:rPr>
            <w:rStyle w:val="affff"/>
            <w:noProof/>
          </w:rPr>
          <w:t>Удобство не всегда в «кайф»?</w:t>
        </w:r>
        <w:r w:rsidR="000A31BE">
          <w:rPr>
            <w:noProof/>
            <w:webHidden/>
          </w:rPr>
          <w:tab/>
        </w:r>
        <w:r w:rsidR="000A31BE">
          <w:rPr>
            <w:noProof/>
            <w:webHidden/>
          </w:rPr>
          <w:fldChar w:fldCharType="begin"/>
        </w:r>
        <w:r w:rsidR="000A31BE">
          <w:rPr>
            <w:noProof/>
            <w:webHidden/>
          </w:rPr>
          <w:instrText xml:space="preserve"> PAGEREF _Toc201323840 \h </w:instrText>
        </w:r>
        <w:r w:rsidR="000A31BE">
          <w:rPr>
            <w:noProof/>
            <w:webHidden/>
          </w:rPr>
        </w:r>
        <w:r w:rsidR="000A31BE">
          <w:rPr>
            <w:noProof/>
            <w:webHidden/>
          </w:rPr>
          <w:fldChar w:fldCharType="separate"/>
        </w:r>
        <w:r w:rsidR="000A31BE">
          <w:rPr>
            <w:noProof/>
            <w:webHidden/>
          </w:rPr>
          <w:t>230</w:t>
        </w:r>
        <w:r w:rsidR="000A31BE">
          <w:rPr>
            <w:noProof/>
            <w:webHidden/>
          </w:rPr>
          <w:fldChar w:fldCharType="end"/>
        </w:r>
      </w:hyperlink>
    </w:p>
    <w:p w14:paraId="10088223" w14:textId="77777777" w:rsidR="000A31BE" w:rsidRDefault="00647EB5">
      <w:pPr>
        <w:pStyle w:val="34"/>
        <w:rPr>
          <w:noProof/>
        </w:rPr>
      </w:pPr>
      <w:hyperlink w:anchor="_Toc201323841" w:history="1">
        <w:r w:rsidR="000A31BE" w:rsidRPr="00A73C6C">
          <w:rPr>
            <w:rStyle w:val="affff"/>
            <w:noProof/>
          </w:rPr>
          <w:t>Еще одна причина для того, чтобы жить по Христу</w:t>
        </w:r>
        <w:r w:rsidR="000A31BE">
          <w:rPr>
            <w:noProof/>
            <w:webHidden/>
          </w:rPr>
          <w:tab/>
        </w:r>
        <w:r w:rsidR="000A31BE">
          <w:rPr>
            <w:noProof/>
            <w:webHidden/>
          </w:rPr>
          <w:fldChar w:fldCharType="begin"/>
        </w:r>
        <w:r w:rsidR="000A31BE">
          <w:rPr>
            <w:noProof/>
            <w:webHidden/>
          </w:rPr>
          <w:instrText xml:space="preserve"> PAGEREF _Toc201323841 \h </w:instrText>
        </w:r>
        <w:r w:rsidR="000A31BE">
          <w:rPr>
            <w:noProof/>
            <w:webHidden/>
          </w:rPr>
        </w:r>
        <w:r w:rsidR="000A31BE">
          <w:rPr>
            <w:noProof/>
            <w:webHidden/>
          </w:rPr>
          <w:fldChar w:fldCharType="separate"/>
        </w:r>
        <w:r w:rsidR="000A31BE">
          <w:rPr>
            <w:noProof/>
            <w:webHidden/>
          </w:rPr>
          <w:t>231</w:t>
        </w:r>
        <w:r w:rsidR="000A31BE">
          <w:rPr>
            <w:noProof/>
            <w:webHidden/>
          </w:rPr>
          <w:fldChar w:fldCharType="end"/>
        </w:r>
      </w:hyperlink>
    </w:p>
    <w:p w14:paraId="31753CAD" w14:textId="77777777" w:rsidR="000A31BE" w:rsidRDefault="00647EB5">
      <w:pPr>
        <w:pStyle w:val="34"/>
        <w:rPr>
          <w:noProof/>
        </w:rPr>
      </w:pPr>
      <w:hyperlink w:anchor="_Toc201323842" w:history="1">
        <w:r w:rsidR="000A31BE" w:rsidRPr="00A73C6C">
          <w:rPr>
            <w:rStyle w:val="affff"/>
            <w:noProof/>
          </w:rPr>
          <w:t>Война всегда невыгодна?</w:t>
        </w:r>
        <w:r w:rsidR="000A31BE">
          <w:rPr>
            <w:noProof/>
            <w:webHidden/>
          </w:rPr>
          <w:tab/>
        </w:r>
        <w:r w:rsidR="000A31BE">
          <w:rPr>
            <w:noProof/>
            <w:webHidden/>
          </w:rPr>
          <w:fldChar w:fldCharType="begin"/>
        </w:r>
        <w:r w:rsidR="000A31BE">
          <w:rPr>
            <w:noProof/>
            <w:webHidden/>
          </w:rPr>
          <w:instrText xml:space="preserve"> PAGEREF _Toc201323842 \h </w:instrText>
        </w:r>
        <w:r w:rsidR="000A31BE">
          <w:rPr>
            <w:noProof/>
            <w:webHidden/>
          </w:rPr>
        </w:r>
        <w:r w:rsidR="000A31BE">
          <w:rPr>
            <w:noProof/>
            <w:webHidden/>
          </w:rPr>
          <w:fldChar w:fldCharType="separate"/>
        </w:r>
        <w:r w:rsidR="000A31BE">
          <w:rPr>
            <w:noProof/>
            <w:webHidden/>
          </w:rPr>
          <w:t>232</w:t>
        </w:r>
        <w:r w:rsidR="000A31BE">
          <w:rPr>
            <w:noProof/>
            <w:webHidden/>
          </w:rPr>
          <w:fldChar w:fldCharType="end"/>
        </w:r>
      </w:hyperlink>
    </w:p>
    <w:p w14:paraId="79A58905" w14:textId="77777777" w:rsidR="000A31BE" w:rsidRDefault="00647EB5">
      <w:pPr>
        <w:pStyle w:val="34"/>
        <w:rPr>
          <w:noProof/>
        </w:rPr>
      </w:pPr>
      <w:hyperlink w:anchor="_Toc201323843" w:history="1">
        <w:r w:rsidR="000A31BE" w:rsidRPr="00A73C6C">
          <w:rPr>
            <w:rStyle w:val="affff"/>
            <w:noProof/>
          </w:rPr>
          <w:t>Что впереди: здоровое тело или здоровый дух?</w:t>
        </w:r>
        <w:r w:rsidR="000A31BE">
          <w:rPr>
            <w:noProof/>
            <w:webHidden/>
          </w:rPr>
          <w:tab/>
        </w:r>
        <w:r w:rsidR="000A31BE">
          <w:rPr>
            <w:noProof/>
            <w:webHidden/>
          </w:rPr>
          <w:fldChar w:fldCharType="begin"/>
        </w:r>
        <w:r w:rsidR="000A31BE">
          <w:rPr>
            <w:noProof/>
            <w:webHidden/>
          </w:rPr>
          <w:instrText xml:space="preserve"> PAGEREF _Toc201323843 \h </w:instrText>
        </w:r>
        <w:r w:rsidR="000A31BE">
          <w:rPr>
            <w:noProof/>
            <w:webHidden/>
          </w:rPr>
        </w:r>
        <w:r w:rsidR="000A31BE">
          <w:rPr>
            <w:noProof/>
            <w:webHidden/>
          </w:rPr>
          <w:fldChar w:fldCharType="separate"/>
        </w:r>
        <w:r w:rsidR="000A31BE">
          <w:rPr>
            <w:noProof/>
            <w:webHidden/>
          </w:rPr>
          <w:t>233</w:t>
        </w:r>
        <w:r w:rsidR="000A31BE">
          <w:rPr>
            <w:noProof/>
            <w:webHidden/>
          </w:rPr>
          <w:fldChar w:fldCharType="end"/>
        </w:r>
      </w:hyperlink>
    </w:p>
    <w:p w14:paraId="5E866C4A" w14:textId="77777777" w:rsidR="000A31BE" w:rsidRDefault="00647EB5">
      <w:pPr>
        <w:pStyle w:val="34"/>
        <w:rPr>
          <w:noProof/>
        </w:rPr>
      </w:pPr>
      <w:hyperlink w:anchor="_Toc201323844" w:history="1">
        <w:r w:rsidR="000A31BE" w:rsidRPr="00A73C6C">
          <w:rPr>
            <w:rStyle w:val="affff"/>
            <w:noProof/>
          </w:rPr>
          <w:t>Сила духа способна делать чудеса!</w:t>
        </w:r>
        <w:r w:rsidR="000A31BE">
          <w:rPr>
            <w:noProof/>
            <w:webHidden/>
          </w:rPr>
          <w:tab/>
        </w:r>
        <w:r w:rsidR="000A31BE">
          <w:rPr>
            <w:noProof/>
            <w:webHidden/>
          </w:rPr>
          <w:fldChar w:fldCharType="begin"/>
        </w:r>
        <w:r w:rsidR="000A31BE">
          <w:rPr>
            <w:noProof/>
            <w:webHidden/>
          </w:rPr>
          <w:instrText xml:space="preserve"> PAGEREF _Toc201323844 \h </w:instrText>
        </w:r>
        <w:r w:rsidR="000A31BE">
          <w:rPr>
            <w:noProof/>
            <w:webHidden/>
          </w:rPr>
        </w:r>
        <w:r w:rsidR="000A31BE">
          <w:rPr>
            <w:noProof/>
            <w:webHidden/>
          </w:rPr>
          <w:fldChar w:fldCharType="separate"/>
        </w:r>
        <w:r w:rsidR="000A31BE">
          <w:rPr>
            <w:noProof/>
            <w:webHidden/>
          </w:rPr>
          <w:t>234</w:t>
        </w:r>
        <w:r w:rsidR="000A31BE">
          <w:rPr>
            <w:noProof/>
            <w:webHidden/>
          </w:rPr>
          <w:fldChar w:fldCharType="end"/>
        </w:r>
      </w:hyperlink>
    </w:p>
    <w:p w14:paraId="65F54D3D" w14:textId="77777777" w:rsidR="000A31BE" w:rsidRDefault="00647EB5">
      <w:pPr>
        <w:pStyle w:val="34"/>
        <w:rPr>
          <w:noProof/>
        </w:rPr>
      </w:pPr>
      <w:hyperlink w:anchor="_Toc201323845" w:history="1">
        <w:r w:rsidR="000A31BE" w:rsidRPr="00A73C6C">
          <w:rPr>
            <w:rStyle w:val="affff"/>
            <w:noProof/>
          </w:rPr>
          <w:t>Корни болезней</w:t>
        </w:r>
        <w:r w:rsidR="000A31BE">
          <w:rPr>
            <w:noProof/>
            <w:webHidden/>
          </w:rPr>
          <w:tab/>
        </w:r>
        <w:r w:rsidR="000A31BE">
          <w:rPr>
            <w:noProof/>
            <w:webHidden/>
          </w:rPr>
          <w:fldChar w:fldCharType="begin"/>
        </w:r>
        <w:r w:rsidR="000A31BE">
          <w:rPr>
            <w:noProof/>
            <w:webHidden/>
          </w:rPr>
          <w:instrText xml:space="preserve"> PAGEREF _Toc201323845 \h </w:instrText>
        </w:r>
        <w:r w:rsidR="000A31BE">
          <w:rPr>
            <w:noProof/>
            <w:webHidden/>
          </w:rPr>
        </w:r>
        <w:r w:rsidR="000A31BE">
          <w:rPr>
            <w:noProof/>
            <w:webHidden/>
          </w:rPr>
          <w:fldChar w:fldCharType="separate"/>
        </w:r>
        <w:r w:rsidR="000A31BE">
          <w:rPr>
            <w:noProof/>
            <w:webHidden/>
          </w:rPr>
          <w:t>234</w:t>
        </w:r>
        <w:r w:rsidR="000A31BE">
          <w:rPr>
            <w:noProof/>
            <w:webHidden/>
          </w:rPr>
          <w:fldChar w:fldCharType="end"/>
        </w:r>
      </w:hyperlink>
    </w:p>
    <w:p w14:paraId="0EA10EC1" w14:textId="77777777" w:rsidR="000A31BE" w:rsidRDefault="00647EB5">
      <w:pPr>
        <w:pStyle w:val="34"/>
        <w:rPr>
          <w:noProof/>
        </w:rPr>
      </w:pPr>
      <w:hyperlink w:anchor="_Toc201323846" w:history="1">
        <w:r w:rsidR="000A31BE" w:rsidRPr="00A73C6C">
          <w:rPr>
            <w:rStyle w:val="affff"/>
            <w:noProof/>
          </w:rPr>
          <w:t>Как убрать мины замедленного действия?</w:t>
        </w:r>
        <w:r w:rsidR="000A31BE">
          <w:rPr>
            <w:noProof/>
            <w:webHidden/>
          </w:rPr>
          <w:tab/>
        </w:r>
        <w:r w:rsidR="000A31BE">
          <w:rPr>
            <w:noProof/>
            <w:webHidden/>
          </w:rPr>
          <w:fldChar w:fldCharType="begin"/>
        </w:r>
        <w:r w:rsidR="000A31BE">
          <w:rPr>
            <w:noProof/>
            <w:webHidden/>
          </w:rPr>
          <w:instrText xml:space="preserve"> PAGEREF _Toc201323846 \h </w:instrText>
        </w:r>
        <w:r w:rsidR="000A31BE">
          <w:rPr>
            <w:noProof/>
            <w:webHidden/>
          </w:rPr>
        </w:r>
        <w:r w:rsidR="000A31BE">
          <w:rPr>
            <w:noProof/>
            <w:webHidden/>
          </w:rPr>
          <w:fldChar w:fldCharType="separate"/>
        </w:r>
        <w:r w:rsidR="000A31BE">
          <w:rPr>
            <w:noProof/>
            <w:webHidden/>
          </w:rPr>
          <w:t>235</w:t>
        </w:r>
        <w:r w:rsidR="000A31BE">
          <w:rPr>
            <w:noProof/>
            <w:webHidden/>
          </w:rPr>
          <w:fldChar w:fldCharType="end"/>
        </w:r>
      </w:hyperlink>
    </w:p>
    <w:p w14:paraId="53BFC3AD" w14:textId="77777777" w:rsidR="000A31BE" w:rsidRDefault="00647EB5">
      <w:pPr>
        <w:pStyle w:val="24"/>
        <w:rPr>
          <w:rFonts w:ascii="Times New Roman" w:hAnsi="Times New Roman"/>
          <w:i w:val="0"/>
          <w:noProof/>
          <w:kern w:val="0"/>
          <w:sz w:val="24"/>
        </w:rPr>
      </w:pPr>
      <w:hyperlink w:anchor="_Toc201323847" w:history="1">
        <w:r w:rsidR="000A31BE" w:rsidRPr="00A73C6C">
          <w:rPr>
            <w:rStyle w:val="affff"/>
            <w:noProof/>
          </w:rPr>
          <w:t>Глава тридцать первая: Отношение к саморегуляции.</w:t>
        </w:r>
        <w:r w:rsidR="000A31BE">
          <w:rPr>
            <w:noProof/>
            <w:webHidden/>
          </w:rPr>
          <w:tab/>
        </w:r>
        <w:r w:rsidR="000A31BE">
          <w:rPr>
            <w:noProof/>
            <w:webHidden/>
          </w:rPr>
          <w:fldChar w:fldCharType="begin"/>
        </w:r>
        <w:r w:rsidR="000A31BE">
          <w:rPr>
            <w:noProof/>
            <w:webHidden/>
          </w:rPr>
          <w:instrText xml:space="preserve"> PAGEREF _Toc201323847 \h </w:instrText>
        </w:r>
        <w:r w:rsidR="000A31BE">
          <w:rPr>
            <w:noProof/>
            <w:webHidden/>
          </w:rPr>
        </w:r>
        <w:r w:rsidR="000A31BE">
          <w:rPr>
            <w:noProof/>
            <w:webHidden/>
          </w:rPr>
          <w:fldChar w:fldCharType="separate"/>
        </w:r>
        <w:r w:rsidR="000A31BE">
          <w:rPr>
            <w:noProof/>
            <w:webHidden/>
          </w:rPr>
          <w:t>237</w:t>
        </w:r>
        <w:r w:rsidR="000A31BE">
          <w:rPr>
            <w:noProof/>
            <w:webHidden/>
          </w:rPr>
          <w:fldChar w:fldCharType="end"/>
        </w:r>
      </w:hyperlink>
    </w:p>
    <w:p w14:paraId="7EC29B36" w14:textId="77777777" w:rsidR="000A31BE" w:rsidRDefault="00647EB5">
      <w:pPr>
        <w:pStyle w:val="34"/>
        <w:rPr>
          <w:noProof/>
        </w:rPr>
      </w:pPr>
      <w:hyperlink w:anchor="_Toc201323848" w:history="1">
        <w:r w:rsidR="000A31BE" w:rsidRPr="00A73C6C">
          <w:rPr>
            <w:rStyle w:val="affff"/>
            <w:noProof/>
          </w:rPr>
          <w:t>Есть ли кому дело до твоего здоровья?</w:t>
        </w:r>
        <w:r w:rsidR="000A31BE">
          <w:rPr>
            <w:noProof/>
            <w:webHidden/>
          </w:rPr>
          <w:tab/>
        </w:r>
        <w:r w:rsidR="000A31BE">
          <w:rPr>
            <w:noProof/>
            <w:webHidden/>
          </w:rPr>
          <w:fldChar w:fldCharType="begin"/>
        </w:r>
        <w:r w:rsidR="000A31BE">
          <w:rPr>
            <w:noProof/>
            <w:webHidden/>
          </w:rPr>
          <w:instrText xml:space="preserve"> PAGEREF _Toc201323848 \h </w:instrText>
        </w:r>
        <w:r w:rsidR="000A31BE">
          <w:rPr>
            <w:noProof/>
            <w:webHidden/>
          </w:rPr>
        </w:r>
        <w:r w:rsidR="000A31BE">
          <w:rPr>
            <w:noProof/>
            <w:webHidden/>
          </w:rPr>
          <w:fldChar w:fldCharType="separate"/>
        </w:r>
        <w:r w:rsidR="000A31BE">
          <w:rPr>
            <w:noProof/>
            <w:webHidden/>
          </w:rPr>
          <w:t>237</w:t>
        </w:r>
        <w:r w:rsidR="000A31BE">
          <w:rPr>
            <w:noProof/>
            <w:webHidden/>
          </w:rPr>
          <w:fldChar w:fldCharType="end"/>
        </w:r>
      </w:hyperlink>
    </w:p>
    <w:p w14:paraId="0AC95EE1" w14:textId="77777777" w:rsidR="000A31BE" w:rsidRDefault="00647EB5">
      <w:pPr>
        <w:pStyle w:val="34"/>
        <w:rPr>
          <w:noProof/>
        </w:rPr>
      </w:pPr>
      <w:hyperlink w:anchor="_Toc201323849" w:history="1">
        <w:r w:rsidR="000A31BE" w:rsidRPr="00A73C6C">
          <w:rPr>
            <w:rStyle w:val="affff"/>
            <w:noProof/>
          </w:rPr>
          <w:t>Как разумный эгоист поступает с нездоровым образом жизни</w:t>
        </w:r>
        <w:r w:rsidR="000A31BE">
          <w:rPr>
            <w:noProof/>
            <w:webHidden/>
          </w:rPr>
          <w:tab/>
        </w:r>
        <w:r w:rsidR="000A31BE">
          <w:rPr>
            <w:noProof/>
            <w:webHidden/>
          </w:rPr>
          <w:fldChar w:fldCharType="begin"/>
        </w:r>
        <w:r w:rsidR="000A31BE">
          <w:rPr>
            <w:noProof/>
            <w:webHidden/>
          </w:rPr>
          <w:instrText xml:space="preserve"> PAGEREF _Toc201323849 \h </w:instrText>
        </w:r>
        <w:r w:rsidR="000A31BE">
          <w:rPr>
            <w:noProof/>
            <w:webHidden/>
          </w:rPr>
        </w:r>
        <w:r w:rsidR="000A31BE">
          <w:rPr>
            <w:noProof/>
            <w:webHidden/>
          </w:rPr>
          <w:fldChar w:fldCharType="separate"/>
        </w:r>
        <w:r w:rsidR="000A31BE">
          <w:rPr>
            <w:noProof/>
            <w:webHidden/>
          </w:rPr>
          <w:t>238</w:t>
        </w:r>
        <w:r w:rsidR="000A31BE">
          <w:rPr>
            <w:noProof/>
            <w:webHidden/>
          </w:rPr>
          <w:fldChar w:fldCharType="end"/>
        </w:r>
      </w:hyperlink>
    </w:p>
    <w:p w14:paraId="6A49A5BE" w14:textId="77777777" w:rsidR="000A31BE" w:rsidRDefault="00647EB5">
      <w:pPr>
        <w:pStyle w:val="34"/>
        <w:rPr>
          <w:noProof/>
        </w:rPr>
      </w:pPr>
      <w:hyperlink w:anchor="_Toc201323850" w:history="1">
        <w:r w:rsidR="000A31BE" w:rsidRPr="00A73C6C">
          <w:rPr>
            <w:rStyle w:val="affff"/>
            <w:noProof/>
          </w:rPr>
          <w:t>Если ты не Остап Бендер…</w:t>
        </w:r>
        <w:r w:rsidR="000A31BE">
          <w:rPr>
            <w:noProof/>
            <w:webHidden/>
          </w:rPr>
          <w:tab/>
        </w:r>
        <w:r w:rsidR="000A31BE">
          <w:rPr>
            <w:noProof/>
            <w:webHidden/>
          </w:rPr>
          <w:fldChar w:fldCharType="begin"/>
        </w:r>
        <w:r w:rsidR="000A31BE">
          <w:rPr>
            <w:noProof/>
            <w:webHidden/>
          </w:rPr>
          <w:instrText xml:space="preserve"> PAGEREF _Toc201323850 \h </w:instrText>
        </w:r>
        <w:r w:rsidR="000A31BE">
          <w:rPr>
            <w:noProof/>
            <w:webHidden/>
          </w:rPr>
        </w:r>
        <w:r w:rsidR="000A31BE">
          <w:rPr>
            <w:noProof/>
            <w:webHidden/>
          </w:rPr>
          <w:fldChar w:fldCharType="separate"/>
        </w:r>
        <w:r w:rsidR="000A31BE">
          <w:rPr>
            <w:noProof/>
            <w:webHidden/>
          </w:rPr>
          <w:t>239</w:t>
        </w:r>
        <w:r w:rsidR="000A31BE">
          <w:rPr>
            <w:noProof/>
            <w:webHidden/>
          </w:rPr>
          <w:fldChar w:fldCharType="end"/>
        </w:r>
      </w:hyperlink>
    </w:p>
    <w:p w14:paraId="26685938" w14:textId="77777777" w:rsidR="000A31BE" w:rsidRDefault="00647EB5">
      <w:pPr>
        <w:pStyle w:val="24"/>
        <w:rPr>
          <w:rFonts w:ascii="Times New Roman" w:hAnsi="Times New Roman"/>
          <w:i w:val="0"/>
          <w:noProof/>
          <w:kern w:val="0"/>
          <w:sz w:val="24"/>
        </w:rPr>
      </w:pPr>
      <w:hyperlink w:anchor="_Toc201323851" w:history="1">
        <w:r w:rsidR="000A31BE" w:rsidRPr="00A73C6C">
          <w:rPr>
            <w:rStyle w:val="affff"/>
            <w:noProof/>
          </w:rPr>
          <w:t>Глава тридцать вторая: Отношение к экстрасенсам.</w:t>
        </w:r>
        <w:r w:rsidR="000A31BE">
          <w:rPr>
            <w:noProof/>
            <w:webHidden/>
          </w:rPr>
          <w:tab/>
        </w:r>
        <w:r w:rsidR="000A31BE">
          <w:rPr>
            <w:noProof/>
            <w:webHidden/>
          </w:rPr>
          <w:fldChar w:fldCharType="begin"/>
        </w:r>
        <w:r w:rsidR="000A31BE">
          <w:rPr>
            <w:noProof/>
            <w:webHidden/>
          </w:rPr>
          <w:instrText xml:space="preserve"> PAGEREF _Toc201323851 \h </w:instrText>
        </w:r>
        <w:r w:rsidR="000A31BE">
          <w:rPr>
            <w:noProof/>
            <w:webHidden/>
          </w:rPr>
        </w:r>
        <w:r w:rsidR="000A31BE">
          <w:rPr>
            <w:noProof/>
            <w:webHidden/>
          </w:rPr>
          <w:fldChar w:fldCharType="separate"/>
        </w:r>
        <w:r w:rsidR="000A31BE">
          <w:rPr>
            <w:noProof/>
            <w:webHidden/>
          </w:rPr>
          <w:t>240</w:t>
        </w:r>
        <w:r w:rsidR="000A31BE">
          <w:rPr>
            <w:noProof/>
            <w:webHidden/>
          </w:rPr>
          <w:fldChar w:fldCharType="end"/>
        </w:r>
      </w:hyperlink>
    </w:p>
    <w:p w14:paraId="0C33821A" w14:textId="77777777" w:rsidR="000A31BE" w:rsidRDefault="00647EB5">
      <w:pPr>
        <w:pStyle w:val="34"/>
        <w:rPr>
          <w:noProof/>
        </w:rPr>
      </w:pPr>
      <w:hyperlink w:anchor="_Toc201323852" w:history="1">
        <w:r w:rsidR="000A31BE" w:rsidRPr="00A73C6C">
          <w:rPr>
            <w:rStyle w:val="affff"/>
            <w:noProof/>
          </w:rPr>
          <w:t>Современный СМЕРШ?</w:t>
        </w:r>
        <w:r w:rsidR="000A31BE">
          <w:rPr>
            <w:noProof/>
            <w:webHidden/>
          </w:rPr>
          <w:tab/>
        </w:r>
        <w:r w:rsidR="000A31BE">
          <w:rPr>
            <w:noProof/>
            <w:webHidden/>
          </w:rPr>
          <w:fldChar w:fldCharType="begin"/>
        </w:r>
        <w:r w:rsidR="000A31BE">
          <w:rPr>
            <w:noProof/>
            <w:webHidden/>
          </w:rPr>
          <w:instrText xml:space="preserve"> PAGEREF _Toc201323852 \h </w:instrText>
        </w:r>
        <w:r w:rsidR="000A31BE">
          <w:rPr>
            <w:noProof/>
            <w:webHidden/>
          </w:rPr>
        </w:r>
        <w:r w:rsidR="000A31BE">
          <w:rPr>
            <w:noProof/>
            <w:webHidden/>
          </w:rPr>
          <w:fldChar w:fldCharType="separate"/>
        </w:r>
        <w:r w:rsidR="000A31BE">
          <w:rPr>
            <w:noProof/>
            <w:webHidden/>
          </w:rPr>
          <w:t>240</w:t>
        </w:r>
        <w:r w:rsidR="000A31BE">
          <w:rPr>
            <w:noProof/>
            <w:webHidden/>
          </w:rPr>
          <w:fldChar w:fldCharType="end"/>
        </w:r>
      </w:hyperlink>
    </w:p>
    <w:p w14:paraId="2F12E13C" w14:textId="77777777" w:rsidR="000A31BE" w:rsidRDefault="00647EB5">
      <w:pPr>
        <w:pStyle w:val="34"/>
        <w:rPr>
          <w:noProof/>
        </w:rPr>
      </w:pPr>
      <w:hyperlink w:anchor="_Toc201323853" w:history="1">
        <w:r w:rsidR="000A31BE" w:rsidRPr="00A73C6C">
          <w:rPr>
            <w:rStyle w:val="affff"/>
            <w:noProof/>
          </w:rPr>
          <w:t>Экономия приводит к большим расходам и потерям</w:t>
        </w:r>
        <w:r w:rsidR="000A31BE">
          <w:rPr>
            <w:noProof/>
            <w:webHidden/>
          </w:rPr>
          <w:tab/>
        </w:r>
        <w:r w:rsidR="000A31BE">
          <w:rPr>
            <w:noProof/>
            <w:webHidden/>
          </w:rPr>
          <w:fldChar w:fldCharType="begin"/>
        </w:r>
        <w:r w:rsidR="000A31BE">
          <w:rPr>
            <w:noProof/>
            <w:webHidden/>
          </w:rPr>
          <w:instrText xml:space="preserve"> PAGEREF _Toc201323853 \h </w:instrText>
        </w:r>
        <w:r w:rsidR="000A31BE">
          <w:rPr>
            <w:noProof/>
            <w:webHidden/>
          </w:rPr>
        </w:r>
        <w:r w:rsidR="000A31BE">
          <w:rPr>
            <w:noProof/>
            <w:webHidden/>
          </w:rPr>
          <w:fldChar w:fldCharType="separate"/>
        </w:r>
        <w:r w:rsidR="000A31BE">
          <w:rPr>
            <w:noProof/>
            <w:webHidden/>
          </w:rPr>
          <w:t>241</w:t>
        </w:r>
        <w:r w:rsidR="000A31BE">
          <w:rPr>
            <w:noProof/>
            <w:webHidden/>
          </w:rPr>
          <w:fldChar w:fldCharType="end"/>
        </w:r>
      </w:hyperlink>
    </w:p>
    <w:p w14:paraId="025780B6" w14:textId="77777777" w:rsidR="000A31BE" w:rsidRDefault="00647EB5">
      <w:pPr>
        <w:pStyle w:val="34"/>
        <w:rPr>
          <w:noProof/>
        </w:rPr>
      </w:pPr>
      <w:hyperlink w:anchor="_Toc201323854" w:history="1">
        <w:r w:rsidR="000A31BE" w:rsidRPr="00A73C6C">
          <w:rPr>
            <w:rStyle w:val="affff"/>
            <w:noProof/>
          </w:rPr>
          <w:t>«Авось» должна плавать только по морям!</w:t>
        </w:r>
        <w:r w:rsidR="000A31BE">
          <w:rPr>
            <w:noProof/>
            <w:webHidden/>
          </w:rPr>
          <w:tab/>
        </w:r>
        <w:r w:rsidR="000A31BE">
          <w:rPr>
            <w:noProof/>
            <w:webHidden/>
          </w:rPr>
          <w:fldChar w:fldCharType="begin"/>
        </w:r>
        <w:r w:rsidR="000A31BE">
          <w:rPr>
            <w:noProof/>
            <w:webHidden/>
          </w:rPr>
          <w:instrText xml:space="preserve"> PAGEREF _Toc201323854 \h </w:instrText>
        </w:r>
        <w:r w:rsidR="000A31BE">
          <w:rPr>
            <w:noProof/>
            <w:webHidden/>
          </w:rPr>
        </w:r>
        <w:r w:rsidR="000A31BE">
          <w:rPr>
            <w:noProof/>
            <w:webHidden/>
          </w:rPr>
          <w:fldChar w:fldCharType="separate"/>
        </w:r>
        <w:r w:rsidR="000A31BE">
          <w:rPr>
            <w:noProof/>
            <w:webHidden/>
          </w:rPr>
          <w:t>242</w:t>
        </w:r>
        <w:r w:rsidR="000A31BE">
          <w:rPr>
            <w:noProof/>
            <w:webHidden/>
          </w:rPr>
          <w:fldChar w:fldCharType="end"/>
        </w:r>
      </w:hyperlink>
    </w:p>
    <w:p w14:paraId="71F16549" w14:textId="77777777" w:rsidR="000A31BE" w:rsidRDefault="00647EB5">
      <w:pPr>
        <w:pStyle w:val="34"/>
        <w:rPr>
          <w:noProof/>
        </w:rPr>
      </w:pPr>
      <w:hyperlink w:anchor="_Toc201323855" w:history="1">
        <w:r w:rsidR="000A31BE" w:rsidRPr="00A73C6C">
          <w:rPr>
            <w:rStyle w:val="affff"/>
            <w:noProof/>
          </w:rPr>
          <w:t>Кто сильнее?</w:t>
        </w:r>
        <w:r w:rsidR="000A31BE">
          <w:rPr>
            <w:noProof/>
            <w:webHidden/>
          </w:rPr>
          <w:tab/>
        </w:r>
        <w:r w:rsidR="000A31BE">
          <w:rPr>
            <w:noProof/>
            <w:webHidden/>
          </w:rPr>
          <w:fldChar w:fldCharType="begin"/>
        </w:r>
        <w:r w:rsidR="000A31BE">
          <w:rPr>
            <w:noProof/>
            <w:webHidden/>
          </w:rPr>
          <w:instrText xml:space="preserve"> PAGEREF _Toc201323855 \h </w:instrText>
        </w:r>
        <w:r w:rsidR="000A31BE">
          <w:rPr>
            <w:noProof/>
            <w:webHidden/>
          </w:rPr>
        </w:r>
        <w:r w:rsidR="000A31BE">
          <w:rPr>
            <w:noProof/>
            <w:webHidden/>
          </w:rPr>
          <w:fldChar w:fldCharType="separate"/>
        </w:r>
        <w:r w:rsidR="000A31BE">
          <w:rPr>
            <w:noProof/>
            <w:webHidden/>
          </w:rPr>
          <w:t>243</w:t>
        </w:r>
        <w:r w:rsidR="000A31BE">
          <w:rPr>
            <w:noProof/>
            <w:webHidden/>
          </w:rPr>
          <w:fldChar w:fldCharType="end"/>
        </w:r>
      </w:hyperlink>
    </w:p>
    <w:p w14:paraId="54C790F0" w14:textId="77777777" w:rsidR="000A31BE" w:rsidRDefault="00647EB5">
      <w:pPr>
        <w:pStyle w:val="34"/>
        <w:rPr>
          <w:noProof/>
        </w:rPr>
      </w:pPr>
      <w:hyperlink w:anchor="_Toc201323856" w:history="1">
        <w:r w:rsidR="000A31BE" w:rsidRPr="00A73C6C">
          <w:rPr>
            <w:rStyle w:val="affff"/>
            <w:noProof/>
          </w:rPr>
          <w:t>Есть вещи похуже чумы?</w:t>
        </w:r>
        <w:r w:rsidR="000A31BE">
          <w:rPr>
            <w:noProof/>
            <w:webHidden/>
          </w:rPr>
          <w:tab/>
        </w:r>
        <w:r w:rsidR="000A31BE">
          <w:rPr>
            <w:noProof/>
            <w:webHidden/>
          </w:rPr>
          <w:fldChar w:fldCharType="begin"/>
        </w:r>
        <w:r w:rsidR="000A31BE">
          <w:rPr>
            <w:noProof/>
            <w:webHidden/>
          </w:rPr>
          <w:instrText xml:space="preserve"> PAGEREF _Toc201323856 \h </w:instrText>
        </w:r>
        <w:r w:rsidR="000A31BE">
          <w:rPr>
            <w:noProof/>
            <w:webHidden/>
          </w:rPr>
        </w:r>
        <w:r w:rsidR="000A31BE">
          <w:rPr>
            <w:noProof/>
            <w:webHidden/>
          </w:rPr>
          <w:fldChar w:fldCharType="separate"/>
        </w:r>
        <w:r w:rsidR="000A31BE">
          <w:rPr>
            <w:noProof/>
            <w:webHidden/>
          </w:rPr>
          <w:t>244</w:t>
        </w:r>
        <w:r w:rsidR="000A31BE">
          <w:rPr>
            <w:noProof/>
            <w:webHidden/>
          </w:rPr>
          <w:fldChar w:fldCharType="end"/>
        </w:r>
      </w:hyperlink>
    </w:p>
    <w:p w14:paraId="07103BDB" w14:textId="77777777" w:rsidR="000A31BE" w:rsidRDefault="00647EB5">
      <w:pPr>
        <w:pStyle w:val="24"/>
        <w:rPr>
          <w:rFonts w:ascii="Times New Roman" w:hAnsi="Times New Roman"/>
          <w:i w:val="0"/>
          <w:noProof/>
          <w:kern w:val="0"/>
          <w:sz w:val="24"/>
        </w:rPr>
      </w:pPr>
      <w:hyperlink w:anchor="_Toc201323857" w:history="1">
        <w:r w:rsidR="000A31BE" w:rsidRPr="00A73C6C">
          <w:rPr>
            <w:rStyle w:val="affff"/>
            <w:noProof/>
          </w:rPr>
          <w:t>Глава тридцать третья: Отношение к внешним конфликтам.</w:t>
        </w:r>
        <w:r w:rsidR="000A31BE">
          <w:rPr>
            <w:noProof/>
            <w:webHidden/>
          </w:rPr>
          <w:tab/>
        </w:r>
        <w:r w:rsidR="000A31BE">
          <w:rPr>
            <w:noProof/>
            <w:webHidden/>
          </w:rPr>
          <w:fldChar w:fldCharType="begin"/>
        </w:r>
        <w:r w:rsidR="000A31BE">
          <w:rPr>
            <w:noProof/>
            <w:webHidden/>
          </w:rPr>
          <w:instrText xml:space="preserve"> PAGEREF _Toc201323857 \h </w:instrText>
        </w:r>
        <w:r w:rsidR="000A31BE">
          <w:rPr>
            <w:noProof/>
            <w:webHidden/>
          </w:rPr>
        </w:r>
        <w:r w:rsidR="000A31BE">
          <w:rPr>
            <w:noProof/>
            <w:webHidden/>
          </w:rPr>
          <w:fldChar w:fldCharType="separate"/>
        </w:r>
        <w:r w:rsidR="000A31BE">
          <w:rPr>
            <w:noProof/>
            <w:webHidden/>
          </w:rPr>
          <w:t>246</w:t>
        </w:r>
        <w:r w:rsidR="000A31BE">
          <w:rPr>
            <w:noProof/>
            <w:webHidden/>
          </w:rPr>
          <w:fldChar w:fldCharType="end"/>
        </w:r>
      </w:hyperlink>
    </w:p>
    <w:p w14:paraId="14D4ECEB" w14:textId="77777777" w:rsidR="000A31BE" w:rsidRDefault="00647EB5">
      <w:pPr>
        <w:pStyle w:val="34"/>
        <w:rPr>
          <w:noProof/>
        </w:rPr>
      </w:pPr>
      <w:hyperlink w:anchor="_Toc201323858" w:history="1">
        <w:r w:rsidR="000A31BE" w:rsidRPr="00A73C6C">
          <w:rPr>
            <w:rStyle w:val="affff"/>
            <w:noProof/>
          </w:rPr>
          <w:t>Стань космонавтом!</w:t>
        </w:r>
        <w:r w:rsidR="000A31BE">
          <w:rPr>
            <w:noProof/>
            <w:webHidden/>
          </w:rPr>
          <w:tab/>
        </w:r>
        <w:r w:rsidR="000A31BE">
          <w:rPr>
            <w:noProof/>
            <w:webHidden/>
          </w:rPr>
          <w:fldChar w:fldCharType="begin"/>
        </w:r>
        <w:r w:rsidR="000A31BE">
          <w:rPr>
            <w:noProof/>
            <w:webHidden/>
          </w:rPr>
          <w:instrText xml:space="preserve"> PAGEREF _Toc201323858 \h </w:instrText>
        </w:r>
        <w:r w:rsidR="000A31BE">
          <w:rPr>
            <w:noProof/>
            <w:webHidden/>
          </w:rPr>
        </w:r>
        <w:r w:rsidR="000A31BE">
          <w:rPr>
            <w:noProof/>
            <w:webHidden/>
          </w:rPr>
          <w:fldChar w:fldCharType="separate"/>
        </w:r>
        <w:r w:rsidR="000A31BE">
          <w:rPr>
            <w:noProof/>
            <w:webHidden/>
          </w:rPr>
          <w:t>246</w:t>
        </w:r>
        <w:r w:rsidR="000A31BE">
          <w:rPr>
            <w:noProof/>
            <w:webHidden/>
          </w:rPr>
          <w:fldChar w:fldCharType="end"/>
        </w:r>
      </w:hyperlink>
    </w:p>
    <w:p w14:paraId="4791BB3A" w14:textId="77777777" w:rsidR="000A31BE" w:rsidRDefault="00647EB5">
      <w:pPr>
        <w:pStyle w:val="34"/>
        <w:rPr>
          <w:noProof/>
        </w:rPr>
      </w:pPr>
      <w:hyperlink w:anchor="_Toc201323859" w:history="1">
        <w:r w:rsidR="000A31BE" w:rsidRPr="00A73C6C">
          <w:rPr>
            <w:rStyle w:val="affff"/>
            <w:noProof/>
          </w:rPr>
          <w:t>Железный метр слабее травы?</w:t>
        </w:r>
        <w:r w:rsidR="000A31BE">
          <w:rPr>
            <w:noProof/>
            <w:webHidden/>
          </w:rPr>
          <w:tab/>
        </w:r>
        <w:r w:rsidR="000A31BE">
          <w:rPr>
            <w:noProof/>
            <w:webHidden/>
          </w:rPr>
          <w:fldChar w:fldCharType="begin"/>
        </w:r>
        <w:r w:rsidR="000A31BE">
          <w:rPr>
            <w:noProof/>
            <w:webHidden/>
          </w:rPr>
          <w:instrText xml:space="preserve"> PAGEREF _Toc201323859 \h </w:instrText>
        </w:r>
        <w:r w:rsidR="000A31BE">
          <w:rPr>
            <w:noProof/>
            <w:webHidden/>
          </w:rPr>
        </w:r>
        <w:r w:rsidR="000A31BE">
          <w:rPr>
            <w:noProof/>
            <w:webHidden/>
          </w:rPr>
          <w:fldChar w:fldCharType="separate"/>
        </w:r>
        <w:r w:rsidR="000A31BE">
          <w:rPr>
            <w:noProof/>
            <w:webHidden/>
          </w:rPr>
          <w:t>247</w:t>
        </w:r>
        <w:r w:rsidR="000A31BE">
          <w:rPr>
            <w:noProof/>
            <w:webHidden/>
          </w:rPr>
          <w:fldChar w:fldCharType="end"/>
        </w:r>
      </w:hyperlink>
    </w:p>
    <w:p w14:paraId="3CC88154" w14:textId="77777777" w:rsidR="000A31BE" w:rsidRDefault="00647EB5">
      <w:pPr>
        <w:pStyle w:val="24"/>
        <w:rPr>
          <w:rFonts w:ascii="Times New Roman" w:hAnsi="Times New Roman"/>
          <w:i w:val="0"/>
          <w:noProof/>
          <w:kern w:val="0"/>
          <w:sz w:val="24"/>
        </w:rPr>
      </w:pPr>
      <w:hyperlink w:anchor="_Toc201323860" w:history="1">
        <w:r w:rsidR="000A31BE" w:rsidRPr="00A73C6C">
          <w:rPr>
            <w:rStyle w:val="affff"/>
            <w:noProof/>
          </w:rPr>
          <w:t>Глав тридцать четвертая: Отношение к обману.</w:t>
        </w:r>
        <w:r w:rsidR="000A31BE">
          <w:rPr>
            <w:noProof/>
            <w:webHidden/>
          </w:rPr>
          <w:tab/>
        </w:r>
        <w:r w:rsidR="000A31BE">
          <w:rPr>
            <w:noProof/>
            <w:webHidden/>
          </w:rPr>
          <w:fldChar w:fldCharType="begin"/>
        </w:r>
        <w:r w:rsidR="000A31BE">
          <w:rPr>
            <w:noProof/>
            <w:webHidden/>
          </w:rPr>
          <w:instrText xml:space="preserve"> PAGEREF _Toc201323860 \h </w:instrText>
        </w:r>
        <w:r w:rsidR="000A31BE">
          <w:rPr>
            <w:noProof/>
            <w:webHidden/>
          </w:rPr>
        </w:r>
        <w:r w:rsidR="000A31BE">
          <w:rPr>
            <w:noProof/>
            <w:webHidden/>
          </w:rPr>
          <w:fldChar w:fldCharType="separate"/>
        </w:r>
        <w:r w:rsidR="000A31BE">
          <w:rPr>
            <w:noProof/>
            <w:webHidden/>
          </w:rPr>
          <w:t>249</w:t>
        </w:r>
        <w:r w:rsidR="000A31BE">
          <w:rPr>
            <w:noProof/>
            <w:webHidden/>
          </w:rPr>
          <w:fldChar w:fldCharType="end"/>
        </w:r>
      </w:hyperlink>
    </w:p>
    <w:p w14:paraId="73164483" w14:textId="77777777" w:rsidR="000A31BE" w:rsidRDefault="00647EB5">
      <w:pPr>
        <w:pStyle w:val="34"/>
        <w:rPr>
          <w:noProof/>
        </w:rPr>
      </w:pPr>
      <w:hyperlink w:anchor="_Toc201323861" w:history="1">
        <w:r w:rsidR="000A31BE" w:rsidRPr="00A73C6C">
          <w:rPr>
            <w:rStyle w:val="affff"/>
            <w:noProof/>
          </w:rPr>
          <w:t>Сделанная пакость пачкает в первую очередь тебя самого!</w:t>
        </w:r>
        <w:r w:rsidR="000A31BE">
          <w:rPr>
            <w:noProof/>
            <w:webHidden/>
          </w:rPr>
          <w:tab/>
        </w:r>
        <w:r w:rsidR="000A31BE">
          <w:rPr>
            <w:noProof/>
            <w:webHidden/>
          </w:rPr>
          <w:fldChar w:fldCharType="begin"/>
        </w:r>
        <w:r w:rsidR="000A31BE">
          <w:rPr>
            <w:noProof/>
            <w:webHidden/>
          </w:rPr>
          <w:instrText xml:space="preserve"> PAGEREF _Toc201323861 \h </w:instrText>
        </w:r>
        <w:r w:rsidR="000A31BE">
          <w:rPr>
            <w:noProof/>
            <w:webHidden/>
          </w:rPr>
        </w:r>
        <w:r w:rsidR="000A31BE">
          <w:rPr>
            <w:noProof/>
            <w:webHidden/>
          </w:rPr>
          <w:fldChar w:fldCharType="separate"/>
        </w:r>
        <w:r w:rsidR="000A31BE">
          <w:rPr>
            <w:noProof/>
            <w:webHidden/>
          </w:rPr>
          <w:t>249</w:t>
        </w:r>
        <w:r w:rsidR="000A31BE">
          <w:rPr>
            <w:noProof/>
            <w:webHidden/>
          </w:rPr>
          <w:fldChar w:fldCharType="end"/>
        </w:r>
      </w:hyperlink>
    </w:p>
    <w:p w14:paraId="384F3CFE" w14:textId="77777777" w:rsidR="000A31BE" w:rsidRDefault="00647EB5">
      <w:pPr>
        <w:pStyle w:val="34"/>
        <w:rPr>
          <w:noProof/>
        </w:rPr>
      </w:pPr>
      <w:hyperlink w:anchor="_Toc201323862" w:history="1">
        <w:r w:rsidR="000A31BE" w:rsidRPr="00A73C6C">
          <w:rPr>
            <w:rStyle w:val="affff"/>
            <w:noProof/>
          </w:rPr>
          <w:t>Как самому вылепить кирпич, который упадет на голову?</w:t>
        </w:r>
        <w:r w:rsidR="000A31BE">
          <w:rPr>
            <w:noProof/>
            <w:webHidden/>
          </w:rPr>
          <w:tab/>
        </w:r>
        <w:r w:rsidR="000A31BE">
          <w:rPr>
            <w:noProof/>
            <w:webHidden/>
          </w:rPr>
          <w:fldChar w:fldCharType="begin"/>
        </w:r>
        <w:r w:rsidR="000A31BE">
          <w:rPr>
            <w:noProof/>
            <w:webHidden/>
          </w:rPr>
          <w:instrText xml:space="preserve"> PAGEREF _Toc201323862 \h </w:instrText>
        </w:r>
        <w:r w:rsidR="000A31BE">
          <w:rPr>
            <w:noProof/>
            <w:webHidden/>
          </w:rPr>
        </w:r>
        <w:r w:rsidR="000A31BE">
          <w:rPr>
            <w:noProof/>
            <w:webHidden/>
          </w:rPr>
          <w:fldChar w:fldCharType="separate"/>
        </w:r>
        <w:r w:rsidR="000A31BE">
          <w:rPr>
            <w:noProof/>
            <w:webHidden/>
          </w:rPr>
          <w:t>250</w:t>
        </w:r>
        <w:r w:rsidR="000A31BE">
          <w:rPr>
            <w:noProof/>
            <w:webHidden/>
          </w:rPr>
          <w:fldChar w:fldCharType="end"/>
        </w:r>
      </w:hyperlink>
    </w:p>
    <w:p w14:paraId="52E3A939" w14:textId="77777777" w:rsidR="000A31BE" w:rsidRDefault="00647EB5">
      <w:pPr>
        <w:pStyle w:val="34"/>
        <w:rPr>
          <w:noProof/>
        </w:rPr>
      </w:pPr>
      <w:hyperlink w:anchor="_Toc201323863" w:history="1">
        <w:r w:rsidR="000A31BE" w:rsidRPr="00A73C6C">
          <w:rPr>
            <w:rStyle w:val="affff"/>
            <w:noProof/>
          </w:rPr>
          <w:t>Добродетель наиболее выгодна в долговременной перспективе</w:t>
        </w:r>
        <w:r w:rsidR="000A31BE">
          <w:rPr>
            <w:noProof/>
            <w:webHidden/>
          </w:rPr>
          <w:tab/>
        </w:r>
        <w:r w:rsidR="000A31BE">
          <w:rPr>
            <w:noProof/>
            <w:webHidden/>
          </w:rPr>
          <w:fldChar w:fldCharType="begin"/>
        </w:r>
        <w:r w:rsidR="000A31BE">
          <w:rPr>
            <w:noProof/>
            <w:webHidden/>
          </w:rPr>
          <w:instrText xml:space="preserve"> PAGEREF _Toc201323863 \h </w:instrText>
        </w:r>
        <w:r w:rsidR="000A31BE">
          <w:rPr>
            <w:noProof/>
            <w:webHidden/>
          </w:rPr>
        </w:r>
        <w:r w:rsidR="000A31BE">
          <w:rPr>
            <w:noProof/>
            <w:webHidden/>
          </w:rPr>
          <w:fldChar w:fldCharType="separate"/>
        </w:r>
        <w:r w:rsidR="000A31BE">
          <w:rPr>
            <w:noProof/>
            <w:webHidden/>
          </w:rPr>
          <w:t>251</w:t>
        </w:r>
        <w:r w:rsidR="000A31BE">
          <w:rPr>
            <w:noProof/>
            <w:webHidden/>
          </w:rPr>
          <w:fldChar w:fldCharType="end"/>
        </w:r>
      </w:hyperlink>
    </w:p>
    <w:p w14:paraId="02DFDE75" w14:textId="77777777" w:rsidR="000A31BE" w:rsidRDefault="00647EB5">
      <w:pPr>
        <w:pStyle w:val="24"/>
        <w:rPr>
          <w:rFonts w:ascii="Times New Roman" w:hAnsi="Times New Roman"/>
          <w:i w:val="0"/>
          <w:noProof/>
          <w:kern w:val="0"/>
          <w:sz w:val="24"/>
        </w:rPr>
      </w:pPr>
      <w:hyperlink w:anchor="_Toc201323864" w:history="1">
        <w:r w:rsidR="000A31BE" w:rsidRPr="00A73C6C">
          <w:rPr>
            <w:rStyle w:val="affff"/>
            <w:noProof/>
          </w:rPr>
          <w:t>Глава тридцать пятая: Отношение к случайностям</w:t>
        </w:r>
        <w:r w:rsidR="000A31BE">
          <w:rPr>
            <w:noProof/>
            <w:webHidden/>
          </w:rPr>
          <w:tab/>
        </w:r>
        <w:r w:rsidR="000A31BE">
          <w:rPr>
            <w:noProof/>
            <w:webHidden/>
          </w:rPr>
          <w:fldChar w:fldCharType="begin"/>
        </w:r>
        <w:r w:rsidR="000A31BE">
          <w:rPr>
            <w:noProof/>
            <w:webHidden/>
          </w:rPr>
          <w:instrText xml:space="preserve"> PAGEREF _Toc201323864 \h </w:instrText>
        </w:r>
        <w:r w:rsidR="000A31BE">
          <w:rPr>
            <w:noProof/>
            <w:webHidden/>
          </w:rPr>
        </w:r>
        <w:r w:rsidR="000A31BE">
          <w:rPr>
            <w:noProof/>
            <w:webHidden/>
          </w:rPr>
          <w:fldChar w:fldCharType="separate"/>
        </w:r>
        <w:r w:rsidR="000A31BE">
          <w:rPr>
            <w:noProof/>
            <w:webHidden/>
          </w:rPr>
          <w:t>253</w:t>
        </w:r>
        <w:r w:rsidR="000A31BE">
          <w:rPr>
            <w:noProof/>
            <w:webHidden/>
          </w:rPr>
          <w:fldChar w:fldCharType="end"/>
        </w:r>
      </w:hyperlink>
    </w:p>
    <w:p w14:paraId="6165CD73" w14:textId="77777777" w:rsidR="000A31BE" w:rsidRDefault="00647EB5">
      <w:pPr>
        <w:pStyle w:val="34"/>
        <w:rPr>
          <w:noProof/>
        </w:rPr>
      </w:pPr>
      <w:hyperlink w:anchor="_Toc201323865" w:history="1">
        <w:r w:rsidR="000A31BE" w:rsidRPr="00A73C6C">
          <w:rPr>
            <w:rStyle w:val="affff"/>
            <w:noProof/>
          </w:rPr>
          <w:t>Не лови ворон во время перехода улицы!</w:t>
        </w:r>
        <w:r w:rsidR="000A31BE">
          <w:rPr>
            <w:noProof/>
            <w:webHidden/>
          </w:rPr>
          <w:tab/>
        </w:r>
        <w:r w:rsidR="000A31BE">
          <w:rPr>
            <w:noProof/>
            <w:webHidden/>
          </w:rPr>
          <w:fldChar w:fldCharType="begin"/>
        </w:r>
        <w:r w:rsidR="000A31BE">
          <w:rPr>
            <w:noProof/>
            <w:webHidden/>
          </w:rPr>
          <w:instrText xml:space="preserve"> PAGEREF _Toc201323865 \h </w:instrText>
        </w:r>
        <w:r w:rsidR="000A31BE">
          <w:rPr>
            <w:noProof/>
            <w:webHidden/>
          </w:rPr>
        </w:r>
        <w:r w:rsidR="000A31BE">
          <w:rPr>
            <w:noProof/>
            <w:webHidden/>
          </w:rPr>
          <w:fldChar w:fldCharType="separate"/>
        </w:r>
        <w:r w:rsidR="000A31BE">
          <w:rPr>
            <w:noProof/>
            <w:webHidden/>
          </w:rPr>
          <w:t>253</w:t>
        </w:r>
        <w:r w:rsidR="000A31BE">
          <w:rPr>
            <w:noProof/>
            <w:webHidden/>
          </w:rPr>
          <w:fldChar w:fldCharType="end"/>
        </w:r>
      </w:hyperlink>
    </w:p>
    <w:p w14:paraId="19878F4C" w14:textId="77777777" w:rsidR="000A31BE" w:rsidRDefault="00647EB5">
      <w:pPr>
        <w:pStyle w:val="34"/>
        <w:rPr>
          <w:noProof/>
        </w:rPr>
      </w:pPr>
      <w:hyperlink w:anchor="_Toc201323866" w:history="1">
        <w:r w:rsidR="000A31BE" w:rsidRPr="00A73C6C">
          <w:rPr>
            <w:rStyle w:val="affff"/>
            <w:noProof/>
          </w:rPr>
          <w:t>Колесо сансары</w:t>
        </w:r>
        <w:r w:rsidR="000A31BE">
          <w:rPr>
            <w:noProof/>
            <w:webHidden/>
          </w:rPr>
          <w:tab/>
        </w:r>
        <w:r w:rsidR="000A31BE">
          <w:rPr>
            <w:noProof/>
            <w:webHidden/>
          </w:rPr>
          <w:fldChar w:fldCharType="begin"/>
        </w:r>
        <w:r w:rsidR="000A31BE">
          <w:rPr>
            <w:noProof/>
            <w:webHidden/>
          </w:rPr>
          <w:instrText xml:space="preserve"> PAGEREF _Toc201323866 \h </w:instrText>
        </w:r>
        <w:r w:rsidR="000A31BE">
          <w:rPr>
            <w:noProof/>
            <w:webHidden/>
          </w:rPr>
        </w:r>
        <w:r w:rsidR="000A31BE">
          <w:rPr>
            <w:noProof/>
            <w:webHidden/>
          </w:rPr>
          <w:fldChar w:fldCharType="separate"/>
        </w:r>
        <w:r w:rsidR="000A31BE">
          <w:rPr>
            <w:noProof/>
            <w:webHidden/>
          </w:rPr>
          <w:t>254</w:t>
        </w:r>
        <w:r w:rsidR="000A31BE">
          <w:rPr>
            <w:noProof/>
            <w:webHidden/>
          </w:rPr>
          <w:fldChar w:fldCharType="end"/>
        </w:r>
      </w:hyperlink>
    </w:p>
    <w:p w14:paraId="00910AEA" w14:textId="77777777" w:rsidR="000A31BE" w:rsidRDefault="00647EB5">
      <w:pPr>
        <w:pStyle w:val="34"/>
        <w:rPr>
          <w:noProof/>
        </w:rPr>
      </w:pPr>
      <w:hyperlink w:anchor="_Toc201323867" w:history="1">
        <w:r w:rsidR="000A31BE" w:rsidRPr="00A73C6C">
          <w:rPr>
            <w:rStyle w:val="affff"/>
            <w:noProof/>
          </w:rPr>
          <w:t>Обман и случайность – Инь и Янь неудачника?</w:t>
        </w:r>
        <w:r w:rsidR="000A31BE">
          <w:rPr>
            <w:noProof/>
            <w:webHidden/>
          </w:rPr>
          <w:tab/>
        </w:r>
        <w:r w:rsidR="000A31BE">
          <w:rPr>
            <w:noProof/>
            <w:webHidden/>
          </w:rPr>
          <w:fldChar w:fldCharType="begin"/>
        </w:r>
        <w:r w:rsidR="000A31BE">
          <w:rPr>
            <w:noProof/>
            <w:webHidden/>
          </w:rPr>
          <w:instrText xml:space="preserve"> PAGEREF _Toc201323867 \h </w:instrText>
        </w:r>
        <w:r w:rsidR="000A31BE">
          <w:rPr>
            <w:noProof/>
            <w:webHidden/>
          </w:rPr>
        </w:r>
        <w:r w:rsidR="000A31BE">
          <w:rPr>
            <w:noProof/>
            <w:webHidden/>
          </w:rPr>
          <w:fldChar w:fldCharType="separate"/>
        </w:r>
        <w:r w:rsidR="000A31BE">
          <w:rPr>
            <w:noProof/>
            <w:webHidden/>
          </w:rPr>
          <w:t>255</w:t>
        </w:r>
        <w:r w:rsidR="000A31BE">
          <w:rPr>
            <w:noProof/>
            <w:webHidden/>
          </w:rPr>
          <w:fldChar w:fldCharType="end"/>
        </w:r>
      </w:hyperlink>
    </w:p>
    <w:p w14:paraId="575C5E3E" w14:textId="77777777" w:rsidR="000A31BE" w:rsidRDefault="00647EB5">
      <w:pPr>
        <w:pStyle w:val="24"/>
        <w:rPr>
          <w:rFonts w:ascii="Times New Roman" w:hAnsi="Times New Roman"/>
          <w:i w:val="0"/>
          <w:noProof/>
          <w:kern w:val="0"/>
          <w:sz w:val="24"/>
        </w:rPr>
      </w:pPr>
      <w:hyperlink w:anchor="_Toc201323868" w:history="1">
        <w:r w:rsidR="000A31BE" w:rsidRPr="00A73C6C">
          <w:rPr>
            <w:rStyle w:val="affff"/>
            <w:noProof/>
          </w:rPr>
          <w:t>Глава тридцать шестая: Отношение к старикам.</w:t>
        </w:r>
        <w:r w:rsidR="000A31BE">
          <w:rPr>
            <w:noProof/>
            <w:webHidden/>
          </w:rPr>
          <w:tab/>
        </w:r>
        <w:r w:rsidR="000A31BE">
          <w:rPr>
            <w:noProof/>
            <w:webHidden/>
          </w:rPr>
          <w:fldChar w:fldCharType="begin"/>
        </w:r>
        <w:r w:rsidR="000A31BE">
          <w:rPr>
            <w:noProof/>
            <w:webHidden/>
          </w:rPr>
          <w:instrText xml:space="preserve"> PAGEREF _Toc201323868 \h </w:instrText>
        </w:r>
        <w:r w:rsidR="000A31BE">
          <w:rPr>
            <w:noProof/>
            <w:webHidden/>
          </w:rPr>
        </w:r>
        <w:r w:rsidR="000A31BE">
          <w:rPr>
            <w:noProof/>
            <w:webHidden/>
          </w:rPr>
          <w:fldChar w:fldCharType="separate"/>
        </w:r>
        <w:r w:rsidR="000A31BE">
          <w:rPr>
            <w:noProof/>
            <w:webHidden/>
          </w:rPr>
          <w:t>257</w:t>
        </w:r>
        <w:r w:rsidR="000A31BE">
          <w:rPr>
            <w:noProof/>
            <w:webHidden/>
          </w:rPr>
          <w:fldChar w:fldCharType="end"/>
        </w:r>
      </w:hyperlink>
    </w:p>
    <w:p w14:paraId="0D9842F3" w14:textId="77777777" w:rsidR="000A31BE" w:rsidRDefault="00647EB5">
      <w:pPr>
        <w:pStyle w:val="24"/>
        <w:rPr>
          <w:rFonts w:ascii="Times New Roman" w:hAnsi="Times New Roman"/>
          <w:i w:val="0"/>
          <w:noProof/>
          <w:kern w:val="0"/>
          <w:sz w:val="24"/>
        </w:rPr>
      </w:pPr>
      <w:hyperlink w:anchor="_Toc201323869" w:history="1">
        <w:r w:rsidR="000A31BE" w:rsidRPr="00A73C6C">
          <w:rPr>
            <w:rStyle w:val="affff"/>
            <w:noProof/>
          </w:rPr>
          <w:t>Глава тридцать седьмая: Отношение к детским обидам и страхам</w:t>
        </w:r>
        <w:r w:rsidR="000A31BE">
          <w:rPr>
            <w:noProof/>
            <w:webHidden/>
          </w:rPr>
          <w:tab/>
        </w:r>
        <w:r w:rsidR="000A31BE">
          <w:rPr>
            <w:noProof/>
            <w:webHidden/>
          </w:rPr>
          <w:fldChar w:fldCharType="begin"/>
        </w:r>
        <w:r w:rsidR="000A31BE">
          <w:rPr>
            <w:noProof/>
            <w:webHidden/>
          </w:rPr>
          <w:instrText xml:space="preserve"> PAGEREF _Toc201323869 \h </w:instrText>
        </w:r>
        <w:r w:rsidR="000A31BE">
          <w:rPr>
            <w:noProof/>
            <w:webHidden/>
          </w:rPr>
        </w:r>
        <w:r w:rsidR="000A31BE">
          <w:rPr>
            <w:noProof/>
            <w:webHidden/>
          </w:rPr>
          <w:fldChar w:fldCharType="separate"/>
        </w:r>
        <w:r w:rsidR="000A31BE">
          <w:rPr>
            <w:noProof/>
            <w:webHidden/>
          </w:rPr>
          <w:t>258</w:t>
        </w:r>
        <w:r w:rsidR="000A31BE">
          <w:rPr>
            <w:noProof/>
            <w:webHidden/>
          </w:rPr>
          <w:fldChar w:fldCharType="end"/>
        </w:r>
      </w:hyperlink>
    </w:p>
    <w:p w14:paraId="254D1BBA" w14:textId="77777777" w:rsidR="000A31BE" w:rsidRDefault="00647EB5">
      <w:pPr>
        <w:pStyle w:val="34"/>
        <w:rPr>
          <w:noProof/>
        </w:rPr>
      </w:pPr>
      <w:hyperlink w:anchor="_Toc201323870" w:history="1">
        <w:r w:rsidR="000A31BE" w:rsidRPr="00A73C6C">
          <w:rPr>
            <w:rStyle w:val="affff"/>
            <w:noProof/>
          </w:rPr>
          <w:t>Прощение – универсальное лекарство?</w:t>
        </w:r>
        <w:r w:rsidR="000A31BE">
          <w:rPr>
            <w:noProof/>
            <w:webHidden/>
          </w:rPr>
          <w:tab/>
        </w:r>
        <w:r w:rsidR="000A31BE">
          <w:rPr>
            <w:noProof/>
            <w:webHidden/>
          </w:rPr>
          <w:fldChar w:fldCharType="begin"/>
        </w:r>
        <w:r w:rsidR="000A31BE">
          <w:rPr>
            <w:noProof/>
            <w:webHidden/>
          </w:rPr>
          <w:instrText xml:space="preserve"> PAGEREF _Toc201323870 \h </w:instrText>
        </w:r>
        <w:r w:rsidR="000A31BE">
          <w:rPr>
            <w:noProof/>
            <w:webHidden/>
          </w:rPr>
        </w:r>
        <w:r w:rsidR="000A31BE">
          <w:rPr>
            <w:noProof/>
            <w:webHidden/>
          </w:rPr>
          <w:fldChar w:fldCharType="separate"/>
        </w:r>
        <w:r w:rsidR="000A31BE">
          <w:rPr>
            <w:noProof/>
            <w:webHidden/>
          </w:rPr>
          <w:t>258</w:t>
        </w:r>
        <w:r w:rsidR="000A31BE">
          <w:rPr>
            <w:noProof/>
            <w:webHidden/>
          </w:rPr>
          <w:fldChar w:fldCharType="end"/>
        </w:r>
      </w:hyperlink>
    </w:p>
    <w:p w14:paraId="1A2D71EF" w14:textId="77777777" w:rsidR="000A31BE" w:rsidRDefault="00647EB5">
      <w:pPr>
        <w:pStyle w:val="34"/>
        <w:rPr>
          <w:noProof/>
        </w:rPr>
      </w:pPr>
      <w:hyperlink w:anchor="_Toc201323871" w:history="1">
        <w:r w:rsidR="000A31BE" w:rsidRPr="00A73C6C">
          <w:rPr>
            <w:rStyle w:val="affff"/>
            <w:noProof/>
          </w:rPr>
          <w:t>Твои родители – записные злодеи?</w:t>
        </w:r>
        <w:r w:rsidR="000A31BE">
          <w:rPr>
            <w:noProof/>
            <w:webHidden/>
          </w:rPr>
          <w:tab/>
        </w:r>
        <w:r w:rsidR="000A31BE">
          <w:rPr>
            <w:noProof/>
            <w:webHidden/>
          </w:rPr>
          <w:fldChar w:fldCharType="begin"/>
        </w:r>
        <w:r w:rsidR="000A31BE">
          <w:rPr>
            <w:noProof/>
            <w:webHidden/>
          </w:rPr>
          <w:instrText xml:space="preserve"> PAGEREF _Toc201323871 \h </w:instrText>
        </w:r>
        <w:r w:rsidR="000A31BE">
          <w:rPr>
            <w:noProof/>
            <w:webHidden/>
          </w:rPr>
        </w:r>
        <w:r w:rsidR="000A31BE">
          <w:rPr>
            <w:noProof/>
            <w:webHidden/>
          </w:rPr>
          <w:fldChar w:fldCharType="separate"/>
        </w:r>
        <w:r w:rsidR="000A31BE">
          <w:rPr>
            <w:noProof/>
            <w:webHidden/>
          </w:rPr>
          <w:t>259</w:t>
        </w:r>
        <w:r w:rsidR="000A31BE">
          <w:rPr>
            <w:noProof/>
            <w:webHidden/>
          </w:rPr>
          <w:fldChar w:fldCharType="end"/>
        </w:r>
      </w:hyperlink>
    </w:p>
    <w:p w14:paraId="5C789C9D" w14:textId="77777777" w:rsidR="000A31BE" w:rsidRDefault="00647EB5">
      <w:pPr>
        <w:pStyle w:val="34"/>
        <w:rPr>
          <w:noProof/>
        </w:rPr>
      </w:pPr>
      <w:hyperlink w:anchor="_Toc201323872" w:history="1">
        <w:r w:rsidR="000A31BE" w:rsidRPr="00A73C6C">
          <w:rPr>
            <w:rStyle w:val="affff"/>
            <w:noProof/>
          </w:rPr>
          <w:t>Как неудачи воспитывают неудачника?</w:t>
        </w:r>
        <w:r w:rsidR="000A31BE">
          <w:rPr>
            <w:noProof/>
            <w:webHidden/>
          </w:rPr>
          <w:tab/>
        </w:r>
        <w:r w:rsidR="000A31BE">
          <w:rPr>
            <w:noProof/>
            <w:webHidden/>
          </w:rPr>
          <w:fldChar w:fldCharType="begin"/>
        </w:r>
        <w:r w:rsidR="000A31BE">
          <w:rPr>
            <w:noProof/>
            <w:webHidden/>
          </w:rPr>
          <w:instrText xml:space="preserve"> PAGEREF _Toc201323872 \h </w:instrText>
        </w:r>
        <w:r w:rsidR="000A31BE">
          <w:rPr>
            <w:noProof/>
            <w:webHidden/>
          </w:rPr>
        </w:r>
        <w:r w:rsidR="000A31BE">
          <w:rPr>
            <w:noProof/>
            <w:webHidden/>
          </w:rPr>
          <w:fldChar w:fldCharType="separate"/>
        </w:r>
        <w:r w:rsidR="000A31BE">
          <w:rPr>
            <w:noProof/>
            <w:webHidden/>
          </w:rPr>
          <w:t>260</w:t>
        </w:r>
        <w:r w:rsidR="000A31BE">
          <w:rPr>
            <w:noProof/>
            <w:webHidden/>
          </w:rPr>
          <w:fldChar w:fldCharType="end"/>
        </w:r>
      </w:hyperlink>
    </w:p>
    <w:p w14:paraId="1A1D151E" w14:textId="77777777" w:rsidR="000A31BE" w:rsidRDefault="00647EB5">
      <w:pPr>
        <w:pStyle w:val="34"/>
        <w:rPr>
          <w:noProof/>
        </w:rPr>
      </w:pPr>
      <w:hyperlink w:anchor="_Toc201323873" w:history="1">
        <w:r w:rsidR="000A31BE" w:rsidRPr="00A73C6C">
          <w:rPr>
            <w:rStyle w:val="affff"/>
            <w:noProof/>
          </w:rPr>
          <w:t>Человек несет в себе зародыши всех способностей, которыми обладают другие люди?</w:t>
        </w:r>
        <w:r w:rsidR="000A31BE">
          <w:rPr>
            <w:noProof/>
            <w:webHidden/>
          </w:rPr>
          <w:tab/>
        </w:r>
        <w:r w:rsidR="000A31BE">
          <w:rPr>
            <w:noProof/>
            <w:webHidden/>
          </w:rPr>
          <w:fldChar w:fldCharType="begin"/>
        </w:r>
        <w:r w:rsidR="000A31BE">
          <w:rPr>
            <w:noProof/>
            <w:webHidden/>
          </w:rPr>
          <w:instrText xml:space="preserve"> PAGEREF _Toc201323873 \h </w:instrText>
        </w:r>
        <w:r w:rsidR="000A31BE">
          <w:rPr>
            <w:noProof/>
            <w:webHidden/>
          </w:rPr>
        </w:r>
        <w:r w:rsidR="000A31BE">
          <w:rPr>
            <w:noProof/>
            <w:webHidden/>
          </w:rPr>
          <w:fldChar w:fldCharType="separate"/>
        </w:r>
        <w:r w:rsidR="000A31BE">
          <w:rPr>
            <w:noProof/>
            <w:webHidden/>
          </w:rPr>
          <w:t>261</w:t>
        </w:r>
        <w:r w:rsidR="000A31BE">
          <w:rPr>
            <w:noProof/>
            <w:webHidden/>
          </w:rPr>
          <w:fldChar w:fldCharType="end"/>
        </w:r>
      </w:hyperlink>
    </w:p>
    <w:p w14:paraId="68BFF0D2" w14:textId="77777777" w:rsidR="000A31BE" w:rsidRDefault="00647EB5">
      <w:pPr>
        <w:pStyle w:val="34"/>
        <w:rPr>
          <w:noProof/>
        </w:rPr>
      </w:pPr>
      <w:hyperlink w:anchor="_Toc201323874" w:history="1">
        <w:r w:rsidR="000A31BE" w:rsidRPr="00A73C6C">
          <w:rPr>
            <w:rStyle w:val="affff"/>
            <w:noProof/>
          </w:rPr>
          <w:t>Как заставить других людей завидовать себе?</w:t>
        </w:r>
        <w:r w:rsidR="000A31BE">
          <w:rPr>
            <w:noProof/>
            <w:webHidden/>
          </w:rPr>
          <w:tab/>
        </w:r>
        <w:r w:rsidR="000A31BE">
          <w:rPr>
            <w:noProof/>
            <w:webHidden/>
          </w:rPr>
          <w:fldChar w:fldCharType="begin"/>
        </w:r>
        <w:r w:rsidR="000A31BE">
          <w:rPr>
            <w:noProof/>
            <w:webHidden/>
          </w:rPr>
          <w:instrText xml:space="preserve"> PAGEREF _Toc201323874 \h </w:instrText>
        </w:r>
        <w:r w:rsidR="000A31BE">
          <w:rPr>
            <w:noProof/>
            <w:webHidden/>
          </w:rPr>
        </w:r>
        <w:r w:rsidR="000A31BE">
          <w:rPr>
            <w:noProof/>
            <w:webHidden/>
          </w:rPr>
          <w:fldChar w:fldCharType="separate"/>
        </w:r>
        <w:r w:rsidR="000A31BE">
          <w:rPr>
            <w:noProof/>
            <w:webHidden/>
          </w:rPr>
          <w:t>262</w:t>
        </w:r>
        <w:r w:rsidR="000A31BE">
          <w:rPr>
            <w:noProof/>
            <w:webHidden/>
          </w:rPr>
          <w:fldChar w:fldCharType="end"/>
        </w:r>
      </w:hyperlink>
    </w:p>
    <w:p w14:paraId="268688B9" w14:textId="77777777" w:rsidR="000A31BE" w:rsidRDefault="00647EB5">
      <w:pPr>
        <w:pStyle w:val="34"/>
        <w:rPr>
          <w:noProof/>
        </w:rPr>
      </w:pPr>
      <w:hyperlink w:anchor="_Toc201323875" w:history="1">
        <w:r w:rsidR="000A31BE" w:rsidRPr="00A73C6C">
          <w:rPr>
            <w:rStyle w:val="affff"/>
            <w:noProof/>
          </w:rPr>
          <w:t>Приданное бывает не только у невесты?</w:t>
        </w:r>
        <w:r w:rsidR="000A31BE">
          <w:rPr>
            <w:noProof/>
            <w:webHidden/>
          </w:rPr>
          <w:tab/>
        </w:r>
        <w:r w:rsidR="000A31BE">
          <w:rPr>
            <w:noProof/>
            <w:webHidden/>
          </w:rPr>
          <w:fldChar w:fldCharType="begin"/>
        </w:r>
        <w:r w:rsidR="000A31BE">
          <w:rPr>
            <w:noProof/>
            <w:webHidden/>
          </w:rPr>
          <w:instrText xml:space="preserve"> PAGEREF _Toc201323875 \h </w:instrText>
        </w:r>
        <w:r w:rsidR="000A31BE">
          <w:rPr>
            <w:noProof/>
            <w:webHidden/>
          </w:rPr>
        </w:r>
        <w:r w:rsidR="000A31BE">
          <w:rPr>
            <w:noProof/>
            <w:webHidden/>
          </w:rPr>
          <w:fldChar w:fldCharType="separate"/>
        </w:r>
        <w:r w:rsidR="000A31BE">
          <w:rPr>
            <w:noProof/>
            <w:webHidden/>
          </w:rPr>
          <w:t>263</w:t>
        </w:r>
        <w:r w:rsidR="000A31BE">
          <w:rPr>
            <w:noProof/>
            <w:webHidden/>
          </w:rPr>
          <w:fldChar w:fldCharType="end"/>
        </w:r>
      </w:hyperlink>
    </w:p>
    <w:p w14:paraId="1237F248" w14:textId="77777777" w:rsidR="000A31BE" w:rsidRDefault="00647EB5">
      <w:pPr>
        <w:pStyle w:val="34"/>
        <w:rPr>
          <w:noProof/>
        </w:rPr>
      </w:pPr>
      <w:hyperlink w:anchor="_Toc201323876" w:history="1">
        <w:r w:rsidR="000A31BE" w:rsidRPr="00A73C6C">
          <w:rPr>
            <w:rStyle w:val="affff"/>
            <w:noProof/>
          </w:rPr>
          <w:t>Равнение на Аллу?</w:t>
        </w:r>
        <w:r w:rsidR="000A31BE">
          <w:rPr>
            <w:noProof/>
            <w:webHidden/>
          </w:rPr>
          <w:tab/>
        </w:r>
        <w:r w:rsidR="000A31BE">
          <w:rPr>
            <w:noProof/>
            <w:webHidden/>
          </w:rPr>
          <w:fldChar w:fldCharType="begin"/>
        </w:r>
        <w:r w:rsidR="000A31BE">
          <w:rPr>
            <w:noProof/>
            <w:webHidden/>
          </w:rPr>
          <w:instrText xml:space="preserve"> PAGEREF _Toc201323876 \h </w:instrText>
        </w:r>
        <w:r w:rsidR="000A31BE">
          <w:rPr>
            <w:noProof/>
            <w:webHidden/>
          </w:rPr>
        </w:r>
        <w:r w:rsidR="000A31BE">
          <w:rPr>
            <w:noProof/>
            <w:webHidden/>
          </w:rPr>
          <w:fldChar w:fldCharType="separate"/>
        </w:r>
        <w:r w:rsidR="000A31BE">
          <w:rPr>
            <w:noProof/>
            <w:webHidden/>
          </w:rPr>
          <w:t>263</w:t>
        </w:r>
        <w:r w:rsidR="000A31BE">
          <w:rPr>
            <w:noProof/>
            <w:webHidden/>
          </w:rPr>
          <w:fldChar w:fldCharType="end"/>
        </w:r>
      </w:hyperlink>
    </w:p>
    <w:p w14:paraId="07567C2B" w14:textId="77777777" w:rsidR="000A31BE" w:rsidRDefault="00647EB5">
      <w:pPr>
        <w:pStyle w:val="34"/>
        <w:rPr>
          <w:noProof/>
        </w:rPr>
      </w:pPr>
      <w:hyperlink w:anchor="_Toc201323877" w:history="1">
        <w:r w:rsidR="000A31BE" w:rsidRPr="00A73C6C">
          <w:rPr>
            <w:rStyle w:val="affff"/>
            <w:noProof/>
          </w:rPr>
          <w:t>Оставь свой хвост в покое!</w:t>
        </w:r>
        <w:r w:rsidR="000A31BE">
          <w:rPr>
            <w:noProof/>
            <w:webHidden/>
          </w:rPr>
          <w:tab/>
        </w:r>
        <w:r w:rsidR="000A31BE">
          <w:rPr>
            <w:noProof/>
            <w:webHidden/>
          </w:rPr>
          <w:fldChar w:fldCharType="begin"/>
        </w:r>
        <w:r w:rsidR="000A31BE">
          <w:rPr>
            <w:noProof/>
            <w:webHidden/>
          </w:rPr>
          <w:instrText xml:space="preserve"> PAGEREF _Toc201323877 \h </w:instrText>
        </w:r>
        <w:r w:rsidR="000A31BE">
          <w:rPr>
            <w:noProof/>
            <w:webHidden/>
          </w:rPr>
        </w:r>
        <w:r w:rsidR="000A31BE">
          <w:rPr>
            <w:noProof/>
            <w:webHidden/>
          </w:rPr>
          <w:fldChar w:fldCharType="separate"/>
        </w:r>
        <w:r w:rsidR="000A31BE">
          <w:rPr>
            <w:noProof/>
            <w:webHidden/>
          </w:rPr>
          <w:t>264</w:t>
        </w:r>
        <w:r w:rsidR="000A31BE">
          <w:rPr>
            <w:noProof/>
            <w:webHidden/>
          </w:rPr>
          <w:fldChar w:fldCharType="end"/>
        </w:r>
      </w:hyperlink>
    </w:p>
    <w:p w14:paraId="1BE62017" w14:textId="77777777" w:rsidR="000A31BE" w:rsidRDefault="00647EB5">
      <w:pPr>
        <w:pStyle w:val="24"/>
        <w:rPr>
          <w:rFonts w:ascii="Times New Roman" w:hAnsi="Times New Roman"/>
          <w:i w:val="0"/>
          <w:noProof/>
          <w:kern w:val="0"/>
          <w:sz w:val="24"/>
        </w:rPr>
      </w:pPr>
      <w:hyperlink w:anchor="_Toc201323878" w:history="1">
        <w:r w:rsidR="000A31BE" w:rsidRPr="00A73C6C">
          <w:rPr>
            <w:rStyle w:val="affff"/>
            <w:noProof/>
          </w:rPr>
          <w:t>Глава тридцать восьмая: Отношение к оптимизму.</w:t>
        </w:r>
        <w:r w:rsidR="000A31BE">
          <w:rPr>
            <w:noProof/>
            <w:webHidden/>
          </w:rPr>
          <w:tab/>
        </w:r>
        <w:r w:rsidR="000A31BE">
          <w:rPr>
            <w:noProof/>
            <w:webHidden/>
          </w:rPr>
          <w:fldChar w:fldCharType="begin"/>
        </w:r>
        <w:r w:rsidR="000A31BE">
          <w:rPr>
            <w:noProof/>
            <w:webHidden/>
          </w:rPr>
          <w:instrText xml:space="preserve"> PAGEREF _Toc201323878 \h </w:instrText>
        </w:r>
        <w:r w:rsidR="000A31BE">
          <w:rPr>
            <w:noProof/>
            <w:webHidden/>
          </w:rPr>
        </w:r>
        <w:r w:rsidR="000A31BE">
          <w:rPr>
            <w:noProof/>
            <w:webHidden/>
          </w:rPr>
          <w:fldChar w:fldCharType="separate"/>
        </w:r>
        <w:r w:rsidR="000A31BE">
          <w:rPr>
            <w:noProof/>
            <w:webHidden/>
          </w:rPr>
          <w:t>266</w:t>
        </w:r>
        <w:r w:rsidR="000A31BE">
          <w:rPr>
            <w:noProof/>
            <w:webHidden/>
          </w:rPr>
          <w:fldChar w:fldCharType="end"/>
        </w:r>
      </w:hyperlink>
    </w:p>
    <w:p w14:paraId="6669DB1C" w14:textId="77777777" w:rsidR="000A31BE" w:rsidRDefault="00647EB5">
      <w:pPr>
        <w:pStyle w:val="34"/>
        <w:rPr>
          <w:noProof/>
        </w:rPr>
      </w:pPr>
      <w:hyperlink w:anchor="_Toc201323879" w:history="1">
        <w:r w:rsidR="000A31BE" w:rsidRPr="00A73C6C">
          <w:rPr>
            <w:rStyle w:val="affff"/>
            <w:noProof/>
          </w:rPr>
          <w:t>Из какой позиции лучше всего получать шишки в лоб?</w:t>
        </w:r>
        <w:r w:rsidR="000A31BE">
          <w:rPr>
            <w:noProof/>
            <w:webHidden/>
          </w:rPr>
          <w:tab/>
        </w:r>
        <w:r w:rsidR="000A31BE">
          <w:rPr>
            <w:noProof/>
            <w:webHidden/>
          </w:rPr>
          <w:fldChar w:fldCharType="begin"/>
        </w:r>
        <w:r w:rsidR="000A31BE">
          <w:rPr>
            <w:noProof/>
            <w:webHidden/>
          </w:rPr>
          <w:instrText xml:space="preserve"> PAGEREF _Toc201323879 \h </w:instrText>
        </w:r>
        <w:r w:rsidR="000A31BE">
          <w:rPr>
            <w:noProof/>
            <w:webHidden/>
          </w:rPr>
        </w:r>
        <w:r w:rsidR="000A31BE">
          <w:rPr>
            <w:noProof/>
            <w:webHidden/>
          </w:rPr>
          <w:fldChar w:fldCharType="separate"/>
        </w:r>
        <w:r w:rsidR="000A31BE">
          <w:rPr>
            <w:noProof/>
            <w:webHidden/>
          </w:rPr>
          <w:t>266</w:t>
        </w:r>
        <w:r w:rsidR="000A31BE">
          <w:rPr>
            <w:noProof/>
            <w:webHidden/>
          </w:rPr>
          <w:fldChar w:fldCharType="end"/>
        </w:r>
      </w:hyperlink>
    </w:p>
    <w:p w14:paraId="0607A953" w14:textId="77777777" w:rsidR="000A31BE" w:rsidRDefault="00647EB5">
      <w:pPr>
        <w:pStyle w:val="34"/>
        <w:rPr>
          <w:noProof/>
        </w:rPr>
      </w:pPr>
      <w:hyperlink w:anchor="_Toc201323880" w:history="1">
        <w:r w:rsidR="000A31BE" w:rsidRPr="00A73C6C">
          <w:rPr>
            <w:rStyle w:val="affff"/>
            <w:noProof/>
          </w:rPr>
          <w:t>Психологическое взросление –лучший антидепрессант!</w:t>
        </w:r>
        <w:r w:rsidR="000A31BE">
          <w:rPr>
            <w:noProof/>
            <w:webHidden/>
          </w:rPr>
          <w:tab/>
        </w:r>
        <w:r w:rsidR="000A31BE">
          <w:rPr>
            <w:noProof/>
            <w:webHidden/>
          </w:rPr>
          <w:fldChar w:fldCharType="begin"/>
        </w:r>
        <w:r w:rsidR="000A31BE">
          <w:rPr>
            <w:noProof/>
            <w:webHidden/>
          </w:rPr>
          <w:instrText xml:space="preserve"> PAGEREF _Toc201323880 \h </w:instrText>
        </w:r>
        <w:r w:rsidR="000A31BE">
          <w:rPr>
            <w:noProof/>
            <w:webHidden/>
          </w:rPr>
        </w:r>
        <w:r w:rsidR="000A31BE">
          <w:rPr>
            <w:noProof/>
            <w:webHidden/>
          </w:rPr>
          <w:fldChar w:fldCharType="separate"/>
        </w:r>
        <w:r w:rsidR="000A31BE">
          <w:rPr>
            <w:noProof/>
            <w:webHidden/>
          </w:rPr>
          <w:t>267</w:t>
        </w:r>
        <w:r w:rsidR="000A31BE">
          <w:rPr>
            <w:noProof/>
            <w:webHidden/>
          </w:rPr>
          <w:fldChar w:fldCharType="end"/>
        </w:r>
      </w:hyperlink>
    </w:p>
    <w:p w14:paraId="6EF79B0F" w14:textId="77777777" w:rsidR="000A31BE" w:rsidRDefault="00647EB5">
      <w:pPr>
        <w:pStyle w:val="34"/>
        <w:rPr>
          <w:noProof/>
        </w:rPr>
      </w:pPr>
      <w:hyperlink w:anchor="_Toc201323881" w:history="1">
        <w:r w:rsidR="000A31BE" w:rsidRPr="00A73C6C">
          <w:rPr>
            <w:rStyle w:val="affff"/>
            <w:noProof/>
          </w:rPr>
          <w:t>Быть оптимистом выгодно!</w:t>
        </w:r>
        <w:r w:rsidR="000A31BE">
          <w:rPr>
            <w:noProof/>
            <w:webHidden/>
          </w:rPr>
          <w:tab/>
        </w:r>
        <w:r w:rsidR="000A31BE">
          <w:rPr>
            <w:noProof/>
            <w:webHidden/>
          </w:rPr>
          <w:fldChar w:fldCharType="begin"/>
        </w:r>
        <w:r w:rsidR="000A31BE">
          <w:rPr>
            <w:noProof/>
            <w:webHidden/>
          </w:rPr>
          <w:instrText xml:space="preserve"> PAGEREF _Toc201323881 \h </w:instrText>
        </w:r>
        <w:r w:rsidR="000A31BE">
          <w:rPr>
            <w:noProof/>
            <w:webHidden/>
          </w:rPr>
        </w:r>
        <w:r w:rsidR="000A31BE">
          <w:rPr>
            <w:noProof/>
            <w:webHidden/>
          </w:rPr>
          <w:fldChar w:fldCharType="separate"/>
        </w:r>
        <w:r w:rsidR="000A31BE">
          <w:rPr>
            <w:noProof/>
            <w:webHidden/>
          </w:rPr>
          <w:t>268</w:t>
        </w:r>
        <w:r w:rsidR="000A31BE">
          <w:rPr>
            <w:noProof/>
            <w:webHidden/>
          </w:rPr>
          <w:fldChar w:fldCharType="end"/>
        </w:r>
      </w:hyperlink>
    </w:p>
    <w:p w14:paraId="2C047A59" w14:textId="77777777" w:rsidR="000A31BE" w:rsidRDefault="00647EB5">
      <w:pPr>
        <w:pStyle w:val="24"/>
        <w:rPr>
          <w:rFonts w:ascii="Times New Roman" w:hAnsi="Times New Roman"/>
          <w:i w:val="0"/>
          <w:noProof/>
          <w:kern w:val="0"/>
          <w:sz w:val="24"/>
        </w:rPr>
      </w:pPr>
      <w:hyperlink w:anchor="_Toc201323882" w:history="1">
        <w:r w:rsidR="000A31BE" w:rsidRPr="00A73C6C">
          <w:rPr>
            <w:rStyle w:val="affff"/>
            <w:noProof/>
          </w:rPr>
          <w:t>Глава тридцать девятая: Отношение к своим ошибкам.</w:t>
        </w:r>
        <w:r w:rsidR="000A31BE">
          <w:rPr>
            <w:noProof/>
            <w:webHidden/>
          </w:rPr>
          <w:tab/>
        </w:r>
        <w:r w:rsidR="000A31BE">
          <w:rPr>
            <w:noProof/>
            <w:webHidden/>
          </w:rPr>
          <w:fldChar w:fldCharType="begin"/>
        </w:r>
        <w:r w:rsidR="000A31BE">
          <w:rPr>
            <w:noProof/>
            <w:webHidden/>
          </w:rPr>
          <w:instrText xml:space="preserve"> PAGEREF _Toc201323882 \h </w:instrText>
        </w:r>
        <w:r w:rsidR="000A31BE">
          <w:rPr>
            <w:noProof/>
            <w:webHidden/>
          </w:rPr>
        </w:r>
        <w:r w:rsidR="000A31BE">
          <w:rPr>
            <w:noProof/>
            <w:webHidden/>
          </w:rPr>
          <w:fldChar w:fldCharType="separate"/>
        </w:r>
        <w:r w:rsidR="000A31BE">
          <w:rPr>
            <w:noProof/>
            <w:webHidden/>
          </w:rPr>
          <w:t>270</w:t>
        </w:r>
        <w:r w:rsidR="000A31BE">
          <w:rPr>
            <w:noProof/>
            <w:webHidden/>
          </w:rPr>
          <w:fldChar w:fldCharType="end"/>
        </w:r>
      </w:hyperlink>
    </w:p>
    <w:p w14:paraId="42D67163" w14:textId="77777777" w:rsidR="000A31BE" w:rsidRDefault="00647EB5">
      <w:pPr>
        <w:pStyle w:val="34"/>
        <w:rPr>
          <w:noProof/>
        </w:rPr>
      </w:pPr>
      <w:hyperlink w:anchor="_Toc201323883" w:history="1">
        <w:r w:rsidR="000A31BE" w:rsidRPr="00A73C6C">
          <w:rPr>
            <w:rStyle w:val="affff"/>
            <w:noProof/>
          </w:rPr>
          <w:t>Чтобы стать мудрым – надо делать ошибки?</w:t>
        </w:r>
        <w:r w:rsidR="000A31BE">
          <w:rPr>
            <w:noProof/>
            <w:webHidden/>
          </w:rPr>
          <w:tab/>
        </w:r>
        <w:r w:rsidR="000A31BE">
          <w:rPr>
            <w:noProof/>
            <w:webHidden/>
          </w:rPr>
          <w:fldChar w:fldCharType="begin"/>
        </w:r>
        <w:r w:rsidR="000A31BE">
          <w:rPr>
            <w:noProof/>
            <w:webHidden/>
          </w:rPr>
          <w:instrText xml:space="preserve"> PAGEREF _Toc201323883 \h </w:instrText>
        </w:r>
        <w:r w:rsidR="000A31BE">
          <w:rPr>
            <w:noProof/>
            <w:webHidden/>
          </w:rPr>
        </w:r>
        <w:r w:rsidR="000A31BE">
          <w:rPr>
            <w:noProof/>
            <w:webHidden/>
          </w:rPr>
          <w:fldChar w:fldCharType="separate"/>
        </w:r>
        <w:r w:rsidR="000A31BE">
          <w:rPr>
            <w:noProof/>
            <w:webHidden/>
          </w:rPr>
          <w:t>270</w:t>
        </w:r>
        <w:r w:rsidR="000A31BE">
          <w:rPr>
            <w:noProof/>
            <w:webHidden/>
          </w:rPr>
          <w:fldChar w:fldCharType="end"/>
        </w:r>
      </w:hyperlink>
    </w:p>
    <w:p w14:paraId="37C8C0A0" w14:textId="77777777" w:rsidR="000A31BE" w:rsidRDefault="00647EB5">
      <w:pPr>
        <w:pStyle w:val="34"/>
        <w:rPr>
          <w:noProof/>
        </w:rPr>
      </w:pPr>
      <w:hyperlink w:anchor="_Toc201323884" w:history="1">
        <w:r w:rsidR="000A31BE" w:rsidRPr="00A73C6C">
          <w:rPr>
            <w:rStyle w:val="affff"/>
            <w:noProof/>
          </w:rPr>
          <w:t>Как загнать себя в угол. И потом там же себя караулить?</w:t>
        </w:r>
        <w:r w:rsidR="000A31BE">
          <w:rPr>
            <w:noProof/>
            <w:webHidden/>
          </w:rPr>
          <w:tab/>
        </w:r>
        <w:r w:rsidR="000A31BE">
          <w:rPr>
            <w:noProof/>
            <w:webHidden/>
          </w:rPr>
          <w:fldChar w:fldCharType="begin"/>
        </w:r>
        <w:r w:rsidR="000A31BE">
          <w:rPr>
            <w:noProof/>
            <w:webHidden/>
          </w:rPr>
          <w:instrText xml:space="preserve"> PAGEREF _Toc201323884 \h </w:instrText>
        </w:r>
        <w:r w:rsidR="000A31BE">
          <w:rPr>
            <w:noProof/>
            <w:webHidden/>
          </w:rPr>
        </w:r>
        <w:r w:rsidR="000A31BE">
          <w:rPr>
            <w:noProof/>
            <w:webHidden/>
          </w:rPr>
          <w:fldChar w:fldCharType="separate"/>
        </w:r>
        <w:r w:rsidR="000A31BE">
          <w:rPr>
            <w:noProof/>
            <w:webHidden/>
          </w:rPr>
          <w:t>271</w:t>
        </w:r>
        <w:r w:rsidR="000A31BE">
          <w:rPr>
            <w:noProof/>
            <w:webHidden/>
          </w:rPr>
          <w:fldChar w:fldCharType="end"/>
        </w:r>
      </w:hyperlink>
    </w:p>
    <w:p w14:paraId="2B9295EA" w14:textId="77777777" w:rsidR="000A31BE" w:rsidRDefault="00647EB5">
      <w:pPr>
        <w:pStyle w:val="24"/>
        <w:rPr>
          <w:rFonts w:ascii="Times New Roman" w:hAnsi="Times New Roman"/>
          <w:i w:val="0"/>
          <w:noProof/>
          <w:kern w:val="0"/>
          <w:sz w:val="24"/>
        </w:rPr>
      </w:pPr>
      <w:hyperlink w:anchor="_Toc201323885" w:history="1">
        <w:r w:rsidR="000A31BE" w:rsidRPr="00A73C6C">
          <w:rPr>
            <w:rStyle w:val="affff"/>
            <w:noProof/>
          </w:rPr>
          <w:t>Глава сороковая: Отношение к власти.</w:t>
        </w:r>
        <w:r w:rsidR="000A31BE">
          <w:rPr>
            <w:noProof/>
            <w:webHidden/>
          </w:rPr>
          <w:tab/>
        </w:r>
        <w:r w:rsidR="000A31BE">
          <w:rPr>
            <w:noProof/>
            <w:webHidden/>
          </w:rPr>
          <w:fldChar w:fldCharType="begin"/>
        </w:r>
        <w:r w:rsidR="000A31BE">
          <w:rPr>
            <w:noProof/>
            <w:webHidden/>
          </w:rPr>
          <w:instrText xml:space="preserve"> PAGEREF _Toc201323885 \h </w:instrText>
        </w:r>
        <w:r w:rsidR="000A31BE">
          <w:rPr>
            <w:noProof/>
            <w:webHidden/>
          </w:rPr>
        </w:r>
        <w:r w:rsidR="000A31BE">
          <w:rPr>
            <w:noProof/>
            <w:webHidden/>
          </w:rPr>
          <w:fldChar w:fldCharType="separate"/>
        </w:r>
        <w:r w:rsidR="000A31BE">
          <w:rPr>
            <w:noProof/>
            <w:webHidden/>
          </w:rPr>
          <w:t>273</w:t>
        </w:r>
        <w:r w:rsidR="000A31BE">
          <w:rPr>
            <w:noProof/>
            <w:webHidden/>
          </w:rPr>
          <w:fldChar w:fldCharType="end"/>
        </w:r>
      </w:hyperlink>
    </w:p>
    <w:p w14:paraId="318DF90B" w14:textId="77777777" w:rsidR="000A31BE" w:rsidRDefault="00647EB5">
      <w:pPr>
        <w:pStyle w:val="34"/>
        <w:rPr>
          <w:noProof/>
        </w:rPr>
      </w:pPr>
      <w:hyperlink w:anchor="_Toc201323886" w:history="1">
        <w:r w:rsidR="000A31BE" w:rsidRPr="00A73C6C">
          <w:rPr>
            <w:rStyle w:val="affff"/>
            <w:noProof/>
          </w:rPr>
          <w:t>Надо ли взрослому человеку слушать своих родителей?</w:t>
        </w:r>
        <w:r w:rsidR="000A31BE">
          <w:rPr>
            <w:noProof/>
            <w:webHidden/>
          </w:rPr>
          <w:tab/>
        </w:r>
        <w:r w:rsidR="000A31BE">
          <w:rPr>
            <w:noProof/>
            <w:webHidden/>
          </w:rPr>
          <w:fldChar w:fldCharType="begin"/>
        </w:r>
        <w:r w:rsidR="000A31BE">
          <w:rPr>
            <w:noProof/>
            <w:webHidden/>
          </w:rPr>
          <w:instrText xml:space="preserve"> PAGEREF _Toc201323886 \h </w:instrText>
        </w:r>
        <w:r w:rsidR="000A31BE">
          <w:rPr>
            <w:noProof/>
            <w:webHidden/>
          </w:rPr>
        </w:r>
        <w:r w:rsidR="000A31BE">
          <w:rPr>
            <w:noProof/>
            <w:webHidden/>
          </w:rPr>
          <w:fldChar w:fldCharType="separate"/>
        </w:r>
        <w:r w:rsidR="000A31BE">
          <w:rPr>
            <w:noProof/>
            <w:webHidden/>
          </w:rPr>
          <w:t>273</w:t>
        </w:r>
        <w:r w:rsidR="000A31BE">
          <w:rPr>
            <w:noProof/>
            <w:webHidden/>
          </w:rPr>
          <w:fldChar w:fldCharType="end"/>
        </w:r>
      </w:hyperlink>
    </w:p>
    <w:p w14:paraId="2E97D5F7" w14:textId="77777777" w:rsidR="000A31BE" w:rsidRDefault="00647EB5">
      <w:pPr>
        <w:pStyle w:val="34"/>
        <w:rPr>
          <w:noProof/>
        </w:rPr>
      </w:pPr>
      <w:hyperlink w:anchor="_Toc201323887" w:history="1">
        <w:r w:rsidR="000A31BE" w:rsidRPr="00A73C6C">
          <w:rPr>
            <w:rStyle w:val="affff"/>
            <w:noProof/>
          </w:rPr>
          <w:t>Фундамент всегда и везде играет фундаментальную роль</w:t>
        </w:r>
        <w:r w:rsidR="000A31BE">
          <w:rPr>
            <w:noProof/>
            <w:webHidden/>
          </w:rPr>
          <w:tab/>
        </w:r>
        <w:r w:rsidR="000A31BE">
          <w:rPr>
            <w:noProof/>
            <w:webHidden/>
          </w:rPr>
          <w:fldChar w:fldCharType="begin"/>
        </w:r>
        <w:r w:rsidR="000A31BE">
          <w:rPr>
            <w:noProof/>
            <w:webHidden/>
          </w:rPr>
          <w:instrText xml:space="preserve"> PAGEREF _Toc201323887 \h </w:instrText>
        </w:r>
        <w:r w:rsidR="000A31BE">
          <w:rPr>
            <w:noProof/>
            <w:webHidden/>
          </w:rPr>
        </w:r>
        <w:r w:rsidR="000A31BE">
          <w:rPr>
            <w:noProof/>
            <w:webHidden/>
          </w:rPr>
          <w:fldChar w:fldCharType="separate"/>
        </w:r>
        <w:r w:rsidR="000A31BE">
          <w:rPr>
            <w:noProof/>
            <w:webHidden/>
          </w:rPr>
          <w:t>275</w:t>
        </w:r>
        <w:r w:rsidR="000A31BE">
          <w:rPr>
            <w:noProof/>
            <w:webHidden/>
          </w:rPr>
          <w:fldChar w:fldCharType="end"/>
        </w:r>
      </w:hyperlink>
    </w:p>
    <w:p w14:paraId="11F83CB3" w14:textId="77777777" w:rsidR="000A31BE" w:rsidRDefault="00647EB5">
      <w:pPr>
        <w:pStyle w:val="34"/>
        <w:rPr>
          <w:noProof/>
        </w:rPr>
      </w:pPr>
      <w:hyperlink w:anchor="_Toc201323888" w:history="1">
        <w:r w:rsidR="000A31BE" w:rsidRPr="00A73C6C">
          <w:rPr>
            <w:rStyle w:val="affff"/>
            <w:noProof/>
          </w:rPr>
          <w:t>Большие деньги приносят большие проблемы?</w:t>
        </w:r>
        <w:r w:rsidR="000A31BE">
          <w:rPr>
            <w:noProof/>
            <w:webHidden/>
          </w:rPr>
          <w:tab/>
        </w:r>
        <w:r w:rsidR="000A31BE">
          <w:rPr>
            <w:noProof/>
            <w:webHidden/>
          </w:rPr>
          <w:fldChar w:fldCharType="begin"/>
        </w:r>
        <w:r w:rsidR="000A31BE">
          <w:rPr>
            <w:noProof/>
            <w:webHidden/>
          </w:rPr>
          <w:instrText xml:space="preserve"> PAGEREF _Toc201323888 \h </w:instrText>
        </w:r>
        <w:r w:rsidR="000A31BE">
          <w:rPr>
            <w:noProof/>
            <w:webHidden/>
          </w:rPr>
        </w:r>
        <w:r w:rsidR="000A31BE">
          <w:rPr>
            <w:noProof/>
            <w:webHidden/>
          </w:rPr>
          <w:fldChar w:fldCharType="separate"/>
        </w:r>
        <w:r w:rsidR="000A31BE">
          <w:rPr>
            <w:noProof/>
            <w:webHidden/>
          </w:rPr>
          <w:t>276</w:t>
        </w:r>
        <w:r w:rsidR="000A31BE">
          <w:rPr>
            <w:noProof/>
            <w:webHidden/>
          </w:rPr>
          <w:fldChar w:fldCharType="end"/>
        </w:r>
      </w:hyperlink>
    </w:p>
    <w:p w14:paraId="7B3D5BF1" w14:textId="77777777" w:rsidR="000A31BE" w:rsidRDefault="00647EB5">
      <w:pPr>
        <w:pStyle w:val="24"/>
        <w:rPr>
          <w:rFonts w:ascii="Times New Roman" w:hAnsi="Times New Roman"/>
          <w:i w:val="0"/>
          <w:noProof/>
          <w:kern w:val="0"/>
          <w:sz w:val="24"/>
        </w:rPr>
      </w:pPr>
      <w:hyperlink w:anchor="_Toc201323889" w:history="1">
        <w:r w:rsidR="000A31BE" w:rsidRPr="00A73C6C">
          <w:rPr>
            <w:rStyle w:val="affff"/>
            <w:noProof/>
          </w:rPr>
          <w:t>Глава сорок первая: Отношение к общественным обязанностям.</w:t>
        </w:r>
        <w:r w:rsidR="000A31BE">
          <w:rPr>
            <w:noProof/>
            <w:webHidden/>
          </w:rPr>
          <w:tab/>
        </w:r>
        <w:r w:rsidR="000A31BE">
          <w:rPr>
            <w:noProof/>
            <w:webHidden/>
          </w:rPr>
          <w:fldChar w:fldCharType="begin"/>
        </w:r>
        <w:r w:rsidR="000A31BE">
          <w:rPr>
            <w:noProof/>
            <w:webHidden/>
          </w:rPr>
          <w:instrText xml:space="preserve"> PAGEREF _Toc201323889 \h </w:instrText>
        </w:r>
        <w:r w:rsidR="000A31BE">
          <w:rPr>
            <w:noProof/>
            <w:webHidden/>
          </w:rPr>
        </w:r>
        <w:r w:rsidR="000A31BE">
          <w:rPr>
            <w:noProof/>
            <w:webHidden/>
          </w:rPr>
          <w:fldChar w:fldCharType="separate"/>
        </w:r>
        <w:r w:rsidR="000A31BE">
          <w:rPr>
            <w:noProof/>
            <w:webHidden/>
          </w:rPr>
          <w:t>278</w:t>
        </w:r>
        <w:r w:rsidR="000A31BE">
          <w:rPr>
            <w:noProof/>
            <w:webHidden/>
          </w:rPr>
          <w:fldChar w:fldCharType="end"/>
        </w:r>
      </w:hyperlink>
    </w:p>
    <w:p w14:paraId="7BFD203D" w14:textId="77777777" w:rsidR="000A31BE" w:rsidRDefault="00647EB5">
      <w:pPr>
        <w:pStyle w:val="34"/>
        <w:rPr>
          <w:noProof/>
        </w:rPr>
      </w:pPr>
      <w:hyperlink w:anchor="_Toc201323890" w:history="1">
        <w:r w:rsidR="000A31BE" w:rsidRPr="00A73C6C">
          <w:rPr>
            <w:rStyle w:val="affff"/>
            <w:noProof/>
          </w:rPr>
          <w:t>Под лежачий камень…</w:t>
        </w:r>
        <w:r w:rsidR="000A31BE">
          <w:rPr>
            <w:noProof/>
            <w:webHidden/>
          </w:rPr>
          <w:tab/>
        </w:r>
        <w:r w:rsidR="000A31BE">
          <w:rPr>
            <w:noProof/>
            <w:webHidden/>
          </w:rPr>
          <w:fldChar w:fldCharType="begin"/>
        </w:r>
        <w:r w:rsidR="000A31BE">
          <w:rPr>
            <w:noProof/>
            <w:webHidden/>
          </w:rPr>
          <w:instrText xml:space="preserve"> PAGEREF _Toc201323890 \h </w:instrText>
        </w:r>
        <w:r w:rsidR="000A31BE">
          <w:rPr>
            <w:noProof/>
            <w:webHidden/>
          </w:rPr>
        </w:r>
        <w:r w:rsidR="000A31BE">
          <w:rPr>
            <w:noProof/>
            <w:webHidden/>
          </w:rPr>
          <w:fldChar w:fldCharType="separate"/>
        </w:r>
        <w:r w:rsidR="000A31BE">
          <w:rPr>
            <w:noProof/>
            <w:webHidden/>
          </w:rPr>
          <w:t>278</w:t>
        </w:r>
        <w:r w:rsidR="000A31BE">
          <w:rPr>
            <w:noProof/>
            <w:webHidden/>
          </w:rPr>
          <w:fldChar w:fldCharType="end"/>
        </w:r>
      </w:hyperlink>
    </w:p>
    <w:p w14:paraId="38CAAF62" w14:textId="77777777" w:rsidR="000A31BE" w:rsidRDefault="00647EB5">
      <w:pPr>
        <w:pStyle w:val="34"/>
        <w:rPr>
          <w:noProof/>
        </w:rPr>
      </w:pPr>
      <w:hyperlink w:anchor="_Toc201323891" w:history="1">
        <w:r w:rsidR="000A31BE" w:rsidRPr="00A73C6C">
          <w:rPr>
            <w:rStyle w:val="affff"/>
            <w:noProof/>
          </w:rPr>
          <w:t>Чем отличается Россия от США?</w:t>
        </w:r>
        <w:r w:rsidR="000A31BE">
          <w:rPr>
            <w:noProof/>
            <w:webHidden/>
          </w:rPr>
          <w:tab/>
        </w:r>
        <w:r w:rsidR="000A31BE">
          <w:rPr>
            <w:noProof/>
            <w:webHidden/>
          </w:rPr>
          <w:fldChar w:fldCharType="begin"/>
        </w:r>
        <w:r w:rsidR="000A31BE">
          <w:rPr>
            <w:noProof/>
            <w:webHidden/>
          </w:rPr>
          <w:instrText xml:space="preserve"> PAGEREF _Toc201323891 \h </w:instrText>
        </w:r>
        <w:r w:rsidR="000A31BE">
          <w:rPr>
            <w:noProof/>
            <w:webHidden/>
          </w:rPr>
        </w:r>
        <w:r w:rsidR="000A31BE">
          <w:rPr>
            <w:noProof/>
            <w:webHidden/>
          </w:rPr>
          <w:fldChar w:fldCharType="separate"/>
        </w:r>
        <w:r w:rsidR="000A31BE">
          <w:rPr>
            <w:noProof/>
            <w:webHidden/>
          </w:rPr>
          <w:t>279</w:t>
        </w:r>
        <w:r w:rsidR="000A31BE">
          <w:rPr>
            <w:noProof/>
            <w:webHidden/>
          </w:rPr>
          <w:fldChar w:fldCharType="end"/>
        </w:r>
      </w:hyperlink>
    </w:p>
    <w:p w14:paraId="52B719BE" w14:textId="77777777" w:rsidR="000A31BE" w:rsidRDefault="00647EB5">
      <w:pPr>
        <w:pStyle w:val="34"/>
        <w:rPr>
          <w:noProof/>
        </w:rPr>
      </w:pPr>
      <w:hyperlink w:anchor="_Toc201323892" w:history="1">
        <w:r w:rsidR="000A31BE" w:rsidRPr="00A73C6C">
          <w:rPr>
            <w:rStyle w:val="affff"/>
            <w:noProof/>
          </w:rPr>
          <w:t>Свои права надо отстаивать!</w:t>
        </w:r>
        <w:r w:rsidR="000A31BE">
          <w:rPr>
            <w:noProof/>
            <w:webHidden/>
          </w:rPr>
          <w:tab/>
        </w:r>
        <w:r w:rsidR="000A31BE">
          <w:rPr>
            <w:noProof/>
            <w:webHidden/>
          </w:rPr>
          <w:fldChar w:fldCharType="begin"/>
        </w:r>
        <w:r w:rsidR="000A31BE">
          <w:rPr>
            <w:noProof/>
            <w:webHidden/>
          </w:rPr>
          <w:instrText xml:space="preserve"> PAGEREF _Toc201323892 \h </w:instrText>
        </w:r>
        <w:r w:rsidR="000A31BE">
          <w:rPr>
            <w:noProof/>
            <w:webHidden/>
          </w:rPr>
        </w:r>
        <w:r w:rsidR="000A31BE">
          <w:rPr>
            <w:noProof/>
            <w:webHidden/>
          </w:rPr>
          <w:fldChar w:fldCharType="separate"/>
        </w:r>
        <w:r w:rsidR="000A31BE">
          <w:rPr>
            <w:noProof/>
            <w:webHidden/>
          </w:rPr>
          <w:t>280</w:t>
        </w:r>
        <w:r w:rsidR="000A31BE">
          <w:rPr>
            <w:noProof/>
            <w:webHidden/>
          </w:rPr>
          <w:fldChar w:fldCharType="end"/>
        </w:r>
      </w:hyperlink>
    </w:p>
    <w:p w14:paraId="55637161" w14:textId="77777777" w:rsidR="000A31BE" w:rsidRDefault="00647EB5">
      <w:pPr>
        <w:pStyle w:val="24"/>
        <w:rPr>
          <w:rFonts w:ascii="Times New Roman" w:hAnsi="Times New Roman"/>
          <w:i w:val="0"/>
          <w:noProof/>
          <w:kern w:val="0"/>
          <w:sz w:val="24"/>
        </w:rPr>
      </w:pPr>
      <w:hyperlink w:anchor="_Toc201323893" w:history="1">
        <w:r w:rsidR="000A31BE" w:rsidRPr="00A73C6C">
          <w:rPr>
            <w:rStyle w:val="affff"/>
            <w:noProof/>
          </w:rPr>
          <w:t>Глава сорок вторая: Отношение к Родине.</w:t>
        </w:r>
        <w:r w:rsidR="000A31BE">
          <w:rPr>
            <w:noProof/>
            <w:webHidden/>
          </w:rPr>
          <w:tab/>
        </w:r>
        <w:r w:rsidR="000A31BE">
          <w:rPr>
            <w:noProof/>
            <w:webHidden/>
          </w:rPr>
          <w:fldChar w:fldCharType="begin"/>
        </w:r>
        <w:r w:rsidR="000A31BE">
          <w:rPr>
            <w:noProof/>
            <w:webHidden/>
          </w:rPr>
          <w:instrText xml:space="preserve"> PAGEREF _Toc201323893 \h </w:instrText>
        </w:r>
        <w:r w:rsidR="000A31BE">
          <w:rPr>
            <w:noProof/>
            <w:webHidden/>
          </w:rPr>
        </w:r>
        <w:r w:rsidR="000A31BE">
          <w:rPr>
            <w:noProof/>
            <w:webHidden/>
          </w:rPr>
          <w:fldChar w:fldCharType="separate"/>
        </w:r>
        <w:r w:rsidR="000A31BE">
          <w:rPr>
            <w:noProof/>
            <w:webHidden/>
          </w:rPr>
          <w:t>282</w:t>
        </w:r>
        <w:r w:rsidR="000A31BE">
          <w:rPr>
            <w:noProof/>
            <w:webHidden/>
          </w:rPr>
          <w:fldChar w:fldCharType="end"/>
        </w:r>
      </w:hyperlink>
    </w:p>
    <w:p w14:paraId="63016A88" w14:textId="77777777" w:rsidR="000A31BE" w:rsidRDefault="00647EB5">
      <w:pPr>
        <w:pStyle w:val="34"/>
        <w:rPr>
          <w:noProof/>
        </w:rPr>
      </w:pPr>
      <w:hyperlink w:anchor="_Toc201323894" w:history="1">
        <w:r w:rsidR="000A31BE" w:rsidRPr="00A73C6C">
          <w:rPr>
            <w:rStyle w:val="affff"/>
            <w:noProof/>
          </w:rPr>
          <w:t>Настанет ли локальный Апокалипсис?</w:t>
        </w:r>
        <w:r w:rsidR="000A31BE">
          <w:rPr>
            <w:noProof/>
            <w:webHidden/>
          </w:rPr>
          <w:tab/>
        </w:r>
        <w:r w:rsidR="000A31BE">
          <w:rPr>
            <w:noProof/>
            <w:webHidden/>
          </w:rPr>
          <w:fldChar w:fldCharType="begin"/>
        </w:r>
        <w:r w:rsidR="000A31BE">
          <w:rPr>
            <w:noProof/>
            <w:webHidden/>
          </w:rPr>
          <w:instrText xml:space="preserve"> PAGEREF _Toc201323894 \h </w:instrText>
        </w:r>
        <w:r w:rsidR="000A31BE">
          <w:rPr>
            <w:noProof/>
            <w:webHidden/>
          </w:rPr>
        </w:r>
        <w:r w:rsidR="000A31BE">
          <w:rPr>
            <w:noProof/>
            <w:webHidden/>
          </w:rPr>
          <w:fldChar w:fldCharType="separate"/>
        </w:r>
        <w:r w:rsidR="000A31BE">
          <w:rPr>
            <w:noProof/>
            <w:webHidden/>
          </w:rPr>
          <w:t>282</w:t>
        </w:r>
        <w:r w:rsidR="000A31BE">
          <w:rPr>
            <w:noProof/>
            <w:webHidden/>
          </w:rPr>
          <w:fldChar w:fldCharType="end"/>
        </w:r>
      </w:hyperlink>
    </w:p>
    <w:p w14:paraId="4860CA82" w14:textId="77777777" w:rsidR="000A31BE" w:rsidRDefault="00647EB5">
      <w:pPr>
        <w:pStyle w:val="34"/>
        <w:rPr>
          <w:noProof/>
        </w:rPr>
      </w:pPr>
      <w:hyperlink w:anchor="_Toc201323895" w:history="1">
        <w:r w:rsidR="000A31BE" w:rsidRPr="00A73C6C">
          <w:rPr>
            <w:rStyle w:val="affff"/>
            <w:noProof/>
          </w:rPr>
          <w:t>Любое высказанное пророчество начинает жить своей жизнью?</w:t>
        </w:r>
        <w:r w:rsidR="000A31BE">
          <w:rPr>
            <w:noProof/>
            <w:webHidden/>
          </w:rPr>
          <w:tab/>
        </w:r>
        <w:r w:rsidR="000A31BE">
          <w:rPr>
            <w:noProof/>
            <w:webHidden/>
          </w:rPr>
          <w:fldChar w:fldCharType="begin"/>
        </w:r>
        <w:r w:rsidR="000A31BE">
          <w:rPr>
            <w:noProof/>
            <w:webHidden/>
          </w:rPr>
          <w:instrText xml:space="preserve"> PAGEREF _Toc201323895 \h </w:instrText>
        </w:r>
        <w:r w:rsidR="000A31BE">
          <w:rPr>
            <w:noProof/>
            <w:webHidden/>
          </w:rPr>
        </w:r>
        <w:r w:rsidR="000A31BE">
          <w:rPr>
            <w:noProof/>
            <w:webHidden/>
          </w:rPr>
          <w:fldChar w:fldCharType="separate"/>
        </w:r>
        <w:r w:rsidR="000A31BE">
          <w:rPr>
            <w:noProof/>
            <w:webHidden/>
          </w:rPr>
          <w:t>283</w:t>
        </w:r>
        <w:r w:rsidR="000A31BE">
          <w:rPr>
            <w:noProof/>
            <w:webHidden/>
          </w:rPr>
          <w:fldChar w:fldCharType="end"/>
        </w:r>
      </w:hyperlink>
    </w:p>
    <w:p w14:paraId="4445B4AB" w14:textId="77777777" w:rsidR="000A31BE" w:rsidRDefault="00647EB5">
      <w:pPr>
        <w:pStyle w:val="34"/>
        <w:rPr>
          <w:noProof/>
        </w:rPr>
      </w:pPr>
      <w:hyperlink w:anchor="_Toc201323896" w:history="1">
        <w:r w:rsidR="000A31BE" w:rsidRPr="00A73C6C">
          <w:rPr>
            <w:rStyle w:val="affff"/>
            <w:noProof/>
          </w:rPr>
          <w:t>Перестройка прошла в нормальном ритме?</w:t>
        </w:r>
        <w:r w:rsidR="000A31BE">
          <w:rPr>
            <w:noProof/>
            <w:webHidden/>
          </w:rPr>
          <w:tab/>
        </w:r>
        <w:r w:rsidR="000A31BE">
          <w:rPr>
            <w:noProof/>
            <w:webHidden/>
          </w:rPr>
          <w:fldChar w:fldCharType="begin"/>
        </w:r>
        <w:r w:rsidR="000A31BE">
          <w:rPr>
            <w:noProof/>
            <w:webHidden/>
          </w:rPr>
          <w:instrText xml:space="preserve"> PAGEREF _Toc201323896 \h </w:instrText>
        </w:r>
        <w:r w:rsidR="000A31BE">
          <w:rPr>
            <w:noProof/>
            <w:webHidden/>
          </w:rPr>
        </w:r>
        <w:r w:rsidR="000A31BE">
          <w:rPr>
            <w:noProof/>
            <w:webHidden/>
          </w:rPr>
          <w:fldChar w:fldCharType="separate"/>
        </w:r>
        <w:r w:rsidR="000A31BE">
          <w:rPr>
            <w:noProof/>
            <w:webHidden/>
          </w:rPr>
          <w:t>284</w:t>
        </w:r>
        <w:r w:rsidR="000A31BE">
          <w:rPr>
            <w:noProof/>
            <w:webHidden/>
          </w:rPr>
          <w:fldChar w:fldCharType="end"/>
        </w:r>
      </w:hyperlink>
    </w:p>
    <w:p w14:paraId="4130DCFC" w14:textId="77777777" w:rsidR="000A31BE" w:rsidRDefault="00647EB5">
      <w:pPr>
        <w:pStyle w:val="34"/>
        <w:rPr>
          <w:noProof/>
        </w:rPr>
      </w:pPr>
      <w:hyperlink w:anchor="_Toc201323897" w:history="1">
        <w:r w:rsidR="000A31BE" w:rsidRPr="00A73C6C">
          <w:rPr>
            <w:rStyle w:val="affff"/>
            <w:noProof/>
          </w:rPr>
          <w:t>Самогеноцид?</w:t>
        </w:r>
        <w:r w:rsidR="000A31BE">
          <w:rPr>
            <w:noProof/>
            <w:webHidden/>
          </w:rPr>
          <w:tab/>
        </w:r>
        <w:r w:rsidR="000A31BE">
          <w:rPr>
            <w:noProof/>
            <w:webHidden/>
          </w:rPr>
          <w:fldChar w:fldCharType="begin"/>
        </w:r>
        <w:r w:rsidR="000A31BE">
          <w:rPr>
            <w:noProof/>
            <w:webHidden/>
          </w:rPr>
          <w:instrText xml:space="preserve"> PAGEREF _Toc201323897 \h </w:instrText>
        </w:r>
        <w:r w:rsidR="000A31BE">
          <w:rPr>
            <w:noProof/>
            <w:webHidden/>
          </w:rPr>
        </w:r>
        <w:r w:rsidR="000A31BE">
          <w:rPr>
            <w:noProof/>
            <w:webHidden/>
          </w:rPr>
          <w:fldChar w:fldCharType="separate"/>
        </w:r>
        <w:r w:rsidR="000A31BE">
          <w:rPr>
            <w:noProof/>
            <w:webHidden/>
          </w:rPr>
          <w:t>285</w:t>
        </w:r>
        <w:r w:rsidR="000A31BE">
          <w:rPr>
            <w:noProof/>
            <w:webHidden/>
          </w:rPr>
          <w:fldChar w:fldCharType="end"/>
        </w:r>
      </w:hyperlink>
    </w:p>
    <w:p w14:paraId="0A9A99B9" w14:textId="77777777" w:rsidR="000A31BE" w:rsidRDefault="00647EB5">
      <w:pPr>
        <w:pStyle w:val="34"/>
        <w:rPr>
          <w:noProof/>
        </w:rPr>
      </w:pPr>
      <w:hyperlink w:anchor="_Toc201323898" w:history="1">
        <w:r w:rsidR="000A31BE" w:rsidRPr="00A73C6C">
          <w:rPr>
            <w:rStyle w:val="affff"/>
            <w:noProof/>
          </w:rPr>
          <w:t>Или это было очищающее кровопускание?</w:t>
        </w:r>
        <w:r w:rsidR="000A31BE">
          <w:rPr>
            <w:noProof/>
            <w:webHidden/>
          </w:rPr>
          <w:tab/>
        </w:r>
        <w:r w:rsidR="000A31BE">
          <w:rPr>
            <w:noProof/>
            <w:webHidden/>
          </w:rPr>
          <w:fldChar w:fldCharType="begin"/>
        </w:r>
        <w:r w:rsidR="000A31BE">
          <w:rPr>
            <w:noProof/>
            <w:webHidden/>
          </w:rPr>
          <w:instrText xml:space="preserve"> PAGEREF _Toc201323898 \h </w:instrText>
        </w:r>
        <w:r w:rsidR="000A31BE">
          <w:rPr>
            <w:noProof/>
            <w:webHidden/>
          </w:rPr>
        </w:r>
        <w:r w:rsidR="000A31BE">
          <w:rPr>
            <w:noProof/>
            <w:webHidden/>
          </w:rPr>
          <w:fldChar w:fldCharType="separate"/>
        </w:r>
        <w:r w:rsidR="000A31BE">
          <w:rPr>
            <w:noProof/>
            <w:webHidden/>
          </w:rPr>
          <w:t>286</w:t>
        </w:r>
        <w:r w:rsidR="000A31BE">
          <w:rPr>
            <w:noProof/>
            <w:webHidden/>
          </w:rPr>
          <w:fldChar w:fldCharType="end"/>
        </w:r>
      </w:hyperlink>
    </w:p>
    <w:p w14:paraId="68081071" w14:textId="77777777" w:rsidR="000A31BE" w:rsidRDefault="00647EB5">
      <w:pPr>
        <w:pStyle w:val="34"/>
        <w:rPr>
          <w:noProof/>
        </w:rPr>
      </w:pPr>
      <w:hyperlink w:anchor="_Toc201323899" w:history="1">
        <w:r w:rsidR="000A31BE" w:rsidRPr="00A73C6C">
          <w:rPr>
            <w:rStyle w:val="affff"/>
            <w:noProof/>
          </w:rPr>
          <w:t>Идеи – кровь нации?</w:t>
        </w:r>
        <w:r w:rsidR="000A31BE">
          <w:rPr>
            <w:noProof/>
            <w:webHidden/>
          </w:rPr>
          <w:tab/>
        </w:r>
        <w:r w:rsidR="000A31BE">
          <w:rPr>
            <w:noProof/>
            <w:webHidden/>
          </w:rPr>
          <w:fldChar w:fldCharType="begin"/>
        </w:r>
        <w:r w:rsidR="000A31BE">
          <w:rPr>
            <w:noProof/>
            <w:webHidden/>
          </w:rPr>
          <w:instrText xml:space="preserve"> PAGEREF _Toc201323899 \h </w:instrText>
        </w:r>
        <w:r w:rsidR="000A31BE">
          <w:rPr>
            <w:noProof/>
            <w:webHidden/>
          </w:rPr>
        </w:r>
        <w:r w:rsidR="000A31BE">
          <w:rPr>
            <w:noProof/>
            <w:webHidden/>
          </w:rPr>
          <w:fldChar w:fldCharType="separate"/>
        </w:r>
        <w:r w:rsidR="000A31BE">
          <w:rPr>
            <w:noProof/>
            <w:webHidden/>
          </w:rPr>
          <w:t>286</w:t>
        </w:r>
        <w:r w:rsidR="000A31BE">
          <w:rPr>
            <w:noProof/>
            <w:webHidden/>
          </w:rPr>
          <w:fldChar w:fldCharType="end"/>
        </w:r>
      </w:hyperlink>
    </w:p>
    <w:p w14:paraId="186BAEC6" w14:textId="77777777" w:rsidR="000A31BE" w:rsidRDefault="00647EB5">
      <w:pPr>
        <w:pStyle w:val="34"/>
        <w:rPr>
          <w:noProof/>
        </w:rPr>
      </w:pPr>
      <w:hyperlink w:anchor="_Toc201323900" w:history="1">
        <w:r w:rsidR="000A31BE" w:rsidRPr="00A73C6C">
          <w:rPr>
            <w:rStyle w:val="affff"/>
            <w:noProof/>
          </w:rPr>
          <w:t>Буддизм – демобилизующая религия?</w:t>
        </w:r>
        <w:r w:rsidR="000A31BE">
          <w:rPr>
            <w:noProof/>
            <w:webHidden/>
          </w:rPr>
          <w:tab/>
        </w:r>
        <w:r w:rsidR="000A31BE">
          <w:rPr>
            <w:noProof/>
            <w:webHidden/>
          </w:rPr>
          <w:fldChar w:fldCharType="begin"/>
        </w:r>
        <w:r w:rsidR="000A31BE">
          <w:rPr>
            <w:noProof/>
            <w:webHidden/>
          </w:rPr>
          <w:instrText xml:space="preserve"> PAGEREF _Toc201323900 \h </w:instrText>
        </w:r>
        <w:r w:rsidR="000A31BE">
          <w:rPr>
            <w:noProof/>
            <w:webHidden/>
          </w:rPr>
        </w:r>
        <w:r w:rsidR="000A31BE">
          <w:rPr>
            <w:noProof/>
            <w:webHidden/>
          </w:rPr>
          <w:fldChar w:fldCharType="separate"/>
        </w:r>
        <w:r w:rsidR="000A31BE">
          <w:rPr>
            <w:noProof/>
            <w:webHidden/>
          </w:rPr>
          <w:t>287</w:t>
        </w:r>
        <w:r w:rsidR="000A31BE">
          <w:rPr>
            <w:noProof/>
            <w:webHidden/>
          </w:rPr>
          <w:fldChar w:fldCharType="end"/>
        </w:r>
      </w:hyperlink>
    </w:p>
    <w:p w14:paraId="761C8EBC" w14:textId="77777777" w:rsidR="000A31BE" w:rsidRDefault="00647EB5">
      <w:pPr>
        <w:pStyle w:val="34"/>
        <w:rPr>
          <w:noProof/>
        </w:rPr>
      </w:pPr>
      <w:hyperlink w:anchor="_Toc201323901" w:history="1">
        <w:r w:rsidR="000A31BE" w:rsidRPr="00A73C6C">
          <w:rPr>
            <w:rStyle w:val="affff"/>
            <w:noProof/>
          </w:rPr>
          <w:t>Может быть зря разбудили Герцена?</w:t>
        </w:r>
        <w:r w:rsidR="000A31BE">
          <w:rPr>
            <w:noProof/>
            <w:webHidden/>
          </w:rPr>
          <w:tab/>
        </w:r>
        <w:r w:rsidR="000A31BE">
          <w:rPr>
            <w:noProof/>
            <w:webHidden/>
          </w:rPr>
          <w:fldChar w:fldCharType="begin"/>
        </w:r>
        <w:r w:rsidR="000A31BE">
          <w:rPr>
            <w:noProof/>
            <w:webHidden/>
          </w:rPr>
          <w:instrText xml:space="preserve"> PAGEREF _Toc201323901 \h </w:instrText>
        </w:r>
        <w:r w:rsidR="000A31BE">
          <w:rPr>
            <w:noProof/>
            <w:webHidden/>
          </w:rPr>
        </w:r>
        <w:r w:rsidR="000A31BE">
          <w:rPr>
            <w:noProof/>
            <w:webHidden/>
          </w:rPr>
          <w:fldChar w:fldCharType="separate"/>
        </w:r>
        <w:r w:rsidR="000A31BE">
          <w:rPr>
            <w:noProof/>
            <w:webHidden/>
          </w:rPr>
          <w:t>288</w:t>
        </w:r>
        <w:r w:rsidR="000A31BE">
          <w:rPr>
            <w:noProof/>
            <w:webHidden/>
          </w:rPr>
          <w:fldChar w:fldCharType="end"/>
        </w:r>
      </w:hyperlink>
    </w:p>
    <w:p w14:paraId="409CB3F7" w14:textId="77777777" w:rsidR="000A31BE" w:rsidRDefault="00647EB5">
      <w:pPr>
        <w:pStyle w:val="34"/>
        <w:rPr>
          <w:noProof/>
        </w:rPr>
      </w:pPr>
      <w:hyperlink w:anchor="_Toc201323902" w:history="1">
        <w:r w:rsidR="000A31BE" w:rsidRPr="00A73C6C">
          <w:rPr>
            <w:rStyle w:val="affff"/>
            <w:noProof/>
          </w:rPr>
          <w:t>Метафорами пользуются все</w:t>
        </w:r>
        <w:r w:rsidR="000A31BE">
          <w:rPr>
            <w:noProof/>
            <w:webHidden/>
          </w:rPr>
          <w:tab/>
        </w:r>
        <w:r w:rsidR="000A31BE">
          <w:rPr>
            <w:noProof/>
            <w:webHidden/>
          </w:rPr>
          <w:fldChar w:fldCharType="begin"/>
        </w:r>
        <w:r w:rsidR="000A31BE">
          <w:rPr>
            <w:noProof/>
            <w:webHidden/>
          </w:rPr>
          <w:instrText xml:space="preserve"> PAGEREF _Toc201323902 \h </w:instrText>
        </w:r>
        <w:r w:rsidR="000A31BE">
          <w:rPr>
            <w:noProof/>
            <w:webHidden/>
          </w:rPr>
        </w:r>
        <w:r w:rsidR="000A31BE">
          <w:rPr>
            <w:noProof/>
            <w:webHidden/>
          </w:rPr>
          <w:fldChar w:fldCharType="separate"/>
        </w:r>
        <w:r w:rsidR="000A31BE">
          <w:rPr>
            <w:noProof/>
            <w:webHidden/>
          </w:rPr>
          <w:t>289</w:t>
        </w:r>
        <w:r w:rsidR="000A31BE">
          <w:rPr>
            <w:noProof/>
            <w:webHidden/>
          </w:rPr>
          <w:fldChar w:fldCharType="end"/>
        </w:r>
      </w:hyperlink>
    </w:p>
    <w:p w14:paraId="56B0D356" w14:textId="77777777" w:rsidR="000A31BE" w:rsidRDefault="00647EB5">
      <w:pPr>
        <w:pStyle w:val="34"/>
        <w:rPr>
          <w:noProof/>
        </w:rPr>
      </w:pPr>
      <w:hyperlink w:anchor="_Toc201323903" w:history="1">
        <w:r w:rsidR="000A31BE" w:rsidRPr="00A73C6C">
          <w:rPr>
            <w:rStyle w:val="affff"/>
            <w:noProof/>
          </w:rPr>
          <w:t>Дорого – да мило, дешево…</w:t>
        </w:r>
        <w:r w:rsidR="000A31BE">
          <w:rPr>
            <w:noProof/>
            <w:webHidden/>
          </w:rPr>
          <w:tab/>
        </w:r>
        <w:r w:rsidR="000A31BE">
          <w:rPr>
            <w:noProof/>
            <w:webHidden/>
          </w:rPr>
          <w:fldChar w:fldCharType="begin"/>
        </w:r>
        <w:r w:rsidR="000A31BE">
          <w:rPr>
            <w:noProof/>
            <w:webHidden/>
          </w:rPr>
          <w:instrText xml:space="preserve"> PAGEREF _Toc201323903 \h </w:instrText>
        </w:r>
        <w:r w:rsidR="000A31BE">
          <w:rPr>
            <w:noProof/>
            <w:webHidden/>
          </w:rPr>
        </w:r>
        <w:r w:rsidR="000A31BE">
          <w:rPr>
            <w:noProof/>
            <w:webHidden/>
          </w:rPr>
          <w:fldChar w:fldCharType="separate"/>
        </w:r>
        <w:r w:rsidR="000A31BE">
          <w:rPr>
            <w:noProof/>
            <w:webHidden/>
          </w:rPr>
          <w:t>290</w:t>
        </w:r>
        <w:r w:rsidR="000A31BE">
          <w:rPr>
            <w:noProof/>
            <w:webHidden/>
          </w:rPr>
          <w:fldChar w:fldCharType="end"/>
        </w:r>
      </w:hyperlink>
    </w:p>
    <w:p w14:paraId="58A86474" w14:textId="77777777" w:rsidR="000A31BE" w:rsidRDefault="00647EB5">
      <w:pPr>
        <w:pStyle w:val="34"/>
        <w:rPr>
          <w:noProof/>
        </w:rPr>
      </w:pPr>
      <w:hyperlink w:anchor="_Toc201323904" w:history="1">
        <w:r w:rsidR="000A31BE" w:rsidRPr="00A73C6C">
          <w:rPr>
            <w:rStyle w:val="affff"/>
            <w:noProof/>
          </w:rPr>
          <w:t>Или по-настоящему служи Богу. Или…</w:t>
        </w:r>
        <w:r w:rsidR="000A31BE">
          <w:rPr>
            <w:noProof/>
            <w:webHidden/>
          </w:rPr>
          <w:tab/>
        </w:r>
        <w:r w:rsidR="000A31BE">
          <w:rPr>
            <w:noProof/>
            <w:webHidden/>
          </w:rPr>
          <w:fldChar w:fldCharType="begin"/>
        </w:r>
        <w:r w:rsidR="000A31BE">
          <w:rPr>
            <w:noProof/>
            <w:webHidden/>
          </w:rPr>
          <w:instrText xml:space="preserve"> PAGEREF _Toc201323904 \h </w:instrText>
        </w:r>
        <w:r w:rsidR="000A31BE">
          <w:rPr>
            <w:noProof/>
            <w:webHidden/>
          </w:rPr>
        </w:r>
        <w:r w:rsidR="000A31BE">
          <w:rPr>
            <w:noProof/>
            <w:webHidden/>
          </w:rPr>
          <w:fldChar w:fldCharType="separate"/>
        </w:r>
        <w:r w:rsidR="000A31BE">
          <w:rPr>
            <w:noProof/>
            <w:webHidden/>
          </w:rPr>
          <w:t>291</w:t>
        </w:r>
        <w:r w:rsidR="000A31BE">
          <w:rPr>
            <w:noProof/>
            <w:webHidden/>
          </w:rPr>
          <w:fldChar w:fldCharType="end"/>
        </w:r>
      </w:hyperlink>
    </w:p>
    <w:p w14:paraId="4F22AAA7" w14:textId="77777777" w:rsidR="000A31BE" w:rsidRDefault="00647EB5">
      <w:pPr>
        <w:pStyle w:val="34"/>
        <w:rPr>
          <w:noProof/>
        </w:rPr>
      </w:pPr>
      <w:hyperlink w:anchor="_Toc201323905" w:history="1">
        <w:r w:rsidR="000A31BE" w:rsidRPr="00A73C6C">
          <w:rPr>
            <w:rStyle w:val="affff"/>
            <w:noProof/>
          </w:rPr>
          <w:t>Богатство – гарантия против анархии</w:t>
        </w:r>
        <w:r w:rsidR="000A31BE">
          <w:rPr>
            <w:noProof/>
            <w:webHidden/>
          </w:rPr>
          <w:tab/>
        </w:r>
        <w:r w:rsidR="000A31BE">
          <w:rPr>
            <w:noProof/>
            <w:webHidden/>
          </w:rPr>
          <w:fldChar w:fldCharType="begin"/>
        </w:r>
        <w:r w:rsidR="000A31BE">
          <w:rPr>
            <w:noProof/>
            <w:webHidden/>
          </w:rPr>
          <w:instrText xml:space="preserve"> PAGEREF _Toc201323905 \h </w:instrText>
        </w:r>
        <w:r w:rsidR="000A31BE">
          <w:rPr>
            <w:noProof/>
            <w:webHidden/>
          </w:rPr>
        </w:r>
        <w:r w:rsidR="000A31BE">
          <w:rPr>
            <w:noProof/>
            <w:webHidden/>
          </w:rPr>
          <w:fldChar w:fldCharType="separate"/>
        </w:r>
        <w:r w:rsidR="000A31BE">
          <w:rPr>
            <w:noProof/>
            <w:webHidden/>
          </w:rPr>
          <w:t>292</w:t>
        </w:r>
        <w:r w:rsidR="000A31BE">
          <w:rPr>
            <w:noProof/>
            <w:webHidden/>
          </w:rPr>
          <w:fldChar w:fldCharType="end"/>
        </w:r>
      </w:hyperlink>
    </w:p>
    <w:p w14:paraId="7FF9B3D0" w14:textId="77777777" w:rsidR="000A31BE" w:rsidRDefault="00647EB5">
      <w:pPr>
        <w:pStyle w:val="34"/>
        <w:rPr>
          <w:noProof/>
        </w:rPr>
      </w:pPr>
      <w:hyperlink w:anchor="_Toc201323906" w:history="1">
        <w:r w:rsidR="000A31BE" w:rsidRPr="00A73C6C">
          <w:rPr>
            <w:rStyle w:val="affff"/>
            <w:noProof/>
          </w:rPr>
          <w:t>Богатый человек неподкупен?</w:t>
        </w:r>
        <w:r w:rsidR="000A31BE">
          <w:rPr>
            <w:noProof/>
            <w:webHidden/>
          </w:rPr>
          <w:tab/>
        </w:r>
        <w:r w:rsidR="000A31BE">
          <w:rPr>
            <w:noProof/>
            <w:webHidden/>
          </w:rPr>
          <w:fldChar w:fldCharType="begin"/>
        </w:r>
        <w:r w:rsidR="000A31BE">
          <w:rPr>
            <w:noProof/>
            <w:webHidden/>
          </w:rPr>
          <w:instrText xml:space="preserve"> PAGEREF _Toc201323906 \h </w:instrText>
        </w:r>
        <w:r w:rsidR="000A31BE">
          <w:rPr>
            <w:noProof/>
            <w:webHidden/>
          </w:rPr>
        </w:r>
        <w:r w:rsidR="000A31BE">
          <w:rPr>
            <w:noProof/>
            <w:webHidden/>
          </w:rPr>
          <w:fldChar w:fldCharType="separate"/>
        </w:r>
        <w:r w:rsidR="000A31BE">
          <w:rPr>
            <w:noProof/>
            <w:webHidden/>
          </w:rPr>
          <w:t>293</w:t>
        </w:r>
        <w:r w:rsidR="000A31BE">
          <w:rPr>
            <w:noProof/>
            <w:webHidden/>
          </w:rPr>
          <w:fldChar w:fldCharType="end"/>
        </w:r>
      </w:hyperlink>
    </w:p>
    <w:p w14:paraId="29742907" w14:textId="77777777" w:rsidR="000A31BE" w:rsidRDefault="00647EB5">
      <w:pPr>
        <w:pStyle w:val="34"/>
        <w:rPr>
          <w:noProof/>
        </w:rPr>
      </w:pPr>
      <w:hyperlink w:anchor="_Toc201323907" w:history="1">
        <w:r w:rsidR="000A31BE" w:rsidRPr="00A73C6C">
          <w:rPr>
            <w:rStyle w:val="affff"/>
            <w:noProof/>
          </w:rPr>
          <w:t>Чем больше богатых людей, тем лучше всем?</w:t>
        </w:r>
        <w:r w:rsidR="000A31BE">
          <w:rPr>
            <w:noProof/>
            <w:webHidden/>
          </w:rPr>
          <w:tab/>
        </w:r>
        <w:r w:rsidR="000A31BE">
          <w:rPr>
            <w:noProof/>
            <w:webHidden/>
          </w:rPr>
          <w:fldChar w:fldCharType="begin"/>
        </w:r>
        <w:r w:rsidR="000A31BE">
          <w:rPr>
            <w:noProof/>
            <w:webHidden/>
          </w:rPr>
          <w:instrText xml:space="preserve"> PAGEREF _Toc201323907 \h </w:instrText>
        </w:r>
        <w:r w:rsidR="000A31BE">
          <w:rPr>
            <w:noProof/>
            <w:webHidden/>
          </w:rPr>
        </w:r>
        <w:r w:rsidR="000A31BE">
          <w:rPr>
            <w:noProof/>
            <w:webHidden/>
          </w:rPr>
          <w:fldChar w:fldCharType="separate"/>
        </w:r>
        <w:r w:rsidR="000A31BE">
          <w:rPr>
            <w:noProof/>
            <w:webHidden/>
          </w:rPr>
          <w:t>294</w:t>
        </w:r>
        <w:r w:rsidR="000A31BE">
          <w:rPr>
            <w:noProof/>
            <w:webHidden/>
          </w:rPr>
          <w:fldChar w:fldCharType="end"/>
        </w:r>
      </w:hyperlink>
    </w:p>
    <w:p w14:paraId="6856ABC3" w14:textId="77777777" w:rsidR="000A31BE" w:rsidRDefault="00647EB5">
      <w:pPr>
        <w:pStyle w:val="34"/>
        <w:rPr>
          <w:noProof/>
        </w:rPr>
      </w:pPr>
      <w:hyperlink w:anchor="_Toc201323908" w:history="1">
        <w:r w:rsidR="000A31BE" w:rsidRPr="00A73C6C">
          <w:rPr>
            <w:rStyle w:val="affff"/>
            <w:noProof/>
          </w:rPr>
          <w:t>Спасибо Горбачеву?</w:t>
        </w:r>
        <w:r w:rsidR="000A31BE">
          <w:rPr>
            <w:noProof/>
            <w:webHidden/>
          </w:rPr>
          <w:tab/>
        </w:r>
        <w:r w:rsidR="000A31BE">
          <w:rPr>
            <w:noProof/>
            <w:webHidden/>
          </w:rPr>
          <w:fldChar w:fldCharType="begin"/>
        </w:r>
        <w:r w:rsidR="000A31BE">
          <w:rPr>
            <w:noProof/>
            <w:webHidden/>
          </w:rPr>
          <w:instrText xml:space="preserve"> PAGEREF _Toc201323908 \h </w:instrText>
        </w:r>
        <w:r w:rsidR="000A31BE">
          <w:rPr>
            <w:noProof/>
            <w:webHidden/>
          </w:rPr>
        </w:r>
        <w:r w:rsidR="000A31BE">
          <w:rPr>
            <w:noProof/>
            <w:webHidden/>
          </w:rPr>
          <w:fldChar w:fldCharType="separate"/>
        </w:r>
        <w:r w:rsidR="000A31BE">
          <w:rPr>
            <w:noProof/>
            <w:webHidden/>
          </w:rPr>
          <w:t>295</w:t>
        </w:r>
        <w:r w:rsidR="000A31BE">
          <w:rPr>
            <w:noProof/>
            <w:webHidden/>
          </w:rPr>
          <w:fldChar w:fldCharType="end"/>
        </w:r>
      </w:hyperlink>
    </w:p>
    <w:p w14:paraId="600836D9" w14:textId="77777777" w:rsidR="000A31BE" w:rsidRDefault="00647EB5">
      <w:pPr>
        <w:pStyle w:val="34"/>
        <w:rPr>
          <w:noProof/>
        </w:rPr>
      </w:pPr>
      <w:hyperlink w:anchor="_Toc201323909" w:history="1">
        <w:r w:rsidR="000A31BE" w:rsidRPr="00A73C6C">
          <w:rPr>
            <w:rStyle w:val="affff"/>
            <w:noProof/>
          </w:rPr>
          <w:t>Всему свое время</w:t>
        </w:r>
        <w:r w:rsidR="000A31BE">
          <w:rPr>
            <w:noProof/>
            <w:webHidden/>
          </w:rPr>
          <w:tab/>
        </w:r>
        <w:r w:rsidR="000A31BE">
          <w:rPr>
            <w:noProof/>
            <w:webHidden/>
          </w:rPr>
          <w:fldChar w:fldCharType="begin"/>
        </w:r>
        <w:r w:rsidR="000A31BE">
          <w:rPr>
            <w:noProof/>
            <w:webHidden/>
          </w:rPr>
          <w:instrText xml:space="preserve"> PAGEREF _Toc201323909 \h </w:instrText>
        </w:r>
        <w:r w:rsidR="000A31BE">
          <w:rPr>
            <w:noProof/>
            <w:webHidden/>
          </w:rPr>
        </w:r>
        <w:r w:rsidR="000A31BE">
          <w:rPr>
            <w:noProof/>
            <w:webHidden/>
          </w:rPr>
          <w:fldChar w:fldCharType="separate"/>
        </w:r>
        <w:r w:rsidR="000A31BE">
          <w:rPr>
            <w:noProof/>
            <w:webHidden/>
          </w:rPr>
          <w:t>296</w:t>
        </w:r>
        <w:r w:rsidR="000A31BE">
          <w:rPr>
            <w:noProof/>
            <w:webHidden/>
          </w:rPr>
          <w:fldChar w:fldCharType="end"/>
        </w:r>
      </w:hyperlink>
    </w:p>
    <w:p w14:paraId="362D08F6" w14:textId="77777777" w:rsidR="000A31BE" w:rsidRDefault="00647EB5">
      <w:pPr>
        <w:pStyle w:val="34"/>
        <w:rPr>
          <w:noProof/>
        </w:rPr>
      </w:pPr>
      <w:hyperlink w:anchor="_Toc201323910" w:history="1">
        <w:r w:rsidR="000A31BE" w:rsidRPr="00A73C6C">
          <w:rPr>
            <w:rStyle w:val="affff"/>
            <w:noProof/>
          </w:rPr>
          <w:t>Мы уже далеко не Туркмения!</w:t>
        </w:r>
        <w:r w:rsidR="000A31BE">
          <w:rPr>
            <w:noProof/>
            <w:webHidden/>
          </w:rPr>
          <w:tab/>
        </w:r>
        <w:r w:rsidR="000A31BE">
          <w:rPr>
            <w:noProof/>
            <w:webHidden/>
          </w:rPr>
          <w:fldChar w:fldCharType="begin"/>
        </w:r>
        <w:r w:rsidR="000A31BE">
          <w:rPr>
            <w:noProof/>
            <w:webHidden/>
          </w:rPr>
          <w:instrText xml:space="preserve"> PAGEREF _Toc201323910 \h </w:instrText>
        </w:r>
        <w:r w:rsidR="000A31BE">
          <w:rPr>
            <w:noProof/>
            <w:webHidden/>
          </w:rPr>
        </w:r>
        <w:r w:rsidR="000A31BE">
          <w:rPr>
            <w:noProof/>
            <w:webHidden/>
          </w:rPr>
          <w:fldChar w:fldCharType="separate"/>
        </w:r>
        <w:r w:rsidR="000A31BE">
          <w:rPr>
            <w:noProof/>
            <w:webHidden/>
          </w:rPr>
          <w:t>297</w:t>
        </w:r>
        <w:r w:rsidR="000A31BE">
          <w:rPr>
            <w:noProof/>
            <w:webHidden/>
          </w:rPr>
          <w:fldChar w:fldCharType="end"/>
        </w:r>
      </w:hyperlink>
    </w:p>
    <w:p w14:paraId="78BD8EF2" w14:textId="77777777" w:rsidR="000A31BE" w:rsidRDefault="00647EB5">
      <w:pPr>
        <w:pStyle w:val="34"/>
        <w:rPr>
          <w:noProof/>
        </w:rPr>
      </w:pPr>
      <w:hyperlink w:anchor="_Toc201323911" w:history="1">
        <w:r w:rsidR="000A31BE" w:rsidRPr="00A73C6C">
          <w:rPr>
            <w:rStyle w:val="affff"/>
            <w:noProof/>
          </w:rPr>
          <w:t>Резкие движения всегда опасны?</w:t>
        </w:r>
        <w:r w:rsidR="000A31BE">
          <w:rPr>
            <w:noProof/>
            <w:webHidden/>
          </w:rPr>
          <w:tab/>
        </w:r>
        <w:r w:rsidR="000A31BE">
          <w:rPr>
            <w:noProof/>
            <w:webHidden/>
          </w:rPr>
          <w:fldChar w:fldCharType="begin"/>
        </w:r>
        <w:r w:rsidR="000A31BE">
          <w:rPr>
            <w:noProof/>
            <w:webHidden/>
          </w:rPr>
          <w:instrText xml:space="preserve"> PAGEREF _Toc201323911 \h </w:instrText>
        </w:r>
        <w:r w:rsidR="000A31BE">
          <w:rPr>
            <w:noProof/>
            <w:webHidden/>
          </w:rPr>
        </w:r>
        <w:r w:rsidR="000A31BE">
          <w:rPr>
            <w:noProof/>
            <w:webHidden/>
          </w:rPr>
          <w:fldChar w:fldCharType="separate"/>
        </w:r>
        <w:r w:rsidR="000A31BE">
          <w:rPr>
            <w:noProof/>
            <w:webHidden/>
          </w:rPr>
          <w:t>297</w:t>
        </w:r>
        <w:r w:rsidR="000A31BE">
          <w:rPr>
            <w:noProof/>
            <w:webHidden/>
          </w:rPr>
          <w:fldChar w:fldCharType="end"/>
        </w:r>
      </w:hyperlink>
    </w:p>
    <w:p w14:paraId="1B21C1FE" w14:textId="77777777" w:rsidR="000A31BE" w:rsidRDefault="00647EB5">
      <w:pPr>
        <w:pStyle w:val="34"/>
        <w:rPr>
          <w:noProof/>
        </w:rPr>
      </w:pPr>
      <w:hyperlink w:anchor="_Toc201323912" w:history="1">
        <w:r w:rsidR="000A31BE" w:rsidRPr="00A73C6C">
          <w:rPr>
            <w:rStyle w:val="affff"/>
            <w:noProof/>
          </w:rPr>
          <w:t>К наркотику власти устойчивы только великие люди?</w:t>
        </w:r>
        <w:r w:rsidR="000A31BE">
          <w:rPr>
            <w:noProof/>
            <w:webHidden/>
          </w:rPr>
          <w:tab/>
        </w:r>
        <w:r w:rsidR="000A31BE">
          <w:rPr>
            <w:noProof/>
            <w:webHidden/>
          </w:rPr>
          <w:fldChar w:fldCharType="begin"/>
        </w:r>
        <w:r w:rsidR="000A31BE">
          <w:rPr>
            <w:noProof/>
            <w:webHidden/>
          </w:rPr>
          <w:instrText xml:space="preserve"> PAGEREF _Toc201323912 \h </w:instrText>
        </w:r>
        <w:r w:rsidR="000A31BE">
          <w:rPr>
            <w:noProof/>
            <w:webHidden/>
          </w:rPr>
        </w:r>
        <w:r w:rsidR="000A31BE">
          <w:rPr>
            <w:noProof/>
            <w:webHidden/>
          </w:rPr>
          <w:fldChar w:fldCharType="separate"/>
        </w:r>
        <w:r w:rsidR="000A31BE">
          <w:rPr>
            <w:noProof/>
            <w:webHidden/>
          </w:rPr>
          <w:t>298</w:t>
        </w:r>
        <w:r w:rsidR="000A31BE">
          <w:rPr>
            <w:noProof/>
            <w:webHidden/>
          </w:rPr>
          <w:fldChar w:fldCharType="end"/>
        </w:r>
      </w:hyperlink>
    </w:p>
    <w:p w14:paraId="791BEC49" w14:textId="77777777" w:rsidR="000A31BE" w:rsidRDefault="00647EB5">
      <w:pPr>
        <w:pStyle w:val="34"/>
        <w:rPr>
          <w:noProof/>
        </w:rPr>
      </w:pPr>
      <w:hyperlink w:anchor="_Toc201323913" w:history="1">
        <w:r w:rsidR="000A31BE" w:rsidRPr="00A73C6C">
          <w:rPr>
            <w:rStyle w:val="affff"/>
            <w:noProof/>
          </w:rPr>
          <w:t>Увидим за деревьями лес!</w:t>
        </w:r>
        <w:r w:rsidR="000A31BE">
          <w:rPr>
            <w:noProof/>
            <w:webHidden/>
          </w:rPr>
          <w:tab/>
        </w:r>
        <w:r w:rsidR="000A31BE">
          <w:rPr>
            <w:noProof/>
            <w:webHidden/>
          </w:rPr>
          <w:fldChar w:fldCharType="begin"/>
        </w:r>
        <w:r w:rsidR="000A31BE">
          <w:rPr>
            <w:noProof/>
            <w:webHidden/>
          </w:rPr>
          <w:instrText xml:space="preserve"> PAGEREF _Toc201323913 \h </w:instrText>
        </w:r>
        <w:r w:rsidR="000A31BE">
          <w:rPr>
            <w:noProof/>
            <w:webHidden/>
          </w:rPr>
        </w:r>
        <w:r w:rsidR="000A31BE">
          <w:rPr>
            <w:noProof/>
            <w:webHidden/>
          </w:rPr>
          <w:fldChar w:fldCharType="separate"/>
        </w:r>
        <w:r w:rsidR="000A31BE">
          <w:rPr>
            <w:noProof/>
            <w:webHidden/>
          </w:rPr>
          <w:t>299</w:t>
        </w:r>
        <w:r w:rsidR="000A31BE">
          <w:rPr>
            <w:noProof/>
            <w:webHidden/>
          </w:rPr>
          <w:fldChar w:fldCharType="end"/>
        </w:r>
      </w:hyperlink>
    </w:p>
    <w:p w14:paraId="3F44A382" w14:textId="77777777" w:rsidR="000A31BE" w:rsidRDefault="00647EB5">
      <w:pPr>
        <w:pStyle w:val="34"/>
        <w:rPr>
          <w:noProof/>
        </w:rPr>
      </w:pPr>
      <w:hyperlink w:anchor="_Toc201323914" w:history="1">
        <w:r w:rsidR="000A31BE" w:rsidRPr="00A73C6C">
          <w:rPr>
            <w:rStyle w:val="affff"/>
            <w:noProof/>
          </w:rPr>
          <w:t>Советский плавильный котел лучше американского?</w:t>
        </w:r>
        <w:r w:rsidR="000A31BE">
          <w:rPr>
            <w:noProof/>
            <w:webHidden/>
          </w:rPr>
          <w:tab/>
        </w:r>
        <w:r w:rsidR="000A31BE">
          <w:rPr>
            <w:noProof/>
            <w:webHidden/>
          </w:rPr>
          <w:fldChar w:fldCharType="begin"/>
        </w:r>
        <w:r w:rsidR="000A31BE">
          <w:rPr>
            <w:noProof/>
            <w:webHidden/>
          </w:rPr>
          <w:instrText xml:space="preserve"> PAGEREF _Toc201323914 \h </w:instrText>
        </w:r>
        <w:r w:rsidR="000A31BE">
          <w:rPr>
            <w:noProof/>
            <w:webHidden/>
          </w:rPr>
        </w:r>
        <w:r w:rsidR="000A31BE">
          <w:rPr>
            <w:noProof/>
            <w:webHidden/>
          </w:rPr>
          <w:fldChar w:fldCharType="separate"/>
        </w:r>
        <w:r w:rsidR="000A31BE">
          <w:rPr>
            <w:noProof/>
            <w:webHidden/>
          </w:rPr>
          <w:t>300</w:t>
        </w:r>
        <w:r w:rsidR="000A31BE">
          <w:rPr>
            <w:noProof/>
            <w:webHidden/>
          </w:rPr>
          <w:fldChar w:fldCharType="end"/>
        </w:r>
      </w:hyperlink>
    </w:p>
    <w:p w14:paraId="474176C9" w14:textId="77777777" w:rsidR="000A31BE" w:rsidRDefault="00647EB5">
      <w:pPr>
        <w:pStyle w:val="34"/>
        <w:rPr>
          <w:noProof/>
        </w:rPr>
      </w:pPr>
      <w:hyperlink w:anchor="_Toc201323915" w:history="1">
        <w:r w:rsidR="000A31BE" w:rsidRPr="00A73C6C">
          <w:rPr>
            <w:rStyle w:val="affff"/>
            <w:noProof/>
          </w:rPr>
          <w:t>Что досталось нам от большевиков</w:t>
        </w:r>
        <w:r w:rsidR="000A31BE">
          <w:rPr>
            <w:noProof/>
            <w:webHidden/>
          </w:rPr>
          <w:tab/>
        </w:r>
        <w:r w:rsidR="000A31BE">
          <w:rPr>
            <w:noProof/>
            <w:webHidden/>
          </w:rPr>
          <w:fldChar w:fldCharType="begin"/>
        </w:r>
        <w:r w:rsidR="000A31BE">
          <w:rPr>
            <w:noProof/>
            <w:webHidden/>
          </w:rPr>
          <w:instrText xml:space="preserve"> PAGEREF _Toc201323915 \h </w:instrText>
        </w:r>
        <w:r w:rsidR="000A31BE">
          <w:rPr>
            <w:noProof/>
            <w:webHidden/>
          </w:rPr>
        </w:r>
        <w:r w:rsidR="000A31BE">
          <w:rPr>
            <w:noProof/>
            <w:webHidden/>
          </w:rPr>
          <w:fldChar w:fldCharType="separate"/>
        </w:r>
        <w:r w:rsidR="000A31BE">
          <w:rPr>
            <w:noProof/>
            <w:webHidden/>
          </w:rPr>
          <w:t>301</w:t>
        </w:r>
        <w:r w:rsidR="000A31BE">
          <w:rPr>
            <w:noProof/>
            <w:webHidden/>
          </w:rPr>
          <w:fldChar w:fldCharType="end"/>
        </w:r>
      </w:hyperlink>
    </w:p>
    <w:p w14:paraId="3576DE94" w14:textId="77777777" w:rsidR="000A31BE" w:rsidRDefault="00647EB5">
      <w:pPr>
        <w:pStyle w:val="34"/>
        <w:rPr>
          <w:noProof/>
        </w:rPr>
      </w:pPr>
      <w:hyperlink w:anchor="_Toc201323916" w:history="1">
        <w:r w:rsidR="000A31BE" w:rsidRPr="00A73C6C">
          <w:rPr>
            <w:rStyle w:val="affff"/>
            <w:noProof/>
          </w:rPr>
          <w:t>А если бы этот потенциал не был создан для войны?</w:t>
        </w:r>
        <w:r w:rsidR="000A31BE">
          <w:rPr>
            <w:noProof/>
            <w:webHidden/>
          </w:rPr>
          <w:tab/>
        </w:r>
        <w:r w:rsidR="000A31BE">
          <w:rPr>
            <w:noProof/>
            <w:webHidden/>
          </w:rPr>
          <w:fldChar w:fldCharType="begin"/>
        </w:r>
        <w:r w:rsidR="000A31BE">
          <w:rPr>
            <w:noProof/>
            <w:webHidden/>
          </w:rPr>
          <w:instrText xml:space="preserve"> PAGEREF _Toc201323916 \h </w:instrText>
        </w:r>
        <w:r w:rsidR="000A31BE">
          <w:rPr>
            <w:noProof/>
            <w:webHidden/>
          </w:rPr>
        </w:r>
        <w:r w:rsidR="000A31BE">
          <w:rPr>
            <w:noProof/>
            <w:webHidden/>
          </w:rPr>
          <w:fldChar w:fldCharType="separate"/>
        </w:r>
        <w:r w:rsidR="000A31BE">
          <w:rPr>
            <w:noProof/>
            <w:webHidden/>
          </w:rPr>
          <w:t>302</w:t>
        </w:r>
        <w:r w:rsidR="000A31BE">
          <w:rPr>
            <w:noProof/>
            <w:webHidden/>
          </w:rPr>
          <w:fldChar w:fldCharType="end"/>
        </w:r>
      </w:hyperlink>
    </w:p>
    <w:p w14:paraId="2C459A46" w14:textId="77777777" w:rsidR="000A31BE" w:rsidRDefault="00647EB5">
      <w:pPr>
        <w:pStyle w:val="34"/>
        <w:rPr>
          <w:noProof/>
        </w:rPr>
      </w:pPr>
      <w:hyperlink w:anchor="_Toc201323917" w:history="1">
        <w:r w:rsidR="000A31BE" w:rsidRPr="00A73C6C">
          <w:rPr>
            <w:rStyle w:val="affff"/>
            <w:noProof/>
          </w:rPr>
          <w:t>Сверхсложный язык говорит о сверхсложной культуре?</w:t>
        </w:r>
        <w:r w:rsidR="000A31BE">
          <w:rPr>
            <w:noProof/>
            <w:webHidden/>
          </w:rPr>
          <w:tab/>
        </w:r>
        <w:r w:rsidR="000A31BE">
          <w:rPr>
            <w:noProof/>
            <w:webHidden/>
          </w:rPr>
          <w:fldChar w:fldCharType="begin"/>
        </w:r>
        <w:r w:rsidR="000A31BE">
          <w:rPr>
            <w:noProof/>
            <w:webHidden/>
          </w:rPr>
          <w:instrText xml:space="preserve"> PAGEREF _Toc201323917 \h </w:instrText>
        </w:r>
        <w:r w:rsidR="000A31BE">
          <w:rPr>
            <w:noProof/>
            <w:webHidden/>
          </w:rPr>
        </w:r>
        <w:r w:rsidR="000A31BE">
          <w:rPr>
            <w:noProof/>
            <w:webHidden/>
          </w:rPr>
          <w:fldChar w:fldCharType="separate"/>
        </w:r>
        <w:r w:rsidR="000A31BE">
          <w:rPr>
            <w:noProof/>
            <w:webHidden/>
          </w:rPr>
          <w:t>304</w:t>
        </w:r>
        <w:r w:rsidR="000A31BE">
          <w:rPr>
            <w:noProof/>
            <w:webHidden/>
          </w:rPr>
          <w:fldChar w:fldCharType="end"/>
        </w:r>
      </w:hyperlink>
    </w:p>
    <w:p w14:paraId="053C465A" w14:textId="77777777" w:rsidR="000A31BE" w:rsidRDefault="00647EB5">
      <w:pPr>
        <w:pStyle w:val="34"/>
        <w:rPr>
          <w:noProof/>
        </w:rPr>
      </w:pPr>
      <w:hyperlink w:anchor="_Toc201323918" w:history="1">
        <w:r w:rsidR="000A31BE" w:rsidRPr="00A73C6C">
          <w:rPr>
            <w:rStyle w:val="affff"/>
            <w:noProof/>
          </w:rPr>
          <w:t>Лучшая реклама – антиреклама?</w:t>
        </w:r>
        <w:r w:rsidR="000A31BE">
          <w:rPr>
            <w:noProof/>
            <w:webHidden/>
          </w:rPr>
          <w:tab/>
        </w:r>
        <w:r w:rsidR="000A31BE">
          <w:rPr>
            <w:noProof/>
            <w:webHidden/>
          </w:rPr>
          <w:fldChar w:fldCharType="begin"/>
        </w:r>
        <w:r w:rsidR="000A31BE">
          <w:rPr>
            <w:noProof/>
            <w:webHidden/>
          </w:rPr>
          <w:instrText xml:space="preserve"> PAGEREF _Toc201323918 \h </w:instrText>
        </w:r>
        <w:r w:rsidR="000A31BE">
          <w:rPr>
            <w:noProof/>
            <w:webHidden/>
          </w:rPr>
        </w:r>
        <w:r w:rsidR="000A31BE">
          <w:rPr>
            <w:noProof/>
            <w:webHidden/>
          </w:rPr>
          <w:fldChar w:fldCharType="separate"/>
        </w:r>
        <w:r w:rsidR="000A31BE">
          <w:rPr>
            <w:noProof/>
            <w:webHidden/>
          </w:rPr>
          <w:t>305</w:t>
        </w:r>
        <w:r w:rsidR="000A31BE">
          <w:rPr>
            <w:noProof/>
            <w:webHidden/>
          </w:rPr>
          <w:fldChar w:fldCharType="end"/>
        </w:r>
      </w:hyperlink>
    </w:p>
    <w:p w14:paraId="746392C7" w14:textId="77777777" w:rsidR="000A31BE" w:rsidRDefault="00647EB5">
      <w:pPr>
        <w:pStyle w:val="34"/>
        <w:rPr>
          <w:noProof/>
        </w:rPr>
      </w:pPr>
      <w:hyperlink w:anchor="_Toc201323919" w:history="1">
        <w:r w:rsidR="000A31BE" w:rsidRPr="00A73C6C">
          <w:rPr>
            <w:rStyle w:val="affff"/>
            <w:noProof/>
          </w:rPr>
          <w:t>Глобальная цена</w:t>
        </w:r>
        <w:r w:rsidR="000A31BE">
          <w:rPr>
            <w:noProof/>
            <w:webHidden/>
          </w:rPr>
          <w:tab/>
        </w:r>
        <w:r w:rsidR="000A31BE">
          <w:rPr>
            <w:noProof/>
            <w:webHidden/>
          </w:rPr>
          <w:fldChar w:fldCharType="begin"/>
        </w:r>
        <w:r w:rsidR="000A31BE">
          <w:rPr>
            <w:noProof/>
            <w:webHidden/>
          </w:rPr>
          <w:instrText xml:space="preserve"> PAGEREF _Toc201323919 \h </w:instrText>
        </w:r>
        <w:r w:rsidR="000A31BE">
          <w:rPr>
            <w:noProof/>
            <w:webHidden/>
          </w:rPr>
        </w:r>
        <w:r w:rsidR="000A31BE">
          <w:rPr>
            <w:noProof/>
            <w:webHidden/>
          </w:rPr>
          <w:fldChar w:fldCharType="separate"/>
        </w:r>
        <w:r w:rsidR="000A31BE">
          <w:rPr>
            <w:noProof/>
            <w:webHidden/>
          </w:rPr>
          <w:t>306</w:t>
        </w:r>
        <w:r w:rsidR="000A31BE">
          <w:rPr>
            <w:noProof/>
            <w:webHidden/>
          </w:rPr>
          <w:fldChar w:fldCharType="end"/>
        </w:r>
      </w:hyperlink>
    </w:p>
    <w:p w14:paraId="2B02E351" w14:textId="77777777" w:rsidR="000A31BE" w:rsidRDefault="00647EB5">
      <w:pPr>
        <w:pStyle w:val="34"/>
        <w:rPr>
          <w:noProof/>
        </w:rPr>
      </w:pPr>
      <w:hyperlink w:anchor="_Toc201323920" w:history="1">
        <w:r w:rsidR="000A31BE" w:rsidRPr="00A73C6C">
          <w:rPr>
            <w:rStyle w:val="affff"/>
            <w:noProof/>
          </w:rPr>
          <w:t>Долой самобичевание!</w:t>
        </w:r>
        <w:r w:rsidR="000A31BE">
          <w:rPr>
            <w:noProof/>
            <w:webHidden/>
          </w:rPr>
          <w:tab/>
        </w:r>
        <w:r w:rsidR="000A31BE">
          <w:rPr>
            <w:noProof/>
            <w:webHidden/>
          </w:rPr>
          <w:fldChar w:fldCharType="begin"/>
        </w:r>
        <w:r w:rsidR="000A31BE">
          <w:rPr>
            <w:noProof/>
            <w:webHidden/>
          </w:rPr>
          <w:instrText xml:space="preserve"> PAGEREF _Toc201323920 \h </w:instrText>
        </w:r>
        <w:r w:rsidR="000A31BE">
          <w:rPr>
            <w:noProof/>
            <w:webHidden/>
          </w:rPr>
        </w:r>
        <w:r w:rsidR="000A31BE">
          <w:rPr>
            <w:noProof/>
            <w:webHidden/>
          </w:rPr>
          <w:fldChar w:fldCharType="separate"/>
        </w:r>
        <w:r w:rsidR="000A31BE">
          <w:rPr>
            <w:noProof/>
            <w:webHidden/>
          </w:rPr>
          <w:t>306</w:t>
        </w:r>
        <w:r w:rsidR="000A31BE">
          <w:rPr>
            <w:noProof/>
            <w:webHidden/>
          </w:rPr>
          <w:fldChar w:fldCharType="end"/>
        </w:r>
      </w:hyperlink>
    </w:p>
    <w:p w14:paraId="28D75A31" w14:textId="77777777" w:rsidR="000A31BE" w:rsidRDefault="00647EB5">
      <w:pPr>
        <w:pStyle w:val="34"/>
        <w:rPr>
          <w:noProof/>
        </w:rPr>
      </w:pPr>
      <w:hyperlink w:anchor="_Toc201323921" w:history="1">
        <w:r w:rsidR="000A31BE" w:rsidRPr="00A73C6C">
          <w:rPr>
            <w:rStyle w:val="affff"/>
            <w:noProof/>
          </w:rPr>
          <w:t>Делай как они!</w:t>
        </w:r>
        <w:r w:rsidR="000A31BE">
          <w:rPr>
            <w:noProof/>
            <w:webHidden/>
          </w:rPr>
          <w:tab/>
        </w:r>
        <w:r w:rsidR="000A31BE">
          <w:rPr>
            <w:noProof/>
            <w:webHidden/>
          </w:rPr>
          <w:fldChar w:fldCharType="begin"/>
        </w:r>
        <w:r w:rsidR="000A31BE">
          <w:rPr>
            <w:noProof/>
            <w:webHidden/>
          </w:rPr>
          <w:instrText xml:space="preserve"> PAGEREF _Toc201323921 \h </w:instrText>
        </w:r>
        <w:r w:rsidR="000A31BE">
          <w:rPr>
            <w:noProof/>
            <w:webHidden/>
          </w:rPr>
        </w:r>
        <w:r w:rsidR="000A31BE">
          <w:rPr>
            <w:noProof/>
            <w:webHidden/>
          </w:rPr>
          <w:fldChar w:fldCharType="separate"/>
        </w:r>
        <w:r w:rsidR="000A31BE">
          <w:rPr>
            <w:noProof/>
            <w:webHidden/>
          </w:rPr>
          <w:t>307</w:t>
        </w:r>
        <w:r w:rsidR="000A31BE">
          <w:rPr>
            <w:noProof/>
            <w:webHidden/>
          </w:rPr>
          <w:fldChar w:fldCharType="end"/>
        </w:r>
      </w:hyperlink>
    </w:p>
    <w:p w14:paraId="68ABD361" w14:textId="77777777" w:rsidR="000A31BE" w:rsidRDefault="00647EB5">
      <w:pPr>
        <w:pStyle w:val="24"/>
        <w:rPr>
          <w:rFonts w:ascii="Times New Roman" w:hAnsi="Times New Roman"/>
          <w:i w:val="0"/>
          <w:noProof/>
          <w:kern w:val="0"/>
          <w:sz w:val="24"/>
        </w:rPr>
      </w:pPr>
      <w:hyperlink w:anchor="_Toc201323922" w:history="1">
        <w:r w:rsidR="000A31BE" w:rsidRPr="00A73C6C">
          <w:rPr>
            <w:rStyle w:val="affff"/>
            <w:noProof/>
          </w:rPr>
          <w:t>Глава сорок третья: Отношение к общественной обструкции.</w:t>
        </w:r>
        <w:r w:rsidR="000A31BE">
          <w:rPr>
            <w:noProof/>
            <w:webHidden/>
          </w:rPr>
          <w:tab/>
        </w:r>
        <w:r w:rsidR="000A31BE">
          <w:rPr>
            <w:noProof/>
            <w:webHidden/>
          </w:rPr>
          <w:fldChar w:fldCharType="begin"/>
        </w:r>
        <w:r w:rsidR="000A31BE">
          <w:rPr>
            <w:noProof/>
            <w:webHidden/>
          </w:rPr>
          <w:instrText xml:space="preserve"> PAGEREF _Toc201323922 \h </w:instrText>
        </w:r>
        <w:r w:rsidR="000A31BE">
          <w:rPr>
            <w:noProof/>
            <w:webHidden/>
          </w:rPr>
        </w:r>
        <w:r w:rsidR="000A31BE">
          <w:rPr>
            <w:noProof/>
            <w:webHidden/>
          </w:rPr>
          <w:fldChar w:fldCharType="separate"/>
        </w:r>
        <w:r w:rsidR="000A31BE">
          <w:rPr>
            <w:noProof/>
            <w:webHidden/>
          </w:rPr>
          <w:t>309</w:t>
        </w:r>
        <w:r w:rsidR="000A31BE">
          <w:rPr>
            <w:noProof/>
            <w:webHidden/>
          </w:rPr>
          <w:fldChar w:fldCharType="end"/>
        </w:r>
      </w:hyperlink>
    </w:p>
    <w:p w14:paraId="22D91851" w14:textId="77777777" w:rsidR="000A31BE" w:rsidRDefault="00647EB5">
      <w:pPr>
        <w:pStyle w:val="34"/>
        <w:rPr>
          <w:noProof/>
        </w:rPr>
      </w:pPr>
      <w:hyperlink w:anchor="_Toc201323923" w:history="1">
        <w:r w:rsidR="000A31BE" w:rsidRPr="00A73C6C">
          <w:rPr>
            <w:rStyle w:val="affff"/>
            <w:noProof/>
          </w:rPr>
          <w:t>Не мешай другим!</w:t>
        </w:r>
        <w:r w:rsidR="000A31BE">
          <w:rPr>
            <w:noProof/>
            <w:webHidden/>
          </w:rPr>
          <w:tab/>
        </w:r>
        <w:r w:rsidR="000A31BE">
          <w:rPr>
            <w:noProof/>
            <w:webHidden/>
          </w:rPr>
          <w:fldChar w:fldCharType="begin"/>
        </w:r>
        <w:r w:rsidR="000A31BE">
          <w:rPr>
            <w:noProof/>
            <w:webHidden/>
          </w:rPr>
          <w:instrText xml:space="preserve"> PAGEREF _Toc201323923 \h </w:instrText>
        </w:r>
        <w:r w:rsidR="000A31BE">
          <w:rPr>
            <w:noProof/>
            <w:webHidden/>
          </w:rPr>
        </w:r>
        <w:r w:rsidR="000A31BE">
          <w:rPr>
            <w:noProof/>
            <w:webHidden/>
          </w:rPr>
          <w:fldChar w:fldCharType="separate"/>
        </w:r>
        <w:r w:rsidR="000A31BE">
          <w:rPr>
            <w:noProof/>
            <w:webHidden/>
          </w:rPr>
          <w:t>309</w:t>
        </w:r>
        <w:r w:rsidR="000A31BE">
          <w:rPr>
            <w:noProof/>
            <w:webHidden/>
          </w:rPr>
          <w:fldChar w:fldCharType="end"/>
        </w:r>
      </w:hyperlink>
    </w:p>
    <w:p w14:paraId="7D869A5D" w14:textId="77777777" w:rsidR="000A31BE" w:rsidRDefault="00647EB5">
      <w:pPr>
        <w:pStyle w:val="34"/>
        <w:rPr>
          <w:noProof/>
        </w:rPr>
      </w:pPr>
      <w:hyperlink w:anchor="_Toc201323924" w:history="1">
        <w:r w:rsidR="000A31BE" w:rsidRPr="00A73C6C">
          <w:rPr>
            <w:rStyle w:val="affff"/>
            <w:noProof/>
          </w:rPr>
          <w:t>Что делает человека человеком?</w:t>
        </w:r>
        <w:r w:rsidR="000A31BE">
          <w:rPr>
            <w:noProof/>
            <w:webHidden/>
          </w:rPr>
          <w:tab/>
        </w:r>
        <w:r w:rsidR="000A31BE">
          <w:rPr>
            <w:noProof/>
            <w:webHidden/>
          </w:rPr>
          <w:fldChar w:fldCharType="begin"/>
        </w:r>
        <w:r w:rsidR="000A31BE">
          <w:rPr>
            <w:noProof/>
            <w:webHidden/>
          </w:rPr>
          <w:instrText xml:space="preserve"> PAGEREF _Toc201323924 \h </w:instrText>
        </w:r>
        <w:r w:rsidR="000A31BE">
          <w:rPr>
            <w:noProof/>
            <w:webHidden/>
          </w:rPr>
        </w:r>
        <w:r w:rsidR="000A31BE">
          <w:rPr>
            <w:noProof/>
            <w:webHidden/>
          </w:rPr>
          <w:fldChar w:fldCharType="separate"/>
        </w:r>
        <w:r w:rsidR="000A31BE">
          <w:rPr>
            <w:noProof/>
            <w:webHidden/>
          </w:rPr>
          <w:t>310</w:t>
        </w:r>
        <w:r w:rsidR="000A31BE">
          <w:rPr>
            <w:noProof/>
            <w:webHidden/>
          </w:rPr>
          <w:fldChar w:fldCharType="end"/>
        </w:r>
      </w:hyperlink>
    </w:p>
    <w:p w14:paraId="2FDCD1CE" w14:textId="77777777" w:rsidR="000A31BE" w:rsidRDefault="00647EB5">
      <w:pPr>
        <w:pStyle w:val="34"/>
        <w:rPr>
          <w:noProof/>
        </w:rPr>
      </w:pPr>
      <w:hyperlink w:anchor="_Toc201323925" w:history="1">
        <w:r w:rsidR="000A31BE" w:rsidRPr="00A73C6C">
          <w:rPr>
            <w:rStyle w:val="affff"/>
            <w:noProof/>
          </w:rPr>
          <w:t>Надо привязаться к мачте?</w:t>
        </w:r>
        <w:r w:rsidR="000A31BE">
          <w:rPr>
            <w:noProof/>
            <w:webHidden/>
          </w:rPr>
          <w:tab/>
        </w:r>
        <w:r w:rsidR="000A31BE">
          <w:rPr>
            <w:noProof/>
            <w:webHidden/>
          </w:rPr>
          <w:fldChar w:fldCharType="begin"/>
        </w:r>
        <w:r w:rsidR="000A31BE">
          <w:rPr>
            <w:noProof/>
            <w:webHidden/>
          </w:rPr>
          <w:instrText xml:space="preserve"> PAGEREF _Toc201323925 \h </w:instrText>
        </w:r>
        <w:r w:rsidR="000A31BE">
          <w:rPr>
            <w:noProof/>
            <w:webHidden/>
          </w:rPr>
        </w:r>
        <w:r w:rsidR="000A31BE">
          <w:rPr>
            <w:noProof/>
            <w:webHidden/>
          </w:rPr>
          <w:fldChar w:fldCharType="separate"/>
        </w:r>
        <w:r w:rsidR="000A31BE">
          <w:rPr>
            <w:noProof/>
            <w:webHidden/>
          </w:rPr>
          <w:t>310</w:t>
        </w:r>
        <w:r w:rsidR="000A31BE">
          <w:rPr>
            <w:noProof/>
            <w:webHidden/>
          </w:rPr>
          <w:fldChar w:fldCharType="end"/>
        </w:r>
      </w:hyperlink>
    </w:p>
    <w:p w14:paraId="45699497" w14:textId="77777777" w:rsidR="000A31BE" w:rsidRDefault="00647EB5">
      <w:pPr>
        <w:pStyle w:val="34"/>
        <w:rPr>
          <w:noProof/>
        </w:rPr>
      </w:pPr>
      <w:hyperlink w:anchor="_Toc201323926" w:history="1">
        <w:r w:rsidR="000A31BE" w:rsidRPr="00A73C6C">
          <w:rPr>
            <w:rStyle w:val="affff"/>
            <w:noProof/>
          </w:rPr>
          <w:t>Как ни одевается дурак…</w:t>
        </w:r>
        <w:r w:rsidR="000A31BE">
          <w:rPr>
            <w:noProof/>
            <w:webHidden/>
          </w:rPr>
          <w:tab/>
        </w:r>
        <w:r w:rsidR="000A31BE">
          <w:rPr>
            <w:noProof/>
            <w:webHidden/>
          </w:rPr>
          <w:fldChar w:fldCharType="begin"/>
        </w:r>
        <w:r w:rsidR="000A31BE">
          <w:rPr>
            <w:noProof/>
            <w:webHidden/>
          </w:rPr>
          <w:instrText xml:space="preserve"> PAGEREF _Toc201323926 \h </w:instrText>
        </w:r>
        <w:r w:rsidR="000A31BE">
          <w:rPr>
            <w:noProof/>
            <w:webHidden/>
          </w:rPr>
        </w:r>
        <w:r w:rsidR="000A31BE">
          <w:rPr>
            <w:noProof/>
            <w:webHidden/>
          </w:rPr>
          <w:fldChar w:fldCharType="separate"/>
        </w:r>
        <w:r w:rsidR="000A31BE">
          <w:rPr>
            <w:noProof/>
            <w:webHidden/>
          </w:rPr>
          <w:t>311</w:t>
        </w:r>
        <w:r w:rsidR="000A31BE">
          <w:rPr>
            <w:noProof/>
            <w:webHidden/>
          </w:rPr>
          <w:fldChar w:fldCharType="end"/>
        </w:r>
      </w:hyperlink>
    </w:p>
    <w:p w14:paraId="7E764D01" w14:textId="77777777" w:rsidR="000A31BE" w:rsidRDefault="00647EB5">
      <w:pPr>
        <w:pStyle w:val="34"/>
        <w:rPr>
          <w:noProof/>
        </w:rPr>
      </w:pPr>
      <w:hyperlink w:anchor="_Toc201323927" w:history="1">
        <w:r w:rsidR="000A31BE" w:rsidRPr="00A73C6C">
          <w:rPr>
            <w:rStyle w:val="affff"/>
            <w:noProof/>
          </w:rPr>
          <w:t>Обойдемся без понта!</w:t>
        </w:r>
        <w:r w:rsidR="000A31BE">
          <w:rPr>
            <w:noProof/>
            <w:webHidden/>
          </w:rPr>
          <w:tab/>
        </w:r>
        <w:r w:rsidR="000A31BE">
          <w:rPr>
            <w:noProof/>
            <w:webHidden/>
          </w:rPr>
          <w:fldChar w:fldCharType="begin"/>
        </w:r>
        <w:r w:rsidR="000A31BE">
          <w:rPr>
            <w:noProof/>
            <w:webHidden/>
          </w:rPr>
          <w:instrText xml:space="preserve"> PAGEREF _Toc201323927 \h </w:instrText>
        </w:r>
        <w:r w:rsidR="000A31BE">
          <w:rPr>
            <w:noProof/>
            <w:webHidden/>
          </w:rPr>
        </w:r>
        <w:r w:rsidR="000A31BE">
          <w:rPr>
            <w:noProof/>
            <w:webHidden/>
          </w:rPr>
          <w:fldChar w:fldCharType="separate"/>
        </w:r>
        <w:r w:rsidR="000A31BE">
          <w:rPr>
            <w:noProof/>
            <w:webHidden/>
          </w:rPr>
          <w:t>312</w:t>
        </w:r>
        <w:r w:rsidR="000A31BE">
          <w:rPr>
            <w:noProof/>
            <w:webHidden/>
          </w:rPr>
          <w:fldChar w:fldCharType="end"/>
        </w:r>
      </w:hyperlink>
    </w:p>
    <w:p w14:paraId="1B750BA3" w14:textId="77777777" w:rsidR="000A31BE" w:rsidRDefault="00647EB5">
      <w:pPr>
        <w:pStyle w:val="24"/>
        <w:rPr>
          <w:rFonts w:ascii="Times New Roman" w:hAnsi="Times New Roman"/>
          <w:i w:val="0"/>
          <w:noProof/>
          <w:kern w:val="0"/>
          <w:sz w:val="24"/>
        </w:rPr>
      </w:pPr>
      <w:hyperlink w:anchor="_Toc201323928" w:history="1">
        <w:r w:rsidR="000A31BE" w:rsidRPr="00A73C6C">
          <w:rPr>
            <w:rStyle w:val="affff"/>
            <w:noProof/>
          </w:rPr>
          <w:t>Глава сорок четвертая: Отношение к насилию.</w:t>
        </w:r>
        <w:r w:rsidR="000A31BE">
          <w:rPr>
            <w:noProof/>
            <w:webHidden/>
          </w:rPr>
          <w:tab/>
        </w:r>
        <w:r w:rsidR="000A31BE">
          <w:rPr>
            <w:noProof/>
            <w:webHidden/>
          </w:rPr>
          <w:fldChar w:fldCharType="begin"/>
        </w:r>
        <w:r w:rsidR="000A31BE">
          <w:rPr>
            <w:noProof/>
            <w:webHidden/>
          </w:rPr>
          <w:instrText xml:space="preserve"> PAGEREF _Toc201323928 \h </w:instrText>
        </w:r>
        <w:r w:rsidR="000A31BE">
          <w:rPr>
            <w:noProof/>
            <w:webHidden/>
          </w:rPr>
        </w:r>
        <w:r w:rsidR="000A31BE">
          <w:rPr>
            <w:noProof/>
            <w:webHidden/>
          </w:rPr>
          <w:fldChar w:fldCharType="separate"/>
        </w:r>
        <w:r w:rsidR="000A31BE">
          <w:rPr>
            <w:noProof/>
            <w:webHidden/>
          </w:rPr>
          <w:t>314</w:t>
        </w:r>
        <w:r w:rsidR="000A31BE">
          <w:rPr>
            <w:noProof/>
            <w:webHidden/>
          </w:rPr>
          <w:fldChar w:fldCharType="end"/>
        </w:r>
      </w:hyperlink>
    </w:p>
    <w:p w14:paraId="744C31D2" w14:textId="77777777" w:rsidR="000A31BE" w:rsidRDefault="00647EB5">
      <w:pPr>
        <w:pStyle w:val="34"/>
        <w:rPr>
          <w:noProof/>
        </w:rPr>
      </w:pPr>
      <w:hyperlink w:anchor="_Toc201323929" w:history="1">
        <w:r w:rsidR="000A31BE" w:rsidRPr="00A73C6C">
          <w:rPr>
            <w:rStyle w:val="affff"/>
            <w:noProof/>
          </w:rPr>
          <w:t>Насилие ограничивает животное внутри человека?</w:t>
        </w:r>
        <w:r w:rsidR="000A31BE">
          <w:rPr>
            <w:noProof/>
            <w:webHidden/>
          </w:rPr>
          <w:tab/>
        </w:r>
        <w:r w:rsidR="000A31BE">
          <w:rPr>
            <w:noProof/>
            <w:webHidden/>
          </w:rPr>
          <w:fldChar w:fldCharType="begin"/>
        </w:r>
        <w:r w:rsidR="000A31BE">
          <w:rPr>
            <w:noProof/>
            <w:webHidden/>
          </w:rPr>
          <w:instrText xml:space="preserve"> PAGEREF _Toc201323929 \h </w:instrText>
        </w:r>
        <w:r w:rsidR="000A31BE">
          <w:rPr>
            <w:noProof/>
            <w:webHidden/>
          </w:rPr>
        </w:r>
        <w:r w:rsidR="000A31BE">
          <w:rPr>
            <w:noProof/>
            <w:webHidden/>
          </w:rPr>
          <w:fldChar w:fldCharType="separate"/>
        </w:r>
        <w:r w:rsidR="000A31BE">
          <w:rPr>
            <w:noProof/>
            <w:webHidden/>
          </w:rPr>
          <w:t>314</w:t>
        </w:r>
        <w:r w:rsidR="000A31BE">
          <w:rPr>
            <w:noProof/>
            <w:webHidden/>
          </w:rPr>
          <w:fldChar w:fldCharType="end"/>
        </w:r>
      </w:hyperlink>
    </w:p>
    <w:p w14:paraId="2A203BAD" w14:textId="77777777" w:rsidR="000A31BE" w:rsidRDefault="00647EB5">
      <w:pPr>
        <w:pStyle w:val="34"/>
        <w:rPr>
          <w:noProof/>
        </w:rPr>
      </w:pPr>
      <w:hyperlink w:anchor="_Toc201323930" w:history="1">
        <w:r w:rsidR="000A31BE" w:rsidRPr="00A73C6C">
          <w:rPr>
            <w:rStyle w:val="affff"/>
            <w:noProof/>
          </w:rPr>
          <w:t>Насильно мил не будешь?</w:t>
        </w:r>
        <w:r w:rsidR="000A31BE">
          <w:rPr>
            <w:noProof/>
            <w:webHidden/>
          </w:rPr>
          <w:tab/>
        </w:r>
        <w:r w:rsidR="000A31BE">
          <w:rPr>
            <w:noProof/>
            <w:webHidden/>
          </w:rPr>
          <w:fldChar w:fldCharType="begin"/>
        </w:r>
        <w:r w:rsidR="000A31BE">
          <w:rPr>
            <w:noProof/>
            <w:webHidden/>
          </w:rPr>
          <w:instrText xml:space="preserve"> PAGEREF _Toc201323930 \h </w:instrText>
        </w:r>
        <w:r w:rsidR="000A31BE">
          <w:rPr>
            <w:noProof/>
            <w:webHidden/>
          </w:rPr>
        </w:r>
        <w:r w:rsidR="000A31BE">
          <w:rPr>
            <w:noProof/>
            <w:webHidden/>
          </w:rPr>
          <w:fldChar w:fldCharType="separate"/>
        </w:r>
        <w:r w:rsidR="000A31BE">
          <w:rPr>
            <w:noProof/>
            <w:webHidden/>
          </w:rPr>
          <w:t>315</w:t>
        </w:r>
        <w:r w:rsidR="000A31BE">
          <w:rPr>
            <w:noProof/>
            <w:webHidden/>
          </w:rPr>
          <w:fldChar w:fldCharType="end"/>
        </w:r>
      </w:hyperlink>
    </w:p>
    <w:p w14:paraId="319E3563" w14:textId="77777777" w:rsidR="000A31BE" w:rsidRDefault="00647EB5">
      <w:pPr>
        <w:pStyle w:val="34"/>
        <w:rPr>
          <w:noProof/>
        </w:rPr>
      </w:pPr>
      <w:hyperlink w:anchor="_Toc201323931" w:history="1">
        <w:r w:rsidR="000A31BE" w:rsidRPr="00A73C6C">
          <w:rPr>
            <w:rStyle w:val="affff"/>
            <w:noProof/>
          </w:rPr>
          <w:t>Торг здесь не уместен?</w:t>
        </w:r>
        <w:r w:rsidR="000A31BE">
          <w:rPr>
            <w:noProof/>
            <w:webHidden/>
          </w:rPr>
          <w:tab/>
        </w:r>
        <w:r w:rsidR="000A31BE">
          <w:rPr>
            <w:noProof/>
            <w:webHidden/>
          </w:rPr>
          <w:fldChar w:fldCharType="begin"/>
        </w:r>
        <w:r w:rsidR="000A31BE">
          <w:rPr>
            <w:noProof/>
            <w:webHidden/>
          </w:rPr>
          <w:instrText xml:space="preserve"> PAGEREF _Toc201323931 \h </w:instrText>
        </w:r>
        <w:r w:rsidR="000A31BE">
          <w:rPr>
            <w:noProof/>
            <w:webHidden/>
          </w:rPr>
        </w:r>
        <w:r w:rsidR="000A31BE">
          <w:rPr>
            <w:noProof/>
            <w:webHidden/>
          </w:rPr>
          <w:fldChar w:fldCharType="separate"/>
        </w:r>
        <w:r w:rsidR="000A31BE">
          <w:rPr>
            <w:noProof/>
            <w:webHidden/>
          </w:rPr>
          <w:t>316</w:t>
        </w:r>
        <w:r w:rsidR="000A31BE">
          <w:rPr>
            <w:noProof/>
            <w:webHidden/>
          </w:rPr>
          <w:fldChar w:fldCharType="end"/>
        </w:r>
      </w:hyperlink>
    </w:p>
    <w:p w14:paraId="1D72F321" w14:textId="77777777" w:rsidR="000A31BE" w:rsidRDefault="00647EB5">
      <w:pPr>
        <w:pStyle w:val="34"/>
        <w:rPr>
          <w:noProof/>
        </w:rPr>
      </w:pPr>
      <w:hyperlink w:anchor="_Toc201323932" w:history="1">
        <w:r w:rsidR="000A31BE" w:rsidRPr="00A73C6C">
          <w:rPr>
            <w:rStyle w:val="affff"/>
            <w:noProof/>
          </w:rPr>
          <w:t>Антирабовладельческий закон</w:t>
        </w:r>
        <w:r w:rsidR="000A31BE">
          <w:rPr>
            <w:noProof/>
            <w:webHidden/>
          </w:rPr>
          <w:tab/>
        </w:r>
        <w:r w:rsidR="000A31BE">
          <w:rPr>
            <w:noProof/>
            <w:webHidden/>
          </w:rPr>
          <w:fldChar w:fldCharType="begin"/>
        </w:r>
        <w:r w:rsidR="000A31BE">
          <w:rPr>
            <w:noProof/>
            <w:webHidden/>
          </w:rPr>
          <w:instrText xml:space="preserve"> PAGEREF _Toc201323932 \h </w:instrText>
        </w:r>
        <w:r w:rsidR="000A31BE">
          <w:rPr>
            <w:noProof/>
            <w:webHidden/>
          </w:rPr>
        </w:r>
        <w:r w:rsidR="000A31BE">
          <w:rPr>
            <w:noProof/>
            <w:webHidden/>
          </w:rPr>
          <w:fldChar w:fldCharType="separate"/>
        </w:r>
        <w:r w:rsidR="000A31BE">
          <w:rPr>
            <w:noProof/>
            <w:webHidden/>
          </w:rPr>
          <w:t>317</w:t>
        </w:r>
        <w:r w:rsidR="000A31BE">
          <w:rPr>
            <w:noProof/>
            <w:webHidden/>
          </w:rPr>
          <w:fldChar w:fldCharType="end"/>
        </w:r>
      </w:hyperlink>
    </w:p>
    <w:p w14:paraId="5DE5FC7F" w14:textId="77777777" w:rsidR="000A31BE" w:rsidRDefault="00647EB5">
      <w:pPr>
        <w:pStyle w:val="24"/>
        <w:rPr>
          <w:rFonts w:ascii="Times New Roman" w:hAnsi="Times New Roman"/>
          <w:i w:val="0"/>
          <w:noProof/>
          <w:kern w:val="0"/>
          <w:sz w:val="24"/>
        </w:rPr>
      </w:pPr>
      <w:hyperlink w:anchor="_Toc201323933" w:history="1">
        <w:r w:rsidR="000A31BE" w:rsidRPr="00A73C6C">
          <w:rPr>
            <w:rStyle w:val="affff"/>
            <w:noProof/>
          </w:rPr>
          <w:t>Глава сорок пятая: Отношение к насилию относительно детей.</w:t>
        </w:r>
        <w:r w:rsidR="000A31BE">
          <w:rPr>
            <w:noProof/>
            <w:webHidden/>
          </w:rPr>
          <w:tab/>
        </w:r>
        <w:r w:rsidR="000A31BE">
          <w:rPr>
            <w:noProof/>
            <w:webHidden/>
          </w:rPr>
          <w:fldChar w:fldCharType="begin"/>
        </w:r>
        <w:r w:rsidR="000A31BE">
          <w:rPr>
            <w:noProof/>
            <w:webHidden/>
          </w:rPr>
          <w:instrText xml:space="preserve"> PAGEREF _Toc201323933 \h </w:instrText>
        </w:r>
        <w:r w:rsidR="000A31BE">
          <w:rPr>
            <w:noProof/>
            <w:webHidden/>
          </w:rPr>
        </w:r>
        <w:r w:rsidR="000A31BE">
          <w:rPr>
            <w:noProof/>
            <w:webHidden/>
          </w:rPr>
          <w:fldChar w:fldCharType="separate"/>
        </w:r>
        <w:r w:rsidR="000A31BE">
          <w:rPr>
            <w:noProof/>
            <w:webHidden/>
          </w:rPr>
          <w:t>319</w:t>
        </w:r>
        <w:r w:rsidR="000A31BE">
          <w:rPr>
            <w:noProof/>
            <w:webHidden/>
          </w:rPr>
          <w:fldChar w:fldCharType="end"/>
        </w:r>
      </w:hyperlink>
    </w:p>
    <w:p w14:paraId="5B14873A" w14:textId="77777777" w:rsidR="000A31BE" w:rsidRDefault="00647EB5">
      <w:pPr>
        <w:pStyle w:val="34"/>
        <w:rPr>
          <w:noProof/>
        </w:rPr>
      </w:pPr>
      <w:hyperlink w:anchor="_Toc201323934" w:history="1">
        <w:r w:rsidR="000A31BE" w:rsidRPr="00A73C6C">
          <w:rPr>
            <w:rStyle w:val="affff"/>
            <w:noProof/>
          </w:rPr>
          <w:t>Можно ли из Маугли сделать человека?</w:t>
        </w:r>
        <w:r w:rsidR="000A31BE">
          <w:rPr>
            <w:noProof/>
            <w:webHidden/>
          </w:rPr>
          <w:tab/>
        </w:r>
        <w:r w:rsidR="000A31BE">
          <w:rPr>
            <w:noProof/>
            <w:webHidden/>
          </w:rPr>
          <w:fldChar w:fldCharType="begin"/>
        </w:r>
        <w:r w:rsidR="000A31BE">
          <w:rPr>
            <w:noProof/>
            <w:webHidden/>
          </w:rPr>
          <w:instrText xml:space="preserve"> PAGEREF _Toc201323934 \h </w:instrText>
        </w:r>
        <w:r w:rsidR="000A31BE">
          <w:rPr>
            <w:noProof/>
            <w:webHidden/>
          </w:rPr>
        </w:r>
        <w:r w:rsidR="000A31BE">
          <w:rPr>
            <w:noProof/>
            <w:webHidden/>
          </w:rPr>
          <w:fldChar w:fldCharType="separate"/>
        </w:r>
        <w:r w:rsidR="000A31BE">
          <w:rPr>
            <w:noProof/>
            <w:webHidden/>
          </w:rPr>
          <w:t>319</w:t>
        </w:r>
        <w:r w:rsidR="000A31BE">
          <w:rPr>
            <w:noProof/>
            <w:webHidden/>
          </w:rPr>
          <w:fldChar w:fldCharType="end"/>
        </w:r>
      </w:hyperlink>
    </w:p>
    <w:p w14:paraId="3D9495E9" w14:textId="77777777" w:rsidR="000A31BE" w:rsidRDefault="00647EB5">
      <w:pPr>
        <w:pStyle w:val="34"/>
        <w:rPr>
          <w:noProof/>
        </w:rPr>
      </w:pPr>
      <w:hyperlink w:anchor="_Toc201323935" w:history="1">
        <w:r w:rsidR="000A31BE" w:rsidRPr="00A73C6C">
          <w:rPr>
            <w:rStyle w:val="affff"/>
            <w:noProof/>
          </w:rPr>
          <w:t>Ты, как родитель, выбираешь для себя удобство?</w:t>
        </w:r>
        <w:r w:rsidR="000A31BE">
          <w:rPr>
            <w:noProof/>
            <w:webHidden/>
          </w:rPr>
          <w:tab/>
        </w:r>
        <w:r w:rsidR="000A31BE">
          <w:rPr>
            <w:noProof/>
            <w:webHidden/>
          </w:rPr>
          <w:fldChar w:fldCharType="begin"/>
        </w:r>
        <w:r w:rsidR="000A31BE">
          <w:rPr>
            <w:noProof/>
            <w:webHidden/>
          </w:rPr>
          <w:instrText xml:space="preserve"> PAGEREF _Toc201323935 \h </w:instrText>
        </w:r>
        <w:r w:rsidR="000A31BE">
          <w:rPr>
            <w:noProof/>
            <w:webHidden/>
          </w:rPr>
        </w:r>
        <w:r w:rsidR="000A31BE">
          <w:rPr>
            <w:noProof/>
            <w:webHidden/>
          </w:rPr>
          <w:fldChar w:fldCharType="separate"/>
        </w:r>
        <w:r w:rsidR="000A31BE">
          <w:rPr>
            <w:noProof/>
            <w:webHidden/>
          </w:rPr>
          <w:t>320</w:t>
        </w:r>
        <w:r w:rsidR="000A31BE">
          <w:rPr>
            <w:noProof/>
            <w:webHidden/>
          </w:rPr>
          <w:fldChar w:fldCharType="end"/>
        </w:r>
      </w:hyperlink>
    </w:p>
    <w:p w14:paraId="0847DD52" w14:textId="77777777" w:rsidR="000A31BE" w:rsidRDefault="00647EB5">
      <w:pPr>
        <w:pStyle w:val="24"/>
        <w:rPr>
          <w:rFonts w:ascii="Times New Roman" w:hAnsi="Times New Roman"/>
          <w:i w:val="0"/>
          <w:noProof/>
          <w:kern w:val="0"/>
          <w:sz w:val="24"/>
        </w:rPr>
      </w:pPr>
      <w:hyperlink w:anchor="_Toc201323936" w:history="1">
        <w:r w:rsidR="000A31BE" w:rsidRPr="00A73C6C">
          <w:rPr>
            <w:rStyle w:val="affff"/>
            <w:noProof/>
          </w:rPr>
          <w:t>Глава сорок шестая: Отношение к запретам.</w:t>
        </w:r>
        <w:r w:rsidR="000A31BE">
          <w:rPr>
            <w:noProof/>
            <w:webHidden/>
          </w:rPr>
          <w:tab/>
        </w:r>
        <w:r w:rsidR="000A31BE">
          <w:rPr>
            <w:noProof/>
            <w:webHidden/>
          </w:rPr>
          <w:fldChar w:fldCharType="begin"/>
        </w:r>
        <w:r w:rsidR="000A31BE">
          <w:rPr>
            <w:noProof/>
            <w:webHidden/>
          </w:rPr>
          <w:instrText xml:space="preserve"> PAGEREF _Toc201323936 \h </w:instrText>
        </w:r>
        <w:r w:rsidR="000A31BE">
          <w:rPr>
            <w:noProof/>
            <w:webHidden/>
          </w:rPr>
        </w:r>
        <w:r w:rsidR="000A31BE">
          <w:rPr>
            <w:noProof/>
            <w:webHidden/>
          </w:rPr>
          <w:fldChar w:fldCharType="separate"/>
        </w:r>
        <w:r w:rsidR="000A31BE">
          <w:rPr>
            <w:noProof/>
            <w:webHidden/>
          </w:rPr>
          <w:t>322</w:t>
        </w:r>
        <w:r w:rsidR="000A31BE">
          <w:rPr>
            <w:noProof/>
            <w:webHidden/>
          </w:rPr>
          <w:fldChar w:fldCharType="end"/>
        </w:r>
      </w:hyperlink>
    </w:p>
    <w:p w14:paraId="480245D1" w14:textId="77777777" w:rsidR="000A31BE" w:rsidRDefault="00647EB5">
      <w:pPr>
        <w:pStyle w:val="34"/>
        <w:rPr>
          <w:noProof/>
        </w:rPr>
      </w:pPr>
      <w:hyperlink w:anchor="_Toc201323937" w:history="1">
        <w:r w:rsidR="000A31BE" w:rsidRPr="00A73C6C">
          <w:rPr>
            <w:rStyle w:val="affff"/>
            <w:noProof/>
          </w:rPr>
          <w:t>Ты хочешь безграничной свободы?</w:t>
        </w:r>
        <w:r w:rsidR="000A31BE">
          <w:rPr>
            <w:noProof/>
            <w:webHidden/>
          </w:rPr>
          <w:tab/>
        </w:r>
        <w:r w:rsidR="000A31BE">
          <w:rPr>
            <w:noProof/>
            <w:webHidden/>
          </w:rPr>
          <w:fldChar w:fldCharType="begin"/>
        </w:r>
        <w:r w:rsidR="000A31BE">
          <w:rPr>
            <w:noProof/>
            <w:webHidden/>
          </w:rPr>
          <w:instrText xml:space="preserve"> PAGEREF _Toc201323937 \h </w:instrText>
        </w:r>
        <w:r w:rsidR="000A31BE">
          <w:rPr>
            <w:noProof/>
            <w:webHidden/>
          </w:rPr>
        </w:r>
        <w:r w:rsidR="000A31BE">
          <w:rPr>
            <w:noProof/>
            <w:webHidden/>
          </w:rPr>
          <w:fldChar w:fldCharType="separate"/>
        </w:r>
        <w:r w:rsidR="000A31BE">
          <w:rPr>
            <w:noProof/>
            <w:webHidden/>
          </w:rPr>
          <w:t>322</w:t>
        </w:r>
        <w:r w:rsidR="000A31BE">
          <w:rPr>
            <w:noProof/>
            <w:webHidden/>
          </w:rPr>
          <w:fldChar w:fldCharType="end"/>
        </w:r>
      </w:hyperlink>
    </w:p>
    <w:p w14:paraId="1A3D3127" w14:textId="77777777" w:rsidR="000A31BE" w:rsidRDefault="00647EB5">
      <w:pPr>
        <w:pStyle w:val="34"/>
        <w:rPr>
          <w:noProof/>
        </w:rPr>
      </w:pPr>
      <w:hyperlink w:anchor="_Toc201323938" w:history="1">
        <w:r w:rsidR="000A31BE" w:rsidRPr="00A73C6C">
          <w:rPr>
            <w:rStyle w:val="affff"/>
            <w:noProof/>
          </w:rPr>
          <w:t>Зачем нужен запрет?</w:t>
        </w:r>
        <w:r w:rsidR="000A31BE">
          <w:rPr>
            <w:noProof/>
            <w:webHidden/>
          </w:rPr>
          <w:tab/>
        </w:r>
        <w:r w:rsidR="000A31BE">
          <w:rPr>
            <w:noProof/>
            <w:webHidden/>
          </w:rPr>
          <w:fldChar w:fldCharType="begin"/>
        </w:r>
        <w:r w:rsidR="000A31BE">
          <w:rPr>
            <w:noProof/>
            <w:webHidden/>
          </w:rPr>
          <w:instrText xml:space="preserve"> PAGEREF _Toc201323938 \h </w:instrText>
        </w:r>
        <w:r w:rsidR="000A31BE">
          <w:rPr>
            <w:noProof/>
            <w:webHidden/>
          </w:rPr>
        </w:r>
        <w:r w:rsidR="000A31BE">
          <w:rPr>
            <w:noProof/>
            <w:webHidden/>
          </w:rPr>
          <w:fldChar w:fldCharType="separate"/>
        </w:r>
        <w:r w:rsidR="000A31BE">
          <w:rPr>
            <w:noProof/>
            <w:webHidden/>
          </w:rPr>
          <w:t>323</w:t>
        </w:r>
        <w:r w:rsidR="000A31BE">
          <w:rPr>
            <w:noProof/>
            <w:webHidden/>
          </w:rPr>
          <w:fldChar w:fldCharType="end"/>
        </w:r>
      </w:hyperlink>
    </w:p>
    <w:p w14:paraId="389370EC" w14:textId="77777777" w:rsidR="000A31BE" w:rsidRDefault="00647EB5">
      <w:pPr>
        <w:pStyle w:val="34"/>
        <w:rPr>
          <w:noProof/>
        </w:rPr>
      </w:pPr>
      <w:hyperlink w:anchor="_Toc201323939" w:history="1">
        <w:r w:rsidR="000A31BE" w:rsidRPr="00A73C6C">
          <w:rPr>
            <w:rStyle w:val="affff"/>
            <w:noProof/>
          </w:rPr>
          <w:t>Когда человеку уже не нужны запреты?</w:t>
        </w:r>
        <w:r w:rsidR="000A31BE">
          <w:rPr>
            <w:noProof/>
            <w:webHidden/>
          </w:rPr>
          <w:tab/>
        </w:r>
        <w:r w:rsidR="000A31BE">
          <w:rPr>
            <w:noProof/>
            <w:webHidden/>
          </w:rPr>
          <w:fldChar w:fldCharType="begin"/>
        </w:r>
        <w:r w:rsidR="000A31BE">
          <w:rPr>
            <w:noProof/>
            <w:webHidden/>
          </w:rPr>
          <w:instrText xml:space="preserve"> PAGEREF _Toc201323939 \h </w:instrText>
        </w:r>
        <w:r w:rsidR="000A31BE">
          <w:rPr>
            <w:noProof/>
            <w:webHidden/>
          </w:rPr>
        </w:r>
        <w:r w:rsidR="000A31BE">
          <w:rPr>
            <w:noProof/>
            <w:webHidden/>
          </w:rPr>
          <w:fldChar w:fldCharType="separate"/>
        </w:r>
        <w:r w:rsidR="000A31BE">
          <w:rPr>
            <w:noProof/>
            <w:webHidden/>
          </w:rPr>
          <w:t>324</w:t>
        </w:r>
        <w:r w:rsidR="000A31BE">
          <w:rPr>
            <w:noProof/>
            <w:webHidden/>
          </w:rPr>
          <w:fldChar w:fldCharType="end"/>
        </w:r>
      </w:hyperlink>
    </w:p>
    <w:p w14:paraId="0B5FD9B7" w14:textId="77777777" w:rsidR="000A31BE" w:rsidRDefault="00647EB5">
      <w:pPr>
        <w:pStyle w:val="34"/>
        <w:rPr>
          <w:noProof/>
        </w:rPr>
      </w:pPr>
      <w:hyperlink w:anchor="_Toc201323940" w:history="1">
        <w:r w:rsidR="000A31BE" w:rsidRPr="00A73C6C">
          <w:rPr>
            <w:rStyle w:val="affff"/>
            <w:noProof/>
          </w:rPr>
          <w:t>«Взрослому» человеку запреты только вредны</w:t>
        </w:r>
        <w:r w:rsidR="000A31BE">
          <w:rPr>
            <w:noProof/>
            <w:webHidden/>
          </w:rPr>
          <w:tab/>
        </w:r>
        <w:r w:rsidR="000A31BE">
          <w:rPr>
            <w:noProof/>
            <w:webHidden/>
          </w:rPr>
          <w:fldChar w:fldCharType="begin"/>
        </w:r>
        <w:r w:rsidR="000A31BE">
          <w:rPr>
            <w:noProof/>
            <w:webHidden/>
          </w:rPr>
          <w:instrText xml:space="preserve"> PAGEREF _Toc201323940 \h </w:instrText>
        </w:r>
        <w:r w:rsidR="000A31BE">
          <w:rPr>
            <w:noProof/>
            <w:webHidden/>
          </w:rPr>
        </w:r>
        <w:r w:rsidR="000A31BE">
          <w:rPr>
            <w:noProof/>
            <w:webHidden/>
          </w:rPr>
          <w:fldChar w:fldCharType="separate"/>
        </w:r>
        <w:r w:rsidR="000A31BE">
          <w:rPr>
            <w:noProof/>
            <w:webHidden/>
          </w:rPr>
          <w:t>325</w:t>
        </w:r>
        <w:r w:rsidR="000A31BE">
          <w:rPr>
            <w:noProof/>
            <w:webHidden/>
          </w:rPr>
          <w:fldChar w:fldCharType="end"/>
        </w:r>
      </w:hyperlink>
    </w:p>
    <w:p w14:paraId="772FFBFF" w14:textId="77777777" w:rsidR="000A31BE" w:rsidRDefault="00647EB5">
      <w:pPr>
        <w:pStyle w:val="34"/>
        <w:rPr>
          <w:noProof/>
        </w:rPr>
      </w:pPr>
      <w:hyperlink w:anchor="_Toc201323941" w:history="1">
        <w:r w:rsidR="000A31BE" w:rsidRPr="00A73C6C">
          <w:rPr>
            <w:rStyle w:val="affff"/>
            <w:noProof/>
          </w:rPr>
          <w:t>Рабство может быть только внутренним!</w:t>
        </w:r>
        <w:r w:rsidR="000A31BE">
          <w:rPr>
            <w:noProof/>
            <w:webHidden/>
          </w:rPr>
          <w:tab/>
        </w:r>
        <w:r w:rsidR="000A31BE">
          <w:rPr>
            <w:noProof/>
            <w:webHidden/>
          </w:rPr>
          <w:fldChar w:fldCharType="begin"/>
        </w:r>
        <w:r w:rsidR="000A31BE">
          <w:rPr>
            <w:noProof/>
            <w:webHidden/>
          </w:rPr>
          <w:instrText xml:space="preserve"> PAGEREF _Toc201323941 \h </w:instrText>
        </w:r>
        <w:r w:rsidR="000A31BE">
          <w:rPr>
            <w:noProof/>
            <w:webHidden/>
          </w:rPr>
        </w:r>
        <w:r w:rsidR="000A31BE">
          <w:rPr>
            <w:noProof/>
            <w:webHidden/>
          </w:rPr>
          <w:fldChar w:fldCharType="separate"/>
        </w:r>
        <w:r w:rsidR="000A31BE">
          <w:rPr>
            <w:noProof/>
            <w:webHidden/>
          </w:rPr>
          <w:t>326</w:t>
        </w:r>
        <w:r w:rsidR="000A31BE">
          <w:rPr>
            <w:noProof/>
            <w:webHidden/>
          </w:rPr>
          <w:fldChar w:fldCharType="end"/>
        </w:r>
      </w:hyperlink>
    </w:p>
    <w:p w14:paraId="06E36086" w14:textId="77777777" w:rsidR="000A31BE" w:rsidRDefault="00647EB5">
      <w:pPr>
        <w:pStyle w:val="34"/>
        <w:rPr>
          <w:noProof/>
        </w:rPr>
      </w:pPr>
      <w:hyperlink w:anchor="_Toc201323942" w:history="1">
        <w:r w:rsidR="000A31BE" w:rsidRPr="00A73C6C">
          <w:rPr>
            <w:rStyle w:val="affff"/>
            <w:noProof/>
          </w:rPr>
          <w:t>Внутри нас есть аптекарь?</w:t>
        </w:r>
        <w:r w:rsidR="000A31BE">
          <w:rPr>
            <w:noProof/>
            <w:webHidden/>
          </w:rPr>
          <w:tab/>
        </w:r>
        <w:r w:rsidR="000A31BE">
          <w:rPr>
            <w:noProof/>
            <w:webHidden/>
          </w:rPr>
          <w:fldChar w:fldCharType="begin"/>
        </w:r>
        <w:r w:rsidR="000A31BE">
          <w:rPr>
            <w:noProof/>
            <w:webHidden/>
          </w:rPr>
          <w:instrText xml:space="preserve"> PAGEREF _Toc201323942 \h </w:instrText>
        </w:r>
        <w:r w:rsidR="000A31BE">
          <w:rPr>
            <w:noProof/>
            <w:webHidden/>
          </w:rPr>
        </w:r>
        <w:r w:rsidR="000A31BE">
          <w:rPr>
            <w:noProof/>
            <w:webHidden/>
          </w:rPr>
          <w:fldChar w:fldCharType="separate"/>
        </w:r>
        <w:r w:rsidR="000A31BE">
          <w:rPr>
            <w:noProof/>
            <w:webHidden/>
          </w:rPr>
          <w:t>327</w:t>
        </w:r>
        <w:r w:rsidR="000A31BE">
          <w:rPr>
            <w:noProof/>
            <w:webHidden/>
          </w:rPr>
          <w:fldChar w:fldCharType="end"/>
        </w:r>
      </w:hyperlink>
    </w:p>
    <w:p w14:paraId="5BFAA3F5" w14:textId="77777777" w:rsidR="000A31BE" w:rsidRDefault="00647EB5">
      <w:pPr>
        <w:pStyle w:val="24"/>
        <w:rPr>
          <w:rFonts w:ascii="Times New Roman" w:hAnsi="Times New Roman"/>
          <w:i w:val="0"/>
          <w:noProof/>
          <w:kern w:val="0"/>
          <w:sz w:val="24"/>
        </w:rPr>
      </w:pPr>
      <w:hyperlink w:anchor="_Toc201323943" w:history="1">
        <w:r w:rsidR="000A31BE" w:rsidRPr="00A73C6C">
          <w:rPr>
            <w:rStyle w:val="affff"/>
            <w:noProof/>
          </w:rPr>
          <w:t>Глава сорок седьмая: Отношение к инструкциям и законам.</w:t>
        </w:r>
        <w:r w:rsidR="000A31BE">
          <w:rPr>
            <w:noProof/>
            <w:webHidden/>
          </w:rPr>
          <w:tab/>
        </w:r>
        <w:r w:rsidR="000A31BE">
          <w:rPr>
            <w:noProof/>
            <w:webHidden/>
          </w:rPr>
          <w:fldChar w:fldCharType="begin"/>
        </w:r>
        <w:r w:rsidR="000A31BE">
          <w:rPr>
            <w:noProof/>
            <w:webHidden/>
          </w:rPr>
          <w:instrText xml:space="preserve"> PAGEREF _Toc201323943 \h </w:instrText>
        </w:r>
        <w:r w:rsidR="000A31BE">
          <w:rPr>
            <w:noProof/>
            <w:webHidden/>
          </w:rPr>
        </w:r>
        <w:r w:rsidR="000A31BE">
          <w:rPr>
            <w:noProof/>
            <w:webHidden/>
          </w:rPr>
          <w:fldChar w:fldCharType="separate"/>
        </w:r>
        <w:r w:rsidR="000A31BE">
          <w:rPr>
            <w:noProof/>
            <w:webHidden/>
          </w:rPr>
          <w:t>328</w:t>
        </w:r>
        <w:r w:rsidR="000A31BE">
          <w:rPr>
            <w:noProof/>
            <w:webHidden/>
          </w:rPr>
          <w:fldChar w:fldCharType="end"/>
        </w:r>
      </w:hyperlink>
    </w:p>
    <w:p w14:paraId="3970DF72" w14:textId="77777777" w:rsidR="000A31BE" w:rsidRDefault="00647EB5">
      <w:pPr>
        <w:pStyle w:val="34"/>
        <w:rPr>
          <w:noProof/>
        </w:rPr>
      </w:pPr>
      <w:hyperlink w:anchor="_Toc201323944" w:history="1">
        <w:r w:rsidR="000A31BE" w:rsidRPr="00A73C6C">
          <w:rPr>
            <w:rStyle w:val="affff"/>
            <w:noProof/>
          </w:rPr>
          <w:t>Инструкции делают человека аморальным?</w:t>
        </w:r>
        <w:r w:rsidR="000A31BE">
          <w:rPr>
            <w:noProof/>
            <w:webHidden/>
          </w:rPr>
          <w:tab/>
        </w:r>
        <w:r w:rsidR="000A31BE">
          <w:rPr>
            <w:noProof/>
            <w:webHidden/>
          </w:rPr>
          <w:fldChar w:fldCharType="begin"/>
        </w:r>
        <w:r w:rsidR="000A31BE">
          <w:rPr>
            <w:noProof/>
            <w:webHidden/>
          </w:rPr>
          <w:instrText xml:space="preserve"> PAGEREF _Toc201323944 \h </w:instrText>
        </w:r>
        <w:r w:rsidR="000A31BE">
          <w:rPr>
            <w:noProof/>
            <w:webHidden/>
          </w:rPr>
        </w:r>
        <w:r w:rsidR="000A31BE">
          <w:rPr>
            <w:noProof/>
            <w:webHidden/>
          </w:rPr>
          <w:fldChar w:fldCharType="separate"/>
        </w:r>
        <w:r w:rsidR="000A31BE">
          <w:rPr>
            <w:noProof/>
            <w:webHidden/>
          </w:rPr>
          <w:t>328</w:t>
        </w:r>
        <w:r w:rsidR="000A31BE">
          <w:rPr>
            <w:noProof/>
            <w:webHidden/>
          </w:rPr>
          <w:fldChar w:fldCharType="end"/>
        </w:r>
      </w:hyperlink>
    </w:p>
    <w:p w14:paraId="3A38F267" w14:textId="77777777" w:rsidR="000A31BE" w:rsidRDefault="00647EB5">
      <w:pPr>
        <w:pStyle w:val="34"/>
        <w:rPr>
          <w:noProof/>
        </w:rPr>
      </w:pPr>
      <w:hyperlink w:anchor="_Toc201323945" w:history="1">
        <w:r w:rsidR="000A31BE" w:rsidRPr="00A73C6C">
          <w:rPr>
            <w:rStyle w:val="affff"/>
            <w:noProof/>
          </w:rPr>
          <w:t>Инструкция – инструмент диктатуры?</w:t>
        </w:r>
        <w:r w:rsidR="000A31BE">
          <w:rPr>
            <w:noProof/>
            <w:webHidden/>
          </w:rPr>
          <w:tab/>
        </w:r>
        <w:r w:rsidR="000A31BE">
          <w:rPr>
            <w:noProof/>
            <w:webHidden/>
          </w:rPr>
          <w:fldChar w:fldCharType="begin"/>
        </w:r>
        <w:r w:rsidR="000A31BE">
          <w:rPr>
            <w:noProof/>
            <w:webHidden/>
          </w:rPr>
          <w:instrText xml:space="preserve"> PAGEREF _Toc201323945 \h </w:instrText>
        </w:r>
        <w:r w:rsidR="000A31BE">
          <w:rPr>
            <w:noProof/>
            <w:webHidden/>
          </w:rPr>
        </w:r>
        <w:r w:rsidR="000A31BE">
          <w:rPr>
            <w:noProof/>
            <w:webHidden/>
          </w:rPr>
          <w:fldChar w:fldCharType="separate"/>
        </w:r>
        <w:r w:rsidR="000A31BE">
          <w:rPr>
            <w:noProof/>
            <w:webHidden/>
          </w:rPr>
          <w:t>329</w:t>
        </w:r>
        <w:r w:rsidR="000A31BE">
          <w:rPr>
            <w:noProof/>
            <w:webHidden/>
          </w:rPr>
          <w:fldChar w:fldCharType="end"/>
        </w:r>
      </w:hyperlink>
    </w:p>
    <w:p w14:paraId="35B83907" w14:textId="77777777" w:rsidR="000A31BE" w:rsidRDefault="00647EB5">
      <w:pPr>
        <w:pStyle w:val="34"/>
        <w:rPr>
          <w:noProof/>
        </w:rPr>
      </w:pPr>
      <w:hyperlink w:anchor="_Toc201323946" w:history="1">
        <w:r w:rsidR="000A31BE" w:rsidRPr="00A73C6C">
          <w:rPr>
            <w:rStyle w:val="affff"/>
            <w:noProof/>
          </w:rPr>
          <w:t>Законы не объективны?</w:t>
        </w:r>
        <w:r w:rsidR="000A31BE">
          <w:rPr>
            <w:noProof/>
            <w:webHidden/>
          </w:rPr>
          <w:tab/>
        </w:r>
        <w:r w:rsidR="000A31BE">
          <w:rPr>
            <w:noProof/>
            <w:webHidden/>
          </w:rPr>
          <w:fldChar w:fldCharType="begin"/>
        </w:r>
        <w:r w:rsidR="000A31BE">
          <w:rPr>
            <w:noProof/>
            <w:webHidden/>
          </w:rPr>
          <w:instrText xml:space="preserve"> PAGEREF _Toc201323946 \h </w:instrText>
        </w:r>
        <w:r w:rsidR="000A31BE">
          <w:rPr>
            <w:noProof/>
            <w:webHidden/>
          </w:rPr>
        </w:r>
        <w:r w:rsidR="000A31BE">
          <w:rPr>
            <w:noProof/>
            <w:webHidden/>
          </w:rPr>
          <w:fldChar w:fldCharType="separate"/>
        </w:r>
        <w:r w:rsidR="000A31BE">
          <w:rPr>
            <w:noProof/>
            <w:webHidden/>
          </w:rPr>
          <w:t>330</w:t>
        </w:r>
        <w:r w:rsidR="000A31BE">
          <w:rPr>
            <w:noProof/>
            <w:webHidden/>
          </w:rPr>
          <w:fldChar w:fldCharType="end"/>
        </w:r>
      </w:hyperlink>
    </w:p>
    <w:p w14:paraId="777092B0" w14:textId="77777777" w:rsidR="000A31BE" w:rsidRDefault="00647EB5">
      <w:pPr>
        <w:pStyle w:val="24"/>
        <w:rPr>
          <w:rFonts w:ascii="Times New Roman" w:hAnsi="Times New Roman"/>
          <w:i w:val="0"/>
          <w:noProof/>
          <w:kern w:val="0"/>
          <w:sz w:val="24"/>
        </w:rPr>
      </w:pPr>
      <w:hyperlink w:anchor="_Toc201323947" w:history="1">
        <w:r w:rsidR="000A31BE" w:rsidRPr="00A73C6C">
          <w:rPr>
            <w:rStyle w:val="affff"/>
            <w:noProof/>
          </w:rPr>
          <w:t>Глава сорок восьмая: Отношение к общественной морали.</w:t>
        </w:r>
        <w:r w:rsidR="000A31BE">
          <w:rPr>
            <w:noProof/>
            <w:webHidden/>
          </w:rPr>
          <w:tab/>
        </w:r>
        <w:r w:rsidR="000A31BE">
          <w:rPr>
            <w:noProof/>
            <w:webHidden/>
          </w:rPr>
          <w:fldChar w:fldCharType="begin"/>
        </w:r>
        <w:r w:rsidR="000A31BE">
          <w:rPr>
            <w:noProof/>
            <w:webHidden/>
          </w:rPr>
          <w:instrText xml:space="preserve"> PAGEREF _Toc201323947 \h </w:instrText>
        </w:r>
        <w:r w:rsidR="000A31BE">
          <w:rPr>
            <w:noProof/>
            <w:webHidden/>
          </w:rPr>
        </w:r>
        <w:r w:rsidR="000A31BE">
          <w:rPr>
            <w:noProof/>
            <w:webHidden/>
          </w:rPr>
          <w:fldChar w:fldCharType="separate"/>
        </w:r>
        <w:r w:rsidR="000A31BE">
          <w:rPr>
            <w:noProof/>
            <w:webHidden/>
          </w:rPr>
          <w:t>332</w:t>
        </w:r>
        <w:r w:rsidR="000A31BE">
          <w:rPr>
            <w:noProof/>
            <w:webHidden/>
          </w:rPr>
          <w:fldChar w:fldCharType="end"/>
        </w:r>
      </w:hyperlink>
    </w:p>
    <w:p w14:paraId="34B85F47" w14:textId="77777777" w:rsidR="000A31BE" w:rsidRDefault="00647EB5">
      <w:pPr>
        <w:pStyle w:val="34"/>
        <w:rPr>
          <w:noProof/>
        </w:rPr>
      </w:pPr>
      <w:hyperlink w:anchor="_Toc201323948" w:history="1">
        <w:r w:rsidR="000A31BE" w:rsidRPr="00A73C6C">
          <w:rPr>
            <w:rStyle w:val="affff"/>
            <w:noProof/>
          </w:rPr>
          <w:t>Прислушаемся к природе?</w:t>
        </w:r>
        <w:r w:rsidR="000A31BE">
          <w:rPr>
            <w:noProof/>
            <w:webHidden/>
          </w:rPr>
          <w:tab/>
        </w:r>
        <w:r w:rsidR="000A31BE">
          <w:rPr>
            <w:noProof/>
            <w:webHidden/>
          </w:rPr>
          <w:fldChar w:fldCharType="begin"/>
        </w:r>
        <w:r w:rsidR="000A31BE">
          <w:rPr>
            <w:noProof/>
            <w:webHidden/>
          </w:rPr>
          <w:instrText xml:space="preserve"> PAGEREF _Toc201323948 \h </w:instrText>
        </w:r>
        <w:r w:rsidR="000A31BE">
          <w:rPr>
            <w:noProof/>
            <w:webHidden/>
          </w:rPr>
        </w:r>
        <w:r w:rsidR="000A31BE">
          <w:rPr>
            <w:noProof/>
            <w:webHidden/>
          </w:rPr>
          <w:fldChar w:fldCharType="separate"/>
        </w:r>
        <w:r w:rsidR="000A31BE">
          <w:rPr>
            <w:noProof/>
            <w:webHidden/>
          </w:rPr>
          <w:t>332</w:t>
        </w:r>
        <w:r w:rsidR="000A31BE">
          <w:rPr>
            <w:noProof/>
            <w:webHidden/>
          </w:rPr>
          <w:fldChar w:fldCharType="end"/>
        </w:r>
      </w:hyperlink>
    </w:p>
    <w:p w14:paraId="202BEBA8" w14:textId="77777777" w:rsidR="000A31BE" w:rsidRDefault="00647EB5">
      <w:pPr>
        <w:pStyle w:val="34"/>
        <w:rPr>
          <w:noProof/>
        </w:rPr>
      </w:pPr>
      <w:hyperlink w:anchor="_Toc201323949" w:history="1">
        <w:r w:rsidR="000A31BE" w:rsidRPr="00A73C6C">
          <w:rPr>
            <w:rStyle w:val="affff"/>
            <w:noProof/>
          </w:rPr>
          <w:t>Есть ли на свете Добро и Зло?</w:t>
        </w:r>
        <w:r w:rsidR="000A31BE">
          <w:rPr>
            <w:noProof/>
            <w:webHidden/>
          </w:rPr>
          <w:tab/>
        </w:r>
        <w:r w:rsidR="000A31BE">
          <w:rPr>
            <w:noProof/>
            <w:webHidden/>
          </w:rPr>
          <w:fldChar w:fldCharType="begin"/>
        </w:r>
        <w:r w:rsidR="000A31BE">
          <w:rPr>
            <w:noProof/>
            <w:webHidden/>
          </w:rPr>
          <w:instrText xml:space="preserve"> PAGEREF _Toc201323949 \h </w:instrText>
        </w:r>
        <w:r w:rsidR="000A31BE">
          <w:rPr>
            <w:noProof/>
            <w:webHidden/>
          </w:rPr>
        </w:r>
        <w:r w:rsidR="000A31BE">
          <w:rPr>
            <w:noProof/>
            <w:webHidden/>
          </w:rPr>
          <w:fldChar w:fldCharType="separate"/>
        </w:r>
        <w:r w:rsidR="000A31BE">
          <w:rPr>
            <w:noProof/>
            <w:webHidden/>
          </w:rPr>
          <w:t>332</w:t>
        </w:r>
        <w:r w:rsidR="000A31BE">
          <w:rPr>
            <w:noProof/>
            <w:webHidden/>
          </w:rPr>
          <w:fldChar w:fldCharType="end"/>
        </w:r>
      </w:hyperlink>
    </w:p>
    <w:p w14:paraId="4FFC3CBC" w14:textId="77777777" w:rsidR="000A31BE" w:rsidRDefault="00647EB5">
      <w:pPr>
        <w:pStyle w:val="34"/>
        <w:rPr>
          <w:noProof/>
        </w:rPr>
      </w:pPr>
      <w:hyperlink w:anchor="_Toc201323950" w:history="1">
        <w:r w:rsidR="000A31BE" w:rsidRPr="00A73C6C">
          <w:rPr>
            <w:rStyle w:val="affff"/>
            <w:noProof/>
          </w:rPr>
          <w:t>Как найти свою овечью стаю?</w:t>
        </w:r>
        <w:r w:rsidR="000A31BE">
          <w:rPr>
            <w:noProof/>
            <w:webHidden/>
          </w:rPr>
          <w:tab/>
        </w:r>
        <w:r w:rsidR="000A31BE">
          <w:rPr>
            <w:noProof/>
            <w:webHidden/>
          </w:rPr>
          <w:fldChar w:fldCharType="begin"/>
        </w:r>
        <w:r w:rsidR="000A31BE">
          <w:rPr>
            <w:noProof/>
            <w:webHidden/>
          </w:rPr>
          <w:instrText xml:space="preserve"> PAGEREF _Toc201323950 \h </w:instrText>
        </w:r>
        <w:r w:rsidR="000A31BE">
          <w:rPr>
            <w:noProof/>
            <w:webHidden/>
          </w:rPr>
        </w:r>
        <w:r w:rsidR="000A31BE">
          <w:rPr>
            <w:noProof/>
            <w:webHidden/>
          </w:rPr>
          <w:fldChar w:fldCharType="separate"/>
        </w:r>
        <w:r w:rsidR="000A31BE">
          <w:rPr>
            <w:noProof/>
            <w:webHidden/>
          </w:rPr>
          <w:t>334</w:t>
        </w:r>
        <w:r w:rsidR="000A31BE">
          <w:rPr>
            <w:noProof/>
            <w:webHidden/>
          </w:rPr>
          <w:fldChar w:fldCharType="end"/>
        </w:r>
      </w:hyperlink>
    </w:p>
    <w:p w14:paraId="1AB2D4B0" w14:textId="77777777" w:rsidR="000A31BE" w:rsidRDefault="00647EB5">
      <w:pPr>
        <w:pStyle w:val="24"/>
        <w:rPr>
          <w:rFonts w:ascii="Times New Roman" w:hAnsi="Times New Roman"/>
          <w:i w:val="0"/>
          <w:noProof/>
          <w:kern w:val="0"/>
          <w:sz w:val="24"/>
        </w:rPr>
      </w:pPr>
      <w:hyperlink w:anchor="_Toc201323951" w:history="1">
        <w:r w:rsidR="000A31BE" w:rsidRPr="00A73C6C">
          <w:rPr>
            <w:rStyle w:val="affff"/>
            <w:noProof/>
          </w:rPr>
          <w:t>Глава пятидесятая: Отношение к себе автора.</w:t>
        </w:r>
        <w:r w:rsidR="000A31BE">
          <w:rPr>
            <w:noProof/>
            <w:webHidden/>
          </w:rPr>
          <w:tab/>
        </w:r>
        <w:r w:rsidR="000A31BE">
          <w:rPr>
            <w:noProof/>
            <w:webHidden/>
          </w:rPr>
          <w:fldChar w:fldCharType="begin"/>
        </w:r>
        <w:r w:rsidR="000A31BE">
          <w:rPr>
            <w:noProof/>
            <w:webHidden/>
          </w:rPr>
          <w:instrText xml:space="preserve"> PAGEREF _Toc201323951 \h </w:instrText>
        </w:r>
        <w:r w:rsidR="000A31BE">
          <w:rPr>
            <w:noProof/>
            <w:webHidden/>
          </w:rPr>
        </w:r>
        <w:r w:rsidR="000A31BE">
          <w:rPr>
            <w:noProof/>
            <w:webHidden/>
          </w:rPr>
          <w:fldChar w:fldCharType="separate"/>
        </w:r>
        <w:r w:rsidR="000A31BE">
          <w:rPr>
            <w:noProof/>
            <w:webHidden/>
          </w:rPr>
          <w:t>335</w:t>
        </w:r>
        <w:r w:rsidR="000A31BE">
          <w:rPr>
            <w:noProof/>
            <w:webHidden/>
          </w:rPr>
          <w:fldChar w:fldCharType="end"/>
        </w:r>
      </w:hyperlink>
    </w:p>
    <w:p w14:paraId="599615FD" w14:textId="77777777" w:rsidR="000A31BE" w:rsidRDefault="00647EB5">
      <w:pPr>
        <w:pStyle w:val="34"/>
        <w:rPr>
          <w:noProof/>
        </w:rPr>
      </w:pPr>
      <w:hyperlink w:anchor="_Toc201323952" w:history="1">
        <w:r w:rsidR="000A31BE" w:rsidRPr="00A73C6C">
          <w:rPr>
            <w:rStyle w:val="affff"/>
            <w:noProof/>
          </w:rPr>
          <w:t>Разумный эгоист – шарик в ямке</w:t>
        </w:r>
        <w:r w:rsidR="000A31BE">
          <w:rPr>
            <w:noProof/>
            <w:webHidden/>
          </w:rPr>
          <w:tab/>
        </w:r>
        <w:r w:rsidR="000A31BE">
          <w:rPr>
            <w:noProof/>
            <w:webHidden/>
          </w:rPr>
          <w:fldChar w:fldCharType="begin"/>
        </w:r>
        <w:r w:rsidR="000A31BE">
          <w:rPr>
            <w:noProof/>
            <w:webHidden/>
          </w:rPr>
          <w:instrText xml:space="preserve"> PAGEREF _Toc201323952 \h </w:instrText>
        </w:r>
        <w:r w:rsidR="000A31BE">
          <w:rPr>
            <w:noProof/>
            <w:webHidden/>
          </w:rPr>
        </w:r>
        <w:r w:rsidR="000A31BE">
          <w:rPr>
            <w:noProof/>
            <w:webHidden/>
          </w:rPr>
          <w:fldChar w:fldCharType="separate"/>
        </w:r>
        <w:r w:rsidR="000A31BE">
          <w:rPr>
            <w:noProof/>
            <w:webHidden/>
          </w:rPr>
          <w:t>335</w:t>
        </w:r>
        <w:r w:rsidR="000A31BE">
          <w:rPr>
            <w:noProof/>
            <w:webHidden/>
          </w:rPr>
          <w:fldChar w:fldCharType="end"/>
        </w:r>
      </w:hyperlink>
    </w:p>
    <w:p w14:paraId="6DD671A2" w14:textId="77777777" w:rsidR="000A31BE" w:rsidRDefault="00647EB5">
      <w:pPr>
        <w:pStyle w:val="34"/>
        <w:rPr>
          <w:noProof/>
        </w:rPr>
      </w:pPr>
      <w:hyperlink w:anchor="_Toc201323953" w:history="1">
        <w:r w:rsidR="000A31BE" w:rsidRPr="00A73C6C">
          <w:rPr>
            <w:rStyle w:val="affff"/>
            <w:noProof/>
          </w:rPr>
          <w:t>Следовать идеям, а не ритуалам!</w:t>
        </w:r>
        <w:r w:rsidR="000A31BE">
          <w:rPr>
            <w:noProof/>
            <w:webHidden/>
          </w:rPr>
          <w:tab/>
        </w:r>
        <w:r w:rsidR="000A31BE">
          <w:rPr>
            <w:noProof/>
            <w:webHidden/>
          </w:rPr>
          <w:fldChar w:fldCharType="begin"/>
        </w:r>
        <w:r w:rsidR="000A31BE">
          <w:rPr>
            <w:noProof/>
            <w:webHidden/>
          </w:rPr>
          <w:instrText xml:space="preserve"> PAGEREF _Toc201323953 \h </w:instrText>
        </w:r>
        <w:r w:rsidR="000A31BE">
          <w:rPr>
            <w:noProof/>
            <w:webHidden/>
          </w:rPr>
        </w:r>
        <w:r w:rsidR="000A31BE">
          <w:rPr>
            <w:noProof/>
            <w:webHidden/>
          </w:rPr>
          <w:fldChar w:fldCharType="separate"/>
        </w:r>
        <w:r w:rsidR="000A31BE">
          <w:rPr>
            <w:noProof/>
            <w:webHidden/>
          </w:rPr>
          <w:t>336</w:t>
        </w:r>
        <w:r w:rsidR="000A31BE">
          <w:rPr>
            <w:noProof/>
            <w:webHidden/>
          </w:rPr>
          <w:fldChar w:fldCharType="end"/>
        </w:r>
      </w:hyperlink>
    </w:p>
    <w:p w14:paraId="56D2552D" w14:textId="77777777" w:rsidR="000A31BE" w:rsidRDefault="00647EB5">
      <w:pPr>
        <w:pStyle w:val="24"/>
        <w:rPr>
          <w:rFonts w:ascii="Times New Roman" w:hAnsi="Times New Roman"/>
          <w:i w:val="0"/>
          <w:noProof/>
          <w:kern w:val="0"/>
          <w:sz w:val="24"/>
        </w:rPr>
      </w:pPr>
      <w:hyperlink w:anchor="_Toc201323954" w:history="1">
        <w:r w:rsidR="000A31BE" w:rsidRPr="00A73C6C">
          <w:rPr>
            <w:rStyle w:val="affff"/>
            <w:noProof/>
          </w:rPr>
          <w:t>Глава пятьдесят первая, в которой мы поговорим о некоторых теоретических вопросах разумного эгоизма.</w:t>
        </w:r>
        <w:r w:rsidR="000A31BE">
          <w:rPr>
            <w:noProof/>
            <w:webHidden/>
          </w:rPr>
          <w:tab/>
        </w:r>
        <w:r w:rsidR="000A31BE">
          <w:rPr>
            <w:noProof/>
            <w:webHidden/>
          </w:rPr>
          <w:fldChar w:fldCharType="begin"/>
        </w:r>
        <w:r w:rsidR="000A31BE">
          <w:rPr>
            <w:noProof/>
            <w:webHidden/>
          </w:rPr>
          <w:instrText xml:space="preserve"> PAGEREF _Toc201323954 \h </w:instrText>
        </w:r>
        <w:r w:rsidR="000A31BE">
          <w:rPr>
            <w:noProof/>
            <w:webHidden/>
          </w:rPr>
        </w:r>
        <w:r w:rsidR="000A31BE">
          <w:rPr>
            <w:noProof/>
            <w:webHidden/>
          </w:rPr>
          <w:fldChar w:fldCharType="separate"/>
        </w:r>
        <w:r w:rsidR="000A31BE">
          <w:rPr>
            <w:noProof/>
            <w:webHidden/>
          </w:rPr>
          <w:t>338</w:t>
        </w:r>
        <w:r w:rsidR="000A31BE">
          <w:rPr>
            <w:noProof/>
            <w:webHidden/>
          </w:rPr>
          <w:fldChar w:fldCharType="end"/>
        </w:r>
      </w:hyperlink>
    </w:p>
    <w:p w14:paraId="5E1A8CF7" w14:textId="77777777" w:rsidR="000A31BE" w:rsidRDefault="00647EB5">
      <w:pPr>
        <w:pStyle w:val="34"/>
        <w:rPr>
          <w:noProof/>
        </w:rPr>
      </w:pPr>
      <w:hyperlink w:anchor="_Toc201323955" w:history="1">
        <w:r w:rsidR="000A31BE" w:rsidRPr="00A73C6C">
          <w:rPr>
            <w:rStyle w:val="affff"/>
            <w:noProof/>
          </w:rPr>
          <w:t>Как обойтись малой кровью при обходе законов</w:t>
        </w:r>
        <w:r w:rsidR="000A31BE">
          <w:rPr>
            <w:noProof/>
            <w:webHidden/>
          </w:rPr>
          <w:tab/>
        </w:r>
        <w:r w:rsidR="000A31BE">
          <w:rPr>
            <w:noProof/>
            <w:webHidden/>
          </w:rPr>
          <w:fldChar w:fldCharType="begin"/>
        </w:r>
        <w:r w:rsidR="000A31BE">
          <w:rPr>
            <w:noProof/>
            <w:webHidden/>
          </w:rPr>
          <w:instrText xml:space="preserve"> PAGEREF _Toc201323955 \h </w:instrText>
        </w:r>
        <w:r w:rsidR="000A31BE">
          <w:rPr>
            <w:noProof/>
            <w:webHidden/>
          </w:rPr>
        </w:r>
        <w:r w:rsidR="000A31BE">
          <w:rPr>
            <w:noProof/>
            <w:webHidden/>
          </w:rPr>
          <w:fldChar w:fldCharType="separate"/>
        </w:r>
        <w:r w:rsidR="000A31BE">
          <w:rPr>
            <w:noProof/>
            <w:webHidden/>
          </w:rPr>
          <w:t>338</w:t>
        </w:r>
        <w:r w:rsidR="000A31BE">
          <w:rPr>
            <w:noProof/>
            <w:webHidden/>
          </w:rPr>
          <w:fldChar w:fldCharType="end"/>
        </w:r>
      </w:hyperlink>
    </w:p>
    <w:p w14:paraId="3B9ED5F8" w14:textId="77777777" w:rsidR="000A31BE" w:rsidRDefault="00647EB5">
      <w:pPr>
        <w:pStyle w:val="34"/>
        <w:rPr>
          <w:noProof/>
        </w:rPr>
      </w:pPr>
      <w:hyperlink w:anchor="_Toc201323956" w:history="1">
        <w:r w:rsidR="000A31BE" w:rsidRPr="00A73C6C">
          <w:rPr>
            <w:rStyle w:val="affff"/>
            <w:noProof/>
          </w:rPr>
          <w:t>Разумный эгоист – аморальное существо?</w:t>
        </w:r>
        <w:r w:rsidR="000A31BE">
          <w:rPr>
            <w:noProof/>
            <w:webHidden/>
          </w:rPr>
          <w:tab/>
        </w:r>
        <w:r w:rsidR="000A31BE">
          <w:rPr>
            <w:noProof/>
            <w:webHidden/>
          </w:rPr>
          <w:fldChar w:fldCharType="begin"/>
        </w:r>
        <w:r w:rsidR="000A31BE">
          <w:rPr>
            <w:noProof/>
            <w:webHidden/>
          </w:rPr>
          <w:instrText xml:space="preserve"> PAGEREF _Toc201323956 \h </w:instrText>
        </w:r>
        <w:r w:rsidR="000A31BE">
          <w:rPr>
            <w:noProof/>
            <w:webHidden/>
          </w:rPr>
        </w:r>
        <w:r w:rsidR="000A31BE">
          <w:rPr>
            <w:noProof/>
            <w:webHidden/>
          </w:rPr>
          <w:fldChar w:fldCharType="separate"/>
        </w:r>
        <w:r w:rsidR="000A31BE">
          <w:rPr>
            <w:noProof/>
            <w:webHidden/>
          </w:rPr>
          <w:t>340</w:t>
        </w:r>
        <w:r w:rsidR="000A31BE">
          <w:rPr>
            <w:noProof/>
            <w:webHidden/>
          </w:rPr>
          <w:fldChar w:fldCharType="end"/>
        </w:r>
      </w:hyperlink>
    </w:p>
    <w:p w14:paraId="578356B2" w14:textId="77777777" w:rsidR="000A31BE" w:rsidRDefault="00647EB5">
      <w:pPr>
        <w:pStyle w:val="34"/>
        <w:rPr>
          <w:noProof/>
        </w:rPr>
      </w:pPr>
      <w:hyperlink w:anchor="_Toc201323957" w:history="1">
        <w:r w:rsidR="000A31BE" w:rsidRPr="00A73C6C">
          <w:rPr>
            <w:rStyle w:val="affff"/>
            <w:noProof/>
          </w:rPr>
          <w:t>Мировоззрение, думающее о будущем</w:t>
        </w:r>
        <w:r w:rsidR="000A31BE">
          <w:rPr>
            <w:noProof/>
            <w:webHidden/>
          </w:rPr>
          <w:tab/>
        </w:r>
        <w:r w:rsidR="000A31BE">
          <w:rPr>
            <w:noProof/>
            <w:webHidden/>
          </w:rPr>
          <w:fldChar w:fldCharType="begin"/>
        </w:r>
        <w:r w:rsidR="000A31BE">
          <w:rPr>
            <w:noProof/>
            <w:webHidden/>
          </w:rPr>
          <w:instrText xml:space="preserve"> PAGEREF _Toc201323957 \h </w:instrText>
        </w:r>
        <w:r w:rsidR="000A31BE">
          <w:rPr>
            <w:noProof/>
            <w:webHidden/>
          </w:rPr>
        </w:r>
        <w:r w:rsidR="000A31BE">
          <w:rPr>
            <w:noProof/>
            <w:webHidden/>
          </w:rPr>
          <w:fldChar w:fldCharType="separate"/>
        </w:r>
        <w:r w:rsidR="000A31BE">
          <w:rPr>
            <w:noProof/>
            <w:webHidden/>
          </w:rPr>
          <w:t>341</w:t>
        </w:r>
        <w:r w:rsidR="000A31BE">
          <w:rPr>
            <w:noProof/>
            <w:webHidden/>
          </w:rPr>
          <w:fldChar w:fldCharType="end"/>
        </w:r>
      </w:hyperlink>
    </w:p>
    <w:p w14:paraId="64A1CF11" w14:textId="77777777" w:rsidR="000A31BE" w:rsidRDefault="00647EB5">
      <w:pPr>
        <w:pStyle w:val="34"/>
        <w:rPr>
          <w:noProof/>
        </w:rPr>
      </w:pPr>
      <w:hyperlink w:anchor="_Toc201323958" w:history="1">
        <w:r w:rsidR="000A31BE" w:rsidRPr="00A73C6C">
          <w:rPr>
            <w:rStyle w:val="affff"/>
            <w:noProof/>
          </w:rPr>
          <w:t>Разумный эгоизм повышает терпимость</w:t>
        </w:r>
        <w:r w:rsidR="000A31BE">
          <w:rPr>
            <w:noProof/>
            <w:webHidden/>
          </w:rPr>
          <w:tab/>
        </w:r>
        <w:r w:rsidR="000A31BE">
          <w:rPr>
            <w:noProof/>
            <w:webHidden/>
          </w:rPr>
          <w:fldChar w:fldCharType="begin"/>
        </w:r>
        <w:r w:rsidR="000A31BE">
          <w:rPr>
            <w:noProof/>
            <w:webHidden/>
          </w:rPr>
          <w:instrText xml:space="preserve"> PAGEREF _Toc201323958 \h </w:instrText>
        </w:r>
        <w:r w:rsidR="000A31BE">
          <w:rPr>
            <w:noProof/>
            <w:webHidden/>
          </w:rPr>
        </w:r>
        <w:r w:rsidR="000A31BE">
          <w:rPr>
            <w:noProof/>
            <w:webHidden/>
          </w:rPr>
          <w:fldChar w:fldCharType="separate"/>
        </w:r>
        <w:r w:rsidR="000A31BE">
          <w:rPr>
            <w:noProof/>
            <w:webHidden/>
          </w:rPr>
          <w:t>342</w:t>
        </w:r>
        <w:r w:rsidR="000A31BE">
          <w:rPr>
            <w:noProof/>
            <w:webHidden/>
          </w:rPr>
          <w:fldChar w:fldCharType="end"/>
        </w:r>
      </w:hyperlink>
    </w:p>
    <w:p w14:paraId="2E91A84D" w14:textId="77777777" w:rsidR="000A31BE" w:rsidRDefault="00647EB5">
      <w:pPr>
        <w:pStyle w:val="34"/>
        <w:rPr>
          <w:noProof/>
        </w:rPr>
      </w:pPr>
      <w:hyperlink w:anchor="_Toc201323959" w:history="1">
        <w:r w:rsidR="000A31BE" w:rsidRPr="00A73C6C">
          <w:rPr>
            <w:rStyle w:val="affff"/>
            <w:noProof/>
          </w:rPr>
          <w:t>Разумный эгоизм работает всегда!</w:t>
        </w:r>
        <w:r w:rsidR="000A31BE">
          <w:rPr>
            <w:noProof/>
            <w:webHidden/>
          </w:rPr>
          <w:tab/>
        </w:r>
        <w:r w:rsidR="000A31BE">
          <w:rPr>
            <w:noProof/>
            <w:webHidden/>
          </w:rPr>
          <w:fldChar w:fldCharType="begin"/>
        </w:r>
        <w:r w:rsidR="000A31BE">
          <w:rPr>
            <w:noProof/>
            <w:webHidden/>
          </w:rPr>
          <w:instrText xml:space="preserve"> PAGEREF _Toc201323959 \h </w:instrText>
        </w:r>
        <w:r w:rsidR="000A31BE">
          <w:rPr>
            <w:noProof/>
            <w:webHidden/>
          </w:rPr>
        </w:r>
        <w:r w:rsidR="000A31BE">
          <w:rPr>
            <w:noProof/>
            <w:webHidden/>
          </w:rPr>
          <w:fldChar w:fldCharType="separate"/>
        </w:r>
        <w:r w:rsidR="000A31BE">
          <w:rPr>
            <w:noProof/>
            <w:webHidden/>
          </w:rPr>
          <w:t>343</w:t>
        </w:r>
        <w:r w:rsidR="000A31BE">
          <w:rPr>
            <w:noProof/>
            <w:webHidden/>
          </w:rPr>
          <w:fldChar w:fldCharType="end"/>
        </w:r>
      </w:hyperlink>
    </w:p>
    <w:p w14:paraId="24F265BF" w14:textId="77777777" w:rsidR="000A31BE" w:rsidRDefault="00647EB5">
      <w:pPr>
        <w:pStyle w:val="34"/>
        <w:rPr>
          <w:noProof/>
        </w:rPr>
      </w:pPr>
      <w:hyperlink w:anchor="_Toc201323960" w:history="1">
        <w:r w:rsidR="000A31BE" w:rsidRPr="00A73C6C">
          <w:rPr>
            <w:rStyle w:val="affff"/>
            <w:noProof/>
          </w:rPr>
          <w:t>А как поступать в экстремальных условиях?</w:t>
        </w:r>
        <w:r w:rsidR="000A31BE">
          <w:rPr>
            <w:noProof/>
            <w:webHidden/>
          </w:rPr>
          <w:tab/>
        </w:r>
        <w:r w:rsidR="000A31BE">
          <w:rPr>
            <w:noProof/>
            <w:webHidden/>
          </w:rPr>
          <w:fldChar w:fldCharType="begin"/>
        </w:r>
        <w:r w:rsidR="000A31BE">
          <w:rPr>
            <w:noProof/>
            <w:webHidden/>
          </w:rPr>
          <w:instrText xml:space="preserve"> PAGEREF _Toc201323960 \h </w:instrText>
        </w:r>
        <w:r w:rsidR="000A31BE">
          <w:rPr>
            <w:noProof/>
            <w:webHidden/>
          </w:rPr>
        </w:r>
        <w:r w:rsidR="000A31BE">
          <w:rPr>
            <w:noProof/>
            <w:webHidden/>
          </w:rPr>
          <w:fldChar w:fldCharType="separate"/>
        </w:r>
        <w:r w:rsidR="000A31BE">
          <w:rPr>
            <w:noProof/>
            <w:webHidden/>
          </w:rPr>
          <w:t>344</w:t>
        </w:r>
        <w:r w:rsidR="000A31BE">
          <w:rPr>
            <w:noProof/>
            <w:webHidden/>
          </w:rPr>
          <w:fldChar w:fldCharType="end"/>
        </w:r>
      </w:hyperlink>
    </w:p>
    <w:p w14:paraId="023606B7" w14:textId="77777777" w:rsidR="000A31BE" w:rsidRDefault="00647EB5">
      <w:pPr>
        <w:pStyle w:val="24"/>
        <w:rPr>
          <w:rFonts w:ascii="Times New Roman" w:hAnsi="Times New Roman"/>
          <w:i w:val="0"/>
          <w:noProof/>
          <w:kern w:val="0"/>
          <w:sz w:val="24"/>
        </w:rPr>
      </w:pPr>
      <w:hyperlink w:anchor="_Toc201323961" w:history="1">
        <w:r w:rsidR="000A31BE" w:rsidRPr="00A73C6C">
          <w:rPr>
            <w:rStyle w:val="affff"/>
            <w:noProof/>
          </w:rPr>
          <w:t>Глава пятьдесят вторая, в которой мы поговорим о Моральном кодексе Разумного эгоиста.</w:t>
        </w:r>
        <w:r w:rsidR="000A31BE">
          <w:rPr>
            <w:noProof/>
            <w:webHidden/>
          </w:rPr>
          <w:tab/>
        </w:r>
        <w:r w:rsidR="000A31BE">
          <w:rPr>
            <w:noProof/>
            <w:webHidden/>
          </w:rPr>
          <w:fldChar w:fldCharType="begin"/>
        </w:r>
        <w:r w:rsidR="000A31BE">
          <w:rPr>
            <w:noProof/>
            <w:webHidden/>
          </w:rPr>
          <w:instrText xml:space="preserve"> PAGEREF _Toc201323961 \h </w:instrText>
        </w:r>
        <w:r w:rsidR="000A31BE">
          <w:rPr>
            <w:noProof/>
            <w:webHidden/>
          </w:rPr>
        </w:r>
        <w:r w:rsidR="000A31BE">
          <w:rPr>
            <w:noProof/>
            <w:webHidden/>
          </w:rPr>
          <w:fldChar w:fldCharType="separate"/>
        </w:r>
        <w:r w:rsidR="000A31BE">
          <w:rPr>
            <w:noProof/>
            <w:webHidden/>
          </w:rPr>
          <w:t>346</w:t>
        </w:r>
        <w:r w:rsidR="000A31BE">
          <w:rPr>
            <w:noProof/>
            <w:webHidden/>
          </w:rPr>
          <w:fldChar w:fldCharType="end"/>
        </w:r>
      </w:hyperlink>
    </w:p>
    <w:p w14:paraId="6DAC420A" w14:textId="77777777" w:rsidR="000A31BE" w:rsidRDefault="00647EB5">
      <w:pPr>
        <w:pStyle w:val="24"/>
        <w:rPr>
          <w:rFonts w:ascii="Times New Roman" w:hAnsi="Times New Roman"/>
          <w:i w:val="0"/>
          <w:noProof/>
          <w:kern w:val="0"/>
          <w:sz w:val="24"/>
        </w:rPr>
      </w:pPr>
      <w:hyperlink w:anchor="_Toc201323962" w:history="1">
        <w:r w:rsidR="000A31BE" w:rsidRPr="00A73C6C">
          <w:rPr>
            <w:rStyle w:val="affff"/>
            <w:noProof/>
          </w:rPr>
          <w:t>Заключение.</w:t>
        </w:r>
        <w:r w:rsidR="000A31BE">
          <w:rPr>
            <w:noProof/>
            <w:webHidden/>
          </w:rPr>
          <w:tab/>
        </w:r>
        <w:r w:rsidR="000A31BE">
          <w:rPr>
            <w:noProof/>
            <w:webHidden/>
          </w:rPr>
          <w:fldChar w:fldCharType="begin"/>
        </w:r>
        <w:r w:rsidR="000A31BE">
          <w:rPr>
            <w:noProof/>
            <w:webHidden/>
          </w:rPr>
          <w:instrText xml:space="preserve"> PAGEREF _Toc201323962 \h </w:instrText>
        </w:r>
        <w:r w:rsidR="000A31BE">
          <w:rPr>
            <w:noProof/>
            <w:webHidden/>
          </w:rPr>
        </w:r>
        <w:r w:rsidR="000A31BE">
          <w:rPr>
            <w:noProof/>
            <w:webHidden/>
          </w:rPr>
          <w:fldChar w:fldCharType="separate"/>
        </w:r>
        <w:r w:rsidR="000A31BE">
          <w:rPr>
            <w:noProof/>
            <w:webHidden/>
          </w:rPr>
          <w:t>365</w:t>
        </w:r>
        <w:r w:rsidR="000A31BE">
          <w:rPr>
            <w:noProof/>
            <w:webHidden/>
          </w:rPr>
          <w:fldChar w:fldCharType="end"/>
        </w:r>
      </w:hyperlink>
    </w:p>
    <w:p w14:paraId="046E763F" w14:textId="77777777" w:rsidR="000A31BE" w:rsidRDefault="00647EB5">
      <w:pPr>
        <w:pStyle w:val="34"/>
        <w:rPr>
          <w:noProof/>
        </w:rPr>
      </w:pPr>
      <w:hyperlink w:anchor="_Toc201323963" w:history="1">
        <w:r w:rsidR="000A31BE" w:rsidRPr="00A73C6C">
          <w:rPr>
            <w:rStyle w:val="affff"/>
            <w:noProof/>
          </w:rPr>
          <w:t>Обращение к скептику</w:t>
        </w:r>
        <w:r w:rsidR="000A31BE">
          <w:rPr>
            <w:noProof/>
            <w:webHidden/>
          </w:rPr>
          <w:tab/>
        </w:r>
        <w:r w:rsidR="000A31BE">
          <w:rPr>
            <w:noProof/>
            <w:webHidden/>
          </w:rPr>
          <w:fldChar w:fldCharType="begin"/>
        </w:r>
        <w:r w:rsidR="000A31BE">
          <w:rPr>
            <w:noProof/>
            <w:webHidden/>
          </w:rPr>
          <w:instrText xml:space="preserve"> PAGEREF _Toc201323963 \h </w:instrText>
        </w:r>
        <w:r w:rsidR="000A31BE">
          <w:rPr>
            <w:noProof/>
            <w:webHidden/>
          </w:rPr>
        </w:r>
        <w:r w:rsidR="000A31BE">
          <w:rPr>
            <w:noProof/>
            <w:webHidden/>
          </w:rPr>
          <w:fldChar w:fldCharType="separate"/>
        </w:r>
        <w:r w:rsidR="000A31BE">
          <w:rPr>
            <w:noProof/>
            <w:webHidden/>
          </w:rPr>
          <w:t>365</w:t>
        </w:r>
        <w:r w:rsidR="000A31BE">
          <w:rPr>
            <w:noProof/>
            <w:webHidden/>
          </w:rPr>
          <w:fldChar w:fldCharType="end"/>
        </w:r>
      </w:hyperlink>
    </w:p>
    <w:p w14:paraId="1CBAF5A1" w14:textId="77777777" w:rsidR="000A31BE" w:rsidRDefault="00647EB5">
      <w:pPr>
        <w:pStyle w:val="34"/>
        <w:rPr>
          <w:noProof/>
        </w:rPr>
      </w:pPr>
      <w:hyperlink w:anchor="_Toc201323964" w:history="1">
        <w:r w:rsidR="000A31BE" w:rsidRPr="00A73C6C">
          <w:rPr>
            <w:rStyle w:val="affff"/>
            <w:noProof/>
          </w:rPr>
          <w:t>Разумный эгоизм – рыночный товар</w:t>
        </w:r>
        <w:r w:rsidR="000A31BE">
          <w:rPr>
            <w:noProof/>
            <w:webHidden/>
          </w:rPr>
          <w:tab/>
        </w:r>
        <w:r w:rsidR="000A31BE">
          <w:rPr>
            <w:noProof/>
            <w:webHidden/>
          </w:rPr>
          <w:fldChar w:fldCharType="begin"/>
        </w:r>
        <w:r w:rsidR="000A31BE">
          <w:rPr>
            <w:noProof/>
            <w:webHidden/>
          </w:rPr>
          <w:instrText xml:space="preserve"> PAGEREF _Toc201323964 \h </w:instrText>
        </w:r>
        <w:r w:rsidR="000A31BE">
          <w:rPr>
            <w:noProof/>
            <w:webHidden/>
          </w:rPr>
        </w:r>
        <w:r w:rsidR="000A31BE">
          <w:rPr>
            <w:noProof/>
            <w:webHidden/>
          </w:rPr>
          <w:fldChar w:fldCharType="separate"/>
        </w:r>
        <w:r w:rsidR="000A31BE">
          <w:rPr>
            <w:noProof/>
            <w:webHidden/>
          </w:rPr>
          <w:t>367</w:t>
        </w:r>
        <w:r w:rsidR="000A31BE">
          <w:rPr>
            <w:noProof/>
            <w:webHidden/>
          </w:rPr>
          <w:fldChar w:fldCharType="end"/>
        </w:r>
      </w:hyperlink>
    </w:p>
    <w:p w14:paraId="4B6DD171" w14:textId="77777777" w:rsidR="000A31BE" w:rsidRDefault="00647EB5">
      <w:pPr>
        <w:pStyle w:val="34"/>
        <w:rPr>
          <w:noProof/>
        </w:rPr>
      </w:pPr>
      <w:hyperlink w:anchor="_Toc201323965" w:history="1">
        <w:r w:rsidR="000A31BE" w:rsidRPr="00A73C6C">
          <w:rPr>
            <w:rStyle w:val="affff"/>
            <w:noProof/>
          </w:rPr>
          <w:t>Разобьем все кривые зеркала!</w:t>
        </w:r>
        <w:r w:rsidR="000A31BE">
          <w:rPr>
            <w:noProof/>
            <w:webHidden/>
          </w:rPr>
          <w:tab/>
        </w:r>
        <w:r w:rsidR="000A31BE">
          <w:rPr>
            <w:noProof/>
            <w:webHidden/>
          </w:rPr>
          <w:fldChar w:fldCharType="begin"/>
        </w:r>
        <w:r w:rsidR="000A31BE">
          <w:rPr>
            <w:noProof/>
            <w:webHidden/>
          </w:rPr>
          <w:instrText xml:space="preserve"> PAGEREF _Toc201323965 \h </w:instrText>
        </w:r>
        <w:r w:rsidR="000A31BE">
          <w:rPr>
            <w:noProof/>
            <w:webHidden/>
          </w:rPr>
        </w:r>
        <w:r w:rsidR="000A31BE">
          <w:rPr>
            <w:noProof/>
            <w:webHidden/>
          </w:rPr>
          <w:fldChar w:fldCharType="separate"/>
        </w:r>
        <w:r w:rsidR="000A31BE">
          <w:rPr>
            <w:noProof/>
            <w:webHidden/>
          </w:rPr>
          <w:t>368</w:t>
        </w:r>
        <w:r w:rsidR="000A31BE">
          <w:rPr>
            <w:noProof/>
            <w:webHidden/>
          </w:rPr>
          <w:fldChar w:fldCharType="end"/>
        </w:r>
      </w:hyperlink>
    </w:p>
    <w:p w14:paraId="4F08BF7B" w14:textId="77777777" w:rsidR="00055884" w:rsidRDefault="000A31BE">
      <w:pPr>
        <w:spacing w:before="40"/>
        <w:ind w:firstLine="709"/>
        <w:jc w:val="both"/>
      </w:pPr>
      <w:r>
        <w:fldChar w:fldCharType="end"/>
      </w:r>
    </w:p>
    <w:p w14:paraId="1DA6ACF3" w14:textId="77777777" w:rsidR="00055884" w:rsidRDefault="00055884">
      <w:pPr>
        <w:spacing w:before="40"/>
        <w:ind w:firstLine="709"/>
        <w:jc w:val="both"/>
      </w:pPr>
    </w:p>
    <w:p w14:paraId="1E45A2E6" w14:textId="77777777" w:rsidR="00055884" w:rsidRDefault="00055884">
      <w:pPr>
        <w:spacing w:before="40"/>
        <w:jc w:val="both"/>
      </w:pPr>
    </w:p>
    <w:p w14:paraId="70870301" w14:textId="77777777" w:rsidR="00055884" w:rsidRDefault="00055884">
      <w:pPr>
        <w:pStyle w:val="28"/>
        <w:pageBreakBefore/>
      </w:pPr>
      <w:bookmarkStart w:id="2" w:name="_Toc201323613"/>
      <w:r>
        <w:t>Введение, в котором автор обо</w:t>
      </w:r>
      <w:r>
        <w:t>с</w:t>
      </w:r>
      <w:r>
        <w:t>нует необходимость этой книги.</w:t>
      </w:r>
      <w:bookmarkEnd w:id="2"/>
    </w:p>
    <w:p w14:paraId="068B3913" w14:textId="77777777" w:rsidR="00055884" w:rsidRDefault="00055884">
      <w:pPr>
        <w:spacing w:before="40"/>
        <w:ind w:firstLine="709"/>
        <w:jc w:val="both"/>
      </w:pPr>
    </w:p>
    <w:p w14:paraId="26193D2F" w14:textId="77777777" w:rsidR="00055884" w:rsidRDefault="00055884">
      <w:pPr>
        <w:spacing w:before="40"/>
        <w:ind w:firstLine="709"/>
        <w:jc w:val="both"/>
      </w:pPr>
      <w:r>
        <w:t>Дорогой читатель! Наверное, я не ошибусь, е</w:t>
      </w:r>
      <w:r>
        <w:t>с</w:t>
      </w:r>
      <w:r>
        <w:t>ли скажу, что твои действия и желания  часто (или хотя бы иногда), приходят в конфликт с действиями и желаниями окружающих тебя людей.  Понятно, что такое положение дел далеко не безразлично тебе, и ты от этого в той или иной мере страдаешь.</w:t>
      </w:r>
    </w:p>
    <w:p w14:paraId="314CFF27" w14:textId="77777777" w:rsidR="00055884" w:rsidRDefault="00647EB5">
      <w:pPr>
        <w:spacing w:before="40"/>
        <w:ind w:firstLine="709"/>
        <w:jc w:val="both"/>
      </w:pPr>
      <w:r>
        <w:pict w14:anchorId="3681D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168pt">
            <v:imagedata r:id="rId9" o:title=""/>
          </v:shape>
        </w:pict>
      </w:r>
    </w:p>
    <w:p w14:paraId="71E55527" w14:textId="77777777" w:rsidR="00055884" w:rsidRDefault="00055884">
      <w:pPr>
        <w:pStyle w:val="12"/>
        <w:jc w:val="both"/>
      </w:pPr>
      <w:bookmarkStart w:id="3" w:name="_Toc201323614"/>
      <w:r>
        <w:t>Решение задач облегчает жизнь?</w:t>
      </w:r>
      <w:bookmarkEnd w:id="3"/>
    </w:p>
    <w:p w14:paraId="0600BF25" w14:textId="77777777" w:rsidR="00055884" w:rsidRDefault="00055884">
      <w:pPr>
        <w:spacing w:before="40"/>
        <w:ind w:firstLine="709"/>
        <w:jc w:val="both"/>
      </w:pPr>
    </w:p>
    <w:p w14:paraId="65B19939" w14:textId="77777777" w:rsidR="00055884" w:rsidRDefault="00055884">
      <w:pPr>
        <w:spacing w:before="40"/>
        <w:ind w:firstLine="709"/>
        <w:jc w:val="both"/>
      </w:pPr>
      <w:r>
        <w:t>И, скорее всего, я опять не ошибусь, если ск</w:t>
      </w:r>
      <w:r>
        <w:t>а</w:t>
      </w:r>
      <w:r>
        <w:t>жу, что  в душе твоей всегда было стремление добит</w:t>
      </w:r>
      <w:r>
        <w:t>ь</w:t>
      </w:r>
      <w:r>
        <w:t>ся того, чтобы этих конфликтов было как можно меньше. И это нужно было не из</w:t>
      </w:r>
      <w:r w:rsidR="00D55191">
        <w:t>-</w:t>
      </w:r>
      <w:r>
        <w:t>за твоей любви или нелюбви к другим людям, но из желания более легко решать те задачи, что всегда стояли перед тобой, т.е.  в конечном счете для того, чтобы тебе жилось легче и лучше.</w:t>
      </w:r>
    </w:p>
    <w:p w14:paraId="6950150B" w14:textId="77777777" w:rsidR="00E37A38" w:rsidRDefault="00E37A38">
      <w:pPr>
        <w:spacing w:before="40"/>
        <w:ind w:firstLine="709"/>
        <w:jc w:val="both"/>
      </w:pPr>
    </w:p>
    <w:p w14:paraId="40443212"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Если бы ты хотел этого, ты не сможешь отделить свою жизнь от человечества. Ты живешь в нем, им и для него. Все мы сотворены для взаимодействия, как ноги, руки, глаза.</w:t>
      </w:r>
    </w:p>
    <w:p w14:paraId="1341A5AC"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 xml:space="preserve">Марк </w:t>
      </w:r>
      <w:proofErr w:type="spellStart"/>
      <w:r>
        <w:t>Аврелий</w:t>
      </w:r>
      <w:proofErr w:type="spellEnd"/>
      <w:r>
        <w:t>.</w:t>
      </w:r>
    </w:p>
    <w:p w14:paraId="587D75C0" w14:textId="77777777" w:rsidR="00E37A38" w:rsidRDefault="00E37A38">
      <w:pPr>
        <w:spacing w:before="40"/>
        <w:ind w:firstLine="709"/>
        <w:jc w:val="both"/>
      </w:pPr>
    </w:p>
    <w:p w14:paraId="601B1E6A" w14:textId="77777777" w:rsidR="00055884" w:rsidRDefault="00055884">
      <w:pPr>
        <w:spacing w:before="40"/>
        <w:ind w:firstLine="709"/>
        <w:jc w:val="both"/>
      </w:pPr>
      <w:r>
        <w:t>Конечно же, ты искал наилучшие способы для достижения своих целей. Вполне возможно, что ты вначале пытался решать эти проблемы исходя из представления, что люди по своей природе добры, что они в глубине своей души настроены на то, чтобы п</w:t>
      </w:r>
      <w:r>
        <w:t>о</w:t>
      </w:r>
      <w:r>
        <w:t>нять и принять то, что ты хочешь для них или для себя сделать. Но раз за разом ты убеждался, что это не ср</w:t>
      </w:r>
      <w:r>
        <w:t>а</w:t>
      </w:r>
      <w:r>
        <w:t>батывает, что реакции людей совершенно не такие, какие ты от них ожидал.</w:t>
      </w:r>
    </w:p>
    <w:p w14:paraId="0B6AB648" w14:textId="77777777" w:rsidR="00055884" w:rsidRDefault="00055884">
      <w:pPr>
        <w:pStyle w:val="12"/>
        <w:jc w:val="both"/>
      </w:pPr>
      <w:bookmarkStart w:id="4" w:name="_Toc201323615"/>
      <w:r>
        <w:t>Обжегшись на молоке…</w:t>
      </w:r>
      <w:bookmarkEnd w:id="4"/>
    </w:p>
    <w:p w14:paraId="17DF9F9B" w14:textId="77777777" w:rsidR="00055884" w:rsidRDefault="00055884">
      <w:pPr>
        <w:spacing w:before="40"/>
        <w:ind w:firstLine="709"/>
        <w:jc w:val="both"/>
      </w:pPr>
      <w:r>
        <w:t>Также вполне возможно, что ты обжегшись на этой своей тактике достижения целей, начал относит</w:t>
      </w:r>
      <w:r>
        <w:t>ь</w:t>
      </w:r>
      <w:r>
        <w:t>ся к ним по-другому, начал давить на них для дост</w:t>
      </w:r>
      <w:r>
        <w:t>и</w:t>
      </w:r>
      <w:r>
        <w:t>жения поставленных целей. Но и эта тактика, скорее всего, ни к чему хорошему не привела.</w:t>
      </w:r>
    </w:p>
    <w:p w14:paraId="78FAC0AA" w14:textId="77777777" w:rsidR="00055884" w:rsidRDefault="00055884">
      <w:pPr>
        <w:spacing w:before="40"/>
        <w:ind w:firstLine="709"/>
        <w:jc w:val="both"/>
      </w:pPr>
      <w:r>
        <w:t>Если ты пытался добиться желаемого от людей при помощи  силы, то они отвечали тебе на это еще большей силой и ты вынужден был отступить. Ведь любое действие, по третьему закону Ньютона,  прив</w:t>
      </w:r>
      <w:r>
        <w:t>о</w:t>
      </w:r>
      <w:r>
        <w:t>дит к противодействию. Если ты начинал к ним л</w:t>
      </w:r>
      <w:r>
        <w:t>а</w:t>
      </w:r>
      <w:r>
        <w:t>ститься, то они садились тебе на шею  и помыкали тобой. И ты убедился, что ни та, ни другая политика не гарантируют тебе успеха в общении с людьми!</w:t>
      </w:r>
    </w:p>
    <w:p w14:paraId="46BE4546" w14:textId="77777777" w:rsidR="00055884" w:rsidRDefault="00055884">
      <w:pPr>
        <w:spacing w:before="40"/>
        <w:ind w:firstLine="709"/>
        <w:jc w:val="both"/>
      </w:pPr>
      <w:r>
        <w:t>И тебе, таким образом,  очень часто приход</w:t>
      </w:r>
      <w:r>
        <w:t>и</w:t>
      </w:r>
      <w:r>
        <w:t>лось убеждаться,  что действия и поступки людей з</w:t>
      </w:r>
      <w:r>
        <w:t>а</w:t>
      </w:r>
      <w:r>
        <w:t>частую оказываются  просто непонятно на чем осн</w:t>
      </w:r>
      <w:r>
        <w:t>о</w:t>
      </w:r>
      <w:r>
        <w:t>ванными, а твои попытки воздействия на них очень часто терпели крах.</w:t>
      </w:r>
    </w:p>
    <w:p w14:paraId="0C7470AA" w14:textId="77777777" w:rsidR="00055884" w:rsidRDefault="00055884">
      <w:pPr>
        <w:pStyle w:val="12"/>
        <w:jc w:val="both"/>
      </w:pPr>
      <w:bookmarkStart w:id="5" w:name="_Toc201323616"/>
      <w:r>
        <w:t>Рабы не мы?</w:t>
      </w:r>
      <w:bookmarkEnd w:id="5"/>
    </w:p>
    <w:p w14:paraId="6A12E240" w14:textId="77777777" w:rsidR="00055884" w:rsidRDefault="00055884">
      <w:pPr>
        <w:spacing w:before="40"/>
        <w:ind w:firstLine="709"/>
        <w:jc w:val="both"/>
      </w:pPr>
      <w:r>
        <w:t>Каждый человек, естественно, реагирует на то, что идет к нему из мира, на основе  своего опыта, во</w:t>
      </w:r>
      <w:r>
        <w:t>с</w:t>
      </w:r>
      <w:r>
        <w:t>питания и темперамента. Понятно, что он зависит от них. И во многих случаях его реакции предопредел</w:t>
      </w:r>
      <w:r>
        <w:t>е</w:t>
      </w:r>
      <w:r>
        <w:t>ны. Вследствие этого, в общем-то, он является  пле</w:t>
      </w:r>
      <w:r>
        <w:t>н</w:t>
      </w:r>
      <w:r>
        <w:t>ником имеющихся у него представлений.</w:t>
      </w:r>
    </w:p>
    <w:p w14:paraId="717EAFCD" w14:textId="77777777" w:rsidR="00055884" w:rsidRDefault="00055884">
      <w:pPr>
        <w:spacing w:before="40"/>
        <w:ind w:firstLine="709"/>
        <w:jc w:val="both"/>
      </w:pPr>
      <w:r>
        <w:t>Если человек считает, что этот мир хороший и люди, его населяющие, чуть ли не ангелы во плоти, то основу для жестоких разочарований он уже несет в себе. Если же он считает, что мир плох, что он опо</w:t>
      </w:r>
      <w:r>
        <w:t>л</w:t>
      </w:r>
      <w:r>
        <w:t>чился на него, то опять же человек становится неаде</w:t>
      </w:r>
      <w:r>
        <w:t>к</w:t>
      </w:r>
      <w:r>
        <w:t>ватен реальности. И очень скоро придет к  еще более пессимистическому видению мира.</w:t>
      </w:r>
    </w:p>
    <w:p w14:paraId="242B43A9" w14:textId="77777777" w:rsidR="00055884" w:rsidRDefault="00055884">
      <w:pPr>
        <w:pStyle w:val="12"/>
        <w:jc w:val="both"/>
      </w:pPr>
      <w:bookmarkStart w:id="6" w:name="_Toc201323617"/>
      <w:r>
        <w:t>Социальные шахматы?</w:t>
      </w:r>
      <w:bookmarkEnd w:id="6"/>
    </w:p>
    <w:p w14:paraId="2ACF6B5C" w14:textId="77777777" w:rsidR="00055884" w:rsidRDefault="00055884">
      <w:pPr>
        <w:spacing w:before="40"/>
        <w:ind w:firstLine="709"/>
        <w:jc w:val="both"/>
      </w:pPr>
      <w:r>
        <w:t>Понятно, что если один человек видит предмет черным, а другой белым, то им очень тяжело понять друг друга. Что, естественно, почти всегда приводит к борьбе за свою правоту. Если эта борьба продолжается или очень долго или же появляется слишком часто, то обязательно в конце концов приводит к истощению резервов адаптации. Что приводит  в результате к тем или иным неприятностям с психическим или физич</w:t>
      </w:r>
      <w:r>
        <w:t>е</w:t>
      </w:r>
      <w:r>
        <w:t>ским здоровьем.</w:t>
      </w:r>
    </w:p>
    <w:p w14:paraId="72566E67" w14:textId="77777777" w:rsidR="00E37A38" w:rsidRDefault="00E37A38">
      <w:pPr>
        <w:spacing w:before="40"/>
        <w:ind w:firstLine="709"/>
        <w:jc w:val="both"/>
      </w:pPr>
    </w:p>
    <w:p w14:paraId="78D65848"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Над смертью властвуй в жизни быстротечной, и смерть умрет, а ты пребудешь вечно.</w:t>
      </w:r>
    </w:p>
    <w:p w14:paraId="5205AD87"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В.Шекспир</w:t>
      </w:r>
      <w:proofErr w:type="spellEnd"/>
      <w:r>
        <w:t>.</w:t>
      </w:r>
    </w:p>
    <w:p w14:paraId="3EDEF91F" w14:textId="77777777" w:rsidR="00E37A38" w:rsidRDefault="00E37A38">
      <w:pPr>
        <w:spacing w:before="40"/>
        <w:ind w:firstLine="709"/>
        <w:jc w:val="both"/>
      </w:pPr>
    </w:p>
    <w:p w14:paraId="0B07F561" w14:textId="77777777" w:rsidR="00055884" w:rsidRDefault="00055884">
      <w:pPr>
        <w:spacing w:before="40"/>
        <w:ind w:firstLine="709"/>
        <w:jc w:val="both"/>
      </w:pPr>
      <w:r>
        <w:t>И я думаю, дорогой читатель, в те моменты, к</w:t>
      </w:r>
      <w:r>
        <w:t>о</w:t>
      </w:r>
      <w:r>
        <w:t>гда ты в очередной раз сидел у разбитого корыта св</w:t>
      </w:r>
      <w:r>
        <w:t>о</w:t>
      </w:r>
      <w:r>
        <w:t>их взаимоотношений с людьми, тебя обуревали совсем не веселые мысли о своей дальнейшей судьбе. Как жить в этом мире, какая стратегия достижения своих целей наилучшая, какая в результате приведет тебя к физическому, психическому и социальному благоп</w:t>
      </w:r>
      <w:r>
        <w:t>о</w:t>
      </w:r>
      <w:r>
        <w:t>лучию? Как строить взаимоотношения со своими м</w:t>
      </w:r>
      <w:r>
        <w:t>и</w:t>
      </w:r>
      <w:r>
        <w:t>лыми соплеменниками, как сделать так, чтобы не было постоянного «вооруженного противостояния»?</w:t>
      </w:r>
    </w:p>
    <w:p w14:paraId="4B5D38EB" w14:textId="77777777" w:rsidR="00055884" w:rsidRDefault="00055884">
      <w:pPr>
        <w:pStyle w:val="12"/>
        <w:jc w:val="both"/>
      </w:pPr>
      <w:bookmarkStart w:id="7" w:name="_Toc201323618"/>
      <w:r>
        <w:t>На Бога надейся….</w:t>
      </w:r>
      <w:bookmarkEnd w:id="7"/>
    </w:p>
    <w:p w14:paraId="525D6F6E" w14:textId="77777777" w:rsidR="00055884" w:rsidRDefault="00055884">
      <w:pPr>
        <w:spacing w:before="40"/>
        <w:ind w:firstLine="709"/>
        <w:jc w:val="both"/>
      </w:pPr>
      <w:r>
        <w:t>Ты, вполне возможно, искал эти ответы в у</w:t>
      </w:r>
      <w:r>
        <w:t>м</w:t>
      </w:r>
      <w:r>
        <w:t>ных книгах. А, может быть даже обращался за советом к тому пророку, которого ты считаешь своим (к Хр</w:t>
      </w:r>
      <w:r>
        <w:t>и</w:t>
      </w:r>
      <w:r>
        <w:t>сту, Магомету, Моисею, Будде и т.д.) Я думаю, что даже изучение религиозных канонов тебе мало помо</w:t>
      </w:r>
      <w:r>
        <w:t>г</w:t>
      </w:r>
      <w:r>
        <w:t>ло. Ведь религии основываются на заповедях прор</w:t>
      </w:r>
      <w:r>
        <w:t>о</w:t>
      </w:r>
      <w:r>
        <w:t>ков, которые они (вроде бы?) получили от Бога.</w:t>
      </w:r>
    </w:p>
    <w:p w14:paraId="6588A38E" w14:textId="77777777" w:rsidR="00055884" w:rsidRDefault="00055884">
      <w:pPr>
        <w:spacing w:before="40"/>
        <w:ind w:firstLine="709"/>
        <w:jc w:val="both"/>
      </w:pPr>
      <w:r>
        <w:t>И они учат смирению с тем, что не нравится в этом мире. И ты, следуя указаниям своего Пророка, вынужден был не рационализировать проблему, а п</w:t>
      </w:r>
      <w:r>
        <w:t>о</w:t>
      </w:r>
      <w:r>
        <w:t>давлять свои эмоции, то есть с-</w:t>
      </w:r>
      <w:proofErr w:type="spellStart"/>
      <w:r>
        <w:t>миряться</w:t>
      </w:r>
      <w:proofErr w:type="spellEnd"/>
      <w:r>
        <w:t xml:space="preserve"> с ней. Но это, скорее всего, ни в коей мере не решило твоих пр</w:t>
      </w:r>
      <w:r>
        <w:t>о</w:t>
      </w:r>
      <w:r>
        <w:t>блем.</w:t>
      </w:r>
    </w:p>
    <w:p w14:paraId="45F75B33" w14:textId="77777777" w:rsidR="00055884" w:rsidRDefault="00055884">
      <w:pPr>
        <w:spacing w:before="40"/>
        <w:ind w:firstLine="709"/>
        <w:jc w:val="both"/>
      </w:pPr>
      <w:r>
        <w:t>Церкви являются социальными институтами, которые нап</w:t>
      </w:r>
      <w:r w:rsidR="00D55191">
        <w:t>равлены не только на служени</w:t>
      </w:r>
      <w:r>
        <w:t>е Богу, но и на самосохранение. Они построены людьми и для т</w:t>
      </w:r>
      <w:r>
        <w:t>о</w:t>
      </w:r>
      <w:r>
        <w:t>го, чтобы добиваться вполне определенных целей. И то, что предлагают священники для решения твоих проблем, я почти уверен в этом, практически не пом</w:t>
      </w:r>
      <w:r>
        <w:t>о</w:t>
      </w:r>
      <w:r>
        <w:t>гали тебе и неизбежно в очередной раз приводили к тому же самому корыту.</w:t>
      </w:r>
    </w:p>
    <w:p w14:paraId="3D727A7C" w14:textId="77777777" w:rsidR="00055884" w:rsidRDefault="00055884">
      <w:pPr>
        <w:pStyle w:val="12"/>
        <w:jc w:val="both"/>
      </w:pPr>
      <w:bookmarkStart w:id="8" w:name="_Toc201323619"/>
      <w:r>
        <w:t>Может ли человек чувствовать себя в общ</w:t>
      </w:r>
      <w:r>
        <w:t>е</w:t>
      </w:r>
      <w:r>
        <w:t>стве, как рыба в воде?</w:t>
      </w:r>
      <w:bookmarkEnd w:id="8"/>
    </w:p>
    <w:p w14:paraId="6BD1C168" w14:textId="77777777" w:rsidR="00055884" w:rsidRDefault="00055884">
      <w:pPr>
        <w:spacing w:before="40"/>
        <w:ind w:firstLine="709"/>
        <w:jc w:val="both"/>
      </w:pPr>
      <w:r>
        <w:t>Но при всем при этом ты видишь в окружа</w:t>
      </w:r>
      <w:r>
        <w:t>ю</w:t>
      </w:r>
      <w:r>
        <w:t>щем тебя мире людей, которые вполне адаптированы к нему, добиваются успеха и при этом здоровы – физ</w:t>
      </w:r>
      <w:r>
        <w:t>и</w:t>
      </w:r>
      <w:r>
        <w:t>чески и психологически. И вроде бы их поведение н</w:t>
      </w:r>
      <w:r>
        <w:t>и</w:t>
      </w:r>
      <w:r>
        <w:t>чем особенным от твоего не отличается.</w:t>
      </w:r>
    </w:p>
    <w:p w14:paraId="68F5B53B" w14:textId="77777777" w:rsidR="00055884" w:rsidRDefault="00055884">
      <w:pPr>
        <w:spacing w:before="40"/>
        <w:ind w:firstLine="709"/>
        <w:jc w:val="both"/>
      </w:pPr>
      <w:r>
        <w:t>Но критерием истины является практика! Если эти люди чувствуют себя в обществе, как рыба в воде, то вероятнее всего, что они действуют  в нем по тем реальным законам, которые этим обществом руков</w:t>
      </w:r>
      <w:r>
        <w:t>о</w:t>
      </w:r>
      <w:r>
        <w:t>дят.</w:t>
      </w:r>
    </w:p>
    <w:p w14:paraId="35367B6A" w14:textId="77777777" w:rsidR="00055884" w:rsidRDefault="00055884">
      <w:pPr>
        <w:spacing w:before="40"/>
        <w:ind w:firstLine="709"/>
        <w:jc w:val="both"/>
      </w:pPr>
      <w:r>
        <w:t>В мире действительно существует несколько простых, но "железных" законов, знание и следование которым делает отражение мира</w:t>
      </w:r>
      <w:r w:rsidR="00D55191">
        <w:t xml:space="preserve"> человеком</w:t>
      </w:r>
      <w:r>
        <w:t xml:space="preserve"> и, соотве</w:t>
      </w:r>
      <w:r>
        <w:t>т</w:t>
      </w:r>
      <w:r>
        <w:t xml:space="preserve">ственно, </w:t>
      </w:r>
      <w:r w:rsidR="00D55191">
        <w:t>его</w:t>
      </w:r>
      <w:r>
        <w:t xml:space="preserve"> поведение, адекватным. И на страницах этой книги я постараюсь тебе их изложить в макс</w:t>
      </w:r>
      <w:r>
        <w:t>и</w:t>
      </w:r>
      <w:r>
        <w:t>мально понятном виде.</w:t>
      </w:r>
    </w:p>
    <w:p w14:paraId="06296954" w14:textId="77777777" w:rsidR="00055884" w:rsidRDefault="00055884">
      <w:pPr>
        <w:spacing w:before="40"/>
        <w:ind w:firstLine="709"/>
        <w:jc w:val="both"/>
      </w:pPr>
    </w:p>
    <w:p w14:paraId="7DBA6A7E" w14:textId="77777777" w:rsidR="00055884" w:rsidRDefault="00055884">
      <w:pPr>
        <w:pStyle w:val="38"/>
      </w:pPr>
      <w:bookmarkStart w:id="9" w:name="_Toc201323620"/>
      <w:r>
        <w:t>Глава</w:t>
      </w:r>
      <w:r w:rsidR="00302446">
        <w:t xml:space="preserve"> первая</w:t>
      </w:r>
      <w:r>
        <w:t>, в которой мы пог</w:t>
      </w:r>
      <w:r>
        <w:t>о</w:t>
      </w:r>
      <w:r>
        <w:t>ворим о главных причинах неудач в общении с себе подобными.</w:t>
      </w:r>
      <w:bookmarkEnd w:id="9"/>
    </w:p>
    <w:p w14:paraId="73945FB4" w14:textId="77777777" w:rsidR="00055884" w:rsidRDefault="00055884">
      <w:pPr>
        <w:spacing w:before="40"/>
        <w:ind w:firstLine="709"/>
        <w:jc w:val="both"/>
      </w:pPr>
    </w:p>
    <w:p w14:paraId="1E286704" w14:textId="77777777" w:rsidR="00055884" w:rsidRDefault="00055884">
      <w:pPr>
        <w:spacing w:before="40"/>
        <w:ind w:firstLine="709"/>
        <w:jc w:val="both"/>
      </w:pPr>
      <w:r>
        <w:t>Все люди, как бы на них общество ни давило, эгоисты до мозга костей и просто не могут  поступать не по эгоистически. Своя рубашка всегда ближе к  т</w:t>
      </w:r>
      <w:r>
        <w:t>е</w:t>
      </w:r>
      <w:r>
        <w:t>лу, чем рубашка другого, порез своего пальца для ч</w:t>
      </w:r>
      <w:r>
        <w:t>е</w:t>
      </w:r>
      <w:r>
        <w:t>ловека намного более значим, чем смерть неродного для него человека.  Это физический императив чел</w:t>
      </w:r>
      <w:r>
        <w:t>о</w:t>
      </w:r>
      <w:r>
        <w:t>веческого тела и ничего с этим сделать нельзя. Почему это так, мы подробно поговорим чуть ниже.</w:t>
      </w:r>
    </w:p>
    <w:p w14:paraId="0F04CA37" w14:textId="77777777" w:rsidR="00E37A38" w:rsidRDefault="00E37A38">
      <w:pPr>
        <w:spacing w:before="40"/>
        <w:ind w:firstLine="709"/>
        <w:jc w:val="both"/>
      </w:pPr>
    </w:p>
    <w:p w14:paraId="45CE5794"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Правила поведения - это перевод добродетели на о</w:t>
      </w:r>
      <w:r>
        <w:t>б</w:t>
      </w:r>
      <w:r>
        <w:t>щедоступный язык.</w:t>
      </w:r>
    </w:p>
    <w:p w14:paraId="18029A11"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Ф.Бэкон</w:t>
      </w:r>
      <w:proofErr w:type="spellEnd"/>
      <w:r>
        <w:t>.</w:t>
      </w:r>
    </w:p>
    <w:p w14:paraId="36DD34B9" w14:textId="77777777" w:rsidR="00055884" w:rsidRDefault="00055884">
      <w:pPr>
        <w:pStyle w:val="12"/>
        <w:jc w:val="both"/>
      </w:pPr>
      <w:bookmarkStart w:id="10" w:name="_Toc201323621"/>
      <w:r>
        <w:t>Три любимые мозоли Человечества</w:t>
      </w:r>
      <w:bookmarkEnd w:id="10"/>
    </w:p>
    <w:p w14:paraId="5F3C8009" w14:textId="77777777" w:rsidR="00055884" w:rsidRDefault="00055884">
      <w:pPr>
        <w:spacing w:before="40"/>
        <w:ind w:firstLine="709"/>
        <w:jc w:val="both"/>
      </w:pPr>
      <w:r>
        <w:t>Дорогой читатель! Главная причина неадеква</w:t>
      </w:r>
      <w:r>
        <w:t>т</w:t>
      </w:r>
      <w:r>
        <w:t>ности твоего общения с себе подобными заключается в том, что ты, общаясь с другими людьми, делаешь три фундаментальные ошибки.</w:t>
      </w:r>
    </w:p>
    <w:p w14:paraId="2F08C983" w14:textId="77777777" w:rsidR="00055884" w:rsidRDefault="00055884">
      <w:pPr>
        <w:spacing w:before="40"/>
        <w:ind w:firstLine="709"/>
        <w:jc w:val="both"/>
      </w:pPr>
      <w:r>
        <w:rPr>
          <w:b/>
          <w:u w:val="single"/>
        </w:rPr>
        <w:t>Первая:</w:t>
      </w:r>
      <w:r>
        <w:t xml:space="preserve"> ты судишь о людях по себе, ты пыт</w:t>
      </w:r>
      <w:r>
        <w:t>а</w:t>
      </w:r>
      <w:r>
        <w:t>ешься понять их действия исходя из своих предста</w:t>
      </w:r>
      <w:r>
        <w:t>в</w:t>
      </w:r>
      <w:r>
        <w:t>лений о Добре и Зле.</w:t>
      </w:r>
    </w:p>
    <w:p w14:paraId="7F27842C" w14:textId="77777777" w:rsidR="00055884" w:rsidRDefault="00055884">
      <w:pPr>
        <w:spacing w:before="40"/>
        <w:ind w:firstLine="709"/>
        <w:jc w:val="both"/>
        <w:rPr>
          <w:b/>
          <w:i/>
        </w:rPr>
      </w:pPr>
      <w:r>
        <w:t xml:space="preserve">Например, когда ты говоришь: </w:t>
      </w:r>
      <w:r>
        <w:rPr>
          <w:bCs/>
          <w:i/>
        </w:rPr>
        <w:t>«Это непра</w:t>
      </w:r>
      <w:r>
        <w:rPr>
          <w:bCs/>
          <w:i/>
        </w:rPr>
        <w:t>в</w:t>
      </w:r>
      <w:r>
        <w:rPr>
          <w:bCs/>
          <w:i/>
        </w:rPr>
        <w:t>да</w:t>
      </w:r>
      <w:r>
        <w:rPr>
          <w:bCs/>
        </w:rPr>
        <w:t>!</w:t>
      </w:r>
      <w:r>
        <w:rPr>
          <w:bCs/>
          <w:i/>
          <w:iCs/>
        </w:rPr>
        <w:t>»</w:t>
      </w:r>
      <w:r>
        <w:t>, ты, таким образом, берешь на себя роль источн</w:t>
      </w:r>
      <w:r>
        <w:t>и</w:t>
      </w:r>
      <w:r>
        <w:t xml:space="preserve">ка истины - роль Бога: </w:t>
      </w:r>
      <w:r>
        <w:rPr>
          <w:bCs/>
          <w:i/>
        </w:rPr>
        <w:t>«Мне известно - как и что надо делать, чтобы все шло как надо! А ты всего лишь пигмей и не можешь иметь своего мнения! И будь добр согласиться с моей точкой зрения».</w:t>
      </w:r>
    </w:p>
    <w:p w14:paraId="2A06872B" w14:textId="77777777" w:rsidR="00055884" w:rsidRDefault="00055884">
      <w:pPr>
        <w:spacing w:before="40"/>
        <w:ind w:firstLine="709"/>
        <w:jc w:val="both"/>
      </w:pPr>
      <w:r>
        <w:rPr>
          <w:b/>
          <w:u w:val="single"/>
        </w:rPr>
        <w:t>Вторая:</w:t>
      </w:r>
      <w:r>
        <w:t xml:space="preserve">  ты почти всегда себе позволяешь то, что другим позволить не можешь.</w:t>
      </w:r>
    </w:p>
    <w:p w14:paraId="577C47C6" w14:textId="77777777" w:rsidR="00055884" w:rsidRDefault="00055884">
      <w:pPr>
        <w:spacing w:before="40"/>
        <w:ind w:firstLine="709"/>
        <w:jc w:val="both"/>
      </w:pPr>
      <w:r>
        <w:rPr>
          <w:b/>
          <w:u w:val="single"/>
        </w:rPr>
        <w:t>И третья</w:t>
      </w:r>
      <w:r>
        <w:t>: ты всегда в той или иной степени ставишь свои интересы и потребности выше, чем п</w:t>
      </w:r>
      <w:r>
        <w:t>о</w:t>
      </w:r>
      <w:r>
        <w:t>требности или интересы других людей.</w:t>
      </w:r>
    </w:p>
    <w:p w14:paraId="55DA57E3" w14:textId="77777777" w:rsidR="00055884" w:rsidRDefault="00055884">
      <w:pPr>
        <w:spacing w:before="40"/>
        <w:ind w:firstLine="709"/>
        <w:jc w:val="both"/>
      </w:pPr>
      <w:r>
        <w:t>Ты можешь мотивировать свое поведение к</w:t>
      </w:r>
      <w:r>
        <w:t>а</w:t>
      </w:r>
      <w:r>
        <w:t>кими угодно критериями, ты можешь при этом чу</w:t>
      </w:r>
      <w:r>
        <w:t>в</w:t>
      </w:r>
      <w:r>
        <w:t>ствовать себя чуть ли не ангелом господним, несущим свет в это темное царство. Но это только ТВОЕ вид</w:t>
      </w:r>
      <w:r>
        <w:t>е</w:t>
      </w:r>
      <w:r>
        <w:t>ние своих действий. Другие люди будут видеть твои действия совершенно по-другому. Они тоже будут видеть тебя субъективно, они тоже делают эти же 3 ошибки.</w:t>
      </w:r>
    </w:p>
    <w:p w14:paraId="346A7AF4" w14:textId="77777777" w:rsidR="00055884" w:rsidRDefault="00055884">
      <w:pPr>
        <w:pStyle w:val="12"/>
        <w:jc w:val="both"/>
      </w:pPr>
      <w:bookmarkStart w:id="11" w:name="_Toc201323622"/>
      <w:r>
        <w:t>Как стать Пупом Вселенной?</w:t>
      </w:r>
      <w:bookmarkEnd w:id="11"/>
    </w:p>
    <w:p w14:paraId="73FBB429" w14:textId="77777777" w:rsidR="00055884" w:rsidRDefault="00055884">
      <w:pPr>
        <w:spacing w:before="40"/>
        <w:ind w:firstLine="709"/>
        <w:jc w:val="both"/>
      </w:pPr>
      <w:r>
        <w:t>«Благодаря» этим ошибкам ты ставишь сам с</w:t>
      </w:r>
      <w:r>
        <w:t>е</w:t>
      </w:r>
      <w:r>
        <w:t>бя в центр Вселенной, определяя по себе - что и как люди должны делать! И, самое интересное во всем этом то, что все эти ошибки  для тебя совершенно естественны.</w:t>
      </w:r>
    </w:p>
    <w:p w14:paraId="1A3B7AB7" w14:textId="77777777" w:rsidR="00055884" w:rsidRDefault="00055884">
      <w:pPr>
        <w:spacing w:before="40"/>
        <w:ind w:firstLine="709"/>
        <w:jc w:val="both"/>
      </w:pPr>
      <w:r>
        <w:t>Но, думая и поступая так, ты, дорогой читатель,  неизбежно вступаешь в конфликт с окружающим тебя миром - ведь другие люди думают и поступают точно так же. И твои поступки им совершенно не понравя</w:t>
      </w:r>
      <w:r>
        <w:t>т</w:t>
      </w:r>
      <w:r>
        <w:t>ся!</w:t>
      </w:r>
    </w:p>
    <w:p w14:paraId="76DF6EA8" w14:textId="77777777" w:rsidR="00055884" w:rsidRDefault="00055884">
      <w:pPr>
        <w:spacing w:before="40"/>
        <w:ind w:firstLine="709"/>
        <w:jc w:val="both"/>
      </w:pPr>
      <w:r>
        <w:t>И они будут тем или иным способом ставить тебе палки в  колеса. А если бы они могли прочитать еще и твои мысли, которые роятся у тебя в голове во время этих твоих поступков, основанных на твоих эгоистических потребностях, то, скорее всего, тут же накостыляли бы тебе за них по шее!</w:t>
      </w:r>
    </w:p>
    <w:p w14:paraId="74A51B5D" w14:textId="77777777" w:rsidR="00797C1F" w:rsidRDefault="00647EB5">
      <w:pPr>
        <w:pStyle w:val="12"/>
        <w:jc w:val="both"/>
      </w:pPr>
      <w:bookmarkStart w:id="12" w:name="_Toc201323623"/>
      <w:r>
        <w:pict w14:anchorId="2E66A2B0">
          <v:shape id="_x0000_i1026" type="#_x0000_t75" style="width:246pt;height:184pt">
            <v:imagedata r:id="rId10" o:title=""/>
          </v:shape>
        </w:pict>
      </w:r>
    </w:p>
    <w:p w14:paraId="7D17B432" w14:textId="77777777" w:rsidR="00055884" w:rsidRDefault="00055884">
      <w:pPr>
        <w:pStyle w:val="12"/>
        <w:jc w:val="both"/>
      </w:pPr>
      <w:r>
        <w:t>Вооруженный нейтралитет –</w:t>
      </w:r>
      <w:r w:rsidR="00797C1F">
        <w:t xml:space="preserve"> </w:t>
      </w:r>
      <w:r>
        <w:t>техника бе</w:t>
      </w:r>
      <w:r>
        <w:t>з</w:t>
      </w:r>
      <w:r>
        <w:t>опасности общения</w:t>
      </w:r>
      <w:bookmarkEnd w:id="12"/>
    </w:p>
    <w:p w14:paraId="1168D448" w14:textId="77777777" w:rsidR="00055884" w:rsidRDefault="00055884">
      <w:pPr>
        <w:spacing w:before="40"/>
        <w:ind w:firstLine="709"/>
        <w:jc w:val="both"/>
      </w:pPr>
      <w:r>
        <w:t>Люди во взаимоотношениях с другими людьми постоянно вынуждены балансировать на грани ко</w:t>
      </w:r>
      <w:r>
        <w:t>н</w:t>
      </w:r>
      <w:r>
        <w:t>фликта. И только нежелание обострять отношения вынуждает всех участников этого процесса сдерж</w:t>
      </w:r>
      <w:r>
        <w:t>и</w:t>
      </w:r>
      <w:r>
        <w:t>вать себя. Живя среди себе подобных в обществе, л</w:t>
      </w:r>
      <w:r>
        <w:t>ю</w:t>
      </w:r>
      <w:r>
        <w:t>ди просто вынуждены СОЗНАТЕЛЬНО ограничивать свои желания.</w:t>
      </w:r>
    </w:p>
    <w:p w14:paraId="7DA49A34" w14:textId="77777777" w:rsidR="00055884" w:rsidRDefault="00055884">
      <w:pPr>
        <w:spacing w:before="40"/>
        <w:ind w:firstLine="709"/>
        <w:jc w:val="both"/>
      </w:pPr>
      <w:r>
        <w:t>Это необходимость, своеобразная техника бе</w:t>
      </w:r>
      <w:r>
        <w:t>з</w:t>
      </w:r>
      <w:r>
        <w:t>опасности совместного существования. Ведь мы зн</w:t>
      </w:r>
      <w:r>
        <w:t>а</w:t>
      </w:r>
      <w:r>
        <w:t>ем, что последствия несдержанности могут быть для нас ужасными. И реальность ничем не будет отличат</w:t>
      </w:r>
      <w:r>
        <w:t>ь</w:t>
      </w:r>
      <w:r>
        <w:t>ся от ада!</w:t>
      </w:r>
    </w:p>
    <w:p w14:paraId="2EBCCB1B" w14:textId="77777777" w:rsidR="00055884" w:rsidRDefault="00055884">
      <w:pPr>
        <w:spacing w:before="40"/>
        <w:ind w:firstLine="709"/>
        <w:jc w:val="both"/>
      </w:pPr>
      <w:r>
        <w:t>Человек  является по очень многим параметрам уникальным образованием для нашей планеты. Друг</w:t>
      </w:r>
      <w:r>
        <w:t>о</w:t>
      </w:r>
      <w:r>
        <w:t>го подобного существа не найти на Земле днем с о</w:t>
      </w:r>
      <w:r>
        <w:t>г</w:t>
      </w:r>
      <w:r>
        <w:t>нем. А связана его уникальность вот с чем.</w:t>
      </w:r>
    </w:p>
    <w:p w14:paraId="1BC89B5C" w14:textId="77777777" w:rsidR="00055884" w:rsidRDefault="00055884">
      <w:pPr>
        <w:pStyle w:val="12"/>
        <w:jc w:val="both"/>
      </w:pPr>
      <w:bookmarkStart w:id="13" w:name="_Toc201323624"/>
      <w:r>
        <w:t>Рыцарские ристалища придумали не люди?</w:t>
      </w:r>
      <w:bookmarkEnd w:id="13"/>
    </w:p>
    <w:p w14:paraId="79FCD602" w14:textId="77777777" w:rsidR="00055884" w:rsidRDefault="00055884">
      <w:pPr>
        <w:spacing w:before="40"/>
        <w:ind w:firstLine="709"/>
        <w:jc w:val="both"/>
      </w:pPr>
      <w:r>
        <w:t>Животные в драках между собой, как бы они не были внешне свирепы, всегда соблюдают неписаный кодекс чести. Они ПОЧТИ НИКОГДА НЕ УБИВАЮТ ДРУГ ДРУГА! Чем более тяжело вооружен хищник, тем более аккуратно он использует свои «боевые во</w:t>
      </w:r>
      <w:r>
        <w:t>з</w:t>
      </w:r>
      <w:r>
        <w:t>можности» относительно своего сородича.</w:t>
      </w:r>
    </w:p>
    <w:p w14:paraId="73AB16C4" w14:textId="77777777" w:rsidR="00E37A38" w:rsidRDefault="00E37A38">
      <w:pPr>
        <w:spacing w:before="40"/>
        <w:ind w:firstLine="709"/>
        <w:jc w:val="both"/>
      </w:pPr>
    </w:p>
    <w:p w14:paraId="059549C7" w14:textId="77777777" w:rsidR="009A371C" w:rsidRDefault="009A371C" w:rsidP="009A371C">
      <w:pPr>
        <w:pBdr>
          <w:top w:val="double" w:sz="12" w:space="5" w:color="auto" w:shadow="1"/>
          <w:left w:val="double" w:sz="12" w:space="2" w:color="auto" w:shadow="1"/>
          <w:bottom w:val="double" w:sz="12" w:space="5" w:color="auto" w:shadow="1"/>
          <w:right w:val="double" w:sz="12" w:space="4" w:color="auto" w:shadow="1"/>
        </w:pBdr>
        <w:shd w:val="pct20" w:color="auto" w:fill="auto"/>
      </w:pPr>
      <w:r>
        <w:t>Найти причину зла - все равно, что найти против него лекарство.</w:t>
      </w:r>
    </w:p>
    <w:p w14:paraId="4B3C1269" w14:textId="77777777" w:rsidR="009A371C" w:rsidRDefault="009A371C" w:rsidP="009A371C">
      <w:pPr>
        <w:pBdr>
          <w:top w:val="double" w:sz="12" w:space="5" w:color="auto" w:shadow="1"/>
          <w:left w:val="double" w:sz="12" w:space="2" w:color="auto" w:shadow="1"/>
          <w:bottom w:val="double" w:sz="12" w:space="5" w:color="auto" w:shadow="1"/>
          <w:right w:val="double" w:sz="12" w:space="4" w:color="auto" w:shadow="1"/>
        </w:pBdr>
        <w:shd w:val="pct20" w:color="auto" w:fill="auto"/>
      </w:pPr>
      <w:proofErr w:type="spellStart"/>
      <w:r>
        <w:t>В.Г.Белинский</w:t>
      </w:r>
      <w:proofErr w:type="spellEnd"/>
      <w:r>
        <w:t>.</w:t>
      </w:r>
    </w:p>
    <w:p w14:paraId="5A9B2C0C" w14:textId="77777777" w:rsidR="00055884" w:rsidRDefault="00055884">
      <w:pPr>
        <w:spacing w:before="40"/>
        <w:ind w:firstLine="709"/>
        <w:jc w:val="both"/>
      </w:pPr>
      <w:r>
        <w:t>Ты</w:t>
      </w:r>
      <w:r>
        <w:rPr>
          <w:b/>
          <w:bCs/>
        </w:rPr>
        <w:t xml:space="preserve">, </w:t>
      </w:r>
      <w:r>
        <w:rPr>
          <w:iCs/>
        </w:rPr>
        <w:t>дорогой читатель</w:t>
      </w:r>
      <w:r>
        <w:t xml:space="preserve">, конечно же, видел драки собак. Крику, шуму, </w:t>
      </w:r>
      <w:proofErr w:type="spellStart"/>
      <w:r>
        <w:t>клацания</w:t>
      </w:r>
      <w:proofErr w:type="spellEnd"/>
      <w:r>
        <w:t xml:space="preserve"> зубами  и тому подо</w:t>
      </w:r>
      <w:r>
        <w:t>б</w:t>
      </w:r>
      <w:r>
        <w:t>ного в этом «спектакле» масса!  Но больше, чем раз</w:t>
      </w:r>
      <w:r>
        <w:t>о</w:t>
      </w:r>
      <w:r>
        <w:t>рванным ухом, это дело редко кончается. Если даже конфликт и кончается смертью одного из его участн</w:t>
      </w:r>
      <w:r>
        <w:t>и</w:t>
      </w:r>
      <w:r>
        <w:t>ков, то это скорее  несчастный случай, чем запланир</w:t>
      </w:r>
      <w:r>
        <w:t>о</w:t>
      </w:r>
      <w:r>
        <w:t>ванный результат. Природа  ради сохранения вида вложила в хищников специальные инстинктивные ограничители поведения.</w:t>
      </w:r>
    </w:p>
    <w:p w14:paraId="0DF5A367" w14:textId="77777777" w:rsidR="00055884" w:rsidRDefault="00055884">
      <w:pPr>
        <w:spacing w:before="40"/>
        <w:ind w:firstLine="709"/>
        <w:jc w:val="both"/>
      </w:pPr>
      <w:r>
        <w:t>Исключением из этого правила являются кр</w:t>
      </w:r>
      <w:r>
        <w:t>ы</w:t>
      </w:r>
      <w:r>
        <w:t>сы. Относительно «своих» - это милейшие создания, источающие мед мягкие, пушистые комочки, образцы почти чистого альтруизма. Относительно членов др</w:t>
      </w:r>
      <w:r>
        <w:t>у</w:t>
      </w:r>
      <w:r>
        <w:t>гого клана - свирепые и беспощадные убийцы, гот</w:t>
      </w:r>
      <w:r>
        <w:t>о</w:t>
      </w:r>
      <w:r>
        <w:t>вые мгновенно разорвать чужака на кусочки.</w:t>
      </w:r>
    </w:p>
    <w:p w14:paraId="238A4E22" w14:textId="77777777" w:rsidR="00055884" w:rsidRDefault="00055884">
      <w:pPr>
        <w:spacing w:before="40"/>
        <w:ind w:firstLine="709"/>
        <w:jc w:val="both"/>
      </w:pPr>
      <w:r>
        <w:t xml:space="preserve">И их </w:t>
      </w:r>
      <w:r w:rsidR="00D55191">
        <w:t>меж клановые</w:t>
      </w:r>
      <w:r>
        <w:t xml:space="preserve"> войны очень напоминают по свирепости и смертоносности человеческие войны. И они этологами (людьми, изучающими поведение животных) считаются наиболее вероятными прете</w:t>
      </w:r>
      <w:r>
        <w:t>н</w:t>
      </w:r>
      <w:r>
        <w:t>дентами на трон царя природы, ежели тот по какой - либо дурости хозяина окажется вакантным. Видимо,  Природа решила, что грубая ветвь внутривидовой агрессии - лучшая почва для выращивания цветков любви и разума.</w:t>
      </w:r>
    </w:p>
    <w:p w14:paraId="0BE42C2C" w14:textId="77777777" w:rsidR="00055884" w:rsidRDefault="00055884">
      <w:pPr>
        <w:spacing w:before="40"/>
        <w:ind w:firstLine="709"/>
        <w:jc w:val="both"/>
      </w:pPr>
    </w:p>
    <w:p w14:paraId="4B7F41D7" w14:textId="77777777" w:rsidR="00055884" w:rsidRDefault="00055884">
      <w:pPr>
        <w:pStyle w:val="12"/>
        <w:jc w:val="both"/>
      </w:pPr>
      <w:bookmarkStart w:id="14" w:name="_Toc201323625"/>
      <w:r>
        <w:t>Бодливой корове Бог рогов не дал?</w:t>
      </w:r>
      <w:bookmarkEnd w:id="14"/>
    </w:p>
    <w:p w14:paraId="6C0DB53C" w14:textId="77777777" w:rsidR="00055884" w:rsidRDefault="00055884">
      <w:pPr>
        <w:spacing w:before="40"/>
        <w:ind w:firstLine="709"/>
        <w:jc w:val="both"/>
      </w:pPr>
      <w:r>
        <w:t>А у не-хищников таких ограничителей мало или же их нет вовсе. Но им и нечем реализовать свою агрессию. Поэтому их «социальные конфликты» тоже обычно кончаются без особых эксцессов.</w:t>
      </w:r>
    </w:p>
    <w:p w14:paraId="64EEC0B8" w14:textId="77777777" w:rsidR="00055884" w:rsidRDefault="00055884">
      <w:pPr>
        <w:spacing w:before="40"/>
        <w:ind w:firstLine="709"/>
        <w:jc w:val="both"/>
      </w:pPr>
      <w:r>
        <w:t>Но человек начинал свою «карьеру»  с травоя</w:t>
      </w:r>
      <w:r>
        <w:t>д</w:t>
      </w:r>
      <w:r>
        <w:t>ного, а потом, по мере развития и набирания ума п</w:t>
      </w:r>
      <w:r>
        <w:t>о</w:t>
      </w:r>
      <w:r>
        <w:t>нял, что намного более выгодно быть также и  плот</w:t>
      </w:r>
      <w:r>
        <w:t>о</w:t>
      </w:r>
      <w:r>
        <w:t>ядным.  И вместе с употреблением мяса в нем начала расти агрессивность. А ИНСТИНКТИВНЫХ ОГР</w:t>
      </w:r>
      <w:r>
        <w:t>А</w:t>
      </w:r>
      <w:r>
        <w:t>НИЧИТЕЛЕЙ В НЕГО ПРИРОДА НЕ УСПЕЛА ВСТАВИТЬ!</w:t>
      </w:r>
    </w:p>
    <w:p w14:paraId="366451D9" w14:textId="77777777" w:rsidR="00055884" w:rsidRDefault="00055884">
      <w:pPr>
        <w:spacing w:before="40"/>
        <w:ind w:firstLine="709"/>
        <w:jc w:val="both"/>
      </w:pPr>
      <w:r>
        <w:t>И дело дошло до того, что человек при случае никогда не гнушался пообедать своим соплеменником, если эта возможность ему подворачивалась. В природе среди других животных это почти никогда не встреч</w:t>
      </w:r>
      <w:r>
        <w:t>а</w:t>
      </w:r>
      <w:r>
        <w:t>ется!</w:t>
      </w:r>
    </w:p>
    <w:p w14:paraId="41A4C71A" w14:textId="77777777" w:rsidR="00055884" w:rsidRDefault="00055884">
      <w:pPr>
        <w:spacing w:before="40"/>
        <w:ind w:firstLine="709"/>
        <w:jc w:val="both"/>
      </w:pPr>
      <w:r>
        <w:t>Человек научился пользоваться орудиями. Это, конечно же, обеспечило ему колоссальный рывок  вперед в  развитии! Но это же его чуть и не погубило.  Он стал ОЧЕНЬ ТЯЖЕЛО ВООРУЖЕННЫМ  ХИ</w:t>
      </w:r>
      <w:r>
        <w:t>Щ</w:t>
      </w:r>
      <w:r>
        <w:t>НИКОМ!  И в драках с другими людьми его агрессия ничем не ограничивалась.</w:t>
      </w:r>
    </w:p>
    <w:p w14:paraId="6976FF0B" w14:textId="77777777" w:rsidR="00055884" w:rsidRDefault="00055884">
      <w:pPr>
        <w:spacing w:before="40"/>
        <w:ind w:firstLine="709"/>
        <w:jc w:val="both"/>
      </w:pPr>
      <w:r>
        <w:t xml:space="preserve">И в начале своей истории люди с упоением дрались с себе подобными ради  завладения всем мало - </w:t>
      </w:r>
      <w:proofErr w:type="spellStart"/>
      <w:r>
        <w:t>мальски</w:t>
      </w:r>
      <w:proofErr w:type="spellEnd"/>
      <w:r>
        <w:t xml:space="preserve"> ценным, что они углядели у более слабых сородичей.  Потом люди начали организовываться в своеобразные банды - орды и с огнем и мечом прок</w:t>
      </w:r>
      <w:r>
        <w:t>а</w:t>
      </w:r>
      <w:r>
        <w:t>тывались по всей  земле (вспомним гуннов, Чингиз - хана, Македонского).</w:t>
      </w:r>
    </w:p>
    <w:p w14:paraId="15233798" w14:textId="77777777" w:rsidR="00055884" w:rsidRDefault="00055884">
      <w:pPr>
        <w:pStyle w:val="12"/>
        <w:jc w:val="both"/>
      </w:pPr>
      <w:bookmarkStart w:id="15" w:name="_Toc201323626"/>
      <w:r>
        <w:t>Посчитали – прослезились</w:t>
      </w:r>
      <w:bookmarkEnd w:id="15"/>
    </w:p>
    <w:p w14:paraId="03187998" w14:textId="77777777" w:rsidR="00055884" w:rsidRDefault="00055884">
      <w:pPr>
        <w:spacing w:before="40"/>
        <w:ind w:firstLine="709"/>
        <w:jc w:val="both"/>
      </w:pPr>
      <w:r>
        <w:t>Но по мере «взросления» люди начали пон</w:t>
      </w:r>
      <w:r>
        <w:t>и</w:t>
      </w:r>
      <w:r>
        <w:t>мать, что такое поведение не обеспечивает им споко</w:t>
      </w:r>
      <w:r>
        <w:t>й</w:t>
      </w:r>
      <w:r>
        <w:t>ное существование. Во время войны запросто можно погибнуть, семья может потерять кормильца, побед</w:t>
      </w:r>
      <w:r>
        <w:t>и</w:t>
      </w:r>
      <w:r>
        <w:t>тели разорят страну и так далее и тому подобное.</w:t>
      </w:r>
    </w:p>
    <w:p w14:paraId="5CFD789C" w14:textId="77777777" w:rsidR="00055884" w:rsidRDefault="00055884">
      <w:pPr>
        <w:spacing w:before="40"/>
        <w:ind w:firstLine="709"/>
        <w:jc w:val="both"/>
      </w:pPr>
      <w:r>
        <w:t>И чем дальше, тем больше люди стали догов</w:t>
      </w:r>
      <w:r>
        <w:t>а</w:t>
      </w:r>
      <w:r>
        <w:t>риваться между собой для того, чтобы спокойно жить в своих границах. Но в начале они вынуждены были прийти к ограничению своей агрессивности относ</w:t>
      </w:r>
      <w:r>
        <w:t>и</w:t>
      </w:r>
      <w:r>
        <w:t>тельно соплеменников. Ведь если с ними находиться в постоянном конфликте, то совсем «труба».</w:t>
      </w:r>
    </w:p>
    <w:p w14:paraId="0308E1F4" w14:textId="77777777" w:rsidR="00E37A38" w:rsidRDefault="00E37A38">
      <w:pPr>
        <w:spacing w:before="40"/>
        <w:ind w:firstLine="709"/>
        <w:jc w:val="both"/>
      </w:pPr>
    </w:p>
    <w:p w14:paraId="06D0F9A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Если мы будем каждый раз ждать благодарн</w:t>
      </w:r>
      <w:r>
        <w:t>о</w:t>
      </w:r>
      <w:r>
        <w:t>сти за свои труды, то многократная головная боль нам обеспечена!</w:t>
      </w:r>
    </w:p>
    <w:p w14:paraId="1A053A82"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Карнеги</w:t>
      </w:r>
    </w:p>
    <w:p w14:paraId="55A24D5B" w14:textId="77777777" w:rsidR="00E37A38" w:rsidRDefault="00E37A38">
      <w:pPr>
        <w:spacing w:before="40"/>
        <w:ind w:firstLine="709"/>
        <w:jc w:val="both"/>
      </w:pPr>
    </w:p>
    <w:p w14:paraId="4E7E793B" w14:textId="77777777" w:rsidR="00055884" w:rsidRDefault="00055884">
      <w:pPr>
        <w:spacing w:before="40"/>
        <w:ind w:firstLine="709"/>
        <w:jc w:val="both"/>
      </w:pPr>
      <w:r>
        <w:t>Человек начал включать в число «неприкаса</w:t>
      </w:r>
      <w:r>
        <w:t>е</w:t>
      </w:r>
      <w:r>
        <w:t>мых» все более и более широкий круг окружающих его людей. Что в конце концов привело к созданию того, что мы называем цивилизованным миром. И, если эта тенденция сохранится, то, в конце концов, все люди для всех станут братьями!</w:t>
      </w:r>
    </w:p>
    <w:p w14:paraId="64FDB46F" w14:textId="77777777" w:rsidR="00055884" w:rsidRDefault="00055884">
      <w:pPr>
        <w:pStyle w:val="12"/>
        <w:jc w:val="both"/>
      </w:pPr>
      <w:bookmarkStart w:id="16" w:name="_Toc201323627"/>
      <w:r>
        <w:t>От родимых пятен всегда одни неприятн</w:t>
      </w:r>
      <w:r>
        <w:t>о</w:t>
      </w:r>
      <w:r>
        <w:t>сти?</w:t>
      </w:r>
      <w:bookmarkEnd w:id="16"/>
    </w:p>
    <w:p w14:paraId="73FFE4A8" w14:textId="77777777" w:rsidR="00055884" w:rsidRDefault="00055884">
      <w:pPr>
        <w:spacing w:before="40"/>
        <w:ind w:firstLine="709"/>
        <w:jc w:val="both"/>
      </w:pPr>
      <w:r>
        <w:t>Но пока до этого еще очень далеко. Агресси</w:t>
      </w:r>
      <w:r>
        <w:t>в</w:t>
      </w:r>
      <w:r>
        <w:t>ность людей пока чаще всего ограничивается только страхом – перед законом или соплеменником. И, если человеку что-то не нравится в поведении соплеменн</w:t>
      </w:r>
      <w:r>
        <w:t>и</w:t>
      </w:r>
      <w:r>
        <w:t>ка, он хотя и не хватается за дубинку с намерением раскроить нахалу череп, все равно весь «кипит» от переполняющих его эмоций. В этот момент, чаще вс</w:t>
      </w:r>
      <w:r>
        <w:t>е</w:t>
      </w:r>
      <w:r>
        <w:t>го, он вынужден сдержаться.</w:t>
      </w:r>
    </w:p>
    <w:p w14:paraId="3AF3F52C" w14:textId="77777777" w:rsidR="00055884" w:rsidRDefault="00055884">
      <w:pPr>
        <w:spacing w:before="40"/>
        <w:ind w:firstLine="709"/>
        <w:jc w:val="both"/>
      </w:pPr>
      <w:r>
        <w:t>И, конечно же,  это  даром ему не дается. Ведь  человек привык реагировать на любую опасность бу</w:t>
      </w:r>
      <w:r>
        <w:t>р</w:t>
      </w:r>
      <w:r>
        <w:t>но и активно. У него в это время выбрасываются в кровь стрессовые вещества, которые готовят его к действию. И, когда человек вынужден наступить на горло той «песне», что готова сорваться с уст,  то он начинает напоминать паровой котел, который вот - вот взорвется от переполняющего его изнутри пара.</w:t>
      </w:r>
    </w:p>
    <w:p w14:paraId="3C116171" w14:textId="77777777" w:rsidR="00055884" w:rsidRDefault="00055884">
      <w:pPr>
        <w:spacing w:before="40"/>
        <w:ind w:firstLine="709"/>
        <w:jc w:val="both"/>
      </w:pPr>
      <w:r>
        <w:t xml:space="preserve">Выражение Остапа </w:t>
      </w:r>
      <w:proofErr w:type="spellStart"/>
      <w:r>
        <w:t>Бендера</w:t>
      </w:r>
      <w:proofErr w:type="spellEnd"/>
      <w:r>
        <w:t xml:space="preserve"> о том, что атм</w:t>
      </w:r>
      <w:r>
        <w:t>о</w:t>
      </w:r>
      <w:r>
        <w:t>сферный столб давит на него значительно сильнее, чем на окружавших его людей, вполне могут  повт</w:t>
      </w:r>
      <w:r>
        <w:t>о</w:t>
      </w:r>
      <w:r>
        <w:t>рить многие наши современники,  даже если они и не являются «великими комбинаторами».</w:t>
      </w:r>
    </w:p>
    <w:p w14:paraId="01D3F855" w14:textId="77777777" w:rsidR="00055884" w:rsidRDefault="00055884">
      <w:pPr>
        <w:pStyle w:val="12"/>
        <w:jc w:val="both"/>
      </w:pPr>
      <w:bookmarkStart w:id="17" w:name="_Toc201323628"/>
      <w:r>
        <w:t>Сменим стратегию?</w:t>
      </w:r>
      <w:bookmarkEnd w:id="17"/>
    </w:p>
    <w:p w14:paraId="3BEA84E9" w14:textId="77777777" w:rsidR="00055884" w:rsidRDefault="00055884">
      <w:pPr>
        <w:spacing w:before="40"/>
        <w:ind w:firstLine="709"/>
        <w:jc w:val="both"/>
      </w:pPr>
      <w:r>
        <w:t>Стрессовые вещества не расходуются по назн</w:t>
      </w:r>
      <w:r>
        <w:t>а</w:t>
      </w:r>
      <w:r>
        <w:t>чению, отрицательные эмоции не разряжаются! И ч</w:t>
      </w:r>
      <w:r>
        <w:t>е</w:t>
      </w:r>
      <w:r>
        <w:t>ловек очень долго находится в этом состоянии «взвинченности», что для организма является коло</w:t>
      </w:r>
      <w:r>
        <w:t>с</w:t>
      </w:r>
      <w:r>
        <w:t>сальной нагрузкой. Это приводит к быстрому изнаш</w:t>
      </w:r>
      <w:r>
        <w:t>и</w:t>
      </w:r>
      <w:r>
        <w:t>ванию или к срыву нормальной деятельности регул</w:t>
      </w:r>
      <w:r>
        <w:t>я</w:t>
      </w:r>
      <w:r>
        <w:t>торных механизмов.</w:t>
      </w:r>
    </w:p>
    <w:p w14:paraId="2EF9A2AF" w14:textId="77777777" w:rsidR="00055884" w:rsidRDefault="00055884">
      <w:pPr>
        <w:spacing w:before="40"/>
        <w:ind w:firstLine="709"/>
        <w:jc w:val="both"/>
      </w:pPr>
      <w:r>
        <w:t>И, естественно, он не может выдерживать этого состояния в течении длительного времени. Все это напряжение прорывается внутрь. Отсюда берут начало корни будущих  неврозов, психосоматозов и психозов.</w:t>
      </w:r>
    </w:p>
    <w:p w14:paraId="39E2DB5B" w14:textId="77777777" w:rsidR="00055884" w:rsidRDefault="00055884">
      <w:pPr>
        <w:spacing w:before="40"/>
        <w:ind w:firstLine="709"/>
        <w:jc w:val="both"/>
      </w:pPr>
      <w:r>
        <w:t>То есть куда ни кинь - везде клин!  А что если остановиться и  задуматься:  «</w:t>
      </w:r>
      <w:r>
        <w:rPr>
          <w:b/>
          <w:i/>
        </w:rPr>
        <w:t>А может вообще - СТРАТЕГИЯ НЕ ВЕРНА! Может, стоит принц</w:t>
      </w:r>
      <w:r>
        <w:rPr>
          <w:b/>
          <w:i/>
        </w:rPr>
        <w:t>и</w:t>
      </w:r>
      <w:r>
        <w:rPr>
          <w:b/>
          <w:i/>
        </w:rPr>
        <w:t>пиально изменить свое отношение к окружающим людям?»</w:t>
      </w:r>
      <w:r>
        <w:t xml:space="preserve"> Но как это сделать?</w:t>
      </w:r>
    </w:p>
    <w:p w14:paraId="4F060C59" w14:textId="77777777" w:rsidR="00797C1F" w:rsidRDefault="00647EB5" w:rsidP="007762A6">
      <w:pPr>
        <w:pStyle w:val="12"/>
        <w:jc w:val="both"/>
        <w:rPr>
          <w:b w:val="0"/>
        </w:rPr>
      </w:pPr>
      <w:bookmarkStart w:id="18" w:name="_Toc201323629"/>
      <w:r>
        <w:pict w14:anchorId="327C0398">
          <v:shape id="_x0000_i1027" type="#_x0000_t75" style="width:283pt;height:212pt">
            <v:imagedata r:id="rId11" o:title=""/>
          </v:shape>
        </w:pict>
      </w:r>
    </w:p>
    <w:p w14:paraId="36148774" w14:textId="77777777" w:rsidR="00055884" w:rsidRDefault="00055884">
      <w:pPr>
        <w:pStyle w:val="12"/>
        <w:jc w:val="both"/>
        <w:rPr>
          <w:rFonts w:eastAsia="MS Mincho"/>
        </w:rPr>
      </w:pPr>
      <w:r>
        <w:rPr>
          <w:rFonts w:eastAsia="MS Mincho"/>
        </w:rPr>
        <w:t>Логика – враг здоровья?</w:t>
      </w:r>
      <w:bookmarkEnd w:id="18"/>
    </w:p>
    <w:p w14:paraId="4C9D2DCE"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Опыты профессора А. Л. Крушинского позв</w:t>
      </w:r>
      <w:r>
        <w:rPr>
          <w:rFonts w:ascii="Times New Roman" w:eastAsia="MS Mincho" w:hAnsi="Times New Roman" w:cs="Times New Roman"/>
        </w:rPr>
        <w:t>о</w:t>
      </w:r>
      <w:r>
        <w:rPr>
          <w:rFonts w:ascii="Times New Roman" w:eastAsia="MS Mincho" w:hAnsi="Times New Roman" w:cs="Times New Roman"/>
        </w:rPr>
        <w:t>ляют утверждать, что животным с большим трудом дается решение логических задач. И чем больше пр</w:t>
      </w:r>
      <w:r>
        <w:rPr>
          <w:rFonts w:ascii="Times New Roman" w:eastAsia="MS Mincho" w:hAnsi="Times New Roman" w:cs="Times New Roman"/>
        </w:rPr>
        <w:t>а</w:t>
      </w:r>
      <w:r>
        <w:rPr>
          <w:rFonts w:ascii="Times New Roman" w:eastAsia="MS Mincho" w:hAnsi="Times New Roman" w:cs="Times New Roman"/>
        </w:rPr>
        <w:t>вильных решений выдаст животное в процессе эксп</w:t>
      </w:r>
      <w:r>
        <w:rPr>
          <w:rFonts w:ascii="Times New Roman" w:eastAsia="MS Mincho" w:hAnsi="Times New Roman" w:cs="Times New Roman"/>
        </w:rPr>
        <w:t>е</w:t>
      </w:r>
      <w:r>
        <w:rPr>
          <w:rFonts w:ascii="Times New Roman" w:eastAsia="MS Mincho" w:hAnsi="Times New Roman" w:cs="Times New Roman"/>
        </w:rPr>
        <w:t>римента, тем вероятность срыва психической деятел</w:t>
      </w:r>
      <w:r>
        <w:rPr>
          <w:rFonts w:ascii="Times New Roman" w:eastAsia="MS Mincho" w:hAnsi="Times New Roman" w:cs="Times New Roman"/>
        </w:rPr>
        <w:t>ь</w:t>
      </w:r>
      <w:r>
        <w:rPr>
          <w:rFonts w:ascii="Times New Roman" w:eastAsia="MS Mincho" w:hAnsi="Times New Roman" w:cs="Times New Roman"/>
        </w:rPr>
        <w:t>ности у этого животного становится больше.</w:t>
      </w:r>
    </w:p>
    <w:p w14:paraId="44F3084F"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Смысл его опытов был в том, что исследоват</w:t>
      </w:r>
      <w:r>
        <w:rPr>
          <w:rFonts w:ascii="Times New Roman" w:eastAsia="MS Mincho" w:hAnsi="Times New Roman" w:cs="Times New Roman"/>
        </w:rPr>
        <w:t>е</w:t>
      </w:r>
      <w:r>
        <w:rPr>
          <w:rFonts w:ascii="Times New Roman" w:eastAsia="MS Mincho" w:hAnsi="Times New Roman" w:cs="Times New Roman"/>
        </w:rPr>
        <w:t>ли ставили перед животными задачи, которые те мо</w:t>
      </w:r>
      <w:r>
        <w:rPr>
          <w:rFonts w:ascii="Times New Roman" w:eastAsia="MS Mincho" w:hAnsi="Times New Roman" w:cs="Times New Roman"/>
        </w:rPr>
        <w:t>г</w:t>
      </w:r>
      <w:r>
        <w:rPr>
          <w:rFonts w:ascii="Times New Roman" w:eastAsia="MS Mincho" w:hAnsi="Times New Roman" w:cs="Times New Roman"/>
        </w:rPr>
        <w:t>ли решить только приложив неимоверные усилия, то есть работая на грани своих возможностей. Например, в процессе эксперимента крыса просовывала голову через ширму к блюдечку с пищей. А та была поста</w:t>
      </w:r>
      <w:r>
        <w:rPr>
          <w:rFonts w:ascii="Times New Roman" w:eastAsia="MS Mincho" w:hAnsi="Times New Roman" w:cs="Times New Roman"/>
        </w:rPr>
        <w:t>в</w:t>
      </w:r>
      <w:r>
        <w:rPr>
          <w:rFonts w:ascii="Times New Roman" w:eastAsia="MS Mincho" w:hAnsi="Times New Roman" w:cs="Times New Roman"/>
        </w:rPr>
        <w:t>лена на тележку и начинала двигаться влево или впр</w:t>
      </w:r>
      <w:r>
        <w:rPr>
          <w:rFonts w:ascii="Times New Roman" w:eastAsia="MS Mincho" w:hAnsi="Times New Roman" w:cs="Times New Roman"/>
        </w:rPr>
        <w:t>а</w:t>
      </w:r>
      <w:r>
        <w:rPr>
          <w:rFonts w:ascii="Times New Roman" w:eastAsia="MS Mincho" w:hAnsi="Times New Roman" w:cs="Times New Roman"/>
        </w:rPr>
        <w:t>во.</w:t>
      </w:r>
    </w:p>
    <w:p w14:paraId="3A929BB0"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Чтобы добраться до пищи, крыса должна была вытащить голову из отверстия и решить: куда ей б</w:t>
      </w:r>
      <w:r>
        <w:rPr>
          <w:rFonts w:ascii="Times New Roman" w:eastAsia="MS Mincho" w:hAnsi="Times New Roman" w:cs="Times New Roman"/>
        </w:rPr>
        <w:t>е</w:t>
      </w:r>
      <w:r>
        <w:rPr>
          <w:rFonts w:ascii="Times New Roman" w:eastAsia="MS Mincho" w:hAnsi="Times New Roman" w:cs="Times New Roman"/>
        </w:rPr>
        <w:t>жать - вправо или влево, чтобы "поймать" тележку с пищей. Оказывается, что для нее это очень сложная задача. Крыса прекрасно знала, что если она решит задачу неправильно, то ей придется ложиться спать натощак.</w:t>
      </w:r>
    </w:p>
    <w:p w14:paraId="256B7260" w14:textId="77777777" w:rsidR="00055884" w:rsidRDefault="00055884">
      <w:pPr>
        <w:pStyle w:val="12"/>
        <w:jc w:val="both"/>
        <w:rPr>
          <w:rFonts w:eastAsia="MS Mincho"/>
        </w:rPr>
      </w:pPr>
      <w:bookmarkStart w:id="19" w:name="_Toc201323630"/>
      <w:r>
        <w:rPr>
          <w:rFonts w:eastAsia="MS Mincho"/>
        </w:rPr>
        <w:t>Утром деньги – вечером стулья?</w:t>
      </w:r>
      <w:bookmarkEnd w:id="19"/>
    </w:p>
    <w:p w14:paraId="260F92A3"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То есть ученые стимулировали ее "желание" сотрудничать с ними самым коварным из известных им способов - страхом смерти. Ведь крыса не может отказаться от "работы". Это равнозначно отказу от пищи. Животное прекрасно знает, что это практически равносильно смерти! И крыса вынуждена была до предела напрягать все свои небольшие интеллектуал</w:t>
      </w:r>
      <w:r>
        <w:rPr>
          <w:rFonts w:ascii="Times New Roman" w:eastAsia="MS Mincho" w:hAnsi="Times New Roman" w:cs="Times New Roman"/>
        </w:rPr>
        <w:t>ь</w:t>
      </w:r>
      <w:r>
        <w:rPr>
          <w:rFonts w:ascii="Times New Roman" w:eastAsia="MS Mincho" w:hAnsi="Times New Roman" w:cs="Times New Roman"/>
        </w:rPr>
        <w:t>ные ресурсы для правильного решения поставленной перед ней тяжелой задачи. Она решала ее, но.....это для нее даром не проходило!</w:t>
      </w:r>
    </w:p>
    <w:p w14:paraId="3E792ED0" w14:textId="77777777" w:rsidR="00E37A38" w:rsidRDefault="00E37A38">
      <w:pPr>
        <w:pStyle w:val="a5"/>
        <w:ind w:firstLine="708"/>
        <w:jc w:val="both"/>
        <w:rPr>
          <w:rFonts w:ascii="Times New Roman" w:eastAsia="MS Mincho" w:hAnsi="Times New Roman" w:cs="Times New Roman"/>
        </w:rPr>
      </w:pPr>
    </w:p>
    <w:p w14:paraId="4A05B2D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Только спокойная вода правильно отражает небо.</w:t>
      </w:r>
    </w:p>
    <w:p w14:paraId="57AB7ED5"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Восточная поговорка.</w:t>
      </w:r>
    </w:p>
    <w:p w14:paraId="692D9435" w14:textId="77777777" w:rsidR="00E37A38" w:rsidRDefault="00E37A38">
      <w:pPr>
        <w:pStyle w:val="a5"/>
        <w:ind w:firstLine="708"/>
        <w:jc w:val="both"/>
        <w:rPr>
          <w:rFonts w:ascii="Times New Roman" w:eastAsia="MS Mincho" w:hAnsi="Times New Roman" w:cs="Times New Roman"/>
        </w:rPr>
      </w:pPr>
    </w:p>
    <w:p w14:paraId="149BA580"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В процессе эксперимента ученые заметили, что через определенное время животные начинали пок</w:t>
      </w:r>
      <w:r>
        <w:rPr>
          <w:rFonts w:ascii="Times New Roman" w:eastAsia="MS Mincho" w:hAnsi="Times New Roman" w:cs="Times New Roman"/>
        </w:rPr>
        <w:t>а</w:t>
      </w:r>
      <w:r>
        <w:rPr>
          <w:rFonts w:ascii="Times New Roman" w:eastAsia="MS Mincho" w:hAnsi="Times New Roman" w:cs="Times New Roman"/>
        </w:rPr>
        <w:t>зывать признаки сильного беспокойства. Кролик, р</w:t>
      </w:r>
      <w:r>
        <w:rPr>
          <w:rFonts w:ascii="Times New Roman" w:eastAsia="MS Mincho" w:hAnsi="Times New Roman" w:cs="Times New Roman"/>
        </w:rPr>
        <w:t>е</w:t>
      </w:r>
      <w:r>
        <w:rPr>
          <w:rFonts w:ascii="Times New Roman" w:eastAsia="MS Mincho" w:hAnsi="Times New Roman" w:cs="Times New Roman"/>
        </w:rPr>
        <w:t>шая задачу, тревожно бил лапкой по полу. А получив морковку, убегал с явными признаками  испуга. Волк, который прекрасно  знал и людей и ширму, почему-то начинал шарахаться от их сочетания. Умница дельфин - афалина начинал плавать по кругу в одну сторону, как будто у него в мозгу что-то выключилось. И ч</w:t>
      </w:r>
      <w:r>
        <w:rPr>
          <w:rFonts w:ascii="Times New Roman" w:eastAsia="MS Mincho" w:hAnsi="Times New Roman" w:cs="Times New Roman"/>
        </w:rPr>
        <w:t>а</w:t>
      </w:r>
      <w:r>
        <w:rPr>
          <w:rFonts w:ascii="Times New Roman" w:eastAsia="MS Mincho" w:hAnsi="Times New Roman" w:cs="Times New Roman"/>
        </w:rPr>
        <w:t>стенько возбуждение у животных через некоторое время переходило в ступор. В ряде случаев развив</w:t>
      </w:r>
      <w:r>
        <w:rPr>
          <w:rFonts w:ascii="Times New Roman" w:eastAsia="MS Mincho" w:hAnsi="Times New Roman" w:cs="Times New Roman"/>
        </w:rPr>
        <w:t>а</w:t>
      </w:r>
      <w:r>
        <w:rPr>
          <w:rFonts w:ascii="Times New Roman" w:eastAsia="MS Mincho" w:hAnsi="Times New Roman" w:cs="Times New Roman"/>
        </w:rPr>
        <w:t>лись классические неврозы.</w:t>
      </w:r>
    </w:p>
    <w:p w14:paraId="3228D6B9"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На основе этих опытов мы можем вполне р</w:t>
      </w:r>
      <w:r>
        <w:rPr>
          <w:rFonts w:ascii="Times New Roman" w:eastAsia="MS Mincho" w:hAnsi="Times New Roman" w:cs="Times New Roman"/>
        </w:rPr>
        <w:t>е</w:t>
      </w:r>
      <w:r>
        <w:rPr>
          <w:rFonts w:ascii="Times New Roman" w:eastAsia="MS Mincho" w:hAnsi="Times New Roman" w:cs="Times New Roman"/>
        </w:rPr>
        <w:t>зонно предполагать, что то положение, в которое п</w:t>
      </w:r>
      <w:r>
        <w:rPr>
          <w:rFonts w:ascii="Times New Roman" w:eastAsia="MS Mincho" w:hAnsi="Times New Roman" w:cs="Times New Roman"/>
        </w:rPr>
        <w:t>о</w:t>
      </w:r>
      <w:r>
        <w:rPr>
          <w:rFonts w:ascii="Times New Roman" w:eastAsia="MS Mincho" w:hAnsi="Times New Roman" w:cs="Times New Roman"/>
        </w:rPr>
        <w:t>пал человек в конце 20-</w:t>
      </w:r>
      <w:proofErr w:type="spellStart"/>
      <w:r>
        <w:rPr>
          <w:rFonts w:ascii="Times New Roman" w:eastAsia="MS Mincho" w:hAnsi="Times New Roman" w:cs="Times New Roman"/>
        </w:rPr>
        <w:t>го</w:t>
      </w:r>
      <w:proofErr w:type="spellEnd"/>
      <w:r>
        <w:rPr>
          <w:rFonts w:ascii="Times New Roman" w:eastAsia="MS Mincho" w:hAnsi="Times New Roman" w:cs="Times New Roman"/>
        </w:rPr>
        <w:t xml:space="preserve"> столетия, в принципе п</w:t>
      </w:r>
      <w:r>
        <w:rPr>
          <w:rFonts w:ascii="Times New Roman" w:eastAsia="MS Mincho" w:hAnsi="Times New Roman" w:cs="Times New Roman"/>
        </w:rPr>
        <w:t>о</w:t>
      </w:r>
      <w:r>
        <w:rPr>
          <w:rFonts w:ascii="Times New Roman" w:eastAsia="MS Mincho" w:hAnsi="Times New Roman" w:cs="Times New Roman"/>
        </w:rPr>
        <w:t>добно состоянию этих животных, в которое они поп</w:t>
      </w:r>
      <w:r>
        <w:rPr>
          <w:rFonts w:ascii="Times New Roman" w:eastAsia="MS Mincho" w:hAnsi="Times New Roman" w:cs="Times New Roman"/>
        </w:rPr>
        <w:t>а</w:t>
      </w:r>
      <w:r>
        <w:rPr>
          <w:rFonts w:ascii="Times New Roman" w:eastAsia="MS Mincho" w:hAnsi="Times New Roman" w:cs="Times New Roman"/>
        </w:rPr>
        <w:t>ли из-за  эксперимента. Все люди по своей биологич</w:t>
      </w:r>
      <w:r>
        <w:rPr>
          <w:rFonts w:ascii="Times New Roman" w:eastAsia="MS Mincho" w:hAnsi="Times New Roman" w:cs="Times New Roman"/>
        </w:rPr>
        <w:t>е</w:t>
      </w:r>
      <w:r>
        <w:rPr>
          <w:rFonts w:ascii="Times New Roman" w:eastAsia="MS Mincho" w:hAnsi="Times New Roman" w:cs="Times New Roman"/>
        </w:rPr>
        <w:t>ской сути несостоятельны требованиям, которые им предъявляет современность. Они настолько высоки, что у многих людей  вызывают чувство некомпетен</w:t>
      </w:r>
      <w:r>
        <w:rPr>
          <w:rFonts w:ascii="Times New Roman" w:eastAsia="MS Mincho" w:hAnsi="Times New Roman" w:cs="Times New Roman"/>
        </w:rPr>
        <w:t>т</w:t>
      </w:r>
      <w:r>
        <w:rPr>
          <w:rFonts w:ascii="Times New Roman" w:eastAsia="MS Mincho" w:hAnsi="Times New Roman" w:cs="Times New Roman"/>
        </w:rPr>
        <w:t>ности и растерянности от множества задач, которые надо решать мгновенно и безошибочно. Ведь они пр</w:t>
      </w:r>
      <w:r>
        <w:rPr>
          <w:rFonts w:ascii="Times New Roman" w:eastAsia="MS Mincho" w:hAnsi="Times New Roman" w:cs="Times New Roman"/>
        </w:rPr>
        <w:t>е</w:t>
      </w:r>
      <w:r>
        <w:rPr>
          <w:rFonts w:ascii="Times New Roman" w:eastAsia="MS Mincho" w:hAnsi="Times New Roman" w:cs="Times New Roman"/>
        </w:rPr>
        <w:t>красно знают, что малейшая ошибка - и им придется ложиться спать «натощак».</w:t>
      </w:r>
    </w:p>
    <w:p w14:paraId="63C24C06" w14:textId="77777777" w:rsidR="00055884" w:rsidRDefault="00055884">
      <w:pPr>
        <w:pStyle w:val="12"/>
        <w:jc w:val="both"/>
        <w:rPr>
          <w:rFonts w:eastAsia="MS Mincho"/>
        </w:rPr>
      </w:pPr>
      <w:bookmarkStart w:id="20" w:name="_Toc201323631"/>
      <w:r>
        <w:rPr>
          <w:rFonts w:eastAsia="MS Mincho"/>
        </w:rPr>
        <w:t>Гонка на выживание?</w:t>
      </w:r>
      <w:bookmarkEnd w:id="20"/>
    </w:p>
    <w:p w14:paraId="2FEB73B3"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Патриархальный уклад жизни, которым жили прошлые поколения,  слишком быстро сменился на динамичный современный. Жизнь человека 21-</w:t>
      </w:r>
      <w:proofErr w:type="spellStart"/>
      <w:r>
        <w:rPr>
          <w:rFonts w:ascii="Times New Roman" w:eastAsia="MS Mincho" w:hAnsi="Times New Roman" w:cs="Times New Roman"/>
        </w:rPr>
        <w:t>го</w:t>
      </w:r>
      <w:proofErr w:type="spellEnd"/>
      <w:r>
        <w:rPr>
          <w:rFonts w:ascii="Times New Roman" w:eastAsia="MS Mincho" w:hAnsi="Times New Roman" w:cs="Times New Roman"/>
        </w:rPr>
        <w:t xml:space="preserve"> ст</w:t>
      </w:r>
      <w:r>
        <w:rPr>
          <w:rFonts w:ascii="Times New Roman" w:eastAsia="MS Mincho" w:hAnsi="Times New Roman" w:cs="Times New Roman"/>
        </w:rPr>
        <w:t>о</w:t>
      </w:r>
      <w:r>
        <w:rPr>
          <w:rFonts w:ascii="Times New Roman" w:eastAsia="MS Mincho" w:hAnsi="Times New Roman" w:cs="Times New Roman"/>
        </w:rPr>
        <w:t>летия проходит  в постоянной гонке за лидером - и</w:t>
      </w:r>
      <w:r>
        <w:rPr>
          <w:rFonts w:ascii="Times New Roman" w:eastAsia="MS Mincho" w:hAnsi="Times New Roman" w:cs="Times New Roman"/>
        </w:rPr>
        <w:t>н</w:t>
      </w:r>
      <w:r>
        <w:rPr>
          <w:rFonts w:ascii="Times New Roman" w:eastAsia="MS Mincho" w:hAnsi="Times New Roman" w:cs="Times New Roman"/>
        </w:rPr>
        <w:t>теллектуальной константой общества, которая пост</w:t>
      </w:r>
      <w:r>
        <w:rPr>
          <w:rFonts w:ascii="Times New Roman" w:eastAsia="MS Mincho" w:hAnsi="Times New Roman" w:cs="Times New Roman"/>
        </w:rPr>
        <w:t>о</w:t>
      </w:r>
      <w:r>
        <w:rPr>
          <w:rFonts w:ascii="Times New Roman" w:eastAsia="MS Mincho" w:hAnsi="Times New Roman" w:cs="Times New Roman"/>
        </w:rPr>
        <w:t>янно увеличивается и меняется.</w:t>
      </w:r>
    </w:p>
    <w:p w14:paraId="76C2549E"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 xml:space="preserve">Особенно сильно </w:t>
      </w:r>
      <w:r w:rsidR="005132E3">
        <w:rPr>
          <w:rFonts w:ascii="Times New Roman" w:eastAsia="MS Mincho" w:hAnsi="Times New Roman" w:cs="Times New Roman"/>
        </w:rPr>
        <w:t>это чувствовалось в нашей стране в 90-е годы</w:t>
      </w:r>
      <w:r>
        <w:rPr>
          <w:rFonts w:ascii="Times New Roman" w:eastAsia="MS Mincho" w:hAnsi="Times New Roman" w:cs="Times New Roman"/>
        </w:rPr>
        <w:t>, когда вся страна мучительно пер</w:t>
      </w:r>
      <w:r>
        <w:rPr>
          <w:rFonts w:ascii="Times New Roman" w:eastAsia="MS Mincho" w:hAnsi="Times New Roman" w:cs="Times New Roman"/>
        </w:rPr>
        <w:t>е</w:t>
      </w:r>
      <w:r w:rsidR="005132E3">
        <w:rPr>
          <w:rFonts w:ascii="Times New Roman" w:eastAsia="MS Mincho" w:hAnsi="Times New Roman" w:cs="Times New Roman"/>
        </w:rPr>
        <w:t>ходила</w:t>
      </w:r>
      <w:r>
        <w:rPr>
          <w:rFonts w:ascii="Times New Roman" w:eastAsia="MS Mincho" w:hAnsi="Times New Roman" w:cs="Times New Roman"/>
        </w:rPr>
        <w:t xml:space="preserve"> на рыночные отношения. </w:t>
      </w:r>
      <w:r w:rsidR="005132E3">
        <w:rPr>
          <w:rFonts w:ascii="Times New Roman" w:eastAsia="MS Mincho" w:hAnsi="Times New Roman" w:cs="Times New Roman"/>
        </w:rPr>
        <w:t>Да и сейчас, в связи со стремительными изменениями в мире и технолог</w:t>
      </w:r>
      <w:r w:rsidR="005132E3">
        <w:rPr>
          <w:rFonts w:ascii="Times New Roman" w:eastAsia="MS Mincho" w:hAnsi="Times New Roman" w:cs="Times New Roman"/>
        </w:rPr>
        <w:t>и</w:t>
      </w:r>
      <w:r w:rsidR="005132E3">
        <w:rPr>
          <w:rFonts w:ascii="Times New Roman" w:eastAsia="MS Mincho" w:hAnsi="Times New Roman" w:cs="Times New Roman"/>
        </w:rPr>
        <w:t xml:space="preserve">ях, легче не стало! </w:t>
      </w:r>
      <w:r>
        <w:rPr>
          <w:rFonts w:ascii="Times New Roman" w:eastAsia="MS Mincho" w:hAnsi="Times New Roman" w:cs="Times New Roman"/>
        </w:rPr>
        <w:t>Многие люди совершенно не пон</w:t>
      </w:r>
      <w:r>
        <w:rPr>
          <w:rFonts w:ascii="Times New Roman" w:eastAsia="MS Mincho" w:hAnsi="Times New Roman" w:cs="Times New Roman"/>
        </w:rPr>
        <w:t>и</w:t>
      </w:r>
      <w:r>
        <w:rPr>
          <w:rFonts w:ascii="Times New Roman" w:eastAsia="MS Mincho" w:hAnsi="Times New Roman" w:cs="Times New Roman"/>
        </w:rPr>
        <w:t>мают - что от них требуется, они не знают законов, которые надо выполнять, чтобы не попадать в ко</w:t>
      </w:r>
      <w:r>
        <w:rPr>
          <w:rFonts w:ascii="Times New Roman" w:eastAsia="MS Mincho" w:hAnsi="Times New Roman" w:cs="Times New Roman"/>
        </w:rPr>
        <w:t>н</w:t>
      </w:r>
      <w:r>
        <w:rPr>
          <w:rFonts w:ascii="Times New Roman" w:eastAsia="MS Mincho" w:hAnsi="Times New Roman" w:cs="Times New Roman"/>
        </w:rPr>
        <w:t>фликт с окружающим миром.  И вероятность срыва, неудачи в начинаниях, в этих условиях весьма велика. Зачастую, как бы человек ни поступал, из его шкуры все равно жизнь начинает выбивать пыль!</w:t>
      </w:r>
    </w:p>
    <w:p w14:paraId="18353340" w14:textId="77777777" w:rsidR="00055884" w:rsidRDefault="00055884">
      <w:pPr>
        <w:pStyle w:val="a5"/>
        <w:ind w:firstLine="708"/>
        <w:jc w:val="both"/>
        <w:rPr>
          <w:rFonts w:eastAsia="MS Mincho"/>
        </w:rPr>
      </w:pPr>
      <w:r>
        <w:rPr>
          <w:rFonts w:ascii="Times New Roman" w:eastAsia="MS Mincho" w:hAnsi="Times New Roman" w:cs="Times New Roman"/>
        </w:rPr>
        <w:t>И многие люди в наше время  похожи на пит</w:t>
      </w:r>
      <w:r>
        <w:rPr>
          <w:rFonts w:ascii="Times New Roman" w:eastAsia="MS Mincho" w:hAnsi="Times New Roman" w:cs="Times New Roman"/>
        </w:rPr>
        <w:t>е</w:t>
      </w:r>
      <w:r>
        <w:rPr>
          <w:rFonts w:ascii="Times New Roman" w:eastAsia="MS Mincho" w:hAnsi="Times New Roman" w:cs="Times New Roman"/>
        </w:rPr>
        <w:t>кантропов, которые попали в современный город. И которые в следствии этого вынуждены приспосабл</w:t>
      </w:r>
      <w:r>
        <w:rPr>
          <w:rFonts w:ascii="Times New Roman" w:eastAsia="MS Mincho" w:hAnsi="Times New Roman" w:cs="Times New Roman"/>
        </w:rPr>
        <w:t>и</w:t>
      </w:r>
      <w:r>
        <w:rPr>
          <w:rFonts w:ascii="Times New Roman" w:eastAsia="MS Mincho" w:hAnsi="Times New Roman" w:cs="Times New Roman"/>
        </w:rPr>
        <w:t>ваться к абсолютно чуждой для себя действительн</w:t>
      </w:r>
      <w:r>
        <w:rPr>
          <w:rFonts w:ascii="Times New Roman" w:eastAsia="MS Mincho" w:hAnsi="Times New Roman" w:cs="Times New Roman"/>
        </w:rPr>
        <w:t>о</w:t>
      </w:r>
      <w:r>
        <w:rPr>
          <w:rFonts w:ascii="Times New Roman" w:eastAsia="MS Mincho" w:hAnsi="Times New Roman" w:cs="Times New Roman"/>
        </w:rPr>
        <w:t>сти.</w:t>
      </w:r>
    </w:p>
    <w:p w14:paraId="4BFBEFD9" w14:textId="77777777" w:rsidR="00055884" w:rsidRDefault="00055884">
      <w:pPr>
        <w:pStyle w:val="12"/>
        <w:jc w:val="both"/>
        <w:rPr>
          <w:rFonts w:eastAsia="MS Mincho"/>
        </w:rPr>
      </w:pPr>
      <w:bookmarkStart w:id="21" w:name="_Toc201323632"/>
      <w:r>
        <w:rPr>
          <w:rFonts w:eastAsia="MS Mincho"/>
        </w:rPr>
        <w:t>Цивилизационный пресс</w:t>
      </w:r>
      <w:bookmarkEnd w:id="21"/>
    </w:p>
    <w:p w14:paraId="1B2D2A41"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Но мне кажется, что все это далеко не случа</w:t>
      </w:r>
      <w:r>
        <w:rPr>
          <w:rFonts w:ascii="Times New Roman" w:eastAsia="MS Mincho" w:hAnsi="Times New Roman" w:cs="Times New Roman"/>
        </w:rPr>
        <w:t>й</w:t>
      </w:r>
      <w:r>
        <w:rPr>
          <w:rFonts w:ascii="Times New Roman" w:eastAsia="MS Mincho" w:hAnsi="Times New Roman" w:cs="Times New Roman"/>
        </w:rPr>
        <w:t>но. Вполне возможно, что только в этом состоянии исполнителей возможно развитие цивилизации. И мы можем создать что - то новое только тогда, когда жизнь (или Кто-то?) ставит нас перед трудно - разр</w:t>
      </w:r>
      <w:r>
        <w:rPr>
          <w:rFonts w:ascii="Times New Roman" w:eastAsia="MS Mincho" w:hAnsi="Times New Roman" w:cs="Times New Roman"/>
        </w:rPr>
        <w:t>е</w:t>
      </w:r>
      <w:r>
        <w:rPr>
          <w:rFonts w:ascii="Times New Roman" w:eastAsia="MS Mincho" w:hAnsi="Times New Roman" w:cs="Times New Roman"/>
        </w:rPr>
        <w:t>шимыми задачами.</w:t>
      </w:r>
    </w:p>
    <w:p w14:paraId="2EBAD1F6"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 xml:space="preserve">Качественное и быстрое усвоение огромных объемов информации возможно только в стрессовой ситуации. То есть стрессовое состояние безусловно необходимо для развития, так как физиологично для человека. </w:t>
      </w:r>
      <w:r w:rsidR="005132E3">
        <w:rPr>
          <w:rFonts w:ascii="Times New Roman" w:eastAsia="MS Mincho" w:hAnsi="Times New Roman" w:cs="Times New Roman"/>
        </w:rPr>
        <w:t xml:space="preserve">Но в современном мире стресс очень часто переходит в дистресс, который </w:t>
      </w:r>
      <w:r w:rsidR="00324443">
        <w:rPr>
          <w:rFonts w:ascii="Times New Roman" w:eastAsia="MS Mincho" w:hAnsi="Times New Roman" w:cs="Times New Roman"/>
        </w:rPr>
        <w:t>безусловно опасен, если в нем находиться длительное время.</w:t>
      </w:r>
      <w:r>
        <w:rPr>
          <w:rFonts w:ascii="Times New Roman" w:eastAsia="MS Mincho" w:hAnsi="Times New Roman" w:cs="Times New Roman"/>
        </w:rPr>
        <w:t xml:space="preserve"> Больши</w:t>
      </w:r>
      <w:r>
        <w:rPr>
          <w:rFonts w:ascii="Times New Roman" w:eastAsia="MS Mincho" w:hAnsi="Times New Roman" w:cs="Times New Roman"/>
        </w:rPr>
        <w:t>н</w:t>
      </w:r>
      <w:r>
        <w:rPr>
          <w:rFonts w:ascii="Times New Roman" w:eastAsia="MS Mincho" w:hAnsi="Times New Roman" w:cs="Times New Roman"/>
        </w:rPr>
        <w:t>ство непосредственных участников и исполнителей движения вперед расплачиваются за это массой так называемых болезней цивилизации.</w:t>
      </w:r>
    </w:p>
    <w:p w14:paraId="501595BF"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Связано это</w:t>
      </w:r>
      <w:r w:rsidR="00B7363A">
        <w:rPr>
          <w:rFonts w:ascii="Times New Roman" w:eastAsia="MS Mincho" w:hAnsi="Times New Roman" w:cs="Times New Roman"/>
        </w:rPr>
        <w:t>,</w:t>
      </w:r>
      <w:r>
        <w:rPr>
          <w:rFonts w:ascii="Times New Roman" w:eastAsia="MS Mincho" w:hAnsi="Times New Roman" w:cs="Times New Roman"/>
        </w:rPr>
        <w:t xml:space="preserve"> видимо</w:t>
      </w:r>
      <w:r w:rsidR="00B7363A">
        <w:rPr>
          <w:rFonts w:ascii="Times New Roman" w:eastAsia="MS Mincho" w:hAnsi="Times New Roman" w:cs="Times New Roman"/>
        </w:rPr>
        <w:t>,</w:t>
      </w:r>
      <w:r>
        <w:rPr>
          <w:rFonts w:ascii="Times New Roman" w:eastAsia="MS Mincho" w:hAnsi="Times New Roman" w:cs="Times New Roman"/>
        </w:rPr>
        <w:t xml:space="preserve"> с тем, что большая часть Человечества необходимость решать поставленные перед ними задачи воспринимает как насилие, как в</w:t>
      </w:r>
      <w:r>
        <w:rPr>
          <w:rFonts w:ascii="Times New Roman" w:eastAsia="MS Mincho" w:hAnsi="Times New Roman" w:cs="Times New Roman"/>
        </w:rPr>
        <w:t>ы</w:t>
      </w:r>
      <w:r>
        <w:rPr>
          <w:rFonts w:ascii="Times New Roman" w:eastAsia="MS Mincho" w:hAnsi="Times New Roman" w:cs="Times New Roman"/>
        </w:rPr>
        <w:t>нужденный способ ухода от угрозы для жизни.</w:t>
      </w:r>
    </w:p>
    <w:p w14:paraId="671E8FE2"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Во всяком случае я могу сказать наверняка о</w:t>
      </w:r>
      <w:r>
        <w:rPr>
          <w:rFonts w:ascii="Times New Roman" w:eastAsia="MS Mincho" w:hAnsi="Times New Roman" w:cs="Times New Roman"/>
        </w:rPr>
        <w:t>т</w:t>
      </w:r>
      <w:r>
        <w:rPr>
          <w:rFonts w:ascii="Times New Roman" w:eastAsia="MS Mincho" w:hAnsi="Times New Roman" w:cs="Times New Roman"/>
        </w:rPr>
        <w:t xml:space="preserve">носительно себя то, что во время учебы </w:t>
      </w:r>
      <w:proofErr w:type="spellStart"/>
      <w:r>
        <w:rPr>
          <w:rFonts w:ascii="Times New Roman" w:eastAsia="MS Mincho" w:hAnsi="Times New Roman" w:cs="Times New Roman"/>
        </w:rPr>
        <w:t>нейро</w:t>
      </w:r>
      <w:proofErr w:type="spellEnd"/>
      <w:r>
        <w:rPr>
          <w:rFonts w:ascii="Times New Roman" w:eastAsia="MS Mincho" w:hAnsi="Times New Roman" w:cs="Times New Roman"/>
        </w:rPr>
        <w:t xml:space="preserve"> - лин</w:t>
      </w:r>
      <w:r>
        <w:rPr>
          <w:rFonts w:ascii="Times New Roman" w:eastAsia="MS Mincho" w:hAnsi="Times New Roman" w:cs="Times New Roman"/>
        </w:rPr>
        <w:t>г</w:t>
      </w:r>
      <w:r>
        <w:rPr>
          <w:rFonts w:ascii="Times New Roman" w:eastAsia="MS Mincho" w:hAnsi="Times New Roman" w:cs="Times New Roman"/>
        </w:rPr>
        <w:t xml:space="preserve">вистическому программированию на </w:t>
      </w:r>
      <w:proofErr w:type="spellStart"/>
      <w:r>
        <w:rPr>
          <w:rFonts w:ascii="Times New Roman" w:eastAsia="MS Mincho" w:hAnsi="Times New Roman" w:cs="Times New Roman"/>
        </w:rPr>
        <w:t>Макаровских</w:t>
      </w:r>
      <w:proofErr w:type="spellEnd"/>
      <w:r>
        <w:rPr>
          <w:rFonts w:ascii="Times New Roman" w:eastAsia="MS Mincho" w:hAnsi="Times New Roman" w:cs="Times New Roman"/>
        </w:rPr>
        <w:t xml:space="preserve"> декадниках в городе Красноярске,  я в течении 10 дней постоянно находился на пределе своих возможностей. Занятия начинались в 9 утра и нередко заканчивались в  час или два часа ночи.</w:t>
      </w:r>
    </w:p>
    <w:p w14:paraId="1A82C697"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Но после занятий, конечно же, хотелось поо</w:t>
      </w:r>
      <w:r>
        <w:rPr>
          <w:rFonts w:ascii="Times New Roman" w:eastAsia="MS Mincho" w:hAnsi="Times New Roman" w:cs="Times New Roman"/>
        </w:rPr>
        <w:t>б</w:t>
      </w:r>
      <w:r>
        <w:rPr>
          <w:rFonts w:ascii="Times New Roman" w:eastAsia="MS Mincho" w:hAnsi="Times New Roman" w:cs="Times New Roman"/>
        </w:rPr>
        <w:t>щаться со своими коллегами. И спать приходилось не больше двух часов в сутки в течении всех этих десяти дней. Но зато в мозгу открывались какие - то фильтры и информация напрямую, почти минуя мое сознание, бурным потоком вливалась внутрь.</w:t>
      </w:r>
    </w:p>
    <w:p w14:paraId="26096181" w14:textId="77777777" w:rsidR="00055884" w:rsidRDefault="00324443">
      <w:pPr>
        <w:pStyle w:val="a5"/>
        <w:ind w:firstLine="708"/>
        <w:jc w:val="both"/>
        <w:rPr>
          <w:rFonts w:ascii="Times New Roman" w:eastAsia="MS Mincho" w:hAnsi="Times New Roman" w:cs="Times New Roman"/>
        </w:rPr>
      </w:pPr>
      <w:r>
        <w:rPr>
          <w:rFonts w:ascii="Times New Roman" w:eastAsia="MS Mincho" w:hAnsi="Times New Roman" w:cs="Times New Roman"/>
        </w:rPr>
        <w:t>Через много лет, когда я брался за написание той или иной книги или же создавал новые технол</w:t>
      </w:r>
      <w:r>
        <w:rPr>
          <w:rFonts w:ascii="Times New Roman" w:eastAsia="MS Mincho" w:hAnsi="Times New Roman" w:cs="Times New Roman"/>
        </w:rPr>
        <w:t>о</w:t>
      </w:r>
      <w:r>
        <w:rPr>
          <w:rFonts w:ascii="Times New Roman" w:eastAsia="MS Mincho" w:hAnsi="Times New Roman" w:cs="Times New Roman"/>
        </w:rPr>
        <w:t>гии,</w:t>
      </w:r>
      <w:r w:rsidR="00055884">
        <w:rPr>
          <w:rFonts w:ascii="Times New Roman" w:eastAsia="MS Mincho" w:hAnsi="Times New Roman" w:cs="Times New Roman"/>
        </w:rPr>
        <w:t xml:space="preserve"> я </w:t>
      </w:r>
      <w:r>
        <w:rPr>
          <w:rFonts w:ascii="Times New Roman" w:eastAsia="MS Mincho" w:hAnsi="Times New Roman" w:cs="Times New Roman"/>
        </w:rPr>
        <w:t>просматривал</w:t>
      </w:r>
      <w:r w:rsidR="00055884">
        <w:rPr>
          <w:rFonts w:ascii="Times New Roman" w:eastAsia="MS Mincho" w:hAnsi="Times New Roman" w:cs="Times New Roman"/>
        </w:rPr>
        <w:t xml:space="preserve"> записи, которые делал на этих декадниках. И многое читал так, как будто первый раз вижу. Но я прекрасно знаю, что эта информация уже проявилась или в моей работе с пациентами или в м</w:t>
      </w:r>
      <w:r w:rsidR="00055884">
        <w:rPr>
          <w:rFonts w:ascii="Times New Roman" w:eastAsia="MS Mincho" w:hAnsi="Times New Roman" w:cs="Times New Roman"/>
        </w:rPr>
        <w:t>о</w:t>
      </w:r>
      <w:r w:rsidR="00055884">
        <w:rPr>
          <w:rFonts w:ascii="Times New Roman" w:eastAsia="MS Mincho" w:hAnsi="Times New Roman" w:cs="Times New Roman"/>
        </w:rPr>
        <w:t>их предыдущих книгах.</w:t>
      </w:r>
    </w:p>
    <w:p w14:paraId="50EE52C0" w14:textId="77777777" w:rsidR="00E37A38" w:rsidRDefault="00E37A38">
      <w:pPr>
        <w:pStyle w:val="a5"/>
        <w:ind w:firstLine="708"/>
        <w:jc w:val="both"/>
        <w:rPr>
          <w:rFonts w:ascii="Times New Roman" w:eastAsia="MS Mincho" w:hAnsi="Times New Roman" w:cs="Times New Roman"/>
        </w:rPr>
      </w:pPr>
    </w:p>
    <w:p w14:paraId="61E97520"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Логика - это бог мыслящих.</w:t>
      </w:r>
    </w:p>
    <w:p w14:paraId="543F439C"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Л.Фейхтвангер</w:t>
      </w:r>
      <w:proofErr w:type="spellEnd"/>
      <w:r>
        <w:t>.</w:t>
      </w:r>
    </w:p>
    <w:p w14:paraId="1A11A299" w14:textId="77777777" w:rsidR="00055884" w:rsidRDefault="00055884">
      <w:pPr>
        <w:pStyle w:val="12"/>
        <w:jc w:val="both"/>
      </w:pPr>
      <w:bookmarkStart w:id="22" w:name="_Toc201323633"/>
      <w:r>
        <w:t>Может ли естественный отбор стать иску</w:t>
      </w:r>
      <w:r>
        <w:t>с</w:t>
      </w:r>
      <w:r>
        <w:t>ственным?</w:t>
      </w:r>
      <w:bookmarkEnd w:id="22"/>
    </w:p>
    <w:p w14:paraId="319782C7" w14:textId="77777777" w:rsidR="00055884" w:rsidRDefault="00055884">
      <w:pPr>
        <w:spacing w:before="40"/>
        <w:ind w:firstLine="709"/>
        <w:jc w:val="both"/>
      </w:pPr>
      <w:r>
        <w:t>В настоящее время в популяции происходит вполне естественный отбор в искусственной среде.  Человечество становится все более и более цивилиз</w:t>
      </w:r>
      <w:r>
        <w:t>о</w:t>
      </w:r>
      <w:r>
        <w:t>ванным и за это, естественно, платит дорогую цену.  Те люди и их потомки, которые не умеют справляться с отрицательными  последствиями  этого процесса или неизбежно вымрут или будут влачить существование,  недостойное звания Человека. Но те, кто активно пр</w:t>
      </w:r>
      <w:r>
        <w:t>и</w:t>
      </w:r>
      <w:r>
        <w:t>спосабливается   к новой среде, создает защитные м</w:t>
      </w:r>
      <w:r>
        <w:t>е</w:t>
      </w:r>
      <w:r>
        <w:t>ханизмы, самосовершенствуется, имеют все шансы прекрасно вписаться в грядущий мир.</w:t>
      </w:r>
    </w:p>
    <w:p w14:paraId="1C80D2CE" w14:textId="77777777" w:rsidR="00324443" w:rsidRDefault="00055884">
      <w:pPr>
        <w:spacing w:before="40"/>
        <w:ind w:firstLine="709"/>
        <w:jc w:val="both"/>
      </w:pPr>
      <w:r>
        <w:t>На планете Земля есть две вещи, владение к</w:t>
      </w:r>
      <w:r>
        <w:t>о</w:t>
      </w:r>
      <w:r>
        <w:t xml:space="preserve">торыми делает человека всемогущим. Это </w:t>
      </w:r>
      <w:r>
        <w:rPr>
          <w:b/>
          <w:i/>
        </w:rPr>
        <w:t>информ</w:t>
      </w:r>
      <w:r>
        <w:rPr>
          <w:b/>
          <w:i/>
        </w:rPr>
        <w:t>а</w:t>
      </w:r>
      <w:r>
        <w:rPr>
          <w:b/>
          <w:i/>
        </w:rPr>
        <w:t>ция и энергия</w:t>
      </w:r>
      <w:r>
        <w:t xml:space="preserve">. Если человек знает - как стать богатым, как Ротшильд и у него есть достаточное количество энергии, чтобы реализовать эту информацию, то он станет таким же богатым, как этот миллиардер. </w:t>
      </w:r>
    </w:p>
    <w:p w14:paraId="1523D964" w14:textId="77777777" w:rsidR="00055884" w:rsidRDefault="00055884">
      <w:pPr>
        <w:spacing w:before="40"/>
        <w:ind w:firstLine="709"/>
        <w:jc w:val="both"/>
      </w:pPr>
      <w:r>
        <w:t>Если я владею информацией - как стать здор</w:t>
      </w:r>
      <w:r>
        <w:t>о</w:t>
      </w:r>
      <w:r>
        <w:t>вым и  приложу достаточное количество энергии для достижения этого, я стану здоровым!</w:t>
      </w:r>
    </w:p>
    <w:p w14:paraId="1B579FC8" w14:textId="77777777" w:rsidR="00797C1F" w:rsidRDefault="00647EB5" w:rsidP="00E37A38">
      <w:pPr>
        <w:spacing w:before="40"/>
        <w:ind w:firstLine="1276"/>
        <w:jc w:val="both"/>
      </w:pPr>
      <w:r>
        <w:pict w14:anchorId="5AA2A6E6">
          <v:shape id="_x0000_i1028" type="#_x0000_t75" style="width:210pt;height:157pt">
            <v:imagedata r:id="rId12" o:title=""/>
          </v:shape>
        </w:pict>
      </w:r>
    </w:p>
    <w:p w14:paraId="0B9975F4" w14:textId="77777777" w:rsidR="00055884" w:rsidRDefault="00055884">
      <w:pPr>
        <w:spacing w:before="40"/>
        <w:ind w:firstLine="709"/>
        <w:jc w:val="both"/>
      </w:pPr>
      <w:r>
        <w:t>Я постараюсь, дорогой читатель, восполнить у тебя на этих страницах недостаток информации. Если же у тебя будет достаточно второго, то есть энергии, то ни одна болезнь, ни одна твоя проблема не устоит!</w:t>
      </w:r>
    </w:p>
    <w:p w14:paraId="194ED142" w14:textId="77777777" w:rsidR="00055884" w:rsidRDefault="00055884">
      <w:pPr>
        <w:spacing w:before="40"/>
        <w:ind w:firstLine="709"/>
        <w:jc w:val="both"/>
      </w:pPr>
    </w:p>
    <w:p w14:paraId="7FBE8C9E" w14:textId="77777777" w:rsidR="00055884" w:rsidRDefault="00055884">
      <w:pPr>
        <w:pStyle w:val="28"/>
        <w:pageBreakBefore/>
      </w:pPr>
      <w:bookmarkStart w:id="23" w:name="_Toc201323634"/>
      <w:r>
        <w:t>Глава</w:t>
      </w:r>
      <w:r w:rsidR="00302446">
        <w:t xml:space="preserve"> вторая</w:t>
      </w:r>
      <w:r>
        <w:t>, в которой мы узн</w:t>
      </w:r>
      <w:r>
        <w:t>а</w:t>
      </w:r>
      <w:r>
        <w:t>ем: что делает человека всемогущим.</w:t>
      </w:r>
      <w:bookmarkEnd w:id="23"/>
    </w:p>
    <w:p w14:paraId="4C2579B7" w14:textId="77777777" w:rsidR="00055884" w:rsidRDefault="00055884">
      <w:pPr>
        <w:spacing w:before="40"/>
        <w:ind w:firstLine="709"/>
        <w:jc w:val="both"/>
      </w:pPr>
    </w:p>
    <w:p w14:paraId="54BB461C" w14:textId="77777777" w:rsidR="00055884" w:rsidRDefault="00055884">
      <w:pPr>
        <w:spacing w:before="40"/>
        <w:ind w:firstLine="709"/>
        <w:jc w:val="both"/>
      </w:pPr>
      <w:r>
        <w:t>На основе своего многолетнего опыта работы с пациентами я могу вполне обосновано подтвердить:</w:t>
      </w:r>
    </w:p>
    <w:p w14:paraId="2F7D77D7" w14:textId="77777777" w:rsidR="00055884" w:rsidRDefault="00055884">
      <w:pPr>
        <w:spacing w:before="40"/>
        <w:ind w:firstLine="709"/>
        <w:jc w:val="both"/>
      </w:pPr>
      <w:r>
        <w:t>ДЕЙСТВИТЕЛЬНО: ЗНАНИЕ –СИЛА!</w:t>
      </w:r>
    </w:p>
    <w:p w14:paraId="7B6B3A82" w14:textId="77777777" w:rsidR="00055884" w:rsidRDefault="00055884">
      <w:pPr>
        <w:spacing w:before="40"/>
        <w:ind w:firstLine="709"/>
        <w:jc w:val="both"/>
      </w:pPr>
      <w:r>
        <w:t>Человек, вооруженный знаниями, всемогущ!    Правда, чаще всего, люди понимают под этим выр</w:t>
      </w:r>
      <w:r>
        <w:t>а</w:t>
      </w:r>
      <w:r>
        <w:t>жением, что знание дает силы для борьбы со Злом. Но это совершенно не так!  Знание дает  возможность жить так, чтобы не нужна была сила, чтобы человек стал гармонично - вписанным в окружающую его жизнь. Знание позволяет максимально эффективно использовать имеющиеся силы и направить их таким образом, чтобы они принесли наибольшие дивиденды.</w:t>
      </w:r>
    </w:p>
    <w:p w14:paraId="5BB09166" w14:textId="77777777" w:rsidR="00324443" w:rsidRDefault="00324443">
      <w:pPr>
        <w:spacing w:before="40"/>
        <w:ind w:firstLine="709"/>
        <w:jc w:val="both"/>
      </w:pPr>
      <w:r>
        <w:t>В этом плане очень показательна дилемма из (возможно) индийской философии: Чем отличается умный человек от мудрого? Умный, сделав ошибку или же попав в нехорошую ситуацию, проанализирует свои действия, найдет свои ошибки, сделает выводы и больше никогда в такую ситуацию не попадет. Му</w:t>
      </w:r>
      <w:r>
        <w:t>д</w:t>
      </w:r>
      <w:r>
        <w:t>рый действует и живет так, что просто не попадает в такие ситуации!</w:t>
      </w:r>
    </w:p>
    <w:p w14:paraId="1FC6DFC8" w14:textId="77777777" w:rsidR="00055884" w:rsidRDefault="00055884">
      <w:pPr>
        <w:pStyle w:val="12"/>
        <w:jc w:val="both"/>
      </w:pPr>
      <w:bookmarkStart w:id="24" w:name="_Toc201323635"/>
      <w:r>
        <w:t>Язык логики – язык Иисуса Христа?</w:t>
      </w:r>
      <w:bookmarkEnd w:id="24"/>
    </w:p>
    <w:p w14:paraId="2B83BA73" w14:textId="77777777" w:rsidR="00055884" w:rsidRDefault="00055884">
      <w:pPr>
        <w:spacing w:before="40"/>
        <w:ind w:firstLine="709"/>
        <w:jc w:val="both"/>
      </w:pPr>
      <w:r>
        <w:t xml:space="preserve">Я буду  разговаривать с тобой, </w:t>
      </w:r>
      <w:r>
        <w:rPr>
          <w:bCs/>
          <w:iCs/>
        </w:rPr>
        <w:t>дорогой чит</w:t>
      </w:r>
      <w:r>
        <w:rPr>
          <w:bCs/>
          <w:iCs/>
        </w:rPr>
        <w:t>а</w:t>
      </w:r>
      <w:r>
        <w:rPr>
          <w:bCs/>
          <w:iCs/>
        </w:rPr>
        <w:t>тель</w:t>
      </w:r>
      <w:r>
        <w:t>, на языке "взрослых" людей - на языке логики.  Умение понимать и принимать его - признак личнос</w:t>
      </w:r>
      <w:r>
        <w:t>т</w:t>
      </w:r>
      <w:r>
        <w:t>ной зрелости человека. И если ты примешь то, что написано в этой книге, то получишь от нее мощный импульс для самосовершенствования, который пом</w:t>
      </w:r>
      <w:r>
        <w:t>о</w:t>
      </w:r>
      <w:r>
        <w:t>жет тебе стать довольным собой и счастливым.</w:t>
      </w:r>
    </w:p>
    <w:p w14:paraId="7794897E" w14:textId="77777777" w:rsidR="00055884" w:rsidRDefault="00055884">
      <w:pPr>
        <w:spacing w:before="40"/>
        <w:ind w:firstLine="709"/>
        <w:jc w:val="both"/>
      </w:pPr>
      <w:r>
        <w:t>И для того, чтобы наилучшим способом помочь тебе в этом, я привлеку себе в помощь авторитет  о</w:t>
      </w:r>
      <w:r>
        <w:t>д</w:t>
      </w:r>
      <w:r>
        <w:t xml:space="preserve">ного из самых крупных психологов, что когда - либо жил на Земле - </w:t>
      </w:r>
      <w:r>
        <w:rPr>
          <w:b/>
        </w:rPr>
        <w:t>Иисуса Христа.</w:t>
      </w:r>
      <w:r>
        <w:t xml:space="preserve"> Он в свое время дал просто блестящие ответы на те вопросы, которые неизбежно встают практически перед каждым жив</w:t>
      </w:r>
      <w:r>
        <w:t>у</w:t>
      </w:r>
      <w:r>
        <w:t xml:space="preserve">щим на Земле человеком. Но мне представляется, что людям надо в значительной степени переосмыслить - что же Иисус </w:t>
      </w:r>
      <w:r w:rsidR="004463EB">
        <w:t>ДЕЙСТВИТЕЛЬНО нам хотел сказать?</w:t>
      </w:r>
    </w:p>
    <w:p w14:paraId="186B9E10" w14:textId="77777777" w:rsidR="00E37A38" w:rsidRDefault="00E37A38">
      <w:pPr>
        <w:spacing w:before="40"/>
        <w:ind w:firstLine="709"/>
        <w:jc w:val="both"/>
      </w:pPr>
    </w:p>
    <w:p w14:paraId="739B85E1"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У нас больше силы, чем воли, и мы часто для того только, чтобы оправдать себя в собственных глазах, находим многое невозможным для себя.</w:t>
      </w:r>
    </w:p>
    <w:p w14:paraId="306C002D"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Ф.Ларошфуко</w:t>
      </w:r>
      <w:proofErr w:type="spellEnd"/>
      <w:r>
        <w:t>.</w:t>
      </w:r>
    </w:p>
    <w:p w14:paraId="3A4F8681" w14:textId="77777777" w:rsidR="00E37A38" w:rsidRDefault="00E37A38">
      <w:pPr>
        <w:spacing w:before="40"/>
        <w:ind w:firstLine="709"/>
        <w:jc w:val="both"/>
      </w:pPr>
    </w:p>
    <w:p w14:paraId="17E7D9A2" w14:textId="77777777" w:rsidR="00055884" w:rsidRDefault="00055884">
      <w:pPr>
        <w:spacing w:before="40"/>
        <w:ind w:firstLine="709"/>
        <w:jc w:val="both"/>
      </w:pPr>
      <w:r>
        <w:t>Морально - этическая система Иисуса Христа была поведана людям очень давно, когда они были очень агрессивными «подростками». И она была ра</w:t>
      </w:r>
      <w:r>
        <w:t>с</w:t>
      </w:r>
      <w:r>
        <w:t>сказана людям на том языке, который они были сп</w:t>
      </w:r>
      <w:r>
        <w:t>о</w:t>
      </w:r>
      <w:r>
        <w:t>собны тогда понять. Но гениальность Иисуса Христа заключается в том, что информация им была «упак</w:t>
      </w:r>
      <w:r>
        <w:t>о</w:t>
      </w:r>
      <w:r>
        <w:t>вана» так, чтобы люди поняли ее (когда «подрастут») и на сознательном уровне.</w:t>
      </w:r>
    </w:p>
    <w:p w14:paraId="3494DC5E" w14:textId="77777777" w:rsidR="00055884" w:rsidRDefault="00055884">
      <w:pPr>
        <w:pStyle w:val="12"/>
        <w:jc w:val="both"/>
      </w:pPr>
      <w:bookmarkStart w:id="25" w:name="_Toc201323636"/>
      <w:r>
        <w:t>Еще один язык Христа?</w:t>
      </w:r>
      <w:bookmarkEnd w:id="25"/>
    </w:p>
    <w:p w14:paraId="4DD6C4AF" w14:textId="77777777" w:rsidR="00055884" w:rsidRDefault="00055884">
      <w:pPr>
        <w:spacing w:before="40"/>
        <w:ind w:firstLine="709"/>
        <w:jc w:val="both"/>
      </w:pPr>
      <w:r>
        <w:t>Когда я серьезно занялся анализом Евангелий, то был просто ошеломлен дошедшим до меня исти</w:t>
      </w:r>
      <w:r>
        <w:t>н</w:t>
      </w:r>
      <w:r>
        <w:t xml:space="preserve">ным смыслом этих посланий к потомкам. </w:t>
      </w:r>
    </w:p>
    <w:p w14:paraId="434452CD" w14:textId="77777777" w:rsidR="00055884" w:rsidRDefault="00055884">
      <w:pPr>
        <w:spacing w:before="40"/>
        <w:ind w:firstLine="709"/>
        <w:jc w:val="both"/>
      </w:pPr>
      <w:r>
        <w:t>Но большинство его высказываний аллегори</w:t>
      </w:r>
      <w:r>
        <w:t>ч</w:t>
      </w:r>
      <w:r>
        <w:t>но. И понять их напрямую, без анализа, невозможно. Связано это, во-первых, с тем, что видимо такая под</w:t>
      </w:r>
      <w:r>
        <w:t>а</w:t>
      </w:r>
      <w:r>
        <w:t>ча информации была единственно возможной для т</w:t>
      </w:r>
      <w:r>
        <w:t>о</w:t>
      </w:r>
      <w:r>
        <w:t xml:space="preserve">го, чтобы ее поняли люди той эпохи. </w:t>
      </w:r>
    </w:p>
    <w:p w14:paraId="2F296B86" w14:textId="77777777" w:rsidR="00055884" w:rsidRDefault="00055884">
      <w:pPr>
        <w:spacing w:before="40"/>
        <w:ind w:firstLine="709"/>
        <w:jc w:val="both"/>
      </w:pPr>
      <w:r>
        <w:t>А во-вторых, современными исследованиями установлено, что сообщения, основанные на символ</w:t>
      </w:r>
      <w:r>
        <w:t>и</w:t>
      </w:r>
      <w:r>
        <w:t>ческом языке, воздействуют на поведение людей наиболее быстро и верно.</w:t>
      </w:r>
    </w:p>
    <w:p w14:paraId="630EC07B" w14:textId="77777777" w:rsidR="00055884" w:rsidRDefault="00055884">
      <w:pPr>
        <w:spacing w:before="40"/>
        <w:ind w:firstLine="709"/>
        <w:jc w:val="both"/>
      </w:pPr>
      <w:r>
        <w:t>То есть это на самом деле многоуровневые з</w:t>
      </w:r>
      <w:r>
        <w:t>а</w:t>
      </w:r>
      <w:r>
        <w:t>шифрованные послания к потомкам, которые поним</w:t>
      </w:r>
      <w:r>
        <w:t>а</w:t>
      </w:r>
      <w:r>
        <w:t>лись ими именно так, как они способны были понять на том уровне развития, на котором тогда находились.</w:t>
      </w:r>
    </w:p>
    <w:p w14:paraId="47FB0F7E" w14:textId="77777777" w:rsidR="00055884" w:rsidRDefault="00055884">
      <w:pPr>
        <w:spacing w:before="40"/>
        <w:ind w:firstLine="709"/>
        <w:jc w:val="both"/>
      </w:pPr>
      <w:r>
        <w:t xml:space="preserve">Г. </w:t>
      </w:r>
      <w:proofErr w:type="spellStart"/>
      <w:r>
        <w:t>Селье</w:t>
      </w:r>
      <w:proofErr w:type="spellEnd"/>
      <w:r>
        <w:t xml:space="preserve"> как-то сказал: </w:t>
      </w:r>
      <w:r>
        <w:rPr>
          <w:i/>
          <w:iCs/>
        </w:rPr>
        <w:t>«За редкими исключен</w:t>
      </w:r>
      <w:r>
        <w:rPr>
          <w:i/>
          <w:iCs/>
        </w:rPr>
        <w:t>и</w:t>
      </w:r>
      <w:r>
        <w:rPr>
          <w:i/>
          <w:iCs/>
        </w:rPr>
        <w:t>ями долго живут лишь те учения, корни которых ух</w:t>
      </w:r>
      <w:r>
        <w:rPr>
          <w:i/>
          <w:iCs/>
        </w:rPr>
        <w:t>о</w:t>
      </w:r>
      <w:r>
        <w:rPr>
          <w:i/>
          <w:iCs/>
        </w:rPr>
        <w:t>дят глубоко в природу человека. Многочисленные формы этой веры имеют общую черту: они указыв</w:t>
      </w:r>
      <w:r>
        <w:rPr>
          <w:i/>
          <w:iCs/>
        </w:rPr>
        <w:t>а</w:t>
      </w:r>
      <w:r>
        <w:rPr>
          <w:i/>
          <w:iCs/>
        </w:rPr>
        <w:t>ют нормы поведения, которые приведут человека к какой-то конечной цели».</w:t>
      </w:r>
      <w:r>
        <w:t xml:space="preserve"> Это высказывание как нел</w:t>
      </w:r>
      <w:r>
        <w:t>ь</w:t>
      </w:r>
      <w:r>
        <w:t>зя лучше подходит у учению Христа.</w:t>
      </w:r>
    </w:p>
    <w:p w14:paraId="058E2254" w14:textId="77777777" w:rsidR="00055884" w:rsidRDefault="00055884">
      <w:pPr>
        <w:pStyle w:val="12"/>
        <w:jc w:val="both"/>
      </w:pPr>
      <w:bookmarkStart w:id="26" w:name="_Toc201323637"/>
      <w:r>
        <w:t>Жить по Христу – жить в режиме наибол</w:t>
      </w:r>
      <w:r>
        <w:t>ь</w:t>
      </w:r>
      <w:r>
        <w:t>шего благоприятствования?</w:t>
      </w:r>
      <w:bookmarkEnd w:id="26"/>
    </w:p>
    <w:p w14:paraId="38C7A3EB" w14:textId="77777777" w:rsidR="00055884" w:rsidRDefault="00055884">
      <w:pPr>
        <w:spacing w:before="40"/>
        <w:ind w:firstLine="709"/>
        <w:jc w:val="both"/>
      </w:pPr>
      <w:r>
        <w:t>Христос принес в этот мир практически ид</w:t>
      </w:r>
      <w:r>
        <w:t>е</w:t>
      </w:r>
      <w:r>
        <w:t>альные программы бесконфликтного существования.  Логический анализ показывает, что для стран с хр</w:t>
      </w:r>
      <w:r>
        <w:t>и</w:t>
      </w:r>
      <w:r>
        <w:t>стианской культурой действительно:</w:t>
      </w:r>
    </w:p>
    <w:p w14:paraId="5DE83913" w14:textId="77777777" w:rsidR="00055884" w:rsidRDefault="00055884">
      <w:pPr>
        <w:spacing w:before="40"/>
        <w:ind w:firstLine="709"/>
        <w:jc w:val="both"/>
        <w:rPr>
          <w:b/>
          <w:i/>
          <w:u w:val="single"/>
        </w:rPr>
      </w:pPr>
      <w:r>
        <w:rPr>
          <w:b/>
          <w:i/>
          <w:u w:val="single"/>
        </w:rPr>
        <w:t>Иных путей, которые могут сделать людей довольными, веселыми, счастливыми на длительное время, просто нет!</w:t>
      </w:r>
    </w:p>
    <w:p w14:paraId="30E26B6A" w14:textId="77777777" w:rsidR="00055884" w:rsidRDefault="00055884">
      <w:pPr>
        <w:spacing w:before="40"/>
        <w:ind w:firstLine="709"/>
        <w:jc w:val="both"/>
      </w:pPr>
      <w:r>
        <w:t>Для других стран, где развитие наций шло по другому, в связи с другой генетикой и конкретными природными условиями, больше подходят другие м</w:t>
      </w:r>
      <w:r>
        <w:t>о</w:t>
      </w:r>
      <w:r>
        <w:t>рально - этические системы. Например южанам для сдерживания их южного темперамента больше под</w:t>
      </w:r>
      <w:r>
        <w:t>о</w:t>
      </w:r>
      <w:r>
        <w:t>шло мусульманство. А для Востока - буддизм. Но, как показывает анализ, в глубине этих систем заложено то - же самое , что и в христианстве - наилучшее включ</w:t>
      </w:r>
      <w:r>
        <w:t>е</w:t>
      </w:r>
      <w:r>
        <w:t>ние человека в этот мир.</w:t>
      </w:r>
    </w:p>
    <w:p w14:paraId="793F8F5B" w14:textId="77777777" w:rsidR="00055884" w:rsidRDefault="00055884">
      <w:pPr>
        <w:spacing w:before="40"/>
        <w:ind w:firstLine="709"/>
        <w:jc w:val="both"/>
      </w:pPr>
      <w:r>
        <w:t>Правда, даже такие прекрасные программы «взросления» Человечества привели к задуманному результату только через 2 тысячи лет. И это вполне понятно, так как животное естество в человеке не так-то просто загнать в рамки.</w:t>
      </w:r>
    </w:p>
    <w:p w14:paraId="166B8BB3" w14:textId="77777777" w:rsidR="00055884" w:rsidRDefault="00055884">
      <w:pPr>
        <w:pStyle w:val="12"/>
        <w:jc w:val="both"/>
      </w:pPr>
      <w:bookmarkStart w:id="27" w:name="_Toc201323638"/>
      <w:r>
        <w:t>Даосизм и христианство – близнецы и бр</w:t>
      </w:r>
      <w:r>
        <w:t>а</w:t>
      </w:r>
      <w:r>
        <w:t>тья?</w:t>
      </w:r>
      <w:bookmarkEnd w:id="27"/>
    </w:p>
    <w:p w14:paraId="36DB0C66" w14:textId="77777777" w:rsidR="00055884" w:rsidRDefault="00055884">
      <w:pPr>
        <w:spacing w:before="40"/>
        <w:ind w:firstLine="709"/>
        <w:jc w:val="both"/>
      </w:pPr>
      <w:r>
        <w:t>Когда я писал первый вариант этой книги, у меня даже в голове не было то, что те концепции, к</w:t>
      </w:r>
      <w:r>
        <w:t>о</w:t>
      </w:r>
      <w:r>
        <w:t>торые я выстраиваю и доказываю в данной книге, к</w:t>
      </w:r>
      <w:r>
        <w:t>а</w:t>
      </w:r>
      <w:r>
        <w:t>ким-то образом перекликаются с даосизмом. Но н</w:t>
      </w:r>
      <w:r>
        <w:t>е</w:t>
      </w:r>
      <w:r>
        <w:t xml:space="preserve">давно я был на семинаре Алекса Анатоля, настоятеля </w:t>
      </w:r>
      <w:proofErr w:type="spellStart"/>
      <w:r>
        <w:t>даосист</w:t>
      </w:r>
      <w:r w:rsidR="004463EB">
        <w:t>с</w:t>
      </w:r>
      <w:r>
        <w:t>кого</w:t>
      </w:r>
      <w:proofErr w:type="spellEnd"/>
      <w:r>
        <w:t xml:space="preserve"> храма в США, где он излагал филос</w:t>
      </w:r>
      <w:r>
        <w:t>о</w:t>
      </w:r>
      <w:r>
        <w:t>фию Дао.</w:t>
      </w:r>
    </w:p>
    <w:p w14:paraId="0C776BA4" w14:textId="77777777" w:rsidR="00055884" w:rsidRDefault="00055884">
      <w:pPr>
        <w:spacing w:before="40"/>
        <w:ind w:firstLine="709"/>
        <w:jc w:val="both"/>
      </w:pPr>
      <w:r>
        <w:t xml:space="preserve">И практически на каждое его утверждение я кивал головой и говорил себе: </w:t>
      </w:r>
      <w:r>
        <w:rPr>
          <w:i/>
          <w:iCs/>
        </w:rPr>
        <w:t>«Да, это так!».</w:t>
      </w:r>
      <w:r>
        <w:t xml:space="preserve"> И вспоминал, в каком месте этой книги я излагаю п</w:t>
      </w:r>
      <w:r>
        <w:t>о</w:t>
      </w:r>
      <w:r>
        <w:t>добные идеи.  А потом задумался о том, что не может быть такого совпадения. Видимо в те времена, когда я изучал философию Востока, я воспринял дух фил</w:t>
      </w:r>
      <w:r>
        <w:t>о</w:t>
      </w:r>
      <w:r>
        <w:t>софской системы даосизма, но благополучно об этом забыл. Потом я впитывал  массу других идей. И все это долгое время варилось внутри меня до  тех пор, пока я не стал изучать наследие Иисуса Христа.</w:t>
      </w:r>
    </w:p>
    <w:p w14:paraId="5C692A19" w14:textId="77777777" w:rsidR="00E37A38" w:rsidRDefault="00E37A38">
      <w:pPr>
        <w:spacing w:before="40"/>
        <w:ind w:firstLine="709"/>
        <w:jc w:val="both"/>
      </w:pPr>
    </w:p>
    <w:p w14:paraId="4980F1C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Ты должен делать эту работу, если хочешь иметь кусок хлеба? А раз ты должен это делать так или иначе, то почему бы не делать это весело? Почему бы не проявить интерес и не отнестись с энтузиазмом к тому, что ты делаешь?</w:t>
      </w:r>
    </w:p>
    <w:p w14:paraId="72C819F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Карнеги.</w:t>
      </w:r>
    </w:p>
    <w:p w14:paraId="0198D4D4" w14:textId="77777777" w:rsidR="00055884" w:rsidRDefault="00055884">
      <w:pPr>
        <w:pStyle w:val="12"/>
        <w:jc w:val="both"/>
      </w:pPr>
      <w:bookmarkStart w:id="28" w:name="_Toc201323639"/>
      <w:r>
        <w:t>Кем являются Пророки?</w:t>
      </w:r>
      <w:bookmarkEnd w:id="28"/>
    </w:p>
    <w:p w14:paraId="5F297034" w14:textId="77777777" w:rsidR="00055884" w:rsidRDefault="00055884">
      <w:pPr>
        <w:spacing w:before="40"/>
        <w:ind w:firstLine="709"/>
        <w:jc w:val="both"/>
      </w:pPr>
      <w:r>
        <w:t>И это является лучшим подтверждением того, что данные принципы в свое время витали в воздухе. И самые умные представители Человечества (которых мы теперь называем Пророками), оформили их в виде понятных для людей идей. И, в принципе, учиться жизни можно на любом из мировых религиозно-этических учений. Но на данных страницах я буду обосновывать свои построения на идеях Иисуса Хр</w:t>
      </w:r>
      <w:r>
        <w:t>и</w:t>
      </w:r>
      <w:r>
        <w:t>ста как на самых близких и понятных для меня, в</w:t>
      </w:r>
      <w:r>
        <w:t>ы</w:t>
      </w:r>
      <w:r>
        <w:t>росшего в христианской культуре.</w:t>
      </w:r>
    </w:p>
    <w:p w14:paraId="53C254A8" w14:textId="77777777" w:rsidR="00055884" w:rsidRDefault="00055884">
      <w:pPr>
        <w:spacing w:before="40"/>
        <w:ind w:firstLine="709"/>
        <w:jc w:val="both"/>
      </w:pPr>
      <w:r>
        <w:t>Следование принципам, которые провозгласил Иисус Христос, способно  привести людей к миру во взаимоотношениях с себе подобными и покою в себе. Можно сделать вывод, что если эти идеи и эта мораль выдержали испытание двумя тысячами лет, то наве</w:t>
      </w:r>
      <w:r>
        <w:t>р</w:t>
      </w:r>
      <w:r>
        <w:t>ное, они верно описывают взаимоотношения человека и окружающего его мира, помогают ему найти наде</w:t>
      </w:r>
      <w:r>
        <w:t>ж</w:t>
      </w:r>
      <w:r>
        <w:t>ный путь в этой сложной жизни.</w:t>
      </w:r>
    </w:p>
    <w:p w14:paraId="61368732" w14:textId="77777777" w:rsidR="00055884" w:rsidRDefault="00055884">
      <w:pPr>
        <w:pStyle w:val="12"/>
        <w:jc w:val="both"/>
      </w:pPr>
      <w:bookmarkStart w:id="29" w:name="_Toc201323640"/>
      <w:r>
        <w:t>Идеи Христа – идеология развития?</w:t>
      </w:r>
      <w:bookmarkEnd w:id="29"/>
    </w:p>
    <w:p w14:paraId="03ED8506" w14:textId="77777777" w:rsidR="00055884" w:rsidRDefault="00055884">
      <w:pPr>
        <w:spacing w:before="40"/>
        <w:ind w:firstLine="709"/>
        <w:jc w:val="both"/>
      </w:pPr>
      <w:r>
        <w:t>Христианство  на деле доказало свою жизн</w:t>
      </w:r>
      <w:r>
        <w:t>е</w:t>
      </w:r>
      <w:r>
        <w:t>способность и верность основополагающих идей, на которые оно опирается. Огромное количество людей  убедилось, что мораль Христа не просто сотрясение воздуха, что если человек скрупулезно следует ей в реальной жизни, то у него станет намного больше шансов стать довольным и счастливым, достичь усп</w:t>
      </w:r>
      <w:r>
        <w:t>е</w:t>
      </w:r>
      <w:r>
        <w:t>ха в жизни. Живущая на основе идей Христа западная цивилизация благодаря этому процветает.</w:t>
      </w:r>
    </w:p>
    <w:p w14:paraId="4A14F452" w14:textId="77777777" w:rsidR="000B39A3" w:rsidRDefault="000B39A3">
      <w:pPr>
        <w:spacing w:before="40"/>
        <w:ind w:firstLine="709"/>
        <w:jc w:val="both"/>
      </w:pPr>
    </w:p>
    <w:p w14:paraId="20EDD006" w14:textId="77777777" w:rsidR="000B39A3" w:rsidRDefault="00647EB5" w:rsidP="000B39A3">
      <w:pPr>
        <w:spacing w:before="40"/>
        <w:ind w:firstLine="142"/>
        <w:jc w:val="both"/>
      </w:pPr>
      <w:r>
        <w:pict w14:anchorId="2CE9A6BD">
          <v:shape id="_x0000_i1029" type="#_x0000_t75" style="width:220pt;height:164pt">
            <v:imagedata r:id="rId13" o:title=""/>
          </v:shape>
        </w:pict>
      </w:r>
    </w:p>
    <w:p w14:paraId="5E522EAD" w14:textId="77777777" w:rsidR="000B39A3" w:rsidRDefault="000B39A3" w:rsidP="000B39A3">
      <w:pPr>
        <w:spacing w:before="40"/>
        <w:ind w:firstLine="142"/>
        <w:jc w:val="both"/>
      </w:pPr>
    </w:p>
    <w:p w14:paraId="11D57B0B" w14:textId="77777777" w:rsidR="00055884" w:rsidRDefault="00055884" w:rsidP="000B39A3">
      <w:pPr>
        <w:spacing w:before="40"/>
        <w:ind w:firstLine="142"/>
        <w:jc w:val="both"/>
      </w:pPr>
      <w:r>
        <w:t>Мне, как человеку, живущему теперь уже в 21-м в</w:t>
      </w:r>
      <w:r>
        <w:t>е</w:t>
      </w:r>
      <w:r>
        <w:t xml:space="preserve">ке, претит </w:t>
      </w:r>
      <w:proofErr w:type="spellStart"/>
      <w:r>
        <w:t>безмысленное</w:t>
      </w:r>
      <w:proofErr w:type="spellEnd"/>
      <w:r>
        <w:t xml:space="preserve"> принятие какой - либо идеи. И это связано не с тем, что лично я такой «Фома нев</w:t>
      </w:r>
      <w:r>
        <w:t>е</w:t>
      </w:r>
      <w:r>
        <w:t>рующий». Во всем мире наблюдается повсеместный переход от слепой веры к убеждениям на основе тве</w:t>
      </w:r>
      <w:r>
        <w:t>р</w:t>
      </w:r>
      <w:r>
        <w:t xml:space="preserve">дых фактов. </w:t>
      </w:r>
    </w:p>
    <w:p w14:paraId="45DE0074" w14:textId="77777777" w:rsidR="00055884" w:rsidRDefault="00055884">
      <w:pPr>
        <w:spacing w:before="40"/>
        <w:ind w:firstLine="709"/>
        <w:jc w:val="both"/>
      </w:pPr>
      <w:r>
        <w:t>Это проявляется буквально во всех сферах: в политике, экономике, психологии. Можно сказать, что только сейчас Человечество начинает входить в век просвещения. Поэтому мне представляется, что пр</w:t>
      </w:r>
      <w:r>
        <w:t>и</w:t>
      </w:r>
      <w:r>
        <w:t>шло время осознать реальные ценности, что заключ</w:t>
      </w:r>
      <w:r>
        <w:t>е</w:t>
      </w:r>
      <w:r>
        <w:t>ны в духовном наследии Иисуса Христа, осознать на современном уровне те бесценные сокровища мысли, которые он так щедро раздал людям.</w:t>
      </w:r>
    </w:p>
    <w:p w14:paraId="70C44977" w14:textId="77777777" w:rsidR="00055884" w:rsidRDefault="00055884">
      <w:pPr>
        <w:spacing w:before="40"/>
        <w:ind w:firstLine="709"/>
        <w:jc w:val="both"/>
        <w:rPr>
          <w:b/>
          <w:i/>
        </w:rPr>
      </w:pPr>
      <w:r>
        <w:t>Я могу твердо сказать, что моя жизнь разител</w:t>
      </w:r>
      <w:r>
        <w:t>ь</w:t>
      </w:r>
      <w:r>
        <w:t>но изменилась после того, как я их осознал. И мне д</w:t>
      </w:r>
      <w:r>
        <w:t>у</w:t>
      </w:r>
      <w:r>
        <w:t xml:space="preserve">мается, что и тебе, </w:t>
      </w:r>
      <w:r>
        <w:rPr>
          <w:bCs/>
          <w:iCs/>
        </w:rPr>
        <w:t>дорогой читатель</w:t>
      </w:r>
      <w:r>
        <w:t>, осознание смы</w:t>
      </w:r>
      <w:r>
        <w:t>с</w:t>
      </w:r>
      <w:r>
        <w:t>ла высказываний Иисуса Христа принесет огромную пользу. Связано это с тем, что в основе его учения л</w:t>
      </w:r>
      <w:r>
        <w:t>е</w:t>
      </w:r>
      <w:r>
        <w:t xml:space="preserve">жит здравый смысл. Следование тому, что завещал людям Иисус Христос поможет тебе </w:t>
      </w:r>
      <w:r>
        <w:rPr>
          <w:b/>
          <w:i/>
        </w:rPr>
        <w:t>жить счастливо и позволить так же жить и другим!</w:t>
      </w:r>
    </w:p>
    <w:p w14:paraId="35434694" w14:textId="77777777" w:rsidR="00055884" w:rsidRDefault="00055884">
      <w:pPr>
        <w:pStyle w:val="12"/>
        <w:jc w:val="both"/>
      </w:pPr>
      <w:bookmarkStart w:id="30" w:name="_Toc201323641"/>
      <w:r>
        <w:t>Путеводная звезда Человечества?</w:t>
      </w:r>
      <w:bookmarkEnd w:id="30"/>
    </w:p>
    <w:p w14:paraId="70F7686A" w14:textId="77777777" w:rsidR="00055884" w:rsidRDefault="00055884">
      <w:pPr>
        <w:spacing w:before="40"/>
        <w:ind w:firstLine="709"/>
        <w:jc w:val="both"/>
      </w:pPr>
      <w:r>
        <w:t>Идеи Иисуса Христа - это мощная, до мелочей продуманная этическая система, направленная на о</w:t>
      </w:r>
      <w:r>
        <w:t>п</w:t>
      </w:r>
      <w:r>
        <w:t>тимизацию отношений человека с себе подобными. А Евангелия являются грандиозными программами  личностного роста.</w:t>
      </w:r>
    </w:p>
    <w:p w14:paraId="5E6DA3BE" w14:textId="77777777" w:rsidR="00055884" w:rsidRDefault="00055884">
      <w:pPr>
        <w:spacing w:before="40"/>
        <w:ind w:firstLine="709"/>
        <w:jc w:val="both"/>
      </w:pPr>
      <w:r>
        <w:t>Заповеди Иисуса помогают понять всех людей, что живут рядом, такими, каковы они есть, какими бы чуждыми ни казались их воззрения и поведение. Они  помогают также понять и наладить нормальные отн</w:t>
      </w:r>
      <w:r>
        <w:t>о</w:t>
      </w:r>
      <w:r>
        <w:t>шения с теми людьми, которые принадлежат к другим религиозным конфессиям. И, главное, через это пере</w:t>
      </w:r>
      <w:r>
        <w:t>й</w:t>
      </w:r>
      <w:r>
        <w:t>ти от конфронтации с ними, которая для обоих сторон разрушительна, к сотрудничеству и всеобщему благ</w:t>
      </w:r>
      <w:r>
        <w:t>о</w:t>
      </w:r>
      <w:r>
        <w:t>денствию.</w:t>
      </w:r>
    </w:p>
    <w:p w14:paraId="2F2F85F8" w14:textId="77777777" w:rsidR="00055884" w:rsidRDefault="00055884">
      <w:pPr>
        <w:spacing w:before="40"/>
        <w:ind w:firstLine="709"/>
        <w:jc w:val="both"/>
      </w:pPr>
      <w:r>
        <w:t>Идеи Христа, в принципе, не могут устареть до тех пор, пока люди остаются людьми.  Они всегда б</w:t>
      </w:r>
      <w:r>
        <w:t>у</w:t>
      </w:r>
      <w:r>
        <w:t xml:space="preserve">дут той </w:t>
      </w:r>
      <w:r>
        <w:rPr>
          <w:b/>
        </w:rPr>
        <w:t>путеводной звездой</w:t>
      </w:r>
      <w:r>
        <w:t>, что поможет людям не сбиться с верного пути.</w:t>
      </w:r>
    </w:p>
    <w:p w14:paraId="4D333BAE" w14:textId="77777777" w:rsidR="00055884" w:rsidRDefault="00055884">
      <w:pPr>
        <w:spacing w:before="40"/>
        <w:ind w:firstLine="709"/>
        <w:jc w:val="both"/>
      </w:pPr>
    </w:p>
    <w:p w14:paraId="41857214"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Смех убивает старость!</w:t>
      </w:r>
    </w:p>
    <w:p w14:paraId="37764A60"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Стендаль.</w:t>
      </w:r>
    </w:p>
    <w:p w14:paraId="501007EF" w14:textId="77777777" w:rsidR="00055884" w:rsidRDefault="00055884">
      <w:pPr>
        <w:spacing w:before="40"/>
        <w:ind w:firstLine="709"/>
        <w:jc w:val="both"/>
      </w:pPr>
    </w:p>
    <w:p w14:paraId="120D4B78" w14:textId="77777777" w:rsidR="00055884" w:rsidRDefault="00055884">
      <w:pPr>
        <w:spacing w:before="40"/>
        <w:ind w:firstLine="709"/>
        <w:jc w:val="both"/>
      </w:pPr>
      <w:r>
        <w:t>Так давай, дорогой читатель, сейчас вним</w:t>
      </w:r>
      <w:r>
        <w:t>а</w:t>
      </w:r>
      <w:r>
        <w:t>тельно и вдумчиво проанализируем то, что было ск</w:t>
      </w:r>
      <w:r>
        <w:t>а</w:t>
      </w:r>
      <w:r>
        <w:t>зано 2 тысячи лет назад одним из величайших пре</w:t>
      </w:r>
      <w:r>
        <w:t>д</w:t>
      </w:r>
      <w:r>
        <w:t>ставителей Человечества! Мне представляется, что этого будет вполне достаточно для построения Теории Психологической Относительности. А затем уже на ее основе выработать своеобразную Конституцию Общ</w:t>
      </w:r>
      <w:r>
        <w:t>е</w:t>
      </w:r>
      <w:r>
        <w:t>ния - концепцию ЗДОРОВОГО, РАЗУМНОГО ЭГ</w:t>
      </w:r>
      <w:r>
        <w:t>О</w:t>
      </w:r>
      <w:r>
        <w:t>ИЗМА.</w:t>
      </w:r>
    </w:p>
    <w:p w14:paraId="231506CC" w14:textId="77777777" w:rsidR="00055884" w:rsidRDefault="00055884">
      <w:pPr>
        <w:pStyle w:val="1"/>
        <w:keepNext w:val="0"/>
        <w:jc w:val="both"/>
        <w:rPr>
          <w:rFonts w:ascii="Times New Roman" w:hAnsi="Times New Roman"/>
        </w:rPr>
      </w:pPr>
      <w:bookmarkStart w:id="31" w:name="_Toc201323642"/>
      <w:r>
        <w:rPr>
          <w:rFonts w:ascii="Times New Roman" w:hAnsi="Times New Roman"/>
        </w:rPr>
        <w:t>Часть первая</w:t>
      </w:r>
      <w:bookmarkEnd w:id="31"/>
    </w:p>
    <w:p w14:paraId="78B28F88" w14:textId="77777777" w:rsidR="00055884" w:rsidRDefault="00055884">
      <w:pPr>
        <w:pStyle w:val="1"/>
        <w:keepNext w:val="0"/>
        <w:pageBreakBefore w:val="0"/>
        <w:jc w:val="both"/>
        <w:rPr>
          <w:rFonts w:ascii="Times New Roman" w:hAnsi="Times New Roman"/>
        </w:rPr>
      </w:pPr>
      <w:bookmarkStart w:id="32" w:name="_Toc201323643"/>
      <w:r>
        <w:rPr>
          <w:rFonts w:ascii="Times New Roman" w:hAnsi="Times New Roman"/>
        </w:rPr>
        <w:t>Теория психологической относительности.</w:t>
      </w:r>
      <w:bookmarkEnd w:id="32"/>
    </w:p>
    <w:p w14:paraId="753942EC" w14:textId="77777777" w:rsidR="00055884" w:rsidRDefault="00055884">
      <w:pPr>
        <w:spacing w:before="40"/>
        <w:ind w:firstLine="709"/>
        <w:jc w:val="both"/>
      </w:pPr>
    </w:p>
    <w:p w14:paraId="30C954F1" w14:textId="77777777" w:rsidR="00055884" w:rsidRDefault="00055884">
      <w:pPr>
        <w:spacing w:before="40"/>
        <w:ind w:firstLine="709"/>
        <w:jc w:val="both"/>
      </w:pPr>
      <w:r>
        <w:t>На этих страницах я разберу только три макс</w:t>
      </w:r>
      <w:r>
        <w:t>и</w:t>
      </w:r>
      <w:r>
        <w:t xml:space="preserve">мы Иисуса Христа. </w:t>
      </w:r>
      <w:r w:rsidR="004463EB">
        <w:t>(Если тебе, дорогой читатель, и</w:t>
      </w:r>
      <w:r w:rsidR="004463EB">
        <w:t>н</w:t>
      </w:r>
      <w:r w:rsidR="004463EB">
        <w:t xml:space="preserve">тересен мой анализ других его высказываний, то ты можешь его найти </w:t>
      </w:r>
      <w:r>
        <w:t>Но они, с моей точки зрения, явл</w:t>
      </w:r>
      <w:r>
        <w:t>я</w:t>
      </w:r>
      <w:r>
        <w:t xml:space="preserve">ются </w:t>
      </w:r>
      <w:r>
        <w:rPr>
          <w:b/>
        </w:rPr>
        <w:t>краеугольными камнями межличностного общения!</w:t>
      </w:r>
      <w:r>
        <w:t xml:space="preserve"> И если </w:t>
      </w:r>
      <w:r>
        <w:rPr>
          <w:b/>
        </w:rPr>
        <w:t>ТЫ,</w:t>
      </w:r>
      <w:r>
        <w:t xml:space="preserve"> </w:t>
      </w:r>
      <w:r>
        <w:rPr>
          <w:bCs/>
          <w:iCs/>
        </w:rPr>
        <w:t>дорогой читатель</w:t>
      </w:r>
      <w:r>
        <w:t xml:space="preserve">, </w:t>
      </w:r>
      <w:r>
        <w:rPr>
          <w:b/>
        </w:rPr>
        <w:t>ПОЗВ</w:t>
      </w:r>
      <w:r>
        <w:rPr>
          <w:b/>
        </w:rPr>
        <w:t>О</w:t>
      </w:r>
      <w:r>
        <w:rPr>
          <w:b/>
        </w:rPr>
        <w:t>ЛИШЬ  СЕБЕ  ОСОЗНАТЬ</w:t>
      </w:r>
      <w:r>
        <w:t xml:space="preserve"> </w:t>
      </w:r>
      <w:r>
        <w:rPr>
          <w:b/>
        </w:rPr>
        <w:t>ИХ</w:t>
      </w:r>
      <w:r>
        <w:t xml:space="preserve"> и принять к испо</w:t>
      </w:r>
      <w:r>
        <w:t>л</w:t>
      </w:r>
      <w:r>
        <w:t>нению, то  следование всего только трем этим макс</w:t>
      </w:r>
      <w:r>
        <w:t>и</w:t>
      </w:r>
      <w:r>
        <w:t>мам позволит довести до гармонии твои межличнос</w:t>
      </w:r>
      <w:r>
        <w:t>т</w:t>
      </w:r>
      <w:r>
        <w:t>ные отношения.</w:t>
      </w:r>
    </w:p>
    <w:p w14:paraId="36CC691C" w14:textId="77777777" w:rsidR="00055884" w:rsidRDefault="00055884">
      <w:pPr>
        <w:spacing w:before="40"/>
        <w:ind w:firstLine="709"/>
        <w:jc w:val="both"/>
      </w:pPr>
    </w:p>
    <w:p w14:paraId="5AE91C8E" w14:textId="77777777" w:rsidR="00055884" w:rsidRDefault="00055884">
      <w:pPr>
        <w:pStyle w:val="28"/>
      </w:pPr>
      <w:bookmarkStart w:id="33" w:name="_Toc201323644"/>
      <w:r>
        <w:t>Глава</w:t>
      </w:r>
      <w:r w:rsidR="00302446">
        <w:t xml:space="preserve"> третья</w:t>
      </w:r>
      <w:r>
        <w:t>, в которой пост</w:t>
      </w:r>
      <w:r>
        <w:t>у</w:t>
      </w:r>
      <w:r>
        <w:t>лируется ПЕРВЫЙ ФУНДАМЕ</w:t>
      </w:r>
      <w:r>
        <w:t>Н</w:t>
      </w:r>
      <w:r>
        <w:t>ТАЛЬНЫЙ ЗАКОН КОНСТИТУЦИИ ОБЩЕНИЯ.</w:t>
      </w:r>
      <w:bookmarkEnd w:id="33"/>
    </w:p>
    <w:p w14:paraId="3BF95511" w14:textId="77777777" w:rsidR="00055884" w:rsidRDefault="00055884">
      <w:pPr>
        <w:spacing w:before="40"/>
        <w:jc w:val="both"/>
      </w:pPr>
    </w:p>
    <w:p w14:paraId="67415314" w14:textId="77777777" w:rsidR="00055884" w:rsidRDefault="00055884">
      <w:pPr>
        <w:spacing w:before="40"/>
        <w:ind w:firstLine="708"/>
        <w:jc w:val="both"/>
      </w:pPr>
      <w:r>
        <w:t xml:space="preserve">Иисус  Христос в  Нагорной проповеди сказал:  </w:t>
      </w:r>
    </w:p>
    <w:p w14:paraId="501D014E" w14:textId="77777777" w:rsidR="00055884" w:rsidRDefault="00055884">
      <w:pPr>
        <w:spacing w:before="40"/>
        <w:ind w:firstLine="709"/>
        <w:jc w:val="both"/>
        <w:rPr>
          <w:b/>
          <w:bCs/>
          <w:u w:val="single"/>
        </w:rPr>
      </w:pPr>
    </w:p>
    <w:p w14:paraId="03C7DB6A" w14:textId="77777777" w:rsidR="00055884" w:rsidRDefault="00055884">
      <w:pPr>
        <w:spacing w:before="40"/>
        <w:ind w:firstLine="709"/>
        <w:jc w:val="both"/>
        <w:rPr>
          <w:bCs/>
        </w:rPr>
      </w:pPr>
      <w:r>
        <w:rPr>
          <w:b/>
          <w:bCs/>
          <w:u w:val="single"/>
        </w:rPr>
        <w:t>«</w:t>
      </w:r>
      <w:r>
        <w:rPr>
          <w:rFonts w:ascii="Izhitsa" w:hAnsi="Izhitsa"/>
          <w:b/>
          <w:bCs/>
          <w:u w:val="single"/>
        </w:rPr>
        <w:t>Возлюби ближнего как самого себя!»</w:t>
      </w:r>
      <w:r>
        <w:rPr>
          <w:bCs/>
        </w:rPr>
        <w:t xml:space="preserve">  </w:t>
      </w:r>
    </w:p>
    <w:p w14:paraId="25392F53" w14:textId="77777777" w:rsidR="00055884" w:rsidRDefault="00055884">
      <w:pPr>
        <w:spacing w:before="40"/>
        <w:ind w:firstLine="709"/>
        <w:jc w:val="both"/>
      </w:pPr>
    </w:p>
    <w:p w14:paraId="1DD95760" w14:textId="77777777" w:rsidR="00055884" w:rsidRDefault="00055884">
      <w:pPr>
        <w:spacing w:before="40"/>
        <w:ind w:firstLine="709"/>
        <w:jc w:val="both"/>
      </w:pPr>
      <w:r>
        <w:t>И вроде бы с точки зрения здравого смысла это совершеннейший абсурд!  Каждый человек любит с</w:t>
      </w:r>
      <w:r>
        <w:t>е</w:t>
      </w:r>
      <w:r>
        <w:t>бя сильнее всех остальных!  Единственным исключ</w:t>
      </w:r>
      <w:r>
        <w:t>е</w:t>
      </w:r>
      <w:r>
        <w:t>нием из этого правила является материнская любовь. Да и то не всегда! И хотелось бы при этом уточнить – скорее всего Иисус имел в виду не любовь с эротич</w:t>
      </w:r>
      <w:r>
        <w:t>е</w:t>
      </w:r>
      <w:r>
        <w:t>ским оттенком, а общее позитивное отношение к др</w:t>
      </w:r>
      <w:r>
        <w:t>у</w:t>
      </w:r>
      <w:r>
        <w:t>гому человеку.</w:t>
      </w:r>
    </w:p>
    <w:p w14:paraId="35F9B7A5" w14:textId="77777777" w:rsidR="00055884" w:rsidRDefault="00055884">
      <w:pPr>
        <w:pStyle w:val="12"/>
        <w:jc w:val="both"/>
      </w:pPr>
      <w:bookmarkStart w:id="34" w:name="_Toc201323645"/>
      <w:r>
        <w:t>Нужна ли людям любовь?</w:t>
      </w:r>
      <w:bookmarkEnd w:id="34"/>
    </w:p>
    <w:p w14:paraId="48071081" w14:textId="77777777" w:rsidR="00055884" w:rsidRDefault="00055884">
      <w:pPr>
        <w:spacing w:before="40"/>
        <w:ind w:firstLine="709"/>
        <w:jc w:val="both"/>
      </w:pPr>
      <w:r>
        <w:t xml:space="preserve">Но давай, </w:t>
      </w:r>
      <w:r>
        <w:rPr>
          <w:bCs/>
          <w:iCs/>
        </w:rPr>
        <w:t>дорогой читатель</w:t>
      </w:r>
      <w:r>
        <w:t>, подумаем</w:t>
      </w:r>
      <w:r>
        <w:rPr>
          <w:b/>
          <w:i/>
        </w:rPr>
        <w:t xml:space="preserve">: </w:t>
      </w:r>
      <w:r>
        <w:rPr>
          <w:i/>
        </w:rPr>
        <w:t>"Х</w:t>
      </w:r>
      <w:r>
        <w:rPr>
          <w:i/>
        </w:rPr>
        <w:t>о</w:t>
      </w:r>
      <w:r>
        <w:rPr>
          <w:i/>
        </w:rPr>
        <w:t>чешь  ли ты, чтобы тебя любили другие люди?"</w:t>
      </w:r>
      <w:r>
        <w:rPr>
          <w:b/>
          <w:i/>
        </w:rPr>
        <w:t xml:space="preserve"> </w:t>
      </w:r>
      <w:r>
        <w:t xml:space="preserve"> Я даже не сомневаюсь, что твой ответ будет только т</w:t>
      </w:r>
      <w:r>
        <w:t>а</w:t>
      </w:r>
      <w:r>
        <w:t>ков – «Да!»</w:t>
      </w:r>
    </w:p>
    <w:p w14:paraId="5210FD5A" w14:textId="77777777" w:rsidR="00055884" w:rsidRDefault="00055884">
      <w:pPr>
        <w:spacing w:before="40"/>
        <w:ind w:firstLine="709"/>
        <w:jc w:val="both"/>
      </w:pPr>
      <w:r>
        <w:t>В первых изданиях этой книги я говорил только об этом варианте ожидаемого ответа. Но иногда ко мне приходили люди, которые серьезно утверждали, что они этого не хотят, что им совершенно наплевать – любят ли их те ублюдки, с которыми им приходится общаться. Но если мне удавалось «вывернуть наизнанку» этого человека, то есть если я тестировал его по полной программе, то я ВСЕГДА находил у него это желание быть любимым, пусть даже только одним человеком.</w:t>
      </w:r>
    </w:p>
    <w:p w14:paraId="70D45363" w14:textId="77777777" w:rsidR="00055884" w:rsidRDefault="00055884">
      <w:pPr>
        <w:spacing w:before="40"/>
        <w:ind w:firstLine="709"/>
        <w:jc w:val="both"/>
      </w:pPr>
      <w:r>
        <w:t>Анализ жизни этих людей показывал мне, что они просто обозлены на этот мир. Когда-то они вышли в этот мир с открытой душой, отягощенные мессиа</w:t>
      </w:r>
      <w:r>
        <w:t>н</w:t>
      </w:r>
      <w:r>
        <w:t xml:space="preserve">скими идеями. И пытались нести в этот мир Разумное, Доброе, Вечное в таком виде, в каком они </w:t>
      </w:r>
      <w:r w:rsidR="00A33DF8">
        <w:t>это</w:t>
      </w:r>
      <w:r>
        <w:t xml:space="preserve"> поним</w:t>
      </w:r>
      <w:r>
        <w:t>а</w:t>
      </w:r>
      <w:r>
        <w:t xml:space="preserve">ли. И, вполне естественно, получили от окружающих все, что в этом случае им полагалось с точки зрения этих окружающих. Поэтому в настоящее время я могу еще </w:t>
      </w:r>
      <w:proofErr w:type="spellStart"/>
      <w:r>
        <w:t>определеннее</w:t>
      </w:r>
      <w:proofErr w:type="spellEnd"/>
      <w:r>
        <w:t xml:space="preserve"> сказать, что это так, что каждый человек хочет быть любимым. Если ты на этот вопрос отвечаешь: </w:t>
      </w:r>
      <w:r>
        <w:rPr>
          <w:i/>
        </w:rPr>
        <w:t>«Да!»</w:t>
      </w:r>
      <w:r>
        <w:t>, то ты должен знать, что и другие люди тоже на него отвечают также. Они тоже хотят быть любимыми.</w:t>
      </w:r>
    </w:p>
    <w:p w14:paraId="1C8FFA2C" w14:textId="77777777" w:rsidR="00055884" w:rsidRDefault="00055884">
      <w:pPr>
        <w:pStyle w:val="12"/>
        <w:jc w:val="both"/>
      </w:pPr>
      <w:bookmarkStart w:id="35" w:name="_Toc201323646"/>
      <w:r>
        <w:t>Обязательно ли людям относиться к тебе с любовью?</w:t>
      </w:r>
      <w:bookmarkEnd w:id="35"/>
    </w:p>
    <w:p w14:paraId="5A7D318A" w14:textId="77777777" w:rsidR="00055884" w:rsidRDefault="00055884">
      <w:pPr>
        <w:spacing w:before="40"/>
        <w:ind w:firstLine="709"/>
        <w:jc w:val="both"/>
      </w:pPr>
      <w:r>
        <w:t>Очень многие люди считают, что хорошее о</w:t>
      </w:r>
      <w:r>
        <w:t>т</w:t>
      </w:r>
      <w:r>
        <w:t>ношение к ним со стороны других людей – абсолютно естественная их привилегия по праву рождения. Ест</w:t>
      </w:r>
      <w:r>
        <w:t>е</w:t>
      </w:r>
      <w:r>
        <w:t>ственно, психологи понимают, что это отголоски вс</w:t>
      </w:r>
      <w:r>
        <w:t>е</w:t>
      </w:r>
      <w:r>
        <w:t>поглощающей материнской любви, которой эти люди были окружены сразу после рождения. Тогда ребенок получал эту любовь без всяких усилий и действител</w:t>
      </w:r>
      <w:r>
        <w:t>ь</w:t>
      </w:r>
      <w:r>
        <w:t>но по праву своего рождения. И на материнскую л</w:t>
      </w:r>
      <w:r>
        <w:t>ю</w:t>
      </w:r>
      <w:r>
        <w:t>бовь он, естественно, тоже отвечал любовью.</w:t>
      </w:r>
    </w:p>
    <w:p w14:paraId="0FE266E2" w14:textId="77777777" w:rsidR="00E37A38" w:rsidRDefault="00E37A38">
      <w:pPr>
        <w:spacing w:before="40"/>
        <w:ind w:firstLine="709"/>
        <w:jc w:val="both"/>
      </w:pPr>
    </w:p>
    <w:p w14:paraId="7B91A73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rFonts w:eastAsia="MS Mincho"/>
        </w:rPr>
      </w:pPr>
      <w:r>
        <w:rPr>
          <w:rFonts w:eastAsia="MS Mincho"/>
        </w:rPr>
        <w:t>Способность любить (других и самого себя) - есть механизм, заложенный в человека Природой и направляющий его на самосохранение в обществе.</w:t>
      </w:r>
    </w:p>
    <w:p w14:paraId="1DC8F540" w14:textId="77777777" w:rsidR="00E37A38" w:rsidRDefault="00E37A38">
      <w:pPr>
        <w:spacing w:before="40"/>
        <w:ind w:firstLine="709"/>
        <w:jc w:val="both"/>
      </w:pPr>
    </w:p>
    <w:p w14:paraId="41754CED" w14:textId="77777777" w:rsidR="00055884" w:rsidRDefault="00055884">
      <w:pPr>
        <w:spacing w:before="40"/>
        <w:ind w:firstLine="709"/>
        <w:jc w:val="both"/>
      </w:pPr>
      <w:r>
        <w:t>И такие люди, выходя в мир, ждут, что эти же отношения у них автоматически сложатся с окружа</w:t>
      </w:r>
      <w:r>
        <w:t>ю</w:t>
      </w:r>
      <w:r>
        <w:t>щими их людьми. Но не тут-то было! Люди относятся к другим людям по их делам.</w:t>
      </w:r>
    </w:p>
    <w:p w14:paraId="4C14EE2C" w14:textId="77777777" w:rsidR="00055884" w:rsidRDefault="00055884">
      <w:pPr>
        <w:spacing w:before="40"/>
        <w:ind w:firstLine="709"/>
        <w:jc w:val="both"/>
        <w:rPr>
          <w:i/>
        </w:rPr>
      </w:pPr>
      <w:r>
        <w:t xml:space="preserve">Исходя из этого, люди ждут когда ИХ полюбят! Они готовы любить, но только ПОСЛЕ того, как их полюбят. Естественно, при таких базовых ожиданиях, они сидят и ждут этого грандиозного события. </w:t>
      </w:r>
      <w:r>
        <w:rPr>
          <w:i/>
        </w:rPr>
        <w:t>«А з</w:t>
      </w:r>
      <w:r>
        <w:rPr>
          <w:i/>
        </w:rPr>
        <w:t>а</w:t>
      </w:r>
      <w:r>
        <w:rPr>
          <w:i/>
        </w:rPr>
        <w:t>чем? Ведь мама любила меня так просто, значит так и должно быть всегда!»</w:t>
      </w:r>
      <w:r>
        <w:t xml:space="preserve"> Подтверждением данного положения  является расхожая фраза: </w:t>
      </w:r>
      <w:r>
        <w:rPr>
          <w:i/>
        </w:rPr>
        <w:t>«Эх, если меня кто-нибудь полюбит, то я в ответ буду любить его еще больше!»</w:t>
      </w:r>
    </w:p>
    <w:p w14:paraId="5A01F22A" w14:textId="77777777" w:rsidR="00055884" w:rsidRDefault="00647EB5" w:rsidP="007762A6">
      <w:pPr>
        <w:pStyle w:val="12"/>
        <w:ind w:firstLine="284"/>
        <w:jc w:val="both"/>
      </w:pPr>
      <w:bookmarkStart w:id="36" w:name="_Toc201323647"/>
      <w:r>
        <w:pict w14:anchorId="1AAE6AB1">
          <v:shape id="_x0000_i1030" type="#_x0000_t75" style="width:283pt;height:212pt">
            <v:imagedata r:id="rId14" o:title=""/>
          </v:shape>
        </w:pict>
      </w:r>
      <w:r w:rsidR="007762A6">
        <w:tab/>
      </w:r>
      <w:r w:rsidR="00055884">
        <w:t>Как избежать некоторых болезней</w:t>
      </w:r>
      <w:bookmarkEnd w:id="36"/>
    </w:p>
    <w:p w14:paraId="17B4097B" w14:textId="77777777" w:rsidR="00055884" w:rsidRDefault="00055884">
      <w:pPr>
        <w:spacing w:before="40"/>
        <w:ind w:firstLine="709"/>
        <w:jc w:val="both"/>
      </w:pPr>
      <w:r>
        <w:t>Если ты, дорогой читатель, будешь ждать - к</w:t>
      </w:r>
      <w:r>
        <w:t>о</w:t>
      </w:r>
      <w:r>
        <w:t>гда же ТЕБЯ полюбят - то здорово рискуешь никогда этого не дождаться!  Ведь другой человек, хотя тоже хочет, чтобы его полюбили, делает также, как и ты – ждет, когда ты его полюбишь. И если оба сидят и ждут активных действий от противоположной стороны, то наиболее вероятный итог такого «сидения» - гемо</w:t>
      </w:r>
      <w:r>
        <w:t>р</w:t>
      </w:r>
      <w:r>
        <w:t>рой.</w:t>
      </w:r>
    </w:p>
    <w:p w14:paraId="70DC6D73" w14:textId="77777777" w:rsidR="00055884" w:rsidRDefault="00055884">
      <w:pPr>
        <w:spacing w:before="40"/>
        <w:ind w:firstLine="709"/>
        <w:jc w:val="both"/>
      </w:pPr>
      <w:r>
        <w:t>Так не лучше ли  будет для меня, если я сам первый покажу другому свою любовь?  Ведь он этого от меня и ждет. Если это нужно МНЕ, то мне и карты в руки. Если я хочу, чтобы люди любили меня, то нельзя ждать - когда это произойдет, а самому пол</w:t>
      </w:r>
      <w:r>
        <w:t>ю</w:t>
      </w:r>
      <w:r>
        <w:t>бить их - как самого себя! И Иисус Христос, давая такую «рекомендацию»,  прекрасно понимал, что это единственный вариант, который может привести к желаемому.</w:t>
      </w:r>
    </w:p>
    <w:p w14:paraId="535FD6B4" w14:textId="77777777" w:rsidR="00055884" w:rsidRDefault="00055884">
      <w:pPr>
        <w:pStyle w:val="12"/>
        <w:jc w:val="both"/>
      </w:pPr>
      <w:bookmarkStart w:id="37" w:name="_Toc201323648"/>
      <w:r>
        <w:t>Удачная стратегия всегда приводит к поб</w:t>
      </w:r>
      <w:r>
        <w:t>е</w:t>
      </w:r>
      <w:r>
        <w:t>де!</w:t>
      </w:r>
      <w:bookmarkEnd w:id="37"/>
    </w:p>
    <w:p w14:paraId="1EBC9008" w14:textId="77777777" w:rsidR="00055884" w:rsidRDefault="00055884">
      <w:pPr>
        <w:spacing w:before="40"/>
        <w:ind w:firstLine="709"/>
        <w:jc w:val="both"/>
      </w:pPr>
      <w:r>
        <w:t>Конечно, не всегда  на свою любовь, напра</w:t>
      </w:r>
      <w:r>
        <w:t>в</w:t>
      </w:r>
      <w:r>
        <w:t>ленную на других людей, ты получишь от них  этой же монетой. Возможно, что вначале достаточно часто тебя будут воспринимать с опаской и на всякий случай («Что это он такой добренький! Наверное ему что-то нужно от меня») покажут зубы. Это может быть также связано с тем, что люди могут в момент излития твоей любви находиться в таком состоянии (утонули в своих «шкурных» интересах), что просто не способны во</w:t>
      </w:r>
      <w:r>
        <w:t>с</w:t>
      </w:r>
      <w:r>
        <w:t>принимать информацию от чужих людей.</w:t>
      </w:r>
    </w:p>
    <w:p w14:paraId="42EE582D" w14:textId="77777777" w:rsidR="00055884" w:rsidRDefault="00055884">
      <w:pPr>
        <w:spacing w:before="40"/>
        <w:ind w:firstLine="709"/>
        <w:jc w:val="both"/>
      </w:pPr>
      <w:r>
        <w:t>Но, если твоя любовь будет искренней, а линия  - неизменной, то есть ты всегда будешь показывать этому человеку свое положительное отношение к нему, то это будет происходить все реже и реже. М</w:t>
      </w:r>
      <w:r>
        <w:t>о</w:t>
      </w:r>
      <w:r>
        <w:t>жет быть, эта твоя политика сразу не сработает, но в начале – как побочный результат – ты получишь ре</w:t>
      </w:r>
      <w:r>
        <w:t>з</w:t>
      </w:r>
      <w:r>
        <w:t>кое снижение относительно тебя агрессивности. Люди вокруг тебя могут не отвечать на твою любовь люб</w:t>
      </w:r>
      <w:r>
        <w:t>о</w:t>
      </w:r>
      <w:r>
        <w:t>вью, но перестанут бояться тебя.</w:t>
      </w:r>
    </w:p>
    <w:p w14:paraId="4CB984F2" w14:textId="77777777" w:rsidR="00055884" w:rsidRDefault="00055884">
      <w:pPr>
        <w:pStyle w:val="12"/>
        <w:jc w:val="both"/>
      </w:pPr>
      <w:bookmarkStart w:id="38" w:name="_Toc201323649"/>
      <w:r>
        <w:t>Любовь людей надо заработать?</w:t>
      </w:r>
      <w:bookmarkEnd w:id="38"/>
    </w:p>
    <w:p w14:paraId="042E2683" w14:textId="77777777" w:rsidR="00055884" w:rsidRDefault="00055884">
      <w:pPr>
        <w:spacing w:before="40"/>
        <w:ind w:firstLine="709"/>
        <w:jc w:val="both"/>
        <w:rPr>
          <w:i/>
          <w:iCs/>
        </w:rPr>
      </w:pPr>
      <w:r>
        <w:t xml:space="preserve">В качестве дополнительного подтверждения данных положений, я хочу привести слова Г. </w:t>
      </w:r>
      <w:proofErr w:type="spellStart"/>
      <w:r>
        <w:t>Селье</w:t>
      </w:r>
      <w:proofErr w:type="spellEnd"/>
      <w:r>
        <w:t xml:space="preserve">. Он говорил: </w:t>
      </w:r>
      <w:r>
        <w:rPr>
          <w:i/>
          <w:iCs/>
        </w:rPr>
        <w:t>«Устойчивое положение в обществе лучше всего обеспечивается возбуждением полож</w:t>
      </w:r>
      <w:r>
        <w:rPr>
          <w:i/>
          <w:iCs/>
        </w:rPr>
        <w:t>и</w:t>
      </w:r>
      <w:r>
        <w:rPr>
          <w:i/>
          <w:iCs/>
        </w:rPr>
        <w:t>тельных чувств у максимального числа людей. Ведь ни у кого не возникнет желания вредить человеку, кот</w:t>
      </w:r>
      <w:r>
        <w:rPr>
          <w:i/>
          <w:iCs/>
        </w:rPr>
        <w:t>о</w:t>
      </w:r>
      <w:r>
        <w:rPr>
          <w:i/>
          <w:iCs/>
        </w:rPr>
        <w:t>рого он любит, уважает, к которому он испытывает доверие или благодарность или чье мастерство в к</w:t>
      </w:r>
      <w:r>
        <w:rPr>
          <w:i/>
          <w:iCs/>
        </w:rPr>
        <w:t>а</w:t>
      </w:r>
      <w:r>
        <w:rPr>
          <w:i/>
          <w:iCs/>
        </w:rPr>
        <w:t xml:space="preserve">кой-либо области говорит о возможности свершений, достойных подражания». </w:t>
      </w:r>
    </w:p>
    <w:p w14:paraId="798826F5" w14:textId="77777777" w:rsidR="00055884" w:rsidRDefault="00055884">
      <w:pPr>
        <w:spacing w:before="40"/>
        <w:ind w:firstLine="709"/>
        <w:jc w:val="both"/>
      </w:pPr>
      <w:r>
        <w:t>Я не совсем уверен, что</w:t>
      </w:r>
      <w:r>
        <w:rPr>
          <w:i/>
          <w:iCs/>
        </w:rPr>
        <w:t xml:space="preserve"> </w:t>
      </w:r>
      <w:r>
        <w:t>мастерство</w:t>
      </w:r>
      <w:r>
        <w:rPr>
          <w:i/>
          <w:iCs/>
        </w:rPr>
        <w:t>,</w:t>
      </w:r>
      <w:r>
        <w:t xml:space="preserve"> достойное подражания, всегда вызывает  у людей положительное отношение к обладателю этого мастерства. Достато</w:t>
      </w:r>
      <w:r>
        <w:t>ч</w:t>
      </w:r>
      <w:r>
        <w:t xml:space="preserve">но часто это вызывает чувство зависти или комплекс неполноценности. Но первая половина высказывания </w:t>
      </w:r>
      <w:proofErr w:type="spellStart"/>
      <w:r>
        <w:t>Селье</w:t>
      </w:r>
      <w:proofErr w:type="spellEnd"/>
      <w:r>
        <w:t xml:space="preserve"> с моей точки зрения совершенно верна.</w:t>
      </w:r>
    </w:p>
    <w:p w14:paraId="774B8E1F" w14:textId="77777777" w:rsidR="00E37A38" w:rsidRDefault="00E37A38">
      <w:pPr>
        <w:spacing w:before="40"/>
        <w:ind w:firstLine="709"/>
        <w:jc w:val="both"/>
      </w:pPr>
    </w:p>
    <w:p w14:paraId="289824B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Господи! Дай мне силы для того, чтобы сделать то, что я могу сделать; дай мне кротость, чтобы см</w:t>
      </w:r>
      <w:r>
        <w:t>и</w:t>
      </w:r>
      <w:r>
        <w:t>риться с тем, что я не могу изменить; и дай мне му</w:t>
      </w:r>
      <w:r>
        <w:t>д</w:t>
      </w:r>
      <w:r>
        <w:t>рость для того, чтобы отличить первое от второго!</w:t>
      </w:r>
    </w:p>
    <w:p w14:paraId="6FC43D4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Древняя молитва.</w:t>
      </w:r>
    </w:p>
    <w:p w14:paraId="5670396A" w14:textId="77777777" w:rsidR="00E37A38" w:rsidRDefault="00E37A38">
      <w:pPr>
        <w:spacing w:before="40"/>
        <w:ind w:firstLine="709"/>
        <w:jc w:val="both"/>
      </w:pPr>
    </w:p>
    <w:p w14:paraId="2A578953" w14:textId="77777777" w:rsidR="00055884" w:rsidRDefault="00055884">
      <w:pPr>
        <w:spacing w:before="40"/>
        <w:ind w:firstLine="709"/>
        <w:jc w:val="both"/>
      </w:pPr>
      <w:r>
        <w:t>Если ты будешь поступать согласно этой ма</w:t>
      </w:r>
      <w:r>
        <w:t>к</w:t>
      </w:r>
      <w:r>
        <w:t>симе Иисуса Христа,  то ВЕРОЯТНОСТЬ того, что тебе ответят любовью, увеличивается ТЫСЯЧ</w:t>
      </w:r>
      <w:r>
        <w:t>Е</w:t>
      </w:r>
      <w:r>
        <w:t>КРАТНО (!) Ты, в конце концов, обязательно станешь любим. Но, как ты наверное понял, дорогой читатель, эта любовь будет твоей заслугой, твоим «заработком». Когда я писал эту фразу, гд</w:t>
      </w:r>
      <w:r w:rsidR="0007480E">
        <w:t>е-то внутри меня мой В</w:t>
      </w:r>
      <w:r>
        <w:t>нутренний Ребенок горько вздохнул. И я хорошо его по</w:t>
      </w:r>
      <w:r w:rsidR="0007480E">
        <w:t>нимаю!</w:t>
      </w:r>
      <w:r>
        <w:t xml:space="preserve"> Как бы хотелось вернуться в рай матери</w:t>
      </w:r>
      <w:r>
        <w:t>н</w:t>
      </w:r>
      <w:r>
        <w:t>ской любви и получать эту любовь так просто, безо всяких усилий! Но мой Взрослый тоже вздыхает, зас</w:t>
      </w:r>
      <w:r>
        <w:t>у</w:t>
      </w:r>
      <w:r>
        <w:t>чивает рукава и идет зарабатывать любовь, понимая, что иного пути нет.</w:t>
      </w:r>
    </w:p>
    <w:p w14:paraId="7B3C0B9E" w14:textId="77777777" w:rsidR="00055884" w:rsidRDefault="00055884">
      <w:pPr>
        <w:pStyle w:val="12"/>
        <w:jc w:val="both"/>
      </w:pPr>
      <w:bookmarkStart w:id="39" w:name="_Toc201323650"/>
      <w:r>
        <w:t>Как теория переходит в практику</w:t>
      </w:r>
      <w:bookmarkEnd w:id="39"/>
    </w:p>
    <w:p w14:paraId="49969DC4" w14:textId="77777777" w:rsidR="00055884" w:rsidRDefault="00055884">
      <w:pPr>
        <w:spacing w:before="40"/>
        <w:ind w:firstLine="709"/>
        <w:jc w:val="both"/>
      </w:pPr>
      <w:r>
        <w:t>Из этой максимы Иисуса Христа произошло «золотое» правило христианства:</w:t>
      </w:r>
    </w:p>
    <w:p w14:paraId="322F3B4D" w14:textId="77777777" w:rsidR="00055884" w:rsidRDefault="00055884">
      <w:pPr>
        <w:spacing w:before="40"/>
        <w:ind w:firstLine="709"/>
        <w:jc w:val="both"/>
      </w:pPr>
    </w:p>
    <w:p w14:paraId="5902BD4E" w14:textId="77777777" w:rsidR="00055884" w:rsidRDefault="00055884">
      <w:pPr>
        <w:spacing w:before="40"/>
        <w:jc w:val="both"/>
        <w:rPr>
          <w:rFonts w:ascii="Izhitsa" w:hAnsi="Izhitsa"/>
          <w:b/>
          <w:bCs/>
          <w:u w:val="single"/>
        </w:rPr>
      </w:pPr>
      <w:r>
        <w:rPr>
          <w:rFonts w:ascii="Izhitsa" w:hAnsi="Izhitsa"/>
          <w:b/>
          <w:bCs/>
          <w:u w:val="single"/>
        </w:rPr>
        <w:t>Поступай с людьми так, как ты хотел бы, чтобы они поступали с тобой!</w:t>
      </w:r>
    </w:p>
    <w:p w14:paraId="59254C5A" w14:textId="77777777" w:rsidR="00055884" w:rsidRDefault="00055884">
      <w:pPr>
        <w:spacing w:before="40"/>
        <w:ind w:firstLine="709"/>
        <w:jc w:val="both"/>
      </w:pPr>
    </w:p>
    <w:p w14:paraId="06EEEB92" w14:textId="77777777" w:rsidR="00055884" w:rsidRDefault="00055884">
      <w:pPr>
        <w:spacing w:before="40"/>
        <w:ind w:firstLine="709"/>
        <w:jc w:val="both"/>
      </w:pPr>
      <w:r>
        <w:t>Оно  работает даже в достаточно жесткой ср</w:t>
      </w:r>
      <w:r>
        <w:t>е</w:t>
      </w:r>
      <w:r>
        <w:t>де.  Только, конечно же, глупо ждать, что люди тут же увидят твое правильное с психологической точки зр</w:t>
      </w:r>
      <w:r>
        <w:t>е</w:t>
      </w:r>
      <w:r>
        <w:t>ния поведение и сразу  ответят этим же. Но если ты будешь всегда действовать по этому «золотому» пр</w:t>
      </w:r>
      <w:r>
        <w:t>а</w:t>
      </w:r>
      <w:r>
        <w:t>вилу, то в долговременной перспективе успех тебе гарантирован!</w:t>
      </w:r>
    </w:p>
    <w:p w14:paraId="16CFEF79" w14:textId="77777777" w:rsidR="00055884" w:rsidRDefault="00055884">
      <w:pPr>
        <w:spacing w:before="40"/>
        <w:ind w:firstLine="709"/>
        <w:jc w:val="both"/>
      </w:pPr>
      <w:r>
        <w:t>Мне представляется, что это правило уже более очевидно, чем сама максима. Ведь многие люди живут по принципу: «Око за око…» И на добро они, почти наверняка, будут отвечать добром.</w:t>
      </w:r>
    </w:p>
    <w:p w14:paraId="4222A79C" w14:textId="77777777" w:rsidR="00055884" w:rsidRDefault="00055884">
      <w:pPr>
        <w:pStyle w:val="12"/>
        <w:jc w:val="both"/>
      </w:pPr>
      <w:bookmarkStart w:id="40" w:name="_Toc201323651"/>
      <w:r>
        <w:t>После осознания должно быть действие</w:t>
      </w:r>
      <w:bookmarkEnd w:id="40"/>
    </w:p>
    <w:p w14:paraId="4684DD6B" w14:textId="77777777" w:rsidR="00055884" w:rsidRDefault="00055884">
      <w:pPr>
        <w:spacing w:before="40"/>
        <w:ind w:firstLine="709"/>
        <w:jc w:val="both"/>
      </w:pPr>
      <w:r>
        <w:t xml:space="preserve">Как резюме по этой максиме можно сказать, что если я хочу хорошего к себе отношения, то это только мое желание. И, если </w:t>
      </w:r>
      <w:r>
        <w:rPr>
          <w:b/>
        </w:rPr>
        <w:t>ЭТО НУЖНО МНЕ</w:t>
      </w:r>
      <w:r>
        <w:t xml:space="preserve">, то  совершенно глупо ждать, что люди станут поступать так, как мне хочется. И надо </w:t>
      </w:r>
      <w:r>
        <w:rPr>
          <w:b/>
        </w:rPr>
        <w:t>САМОМУ</w:t>
      </w:r>
      <w:r>
        <w:t xml:space="preserve"> первым </w:t>
      </w:r>
      <w:r>
        <w:rPr>
          <w:b/>
        </w:rPr>
        <w:t>СДЕЛАТЬ ШАГ</w:t>
      </w:r>
      <w:r>
        <w:t xml:space="preserve"> навстречу тому человеку, с которым  ты хочешь, чтобы у тебя наладились хорошие отнош</w:t>
      </w:r>
      <w:r>
        <w:t>е</w:t>
      </w:r>
      <w:r>
        <w:t>ния. И искренне, без меркантильности,  полюбить его - как самого себя!</w:t>
      </w:r>
    </w:p>
    <w:p w14:paraId="722F323A" w14:textId="77777777" w:rsidR="00055884" w:rsidRDefault="00055884">
      <w:pPr>
        <w:spacing w:before="40"/>
        <w:ind w:firstLine="709"/>
        <w:jc w:val="both"/>
      </w:pPr>
      <w:r>
        <w:t>Только такая установка и такое мое поведение способно возбудить в людях такое же поведение и такие же установки.</w:t>
      </w:r>
    </w:p>
    <w:p w14:paraId="17A6CB8A" w14:textId="77777777" w:rsidR="00055884" w:rsidRDefault="00055884">
      <w:pPr>
        <w:spacing w:before="40"/>
        <w:ind w:firstLine="709"/>
        <w:jc w:val="both"/>
      </w:pPr>
      <w:r>
        <w:t>Ты можешь относиться к людям так, как тебе заблагорассудится. Но они к тебе будут относиться хорошо только тогда, когда почувствуют, что ты им ни сознательно, ни бессознательно не желаешь зла, а, наоборот, делаешь все возможное, чтобы этого не произошло.</w:t>
      </w:r>
    </w:p>
    <w:p w14:paraId="74DB3955" w14:textId="77777777" w:rsidR="00055884" w:rsidRDefault="00055884">
      <w:pPr>
        <w:spacing w:before="40"/>
        <w:ind w:firstLine="709"/>
        <w:jc w:val="both"/>
      </w:pPr>
      <w:r>
        <w:t>Таким образом эта максима Христа  психолог</w:t>
      </w:r>
      <w:r>
        <w:t>и</w:t>
      </w:r>
      <w:r>
        <w:t>чески глубоко верна и указывает людям тот реальный путь, который может привести тебя к партнерским взаимоотношениям с людьми.</w:t>
      </w:r>
    </w:p>
    <w:p w14:paraId="193367AB" w14:textId="77777777" w:rsidR="00055884" w:rsidRDefault="00055884">
      <w:pPr>
        <w:pStyle w:val="28"/>
        <w:pageBreakBefore/>
      </w:pPr>
      <w:bookmarkStart w:id="41" w:name="_Toc201323652"/>
      <w:r>
        <w:t>Глава</w:t>
      </w:r>
      <w:r w:rsidR="00302446">
        <w:t xml:space="preserve"> четвертая</w:t>
      </w:r>
      <w:r>
        <w:t>, в которой п</w:t>
      </w:r>
      <w:r>
        <w:t>о</w:t>
      </w:r>
      <w:r>
        <w:t>стулируется ВТОРОЙ ФУНДАМЕ</w:t>
      </w:r>
      <w:r>
        <w:t>Н</w:t>
      </w:r>
      <w:r>
        <w:t>ТАЛЬНЫЙ ЗАКОН КОНСТИТУЦИИ ОБЩЕНИЯ.</w:t>
      </w:r>
      <w:bookmarkEnd w:id="41"/>
    </w:p>
    <w:p w14:paraId="641CD346" w14:textId="77777777" w:rsidR="00055884" w:rsidRDefault="00055884">
      <w:pPr>
        <w:spacing w:before="40"/>
        <w:ind w:firstLine="709"/>
        <w:jc w:val="both"/>
      </w:pPr>
    </w:p>
    <w:p w14:paraId="40E2218F" w14:textId="77777777" w:rsidR="00055884" w:rsidRDefault="00055884">
      <w:pPr>
        <w:spacing w:before="40"/>
        <w:ind w:firstLine="709"/>
        <w:jc w:val="both"/>
      </w:pPr>
      <w:r>
        <w:t>С моей точки зрения одной из самых важных для понимания смысла, основной идеи христианства, является следующая максима Христа:</w:t>
      </w:r>
    </w:p>
    <w:p w14:paraId="3E2E51D4" w14:textId="77777777" w:rsidR="00055884" w:rsidRDefault="00055884">
      <w:pPr>
        <w:spacing w:before="40"/>
        <w:ind w:firstLine="709"/>
        <w:jc w:val="both"/>
      </w:pPr>
    </w:p>
    <w:p w14:paraId="1205F48E" w14:textId="77777777" w:rsidR="00055884" w:rsidRDefault="00055884">
      <w:pPr>
        <w:spacing w:before="40"/>
        <w:ind w:firstLine="709"/>
        <w:jc w:val="both"/>
        <w:rPr>
          <w:b/>
          <w:bCs/>
          <w:u w:val="single"/>
        </w:rPr>
      </w:pPr>
      <w:r>
        <w:rPr>
          <w:b/>
          <w:bCs/>
          <w:u w:val="single"/>
        </w:rPr>
        <w:t>Если тебя ударили по одной щеке - подставь вторую.</w:t>
      </w:r>
    </w:p>
    <w:p w14:paraId="0983AA74" w14:textId="77777777" w:rsidR="00055884" w:rsidRDefault="00055884">
      <w:pPr>
        <w:spacing w:before="40"/>
        <w:ind w:firstLine="709"/>
        <w:jc w:val="both"/>
      </w:pPr>
    </w:p>
    <w:p w14:paraId="1B2EE6D4" w14:textId="77777777" w:rsidR="00055884" w:rsidRDefault="00055884">
      <w:pPr>
        <w:spacing w:before="40"/>
        <w:ind w:firstLine="709"/>
        <w:jc w:val="both"/>
      </w:pPr>
      <w:r>
        <w:t>И опять, с точки зрения здравого смысла вроде бы получается полный абсурд - тебя избивают или же приносят вред, а ты помогаешь своему обидчику в этом деле!</w:t>
      </w:r>
    </w:p>
    <w:p w14:paraId="715A1FD0" w14:textId="77777777" w:rsidR="00E37A38" w:rsidRDefault="00E37A38">
      <w:pPr>
        <w:spacing w:before="40"/>
        <w:ind w:firstLine="709"/>
        <w:jc w:val="both"/>
      </w:pPr>
    </w:p>
    <w:p w14:paraId="298375B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У любого нормального человека </w:t>
      </w:r>
      <w:r>
        <w:rPr>
          <w:b/>
          <w:i/>
          <w:u w:val="single"/>
        </w:rPr>
        <w:t>должны быть</w:t>
      </w:r>
      <w:r>
        <w:t xml:space="preserve"> финансовые трудности и небольшой комплекс непо</w:t>
      </w:r>
      <w:r>
        <w:t>л</w:t>
      </w:r>
      <w:r>
        <w:t>ноценности.</w:t>
      </w:r>
    </w:p>
    <w:p w14:paraId="33487AD9" w14:textId="77777777" w:rsidR="00E37A38" w:rsidRDefault="00E37A38">
      <w:pPr>
        <w:spacing w:before="40"/>
        <w:ind w:firstLine="709"/>
        <w:jc w:val="both"/>
      </w:pPr>
    </w:p>
    <w:p w14:paraId="7E9DB098" w14:textId="77777777" w:rsidR="00055884" w:rsidRDefault="00055884">
      <w:pPr>
        <w:spacing w:before="40"/>
        <w:ind w:firstLine="709"/>
        <w:jc w:val="both"/>
      </w:pPr>
      <w:r>
        <w:t>В своих лекциях по психологии межличнос</w:t>
      </w:r>
      <w:r>
        <w:t>т</w:t>
      </w:r>
      <w:r>
        <w:t>ных взаимодействий я часто спрашиваю своих слуш</w:t>
      </w:r>
      <w:r>
        <w:t>а</w:t>
      </w:r>
      <w:r>
        <w:t xml:space="preserve">телей.: </w:t>
      </w:r>
      <w:r>
        <w:rPr>
          <w:i/>
          <w:iCs/>
        </w:rPr>
        <w:t>«Приемлем ли в настоящее время этот т</w:t>
      </w:r>
      <w:r>
        <w:rPr>
          <w:i/>
          <w:iCs/>
        </w:rPr>
        <w:t>е</w:t>
      </w:r>
      <w:r>
        <w:rPr>
          <w:i/>
          <w:iCs/>
        </w:rPr>
        <w:t>зис?»</w:t>
      </w:r>
      <w:r>
        <w:t xml:space="preserve"> И практически всегда получаю один и тот же категорический ответ: </w:t>
      </w:r>
      <w:r>
        <w:rPr>
          <w:b/>
          <w:bCs/>
          <w:i/>
          <w:iCs/>
        </w:rPr>
        <w:t>«</w:t>
      </w:r>
      <w:r>
        <w:rPr>
          <w:b/>
          <w:bCs/>
          <w:i/>
          <w:iCs/>
          <w:u w:val="single"/>
        </w:rPr>
        <w:t>Конечно же, нет!»</w:t>
      </w:r>
      <w:r>
        <w:t xml:space="preserve"> Мол, до крови забьют, если не будешь выступать с позиции силы. Но так ли это?</w:t>
      </w:r>
    </w:p>
    <w:p w14:paraId="028CA84A" w14:textId="77777777" w:rsidR="00055884" w:rsidRDefault="00055884">
      <w:pPr>
        <w:pStyle w:val="12"/>
        <w:jc w:val="both"/>
      </w:pPr>
      <w:bookmarkStart w:id="42" w:name="_Toc201323653"/>
      <w:r>
        <w:t>Удар по щеке – символ?</w:t>
      </w:r>
      <w:bookmarkEnd w:id="42"/>
    </w:p>
    <w:p w14:paraId="6920D61A" w14:textId="73F80A36" w:rsidR="00055884" w:rsidRDefault="00055884">
      <w:pPr>
        <w:spacing w:before="40"/>
        <w:ind w:firstLine="709"/>
        <w:jc w:val="both"/>
      </w:pPr>
      <w:r>
        <w:t xml:space="preserve">Понятно, что в реальной жизни люди очень редко бьют друг друга по щеке.  И удар по щеке </w:t>
      </w:r>
      <w:r w:rsidR="00F05B8D">
        <w:t xml:space="preserve">по Христу </w:t>
      </w:r>
      <w:r>
        <w:t>является обобщающим образом любой агре</w:t>
      </w:r>
      <w:r>
        <w:t>с</w:t>
      </w:r>
      <w:r>
        <w:t>сии, идущей от других людей.</w:t>
      </w:r>
    </w:p>
    <w:p w14:paraId="2BC29EA2" w14:textId="77777777" w:rsidR="000B39A3" w:rsidRDefault="006F7D26" w:rsidP="000B39A3">
      <w:pPr>
        <w:spacing w:before="40"/>
        <w:ind w:firstLine="142"/>
        <w:jc w:val="both"/>
      </w:pPr>
      <w:r>
        <w:rPr>
          <w:noProof/>
          <w:lang w:val="en-US"/>
        </w:rPr>
        <w:drawing>
          <wp:inline distT="0" distB="0" distL="0" distR="0" wp14:anchorId="303FCD76" wp14:editId="1AB9F472">
            <wp:extent cx="3175000"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0" cy="2286000"/>
                    </a:xfrm>
                    <a:prstGeom prst="rect">
                      <a:avLst/>
                    </a:prstGeom>
                    <a:noFill/>
                    <a:ln>
                      <a:noFill/>
                    </a:ln>
                  </pic:spPr>
                </pic:pic>
              </a:graphicData>
            </a:graphic>
          </wp:inline>
        </w:drawing>
      </w:r>
    </w:p>
    <w:p w14:paraId="644C68A4" w14:textId="77777777" w:rsidR="000B39A3" w:rsidRDefault="000B39A3" w:rsidP="000B39A3">
      <w:pPr>
        <w:spacing w:before="40"/>
        <w:ind w:firstLine="142"/>
        <w:jc w:val="both"/>
      </w:pPr>
    </w:p>
    <w:p w14:paraId="625759D5" w14:textId="3281CBBB" w:rsidR="00055884" w:rsidRDefault="00055884" w:rsidP="000B39A3">
      <w:pPr>
        <w:spacing w:before="40"/>
        <w:ind w:firstLine="708"/>
        <w:jc w:val="both"/>
      </w:pPr>
      <w:r>
        <w:t>На одном из семинаров, где я объяснял своим слушателям эти максимы Христа, один слушатель з</w:t>
      </w:r>
      <w:r>
        <w:t>а</w:t>
      </w:r>
      <w:r>
        <w:t>явил, что это самое темное место в его учении. И он говорил, что не понимал – почему такой умный чел</w:t>
      </w:r>
      <w:r>
        <w:t>о</w:t>
      </w:r>
      <w:r w:rsidR="00F05B8D">
        <w:t>век говорил такую глупость?</w:t>
      </w:r>
      <w:r>
        <w:t xml:space="preserve"> Когда же мы в группе провели анализ этого выражения, он воскликнул: </w:t>
      </w:r>
      <w:r>
        <w:rPr>
          <w:i/>
          <w:iCs/>
        </w:rPr>
        <w:t>«Вот теперь я понял! Это действительно верная максима!»</w:t>
      </w:r>
    </w:p>
    <w:p w14:paraId="4C1E1CB1" w14:textId="77777777" w:rsidR="00055884" w:rsidRDefault="00055884">
      <w:pPr>
        <w:pStyle w:val="12"/>
        <w:jc w:val="both"/>
      </w:pPr>
      <w:bookmarkStart w:id="43" w:name="_Toc201323654"/>
      <w:r>
        <w:t>Далеко ли видно со своей «кочки» зрения?</w:t>
      </w:r>
      <w:bookmarkEnd w:id="43"/>
    </w:p>
    <w:p w14:paraId="3A3F83C0" w14:textId="77777777" w:rsidR="00055884" w:rsidRDefault="00055884">
      <w:pPr>
        <w:spacing w:before="40"/>
        <w:ind w:firstLine="709"/>
        <w:jc w:val="both"/>
        <w:rPr>
          <w:i/>
          <w:iCs/>
        </w:rPr>
      </w:pPr>
      <w:r>
        <w:t>Я уже говорил выше, что одна из главных ош</w:t>
      </w:r>
      <w:r>
        <w:t>и</w:t>
      </w:r>
      <w:r>
        <w:t>бок, которые человек совершает в  отношениях с др</w:t>
      </w:r>
      <w:r>
        <w:t>у</w:t>
      </w:r>
      <w:r>
        <w:t xml:space="preserve">гими людьми - это суждение об их поступках,  об их высказываниях со своей точки зрения.  В  психологии этот процесс называется </w:t>
      </w:r>
      <w:r>
        <w:rPr>
          <w:b/>
        </w:rPr>
        <w:t>переносом</w:t>
      </w:r>
      <w:r>
        <w:t>, то есть человек переносит на других людей свое видение этой пр</w:t>
      </w:r>
      <w:r>
        <w:t>о</w:t>
      </w:r>
      <w:r>
        <w:t>блемы. Он как бы видит в другом человеке свое отр</w:t>
      </w:r>
      <w:r>
        <w:t>а</w:t>
      </w:r>
      <w:r>
        <w:t xml:space="preserve">жение и недоумевает: </w:t>
      </w:r>
      <w:r>
        <w:rPr>
          <w:i/>
          <w:iCs/>
        </w:rPr>
        <w:t>«Почему он в данной ситуации поступает так, а не так, как надо?»</w:t>
      </w:r>
    </w:p>
    <w:p w14:paraId="31AE213C" w14:textId="77777777" w:rsidR="00055884" w:rsidRDefault="00055884">
      <w:pPr>
        <w:spacing w:before="40"/>
        <w:ind w:firstLine="709"/>
        <w:jc w:val="both"/>
      </w:pPr>
      <w:r>
        <w:t>Попробуем встать на место того, кто бьет. Только одно очень важное отступление:  предпол</w:t>
      </w:r>
      <w:r>
        <w:t>о</w:t>
      </w:r>
      <w:r>
        <w:t>жим, что два человека взаимодействуют впервые и их отношения чисты от положительных или же отриц</w:t>
      </w:r>
      <w:r>
        <w:t>а</w:t>
      </w:r>
      <w:r>
        <w:t>тельных следов предыдущего общения.</w:t>
      </w:r>
    </w:p>
    <w:p w14:paraId="003DD564" w14:textId="77777777" w:rsidR="00055884" w:rsidRDefault="00055884">
      <w:pPr>
        <w:spacing w:before="40"/>
        <w:ind w:firstLine="709"/>
        <w:jc w:val="both"/>
      </w:pPr>
      <w:r>
        <w:t>И вот они встретились и начали тем или иным образом взаимодействовать друг с другом. И в резул</w:t>
      </w:r>
      <w:r>
        <w:t>ь</w:t>
      </w:r>
      <w:r>
        <w:t>тате одному в словах и действиях другого что-то не понравилось. И он ударяет этого человека по щеке.</w:t>
      </w:r>
    </w:p>
    <w:p w14:paraId="5F300198" w14:textId="77777777" w:rsidR="00055884" w:rsidRDefault="00055884">
      <w:pPr>
        <w:pStyle w:val="12"/>
        <w:jc w:val="both"/>
      </w:pPr>
      <w:bookmarkStart w:id="44" w:name="_Toc201323655"/>
      <w:r>
        <w:t>Удар всегда является наказом?</w:t>
      </w:r>
      <w:bookmarkEnd w:id="44"/>
    </w:p>
    <w:p w14:paraId="4FB9FAC3" w14:textId="77777777" w:rsidR="00055884" w:rsidRDefault="00055884">
      <w:pPr>
        <w:spacing w:before="40"/>
        <w:ind w:firstLine="709"/>
        <w:jc w:val="both"/>
      </w:pPr>
      <w:r>
        <w:t xml:space="preserve">А теперь давай, дорогой читатель, подумаем: </w:t>
      </w:r>
      <w:r>
        <w:rPr>
          <w:i/>
          <w:iCs/>
        </w:rPr>
        <w:t>«Чего хочет человек, когда бьет другого человека по щеке?»</w:t>
      </w:r>
      <w:r>
        <w:rPr>
          <w:b/>
          <w:i/>
        </w:rPr>
        <w:t xml:space="preserve"> </w:t>
      </w:r>
      <w:r>
        <w:t xml:space="preserve"> На этот вопрос обычно отвечают - хочет сд</w:t>
      </w:r>
      <w:r>
        <w:t>е</w:t>
      </w:r>
      <w:r>
        <w:t>лать больно, получает удовольствие от унижения да</w:t>
      </w:r>
      <w:r>
        <w:t>н</w:t>
      </w:r>
      <w:r>
        <w:t>ного человека и так далее и тому подобное. В отдел</w:t>
      </w:r>
      <w:r>
        <w:t>ь</w:t>
      </w:r>
      <w:r>
        <w:t xml:space="preserve">ных случаях так, наверное и есть. Но в подавляющем большинстве случаев </w:t>
      </w:r>
      <w:r>
        <w:rPr>
          <w:b/>
          <w:i/>
          <w:u w:val="single"/>
        </w:rPr>
        <w:t>бьющий наказывает</w:t>
      </w:r>
      <w:r>
        <w:t xml:space="preserve"> другого человека </w:t>
      </w:r>
      <w:r>
        <w:rPr>
          <w:b/>
          <w:i/>
          <w:u w:val="single"/>
        </w:rPr>
        <w:t>за неправильный поступок</w:t>
      </w:r>
      <w:r>
        <w:t>.</w:t>
      </w:r>
    </w:p>
    <w:p w14:paraId="2CD5EB33" w14:textId="77777777" w:rsidR="00055884" w:rsidRDefault="00055884">
      <w:pPr>
        <w:spacing w:before="40"/>
        <w:ind w:firstLine="709"/>
        <w:jc w:val="both"/>
      </w:pPr>
      <w:r>
        <w:t xml:space="preserve">Когда один человек бьет по щеке другого, он таким образом наказывает того  человека - дает ему </w:t>
      </w:r>
      <w:r>
        <w:rPr>
          <w:b/>
          <w:u w:val="single"/>
        </w:rPr>
        <w:t>наказ</w:t>
      </w:r>
      <w:r>
        <w:t xml:space="preserve">: </w:t>
      </w:r>
      <w:r>
        <w:rPr>
          <w:i/>
          <w:iCs/>
        </w:rPr>
        <w:t>«Ты делаешь это неправильно, я хочу, чтобы ты делал правильно!»</w:t>
      </w:r>
      <w:r>
        <w:t xml:space="preserve">  То есть он делает ДОБРОЕ д</w:t>
      </w:r>
      <w:r>
        <w:t>е</w:t>
      </w:r>
      <w:r>
        <w:t>ло - со своей точки зрения!</w:t>
      </w:r>
    </w:p>
    <w:p w14:paraId="25ACCDA2" w14:textId="77777777" w:rsidR="00055884" w:rsidRDefault="00055884">
      <w:pPr>
        <w:spacing w:before="40"/>
        <w:ind w:firstLine="709"/>
        <w:jc w:val="both"/>
      </w:pPr>
      <w:r>
        <w:t xml:space="preserve">Ведь   бьющий, если он решил ударить того, с кем общался, по щеке, считает в этот момент, что в процессе взаимодействия он был прав, что он говорил и поступал в этом случае единственно правильным образом. И, естественно,  в этом случае </w:t>
      </w:r>
      <w:r>
        <w:rPr>
          <w:b/>
          <w:i/>
          <w:u w:val="single"/>
        </w:rPr>
        <w:t>он считает</w:t>
      </w:r>
      <w:r>
        <w:t xml:space="preserve">, что его </w:t>
      </w:r>
      <w:r>
        <w:rPr>
          <w:b/>
          <w:i/>
          <w:u w:val="single"/>
        </w:rPr>
        <w:t>партнер делал</w:t>
      </w:r>
      <w:r>
        <w:t xml:space="preserve"> что-то не правильно, </w:t>
      </w:r>
      <w:r>
        <w:rPr>
          <w:b/>
          <w:i/>
          <w:u w:val="single"/>
        </w:rPr>
        <w:t>не так, как надо</w:t>
      </w:r>
      <w:r>
        <w:t>. Он пытался втолковать этому придурку Р</w:t>
      </w:r>
      <w:r>
        <w:t>а</w:t>
      </w:r>
      <w:r>
        <w:t>зумное, Доброе, Вечное, но тот упорно не соглашался и держался за свои дурацкие воззрения. И когда он понял, что словами этого человека не наставить на путь истинный, он был вынужден применить силу.</w:t>
      </w:r>
    </w:p>
    <w:p w14:paraId="71598BFA" w14:textId="77777777" w:rsidR="00E37A38" w:rsidRDefault="00E37A38">
      <w:pPr>
        <w:spacing w:before="40"/>
        <w:ind w:firstLine="709"/>
        <w:jc w:val="both"/>
      </w:pPr>
    </w:p>
    <w:p w14:paraId="135BE4A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Я на каком-то этапе своей жизни позволил л</w:t>
      </w:r>
      <w:r>
        <w:t>ю</w:t>
      </w:r>
      <w:r>
        <w:t>дям оставаться самими собой. И они мне тоже ПО</w:t>
      </w:r>
      <w:r>
        <w:t>З</w:t>
      </w:r>
      <w:r>
        <w:t>ВОЛИЛИ  быть собой!</w:t>
      </w:r>
    </w:p>
    <w:p w14:paraId="475F33EE" w14:textId="77777777" w:rsidR="00055884" w:rsidRDefault="00055884">
      <w:pPr>
        <w:pStyle w:val="12"/>
        <w:jc w:val="both"/>
      </w:pPr>
      <w:bookmarkStart w:id="45" w:name="_Toc201323656"/>
      <w:r>
        <w:t>Первый базовый принцип теории психол</w:t>
      </w:r>
      <w:r>
        <w:t>о</w:t>
      </w:r>
      <w:r>
        <w:t>гической относительности</w:t>
      </w:r>
      <w:bookmarkEnd w:id="45"/>
    </w:p>
    <w:p w14:paraId="2A580ED3" w14:textId="77777777" w:rsidR="00055884" w:rsidRDefault="00055884">
      <w:pPr>
        <w:spacing w:before="40"/>
        <w:ind w:firstLine="709"/>
        <w:jc w:val="both"/>
      </w:pPr>
      <w:r>
        <w:t>Бьющий «по щеке» может быть тысячу раз не прав и с нашей точки зрения и с точки зрения всех остальных людей. Он может быть не прав с точки зр</w:t>
      </w:r>
      <w:r>
        <w:t>е</w:t>
      </w:r>
      <w:r>
        <w:t>ния закона!</w:t>
      </w:r>
    </w:p>
    <w:p w14:paraId="0F3D7492" w14:textId="77777777" w:rsidR="00055884" w:rsidRDefault="00055884">
      <w:pPr>
        <w:spacing w:before="40"/>
        <w:ind w:firstLine="709"/>
        <w:jc w:val="both"/>
      </w:pPr>
    </w:p>
    <w:p w14:paraId="43ADB631" w14:textId="77777777" w:rsidR="00055884" w:rsidRDefault="00055884">
      <w:pPr>
        <w:spacing w:before="40"/>
        <w:ind w:firstLine="709"/>
        <w:jc w:val="both"/>
        <w:rPr>
          <w:b/>
        </w:rPr>
      </w:pPr>
      <w:r>
        <w:rPr>
          <w:b/>
        </w:rPr>
        <w:t>Но со СВОЕЙ точки зрения он всегда прав!</w:t>
      </w:r>
    </w:p>
    <w:p w14:paraId="7A3355A1" w14:textId="77777777" w:rsidR="00055884" w:rsidRDefault="00055884">
      <w:pPr>
        <w:spacing w:before="40"/>
        <w:ind w:firstLine="709"/>
        <w:jc w:val="both"/>
      </w:pPr>
    </w:p>
    <w:p w14:paraId="1E690DE8" w14:textId="77777777" w:rsidR="00055884" w:rsidRDefault="00055884">
      <w:pPr>
        <w:spacing w:before="40"/>
        <w:ind w:firstLine="709"/>
        <w:jc w:val="both"/>
      </w:pPr>
      <w:r>
        <w:t>Пойми, дорогой читатель, эту  фундаментал</w:t>
      </w:r>
      <w:r>
        <w:t>ь</w:t>
      </w:r>
      <w:r>
        <w:t xml:space="preserve">ную вещь! Я ее называю </w:t>
      </w:r>
      <w:r>
        <w:rPr>
          <w:b/>
          <w:i/>
          <w:u w:val="single"/>
        </w:rPr>
        <w:t>принципом психологической относительности.</w:t>
      </w:r>
      <w:r>
        <w:t xml:space="preserve">  Каждый человек уникален и в</w:t>
      </w:r>
      <w:r>
        <w:t>и</w:t>
      </w:r>
      <w:r>
        <w:t>дит мир так, как его приучили в детстве.  И, если п</w:t>
      </w:r>
      <w:r>
        <w:t>о</w:t>
      </w:r>
      <w:r>
        <w:t>смотреть на ситуацию С  ТОЧКИ ЗРЕНИЯ другого человека, то  она видится совсем не такой, какой ее видишь ты.</w:t>
      </w:r>
    </w:p>
    <w:p w14:paraId="3F47400B" w14:textId="77777777" w:rsidR="00055884" w:rsidRDefault="00055884">
      <w:pPr>
        <w:spacing w:before="40"/>
        <w:ind w:firstLine="709"/>
        <w:jc w:val="both"/>
      </w:pPr>
      <w:r>
        <w:t>Мне в своей работе с пациентами приходится очень часто  убеждаться в том, что это действительно так. Ко мне приходят люди на лечение гипнозом и во время предварительной беседы рассказывают о своей проблеме. И иной раз я слышу такое.......! И поначалу мне казалось диким - как могут люди так видеть мир! Ведь он совсем не такой!</w:t>
      </w:r>
    </w:p>
    <w:p w14:paraId="2B70B9C4" w14:textId="77777777" w:rsidR="00055884" w:rsidRDefault="00055884">
      <w:pPr>
        <w:spacing w:before="40"/>
        <w:ind w:firstLine="709"/>
        <w:jc w:val="both"/>
      </w:pPr>
      <w:r>
        <w:t>Но я начал понимать этих людей только тогда, когда смог взглянуть на их мир не со своих позиций, а постарался войти в их положение, в какой-то мере увидеть мир ИХ глазами. Кстати, после этого эффе</w:t>
      </w:r>
      <w:r>
        <w:t>к</w:t>
      </w:r>
      <w:r>
        <w:t>тивность моего лечения резко возросла!</w:t>
      </w:r>
    </w:p>
    <w:p w14:paraId="1E9370E4" w14:textId="77777777" w:rsidR="00055884" w:rsidRDefault="00055884">
      <w:pPr>
        <w:pStyle w:val="12"/>
        <w:jc w:val="both"/>
      </w:pPr>
      <w:bookmarkStart w:id="46" w:name="_Toc201323657"/>
      <w:r>
        <w:t>Теория параллельных Вселенных верна?</w:t>
      </w:r>
      <w:bookmarkEnd w:id="46"/>
    </w:p>
    <w:p w14:paraId="195EA8C2" w14:textId="77777777" w:rsidR="00055884" w:rsidRDefault="00055884">
      <w:pPr>
        <w:spacing w:before="40"/>
        <w:ind w:firstLine="709"/>
        <w:jc w:val="both"/>
      </w:pPr>
      <w:r>
        <w:t>Те условия, которые окружали человека с де</w:t>
      </w:r>
      <w:r>
        <w:t>т</w:t>
      </w:r>
      <w:r>
        <w:t>ства, те люди, те вещи, наконец, те идеи, которые в</w:t>
      </w:r>
      <w:r>
        <w:t>и</w:t>
      </w:r>
      <w:r>
        <w:t>тали в воздухе  общества, в котором человек вырос, безусловно и очень сильно влияют на формирование его мироощущения и мировосприятия. Зачастую, и это можно утверждать  почти  без натяжек, вполне резо</w:t>
      </w:r>
      <w:r>
        <w:t>н</w:t>
      </w:r>
      <w:r>
        <w:t>но говорить, что люди живут в совершенно разных «Вселенных».</w:t>
      </w:r>
    </w:p>
    <w:p w14:paraId="5F7CCA5B" w14:textId="78E7B86E" w:rsidR="00055884" w:rsidRDefault="00055884">
      <w:pPr>
        <w:spacing w:before="40"/>
        <w:ind w:firstLine="709"/>
        <w:jc w:val="both"/>
      </w:pPr>
      <w:r>
        <w:t>Теперь, дорогой читатель, давай посмотрим, что в этот момент думает тот, кого бьют по щеке.  Ведь он в процессе общения со своей точки зрения тоже был прав и думал, что не права как раз против</w:t>
      </w:r>
      <w:r>
        <w:t>о</w:t>
      </w:r>
      <w:r>
        <w:t xml:space="preserve">положная сторона. И он внезапно, нежданно - </w:t>
      </w:r>
      <w:proofErr w:type="spellStart"/>
      <w:r>
        <w:t>нега</w:t>
      </w:r>
      <w:r w:rsidR="00717682">
        <w:t>д</w:t>
      </w:r>
      <w:r w:rsidR="00717682">
        <w:t>а</w:t>
      </w:r>
      <w:r w:rsidR="00717682">
        <w:t>н</w:t>
      </w:r>
      <w:r>
        <w:t>о</w:t>
      </w:r>
      <w:proofErr w:type="spellEnd"/>
      <w:r>
        <w:t>, ни за что, ни про что, получает удар по щеке! Естественно, такое безобразие он терпеть не будет.</w:t>
      </w:r>
    </w:p>
    <w:p w14:paraId="516BE185" w14:textId="77777777" w:rsidR="00055884" w:rsidRDefault="00055884">
      <w:pPr>
        <w:pStyle w:val="12"/>
        <w:jc w:val="both"/>
      </w:pPr>
      <w:bookmarkStart w:id="47" w:name="_Toc201323658"/>
      <w:r>
        <w:t>Что делает человек, получая за доброе дело зло?</w:t>
      </w:r>
      <w:bookmarkEnd w:id="47"/>
    </w:p>
    <w:p w14:paraId="32B78AB4" w14:textId="77777777" w:rsidR="00055884" w:rsidRDefault="00055884">
      <w:pPr>
        <w:spacing w:before="40"/>
        <w:ind w:firstLine="709"/>
        <w:jc w:val="both"/>
      </w:pPr>
      <w:r>
        <w:t xml:space="preserve">Практически все люди в этой ситуации встают на дыбы: </w:t>
      </w:r>
      <w:r>
        <w:rPr>
          <w:i/>
          <w:iCs/>
        </w:rPr>
        <w:t xml:space="preserve">«Как это? МЕНЯ тронули! Ведь Я был в этой ситуации прав! Я нес ему Разумное, Доброе, Вечное, а он мне за это (вот черная душа, дьявольское </w:t>
      </w:r>
      <w:proofErr w:type="spellStart"/>
      <w:r>
        <w:rPr>
          <w:i/>
          <w:iCs/>
        </w:rPr>
        <w:t>отродье</w:t>
      </w:r>
      <w:proofErr w:type="spellEnd"/>
      <w:r>
        <w:rPr>
          <w:i/>
          <w:iCs/>
        </w:rPr>
        <w:t>!) отвечает агрессией. Его надо за это нак</w:t>
      </w:r>
      <w:r>
        <w:rPr>
          <w:i/>
          <w:iCs/>
        </w:rPr>
        <w:t>а</w:t>
      </w:r>
      <w:r>
        <w:rPr>
          <w:i/>
          <w:iCs/>
        </w:rPr>
        <w:t>зать!»</w:t>
      </w:r>
      <w:r>
        <w:t xml:space="preserve"> И, размахнувшись, ударяет своего обидчика по щеке, возвращая ему удар.  И СО СВОЕЙ ТОЧКИ ЗРЕНИЯ  он ТОЖЕ прав!</w:t>
      </w:r>
    </w:p>
    <w:p w14:paraId="4650D7A2" w14:textId="77777777" w:rsidR="00055884" w:rsidRDefault="00055884">
      <w:pPr>
        <w:spacing w:before="40"/>
        <w:ind w:firstLine="709"/>
        <w:jc w:val="both"/>
      </w:pPr>
      <w:r>
        <w:t xml:space="preserve">А теперь ключевой момент в разборе максимы: что думает человек, который </w:t>
      </w:r>
      <w:r>
        <w:rPr>
          <w:b/>
          <w:u w:val="single"/>
        </w:rPr>
        <w:t>за свое доброе дело п</w:t>
      </w:r>
      <w:r>
        <w:rPr>
          <w:b/>
          <w:u w:val="single"/>
        </w:rPr>
        <w:t>о</w:t>
      </w:r>
      <w:r>
        <w:rPr>
          <w:b/>
          <w:u w:val="single"/>
        </w:rPr>
        <w:t>лучает зло</w:t>
      </w:r>
      <w:r>
        <w:t>?! Бивший первым хотел помочь человеку, с которым взаимодействовал, делать что - либо пр</w:t>
      </w:r>
      <w:r>
        <w:t>а</w:t>
      </w:r>
      <w:r>
        <w:t>вильно, так, как он считал верным. Своим ударом по щеке он наставлял данного человека на путь исти</w:t>
      </w:r>
      <w:r>
        <w:t>н</w:t>
      </w:r>
      <w:r>
        <w:t xml:space="preserve">ный. А за свои </w:t>
      </w:r>
      <w:r>
        <w:rPr>
          <w:b/>
          <w:u w:val="single"/>
        </w:rPr>
        <w:t xml:space="preserve">ПРАВЕДНЫЕ </w:t>
      </w:r>
      <w:r>
        <w:t>труды получает удар по   щеке!  Конечно же, ему это совсем не понравится!</w:t>
      </w:r>
    </w:p>
    <w:p w14:paraId="266D3D31" w14:textId="77777777" w:rsidR="00055884" w:rsidRDefault="00055884">
      <w:pPr>
        <w:spacing w:before="40"/>
        <w:ind w:firstLine="709"/>
        <w:jc w:val="both"/>
      </w:pPr>
      <w:r>
        <w:t xml:space="preserve">Он воспринимает ответный удар по своей щеке как прямое оскорбление. После этого его добрые намерения благополучно «почиют в </w:t>
      </w:r>
      <w:proofErr w:type="spellStart"/>
      <w:r>
        <w:t>бозе</w:t>
      </w:r>
      <w:proofErr w:type="spellEnd"/>
      <w:r>
        <w:t>». И, как р</w:t>
      </w:r>
      <w:r>
        <w:t>е</w:t>
      </w:r>
      <w:r>
        <w:t>зультат, после этого он бьет  еще раз, но уже мстя за удар, уже желая сделать больно. И так далее и  тому подобное - каждый из нас видел этот сюжет тысячи раз. А тот, кого ударили первым, начинает действ</w:t>
      </w:r>
      <w:r>
        <w:t>о</w:t>
      </w:r>
      <w:r>
        <w:t>вать по этому сценарию сразу же, как только получает удар.</w:t>
      </w:r>
    </w:p>
    <w:p w14:paraId="47D14463" w14:textId="77777777" w:rsidR="00055884" w:rsidRDefault="00055884">
      <w:pPr>
        <w:pStyle w:val="12"/>
        <w:jc w:val="both"/>
      </w:pPr>
      <w:bookmarkStart w:id="48" w:name="_Toc201323659"/>
      <w:r>
        <w:t>Цепная реакция бывает не только в атомной бомбе</w:t>
      </w:r>
      <w:bookmarkEnd w:id="48"/>
    </w:p>
    <w:p w14:paraId="42395DA9" w14:textId="77777777" w:rsidR="00055884" w:rsidRDefault="00055884">
      <w:pPr>
        <w:spacing w:before="40"/>
        <w:ind w:firstLine="709"/>
        <w:jc w:val="both"/>
      </w:pPr>
      <w:r>
        <w:t>В конце концов  оба человека  начинают де</w:t>
      </w:r>
      <w:r>
        <w:t>й</w:t>
      </w:r>
      <w:r>
        <w:t>ствовать по древнему Моисеевскому принципу: «</w:t>
      </w:r>
      <w:r>
        <w:rPr>
          <w:b/>
          <w:u w:val="single"/>
        </w:rPr>
        <w:t>Око за око, зуб за зуб</w:t>
      </w:r>
      <w:r>
        <w:t>!»  А этот принцип, как кровная месть, не имеет никакого естественного конца, кроме полного подавления противоположной стороны. Но мы прекрасно знаем, что этого достичь удается очень и очень редко. В результате люди «благодаря» этому принципу ввергаются в бесконечный круг мести, м</w:t>
      </w:r>
      <w:r>
        <w:t>е</w:t>
      </w:r>
      <w:r>
        <w:t>сти за месть . Натуральная вендетта, да и только!</w:t>
      </w:r>
    </w:p>
    <w:p w14:paraId="2DCAF21D" w14:textId="77777777" w:rsidR="00E37A38" w:rsidRDefault="00E37A38">
      <w:pPr>
        <w:spacing w:before="40"/>
        <w:ind w:firstLine="709"/>
        <w:jc w:val="both"/>
      </w:pPr>
    </w:p>
    <w:p w14:paraId="5DB71495"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Счастье - вещь нелегкая. Его очень трудно найти внутри себя  и невозможно где-нибудь в ином месте.</w:t>
      </w:r>
    </w:p>
    <w:p w14:paraId="539D6DFF"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Шамфор</w:t>
      </w:r>
      <w:proofErr w:type="spellEnd"/>
      <w:r>
        <w:t>.</w:t>
      </w:r>
    </w:p>
    <w:p w14:paraId="5991AF9E" w14:textId="77777777" w:rsidR="00E37A38" w:rsidRDefault="00E37A38">
      <w:pPr>
        <w:spacing w:before="40"/>
        <w:ind w:firstLine="709"/>
        <w:jc w:val="both"/>
      </w:pPr>
    </w:p>
    <w:p w14:paraId="450B3463" w14:textId="77777777" w:rsidR="00055884" w:rsidRDefault="00055884">
      <w:pPr>
        <w:spacing w:before="40"/>
        <w:ind w:firstLine="709"/>
        <w:jc w:val="both"/>
      </w:pPr>
      <w:r>
        <w:t>Один обозленный человек может сделать зл</w:t>
      </w:r>
      <w:r>
        <w:t>ы</w:t>
      </w:r>
      <w:r>
        <w:t>ми очень многих, а те в свою очередь, как в цепной реакции, делают злыми других. Натуральная психол</w:t>
      </w:r>
      <w:r>
        <w:t>о</w:t>
      </w:r>
      <w:r>
        <w:t>гическая атомная бомба, которая вполне могла бы уничтожить цивилизацию! Но, слава Богу, у людей есть своеобразные «графитовые стержни», которые подавляют эту реакцию. Большинство людей умеют как-то забывать, прощать обиды, как-то рационализ</w:t>
      </w:r>
      <w:r>
        <w:t>и</w:t>
      </w:r>
      <w:r>
        <w:t>ровать все, что с ними произошло.</w:t>
      </w:r>
    </w:p>
    <w:p w14:paraId="59E59AB2" w14:textId="77777777" w:rsidR="00E37A38" w:rsidRDefault="00E37A38">
      <w:pPr>
        <w:spacing w:before="40"/>
        <w:ind w:firstLine="709"/>
        <w:jc w:val="both"/>
      </w:pPr>
    </w:p>
    <w:p w14:paraId="586C8B9C" w14:textId="77777777" w:rsidR="00055884" w:rsidRDefault="00647EB5">
      <w:pPr>
        <w:spacing w:before="40"/>
        <w:ind w:firstLine="709"/>
        <w:jc w:val="both"/>
      </w:pPr>
      <w:r>
        <w:pict w14:anchorId="6AE38550">
          <v:shape id="_x0000_i1031" type="#_x0000_t75" style="width:283pt;height:212pt">
            <v:imagedata r:id="rId16" o:title=""/>
          </v:shape>
        </w:pict>
      </w:r>
    </w:p>
    <w:p w14:paraId="5734BD8E" w14:textId="77777777" w:rsidR="00055884" w:rsidRDefault="00055884">
      <w:pPr>
        <w:pStyle w:val="12"/>
        <w:jc w:val="both"/>
      </w:pPr>
      <w:bookmarkStart w:id="49" w:name="_Toc201323660"/>
      <w:r>
        <w:t>Ломка стереотипов</w:t>
      </w:r>
      <w:bookmarkEnd w:id="49"/>
    </w:p>
    <w:p w14:paraId="1D58E148" w14:textId="77777777" w:rsidR="00055884" w:rsidRDefault="00055884">
      <w:pPr>
        <w:spacing w:before="40"/>
        <w:ind w:firstLine="709"/>
        <w:jc w:val="both"/>
      </w:pPr>
      <w:r>
        <w:t>Но как предложил Христос реагировать на удар по щеке? Он сказал:</w:t>
      </w:r>
    </w:p>
    <w:p w14:paraId="75C741D2" w14:textId="77777777" w:rsidR="00055884" w:rsidRDefault="00055884">
      <w:pPr>
        <w:spacing w:before="40"/>
        <w:ind w:firstLine="709"/>
        <w:jc w:val="both"/>
      </w:pPr>
    </w:p>
    <w:p w14:paraId="78351E1B" w14:textId="77777777" w:rsidR="00055884" w:rsidRDefault="00055884">
      <w:pPr>
        <w:spacing w:before="40"/>
        <w:jc w:val="center"/>
        <w:rPr>
          <w:b/>
          <w:i/>
        </w:rPr>
      </w:pPr>
      <w:r>
        <w:rPr>
          <w:b/>
        </w:rPr>
        <w:t>Подставь вторую щеку!</w:t>
      </w:r>
    </w:p>
    <w:p w14:paraId="28D0E5B9" w14:textId="77777777" w:rsidR="00055884" w:rsidRDefault="00055884">
      <w:pPr>
        <w:spacing w:before="40"/>
        <w:ind w:firstLine="709"/>
        <w:jc w:val="both"/>
      </w:pPr>
    </w:p>
    <w:p w14:paraId="7109C40B" w14:textId="1F7CAF9F" w:rsidR="00055884" w:rsidRDefault="00055884">
      <w:pPr>
        <w:spacing w:before="40"/>
        <w:ind w:firstLine="709"/>
        <w:jc w:val="both"/>
      </w:pPr>
      <w:r>
        <w:t>Давай  подумаем: «</w:t>
      </w:r>
      <w:r>
        <w:rPr>
          <w:b/>
          <w:i/>
        </w:rPr>
        <w:t>А ударит ли бьющий по подставленной щеке?»</w:t>
      </w:r>
      <w:r>
        <w:t xml:space="preserve">  Скорее всего нет, хоть и к</w:t>
      </w:r>
      <w:r>
        <w:t>а</w:t>
      </w:r>
      <w:r>
        <w:t>жется, что трудно устоять перед соблазном. Чего он хотел добиться своим первым ударом?  Он хотел, чт</w:t>
      </w:r>
      <w:r>
        <w:t>о</w:t>
      </w:r>
      <w:r>
        <w:t xml:space="preserve">бы другой человек </w:t>
      </w:r>
      <w:r>
        <w:rPr>
          <w:b/>
        </w:rPr>
        <w:t>ПОНЯЛ</w:t>
      </w:r>
      <w:r>
        <w:t>, что делал что-то непр</w:t>
      </w:r>
      <w:r>
        <w:t>а</w:t>
      </w:r>
      <w:r>
        <w:t xml:space="preserve">вильно.  Подставленная щека для ударившего как раз и является </w:t>
      </w:r>
      <w:r>
        <w:rPr>
          <w:b/>
        </w:rPr>
        <w:t>сигналом</w:t>
      </w:r>
      <w:r>
        <w:t xml:space="preserve">, что ударенный </w:t>
      </w:r>
      <w:r>
        <w:rPr>
          <w:b/>
        </w:rPr>
        <w:t>понял свою ошибку</w:t>
      </w:r>
      <w:r w:rsidR="00717682">
        <w:t xml:space="preserve"> и признал ЕГО правоту.</w:t>
      </w:r>
    </w:p>
    <w:p w14:paraId="1EB2D209" w14:textId="77777777" w:rsidR="00055884" w:rsidRDefault="00055884">
      <w:pPr>
        <w:spacing w:before="40"/>
        <w:ind w:firstLine="709"/>
        <w:jc w:val="both"/>
      </w:pPr>
    </w:p>
    <w:p w14:paraId="4D305672" w14:textId="77777777" w:rsidR="00055884" w:rsidRDefault="00055884">
      <w:pPr>
        <w:spacing w:before="40"/>
        <w:jc w:val="center"/>
        <w:rPr>
          <w:b/>
        </w:rPr>
      </w:pPr>
      <w:r>
        <w:rPr>
          <w:b/>
        </w:rPr>
        <w:t xml:space="preserve">Если цель достигнута, </w:t>
      </w:r>
    </w:p>
    <w:p w14:paraId="52712F93" w14:textId="77777777" w:rsidR="00055884" w:rsidRDefault="00055884">
      <w:pPr>
        <w:spacing w:before="40"/>
        <w:jc w:val="center"/>
        <w:rPr>
          <w:b/>
          <w:i/>
        </w:rPr>
      </w:pPr>
      <w:r>
        <w:rPr>
          <w:b/>
        </w:rPr>
        <w:t>то второй раз ударять нет  надобности!</w:t>
      </w:r>
    </w:p>
    <w:p w14:paraId="5B3B0446" w14:textId="77777777" w:rsidR="00055884" w:rsidRDefault="00055884">
      <w:pPr>
        <w:spacing w:before="40"/>
        <w:ind w:firstLine="709"/>
        <w:jc w:val="both"/>
        <w:rPr>
          <w:b/>
          <w:i/>
          <w:u w:val="single"/>
        </w:rPr>
      </w:pPr>
    </w:p>
    <w:p w14:paraId="021FE486" w14:textId="77777777" w:rsidR="00055884" w:rsidRDefault="00055884">
      <w:pPr>
        <w:spacing w:before="40"/>
        <w:ind w:firstLine="709"/>
        <w:jc w:val="both"/>
      </w:pPr>
      <w:r>
        <w:t>Остановись, дорогой читатель! Осознай эту мысль очень глубоко - это чрезвычайно важно! Если человек начинает поступать по этой максиме Христа, то он ступает на ЕДИНСТВЕННЫЙ путь, когда ра</w:t>
      </w:r>
      <w:r>
        <w:t>з</w:t>
      </w:r>
      <w:r>
        <w:t xml:space="preserve">рывается заколдованный круг зла! Ведь скорее всего в этом случае ударившего начнут мучить угрызения совести: </w:t>
      </w:r>
      <w:r>
        <w:rPr>
          <w:i/>
          <w:iCs/>
        </w:rPr>
        <w:t>«Какой оказывается это хороший человек, с первого раза все понял! Может и не надо было его сразу и по щеке?»</w:t>
      </w:r>
      <w:r>
        <w:t xml:space="preserve">  И ударивший ВЕРОЯТНЕЕ ВСЕГО в этой ситуации почувствует себя виноватым и пост</w:t>
      </w:r>
      <w:r>
        <w:t>а</w:t>
      </w:r>
      <w:r>
        <w:t>рается помирится с этим человеком.</w:t>
      </w:r>
    </w:p>
    <w:p w14:paraId="1C8E9C28" w14:textId="77777777" w:rsidR="00055884" w:rsidRDefault="00055884">
      <w:pPr>
        <w:pStyle w:val="12"/>
        <w:jc w:val="both"/>
      </w:pPr>
      <w:bookmarkStart w:id="50" w:name="_Toc201323661"/>
      <w:r>
        <w:t>Психологический графитовый стержень</w:t>
      </w:r>
      <w:bookmarkEnd w:id="50"/>
    </w:p>
    <w:p w14:paraId="26097C35" w14:textId="77777777" w:rsidR="00055884" w:rsidRDefault="00055884">
      <w:pPr>
        <w:spacing w:before="40"/>
        <w:ind w:firstLine="709"/>
        <w:jc w:val="both"/>
      </w:pPr>
      <w:r>
        <w:t>Но что же происходит с тем человеком, кот</w:t>
      </w:r>
      <w:r>
        <w:t>о</w:t>
      </w:r>
      <w:r>
        <w:t>рый в этой ситуации решил действовать так, как сов</w:t>
      </w:r>
      <w:r>
        <w:t>е</w:t>
      </w:r>
      <w:r>
        <w:t>тует Иисус Христос и подставил свою щеку? Его мы</w:t>
      </w:r>
      <w:r>
        <w:t>с</w:t>
      </w:r>
      <w:r>
        <w:t>ли можно описать примерно так:</w:t>
      </w:r>
    </w:p>
    <w:p w14:paraId="54EEC748" w14:textId="77777777" w:rsidR="00055884" w:rsidRDefault="00055884">
      <w:pPr>
        <w:spacing w:before="40"/>
        <w:ind w:firstLine="709"/>
        <w:jc w:val="both"/>
        <w:rPr>
          <w:bCs/>
          <w:i/>
        </w:rPr>
      </w:pPr>
      <w:r>
        <w:rPr>
          <w:bCs/>
          <w:i/>
        </w:rPr>
        <w:t>«Наверное</w:t>
      </w:r>
      <w:r w:rsidR="00B7363A">
        <w:rPr>
          <w:bCs/>
          <w:i/>
        </w:rPr>
        <w:t>,</w:t>
      </w:r>
      <w:r>
        <w:rPr>
          <w:bCs/>
          <w:i/>
        </w:rPr>
        <w:t xml:space="preserve"> я в чем-то не прав, если в резул</w:t>
      </w:r>
      <w:r>
        <w:rPr>
          <w:bCs/>
          <w:i/>
        </w:rPr>
        <w:t>ь</w:t>
      </w:r>
      <w:r>
        <w:rPr>
          <w:bCs/>
          <w:i/>
        </w:rPr>
        <w:t xml:space="preserve">тате  взаимодействия с этим человеком получил удар по щеке. Пусть он не прав с моей точки зрения. Но и я должен был вести себя умнее, не допустить такого хода событий.  </w:t>
      </w:r>
    </w:p>
    <w:p w14:paraId="676000AD" w14:textId="77777777" w:rsidR="00055884" w:rsidRDefault="00055884">
      <w:pPr>
        <w:spacing w:before="40"/>
        <w:ind w:firstLine="709"/>
        <w:jc w:val="both"/>
        <w:rPr>
          <w:bCs/>
        </w:rPr>
      </w:pPr>
      <w:r>
        <w:rPr>
          <w:bCs/>
          <w:i/>
        </w:rPr>
        <w:t>Поэтому давай-ка я не буду горячиться, сп</w:t>
      </w:r>
      <w:r>
        <w:rPr>
          <w:bCs/>
          <w:i/>
        </w:rPr>
        <w:t>о</w:t>
      </w:r>
      <w:r>
        <w:rPr>
          <w:bCs/>
          <w:i/>
        </w:rPr>
        <w:t>койно обдумаю свое поведение, а пока признаю свою ошибку (подставлю щеку). Если он дурак, то надо б</w:t>
      </w:r>
      <w:r>
        <w:rPr>
          <w:bCs/>
          <w:i/>
        </w:rPr>
        <w:t>ы</w:t>
      </w:r>
      <w:r>
        <w:rPr>
          <w:bCs/>
          <w:i/>
        </w:rPr>
        <w:t>ло сразу это понять и держаться от него подальше. В следующий раз я так и сделаю! Но я не сделал это и поэтому сейчас получаю по заслугам!»</w:t>
      </w:r>
    </w:p>
    <w:p w14:paraId="6906DFC9" w14:textId="77777777" w:rsidR="00055884" w:rsidRDefault="00055884">
      <w:pPr>
        <w:spacing w:before="40"/>
        <w:ind w:firstLine="709"/>
        <w:jc w:val="both"/>
      </w:pPr>
      <w:r>
        <w:t>Всем людям приходится общаться с дураками и есть тысячи способов сделать этот процесс безвре</w:t>
      </w:r>
      <w:r>
        <w:t>д</w:t>
      </w:r>
      <w:r>
        <w:t>ным.  Например, в мелочах, в повседневности вполне можно  придерживаться методов гибкого реагиров</w:t>
      </w:r>
      <w:r>
        <w:t>а</w:t>
      </w:r>
      <w:r>
        <w:t>ния. И, если в транспорте пьяный наступает тебе на ногу, то можно, конечно, высказать ему все, что ты думаешь о нем и его родителях, которые воспитали такого «косолапого медведя».</w:t>
      </w:r>
    </w:p>
    <w:p w14:paraId="47C41449" w14:textId="77777777" w:rsidR="00055884" w:rsidRDefault="00055884">
      <w:pPr>
        <w:spacing w:before="40"/>
        <w:ind w:firstLine="709"/>
        <w:jc w:val="both"/>
      </w:pPr>
      <w:r>
        <w:t>Но чего ты, дорогой читатель, этим добьешься? Вероятнее всего только того,  что на тебя пойдет цел</w:t>
      </w:r>
      <w:r>
        <w:t>е</w:t>
      </w:r>
      <w:r>
        <w:t>направленная агрессия. И, если  в этих обстоятел</w:t>
      </w:r>
      <w:r>
        <w:t>ь</w:t>
      </w:r>
      <w:r>
        <w:t>ствах у этого «медведя»  нет возможности набить тебе  лицо, он обязательно и с наслаждением наступит  на ногу второй раз!</w:t>
      </w:r>
    </w:p>
    <w:p w14:paraId="484B0E6F" w14:textId="77777777" w:rsidR="00055884" w:rsidRDefault="00055884">
      <w:pPr>
        <w:pStyle w:val="12"/>
        <w:jc w:val="both"/>
      </w:pPr>
      <w:bookmarkStart w:id="51" w:name="_Toc201323662"/>
      <w:r>
        <w:t>Самооправдание – искушение от Дьявола?</w:t>
      </w:r>
      <w:bookmarkEnd w:id="51"/>
    </w:p>
    <w:p w14:paraId="027590F8" w14:textId="77777777" w:rsidR="00055884" w:rsidRDefault="00055884">
      <w:pPr>
        <w:spacing w:before="40"/>
        <w:ind w:firstLine="709"/>
        <w:jc w:val="both"/>
      </w:pPr>
      <w:r>
        <w:t>Виноват ты в том, что тебе наступили на ногу первый раз? Конечно! Надо было встать так, чтобы твои  ноги остались целыми. Нечего было лапы ра</w:t>
      </w:r>
      <w:r>
        <w:t>с</w:t>
      </w:r>
      <w:r>
        <w:t>ставлять!</w:t>
      </w:r>
    </w:p>
    <w:p w14:paraId="734728FF" w14:textId="77777777" w:rsidR="00E37A38" w:rsidRDefault="00E37A38">
      <w:pPr>
        <w:spacing w:before="40"/>
        <w:ind w:firstLine="709"/>
        <w:jc w:val="both"/>
      </w:pPr>
    </w:p>
    <w:p w14:paraId="0BFCB39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Человек умный неизменно более вежлив и те</w:t>
      </w:r>
      <w:r>
        <w:t>р</w:t>
      </w:r>
      <w:r>
        <w:t>пелив в отношениях с другими людьми, чем дурак.</w:t>
      </w:r>
    </w:p>
    <w:p w14:paraId="7882FA2D" w14:textId="77777777" w:rsidR="00E37A38" w:rsidRDefault="00E37A38">
      <w:pPr>
        <w:spacing w:before="40"/>
        <w:ind w:firstLine="709"/>
        <w:jc w:val="both"/>
      </w:pPr>
    </w:p>
    <w:p w14:paraId="53C48B61" w14:textId="77777777" w:rsidR="00055884" w:rsidRDefault="00055884">
      <w:pPr>
        <w:spacing w:before="40"/>
        <w:ind w:firstLine="709"/>
        <w:jc w:val="both"/>
      </w:pPr>
      <w:r>
        <w:t>Виноват ты в том, что тебе наступили на ногу второй раз? Конечно! Надо было сделать вывод из своих ошибок и не обвинять в них других.</w:t>
      </w:r>
    </w:p>
    <w:p w14:paraId="3623EBF8" w14:textId="77777777" w:rsidR="00055884" w:rsidRDefault="00055884">
      <w:pPr>
        <w:spacing w:before="40"/>
        <w:ind w:firstLine="709"/>
        <w:jc w:val="both"/>
      </w:pPr>
      <w:r>
        <w:t>И я хотел бы тебя, дорогой читатель,  пред</w:t>
      </w:r>
      <w:r>
        <w:t>у</w:t>
      </w:r>
      <w:r>
        <w:t>предить от искушения в этой ситуации  искать опра</w:t>
      </w:r>
      <w:r>
        <w:t>в</w:t>
      </w:r>
      <w:r>
        <w:t>дания  в том, что было очень тесно.  Если ты пойдешь по этому пути, то очень быстро опять придешь к ра</w:t>
      </w:r>
      <w:r>
        <w:t>з</w:t>
      </w:r>
      <w:r>
        <w:t>битому корыту.  Самая продуктивная установка в этом плане: объяснять себе ситуацию по принципу бер</w:t>
      </w:r>
      <w:r>
        <w:t>е</w:t>
      </w:r>
      <w:r>
        <w:t>менности - или она есть, или ее нет. Третьего состо</w:t>
      </w:r>
      <w:r>
        <w:t>я</w:t>
      </w:r>
      <w:r>
        <w:t>ния организма не дано!  Или тебе наступили на ноги и ты виноват. Или твоя любимая мозоль не страдает и это твое достижение!</w:t>
      </w:r>
    </w:p>
    <w:p w14:paraId="1B2059DE" w14:textId="77777777" w:rsidR="00055884" w:rsidRDefault="00055884">
      <w:pPr>
        <w:pStyle w:val="12"/>
        <w:jc w:val="both"/>
      </w:pPr>
      <w:bookmarkStart w:id="52" w:name="_Toc201323663"/>
      <w:r>
        <w:t>Второй базовый принцип теории психолог</w:t>
      </w:r>
      <w:r>
        <w:t>и</w:t>
      </w:r>
      <w:r>
        <w:t>ческой относительности</w:t>
      </w:r>
      <w:bookmarkEnd w:id="52"/>
    </w:p>
    <w:p w14:paraId="43246C25" w14:textId="77777777" w:rsidR="00055884" w:rsidRDefault="00055884">
      <w:pPr>
        <w:spacing w:before="40"/>
        <w:ind w:firstLine="709"/>
        <w:jc w:val="both"/>
      </w:pPr>
      <w:r>
        <w:t>Каковы бы ни были обстоятельства жизни,  как бы ни было тяжко человеку в этот момент,</w:t>
      </w:r>
    </w:p>
    <w:p w14:paraId="6755A0C1" w14:textId="77777777" w:rsidR="00055884" w:rsidRDefault="00055884">
      <w:pPr>
        <w:spacing w:before="40"/>
        <w:jc w:val="center"/>
        <w:rPr>
          <w:b/>
          <w:u w:val="single"/>
        </w:rPr>
      </w:pPr>
      <w:r>
        <w:rPr>
          <w:b/>
          <w:u w:val="single"/>
        </w:rPr>
        <w:t>БЕЗБОЛЕЗНЕННЫЙ ВЫХОД</w:t>
      </w:r>
    </w:p>
    <w:p w14:paraId="5B04F9BB" w14:textId="77777777" w:rsidR="00055884" w:rsidRDefault="00055884">
      <w:pPr>
        <w:spacing w:before="40"/>
        <w:jc w:val="center"/>
        <w:rPr>
          <w:b/>
          <w:u w:val="single"/>
        </w:rPr>
      </w:pPr>
      <w:r>
        <w:rPr>
          <w:b/>
          <w:u w:val="single"/>
        </w:rPr>
        <w:t xml:space="preserve">из любой жизненной  ситуации  </w:t>
      </w:r>
    </w:p>
    <w:p w14:paraId="68ED712B" w14:textId="77777777" w:rsidR="00055884" w:rsidRDefault="00055884">
      <w:pPr>
        <w:spacing w:before="40"/>
        <w:jc w:val="center"/>
      </w:pPr>
      <w:r>
        <w:rPr>
          <w:b/>
          <w:u w:val="single"/>
        </w:rPr>
        <w:t>всегда ЕСТЬ!</w:t>
      </w:r>
    </w:p>
    <w:p w14:paraId="781B7095" w14:textId="77777777" w:rsidR="00055884" w:rsidRDefault="00055884">
      <w:pPr>
        <w:spacing w:before="40"/>
        <w:ind w:firstLine="709"/>
        <w:jc w:val="both"/>
      </w:pPr>
    </w:p>
    <w:p w14:paraId="4FBB0EE5" w14:textId="77777777" w:rsidR="00055884" w:rsidRDefault="00055884">
      <w:pPr>
        <w:spacing w:before="40"/>
        <w:ind w:firstLine="708"/>
        <w:jc w:val="both"/>
        <w:rPr>
          <w:bCs/>
        </w:rPr>
      </w:pPr>
      <w:r>
        <w:t xml:space="preserve">Выхода нет только с той точки зрения, которой продолжает придерживается данный человек. Если ты  НЕ  ВИДИШЬ ВЫХОДА, то это говорит только о том, что на самом деле ТЫ НЕ ХОЧЕШЬ ЕГО ВИДЕТЬ!!! Внутри человека, если бы можно было подслушать это, идет примерно такой разговор с самим собой: </w:t>
      </w:r>
      <w:r>
        <w:rPr>
          <w:bCs/>
          <w:i/>
        </w:rPr>
        <w:t>«Чтобы Я и подстраивался под кого-то и ограничивал себя? НИ-ЗА-ЧТО! Как хочу, так и ворочу. Я имею на это право!»</w:t>
      </w:r>
    </w:p>
    <w:p w14:paraId="56375051" w14:textId="77777777" w:rsidR="00055884" w:rsidRDefault="00055884">
      <w:pPr>
        <w:spacing w:before="40"/>
        <w:ind w:firstLine="708"/>
        <w:jc w:val="both"/>
      </w:pPr>
      <w:r>
        <w:t>И, например, в том же самом  транспорте вс</w:t>
      </w:r>
      <w:r>
        <w:t>е</w:t>
      </w:r>
      <w:r>
        <w:t>гда можно встать так, чтобы и ты никому не мешал и тебе не мешали. Свидетельствую это на основе своего огромного опыта поездок на транспорте!  Во всяком случае мне в нем на ноги не наступают.</w:t>
      </w:r>
    </w:p>
    <w:p w14:paraId="23110733" w14:textId="77777777" w:rsidR="00055884" w:rsidRDefault="00055884">
      <w:pPr>
        <w:pStyle w:val="12"/>
        <w:jc w:val="both"/>
      </w:pPr>
      <w:bookmarkStart w:id="53" w:name="_Toc201323664"/>
      <w:r>
        <w:t xml:space="preserve">Прав ли был </w:t>
      </w:r>
      <w:proofErr w:type="spellStart"/>
      <w:r>
        <w:t>Л.Н.Толстой</w:t>
      </w:r>
      <w:proofErr w:type="spellEnd"/>
      <w:r>
        <w:t>?</w:t>
      </w:r>
      <w:bookmarkEnd w:id="53"/>
    </w:p>
    <w:p w14:paraId="5F4DE5D9" w14:textId="77777777" w:rsidR="00055884" w:rsidRDefault="00055884">
      <w:pPr>
        <w:spacing w:before="40"/>
        <w:ind w:firstLine="709"/>
        <w:jc w:val="both"/>
      </w:pPr>
      <w:r>
        <w:t>Но не подумай, что я призываю к непротивл</w:t>
      </w:r>
      <w:r>
        <w:t>е</w:t>
      </w:r>
      <w:r>
        <w:t xml:space="preserve">нию злу. Я не призываю к тому, чтобы ты склонил свою голову и посыпал ее пеплом. Я призываю, вслед за Львом Николаевичем Толстым, к непротивлению злу </w:t>
      </w:r>
      <w:r>
        <w:rPr>
          <w:b/>
          <w:u w:val="single"/>
        </w:rPr>
        <w:t>насилием</w:t>
      </w:r>
      <w:r>
        <w:t>. Насилие бесплодно по своей сущности! И это инструмент, который применяют примитивные культуры на примитивном уровне своего развития. Если человек хочет быть культурным, то насилие - не для него. Он знает, что ни к чему хорошему оно не может привести.</w:t>
      </w:r>
    </w:p>
    <w:p w14:paraId="4A77AA1F" w14:textId="77777777" w:rsidR="00055884" w:rsidRDefault="00055884">
      <w:pPr>
        <w:spacing w:before="40"/>
        <w:ind w:firstLine="709"/>
        <w:jc w:val="both"/>
      </w:pPr>
      <w:r>
        <w:t>Если ты осознаешь  истинный смысл того, что заложено в эту максиму, и ВСЕГДА все свои взаим</w:t>
      </w:r>
      <w:r>
        <w:t>о</w:t>
      </w:r>
      <w:r>
        <w:t>отношения с другими людьми будешь видеть в этом ракурсе, анализировать  ВСЕ поступки других людей при помощи этого принципа, то очень быстро дости</w:t>
      </w:r>
      <w:r>
        <w:t>г</w:t>
      </w:r>
      <w:r>
        <w:t>нешь гармонии во взаимоотношениях с ними!</w:t>
      </w:r>
    </w:p>
    <w:p w14:paraId="6BC63D80" w14:textId="77777777" w:rsidR="00E37A38" w:rsidRDefault="00E37A38">
      <w:pPr>
        <w:spacing w:before="40"/>
        <w:ind w:firstLine="709"/>
        <w:jc w:val="both"/>
      </w:pPr>
    </w:p>
    <w:p w14:paraId="2F325A53" w14:textId="77777777" w:rsidR="00E37A38" w:rsidRDefault="00E37A38" w:rsidP="00E37A38">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Владеть собой  настолько, чтобы уважать др</w:t>
      </w:r>
      <w:r>
        <w:t>у</w:t>
      </w:r>
      <w:r>
        <w:t>гих, как самого себя, и поступать с ними так, как  мы желаем, чтобы с нами поступали - вот что можно назвать учением о человеколюбии. Выше этого нет ничего.</w:t>
      </w:r>
    </w:p>
    <w:p w14:paraId="39C001B0" w14:textId="77777777" w:rsidR="00E37A38" w:rsidRDefault="00E37A38" w:rsidP="00E37A38">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160D871F" w14:textId="77777777" w:rsidR="00E37A38" w:rsidRDefault="00E37A38" w:rsidP="00E37A38">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Конфуций.</w:t>
      </w:r>
    </w:p>
    <w:p w14:paraId="20055CFF" w14:textId="77777777" w:rsidR="00E37A38" w:rsidRDefault="00E37A38">
      <w:pPr>
        <w:spacing w:before="40"/>
        <w:ind w:firstLine="709"/>
        <w:jc w:val="both"/>
      </w:pPr>
    </w:p>
    <w:p w14:paraId="08CD66FA" w14:textId="77777777" w:rsidR="00055884" w:rsidRDefault="00055884">
      <w:pPr>
        <w:spacing w:before="40"/>
        <w:ind w:firstLine="709"/>
        <w:jc w:val="both"/>
      </w:pPr>
      <w:r>
        <w:t>Изложенная выше максима Иисуса Христа р</w:t>
      </w:r>
      <w:r>
        <w:t>а</w:t>
      </w:r>
      <w:r>
        <w:t>ботает ПРИ ЛЮБОМ ВЗАИМОДЕЙСТВИИ! Но, ест</w:t>
      </w:r>
      <w:r>
        <w:t>е</w:t>
      </w:r>
      <w:r>
        <w:t>ственно, ее эффективность зависит от целого ряда других факторов. Например, если тебе приходится взаимодействовать с представителем нации, к которой есть устойчивое предубеждение в том социальном окружении, к которому ты относишься (например, с цыганкой), то даже если она будет подставлять щеку, доверие у тебя к ней будет меньше, чем к другим л</w:t>
      </w:r>
      <w:r>
        <w:t>ю</w:t>
      </w:r>
      <w:r>
        <w:t>дям. И тебе ОЧЕНЬ трудно будет подставить щеку той, кто тебя обчистил.</w:t>
      </w:r>
    </w:p>
    <w:p w14:paraId="4AF42B1C" w14:textId="77777777" w:rsidR="00055884" w:rsidRDefault="00055884">
      <w:pPr>
        <w:pStyle w:val="12"/>
        <w:jc w:val="both"/>
      </w:pPr>
      <w:bookmarkStart w:id="54" w:name="_Toc201323665"/>
      <w:r>
        <w:t>Сила все равно нужна!</w:t>
      </w:r>
      <w:bookmarkEnd w:id="54"/>
    </w:p>
    <w:p w14:paraId="1426A40C" w14:textId="3F62AF72" w:rsidR="00055884" w:rsidRDefault="00055884">
      <w:pPr>
        <w:spacing w:before="40"/>
        <w:ind w:firstLine="709"/>
        <w:jc w:val="both"/>
      </w:pPr>
      <w:r>
        <w:t>Также понятно, что если человек не</w:t>
      </w:r>
      <w:r w:rsidR="00717682">
        <w:t xml:space="preserve"> </w:t>
      </w:r>
      <w:r>
        <w:t>уверен в том, правильно ли он делает, подставляя щеку, если он вообще не</w:t>
      </w:r>
      <w:r w:rsidR="00717682">
        <w:t xml:space="preserve"> </w:t>
      </w:r>
      <w:r>
        <w:t xml:space="preserve">уверен в себе, то результат использования этой максимы Иисуса Христа зачастую может быть прямо противоположным желаемому. </w:t>
      </w:r>
    </w:p>
    <w:p w14:paraId="29700FCA" w14:textId="77777777" w:rsidR="00055884" w:rsidRDefault="00055884">
      <w:pPr>
        <w:spacing w:before="40"/>
        <w:ind w:firstLine="709"/>
        <w:jc w:val="both"/>
      </w:pPr>
      <w:r>
        <w:t>Если психологически слабый или боящийся ч</w:t>
      </w:r>
      <w:r>
        <w:t>е</w:t>
      </w:r>
      <w:r>
        <w:t>ловек будет действовать по принципу «</w:t>
      </w:r>
      <w:r>
        <w:rPr>
          <w:b/>
          <w:i/>
        </w:rPr>
        <w:t>Если тебя ударили по щеке....»,</w:t>
      </w:r>
      <w:r>
        <w:t xml:space="preserve"> то он может попасть в беду. Е</w:t>
      </w:r>
      <w:r>
        <w:t>с</w:t>
      </w:r>
      <w:r>
        <w:t xml:space="preserve">ли есть подставленная шея, то  кто - </w:t>
      </w:r>
      <w:proofErr w:type="spellStart"/>
      <w:r>
        <w:t>нибудь</w:t>
      </w:r>
      <w:proofErr w:type="spellEnd"/>
      <w:r>
        <w:t xml:space="preserve"> на нее обязательно взгромоздится. Если человек видит бо</w:t>
      </w:r>
      <w:r>
        <w:t>я</w:t>
      </w:r>
      <w:r>
        <w:t>щегося, то в нем просыпается радость тигра, увиде</w:t>
      </w:r>
      <w:r>
        <w:t>в</w:t>
      </w:r>
      <w:r>
        <w:t>шего антилопу в капкане.</w:t>
      </w:r>
    </w:p>
    <w:p w14:paraId="4B1A9166" w14:textId="77777777" w:rsidR="00E169C4" w:rsidRDefault="006F7D26" w:rsidP="00E169C4">
      <w:pPr>
        <w:spacing w:before="40"/>
        <w:ind w:firstLine="284"/>
        <w:jc w:val="both"/>
      </w:pPr>
      <w:r>
        <w:rPr>
          <w:noProof/>
          <w:lang w:val="en-US"/>
        </w:rPr>
        <w:drawing>
          <wp:inline distT="0" distB="0" distL="0" distR="0" wp14:anchorId="357E4E57" wp14:editId="4990383F">
            <wp:extent cx="2946400" cy="2400300"/>
            <wp:effectExtent l="0" t="0" r="0"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0" cy="2400300"/>
                    </a:xfrm>
                    <a:prstGeom prst="rect">
                      <a:avLst/>
                    </a:prstGeom>
                    <a:noFill/>
                    <a:ln>
                      <a:noFill/>
                    </a:ln>
                  </pic:spPr>
                </pic:pic>
              </a:graphicData>
            </a:graphic>
          </wp:inline>
        </w:drawing>
      </w:r>
    </w:p>
    <w:p w14:paraId="5548C7CD" w14:textId="77777777" w:rsidR="00E169C4" w:rsidRDefault="00E169C4" w:rsidP="00E169C4">
      <w:pPr>
        <w:spacing w:before="40"/>
        <w:ind w:firstLine="284"/>
        <w:jc w:val="both"/>
      </w:pPr>
    </w:p>
    <w:p w14:paraId="6425E3D4" w14:textId="77777777" w:rsidR="00055884" w:rsidRDefault="00055884" w:rsidP="00E169C4">
      <w:pPr>
        <w:spacing w:before="40"/>
        <w:ind w:firstLine="708"/>
        <w:jc w:val="both"/>
        <w:rPr>
          <w:bCs/>
        </w:rPr>
      </w:pPr>
      <w:r>
        <w:t>Но человек, желающий достичь успеха при п</w:t>
      </w:r>
      <w:r>
        <w:t>о</w:t>
      </w:r>
      <w:r>
        <w:t xml:space="preserve">мощи этого принципа, должен действовать с позиции дружелюбной силы. Словами ее можно выразить так: </w:t>
      </w:r>
      <w:r>
        <w:rPr>
          <w:bCs/>
          <w:i/>
        </w:rPr>
        <w:t>«У меня есть когти и зубы! И я мог бы с тобой  подраться. Но я этого не хочу. Я хочу с тобой др</w:t>
      </w:r>
      <w:r>
        <w:rPr>
          <w:bCs/>
          <w:i/>
        </w:rPr>
        <w:t>у</w:t>
      </w:r>
      <w:r>
        <w:rPr>
          <w:bCs/>
          <w:i/>
        </w:rPr>
        <w:t>жить!»</w:t>
      </w:r>
    </w:p>
    <w:p w14:paraId="1CA22C7C" w14:textId="77777777" w:rsidR="00055884" w:rsidRDefault="00055884">
      <w:pPr>
        <w:spacing w:before="40"/>
        <w:ind w:firstLine="709"/>
        <w:jc w:val="both"/>
        <w:rPr>
          <w:b/>
          <w:i/>
        </w:rPr>
      </w:pPr>
      <w:r>
        <w:t xml:space="preserve">Кстати этологами установлено, что улыбка на бессознательном языке воспринимается людьми как демонстрация великолепного набора инструментов для убийства - зубов. Животные, когда встречаются  друг с другом, рычат и оскаливают свои зубы. Они таким образом предупреждают: </w:t>
      </w:r>
      <w:r>
        <w:rPr>
          <w:bCs/>
          <w:i/>
        </w:rPr>
        <w:t>«Я вооружен и очень опасен! Со мной лучше не связываться!»</w:t>
      </w:r>
    </w:p>
    <w:p w14:paraId="14915D2D" w14:textId="77777777" w:rsidR="00055884" w:rsidRDefault="00055884">
      <w:pPr>
        <w:spacing w:before="40"/>
        <w:ind w:firstLine="709"/>
        <w:jc w:val="both"/>
        <w:rPr>
          <w:bCs/>
        </w:rPr>
      </w:pPr>
      <w:r>
        <w:t xml:space="preserve">У человека это трансформировалось в улыбку. И чем шире улыбка у человека, тем более  приятным он воспринимается. Наше подсознание говорит нам: </w:t>
      </w:r>
      <w:r>
        <w:rPr>
          <w:bCs/>
          <w:i/>
        </w:rPr>
        <w:t>«С этим человеком лучше не сориться, это опасно! Давай лучше с ним подружимся!»</w:t>
      </w:r>
    </w:p>
    <w:p w14:paraId="27B04FCE" w14:textId="77777777" w:rsidR="00055884" w:rsidRDefault="00055884">
      <w:pPr>
        <w:pStyle w:val="12"/>
        <w:jc w:val="both"/>
      </w:pPr>
      <w:bookmarkStart w:id="55" w:name="_Toc201323666"/>
      <w:r>
        <w:t>Примерка нужна не только при шитье оде</w:t>
      </w:r>
      <w:r>
        <w:t>ж</w:t>
      </w:r>
      <w:r>
        <w:t>ды</w:t>
      </w:r>
      <w:bookmarkEnd w:id="55"/>
    </w:p>
    <w:p w14:paraId="31F25E1D" w14:textId="77777777" w:rsidR="00055884" w:rsidRDefault="00055884">
      <w:pPr>
        <w:spacing w:before="40"/>
        <w:ind w:firstLine="709"/>
        <w:jc w:val="both"/>
      </w:pPr>
      <w:r>
        <w:t>Все люди примерно одинаковы. И все они пр</w:t>
      </w:r>
      <w:r>
        <w:t>и</w:t>
      </w:r>
      <w:r>
        <w:t>мерно одинаково реагируют на окружающее. Каждый хочет есть, пить, иметь половых партнеров, безопа</w:t>
      </w:r>
      <w:r>
        <w:t>с</w:t>
      </w:r>
      <w:r>
        <w:t>ное жилище, признание окружающих и так далее. Им, если они этого хотят, легко можно понять друг друга!</w:t>
      </w:r>
    </w:p>
    <w:p w14:paraId="3A1154EE" w14:textId="77777777" w:rsidR="00055884" w:rsidRDefault="00055884">
      <w:pPr>
        <w:spacing w:before="40"/>
        <w:ind w:firstLine="709"/>
        <w:jc w:val="both"/>
      </w:pPr>
      <w:r>
        <w:t>Поэтому, прежде чем сказать или сделать отн</w:t>
      </w:r>
      <w:r>
        <w:t>о</w:t>
      </w:r>
      <w:r>
        <w:t>сительно другого человека какое - либо действие, надо «примерить» этот поступок, эти свои слова, к  самому себе. Надо мысленно разыграть ситуацию с позиции человека, с которым ты собираешься взаимодейств</w:t>
      </w:r>
      <w:r>
        <w:t>о</w:t>
      </w:r>
      <w:r>
        <w:t>вать - услышать его ушами и увидеть его глазами с</w:t>
      </w:r>
      <w:r>
        <w:t>а</w:t>
      </w:r>
      <w:r>
        <w:t>мого себя. И понять - понравится тебе этот поступок  или нет? Если ты в результате придешь к выводу, что тебе было бы обидно, то  сделаешь очень благоразу</w:t>
      </w:r>
      <w:r>
        <w:t>м</w:t>
      </w:r>
      <w:r>
        <w:t>ный поступок, если сдержишься и не скажешь то, что вертится на языке.</w:t>
      </w:r>
    </w:p>
    <w:p w14:paraId="45F3F27F" w14:textId="77777777" w:rsidR="00055884" w:rsidRDefault="00055884">
      <w:pPr>
        <w:spacing w:before="40"/>
        <w:ind w:firstLine="709"/>
        <w:jc w:val="both"/>
      </w:pPr>
      <w:r>
        <w:t>Вот такие интересные выводы можно сделать из казалось бы простой максимы Иисуса Христа. Она в обобщенном виде говорит нам:</w:t>
      </w:r>
    </w:p>
    <w:p w14:paraId="3AAAC947" w14:textId="77777777" w:rsidR="00055884" w:rsidRDefault="00055884">
      <w:pPr>
        <w:spacing w:before="40"/>
        <w:ind w:firstLine="709"/>
        <w:jc w:val="both"/>
        <w:rPr>
          <w:b/>
          <w:i/>
        </w:rPr>
      </w:pPr>
      <w:r>
        <w:rPr>
          <w:b/>
          <w:i/>
        </w:rPr>
        <w:t>«Если на тебя идет агрессия, то ты что-то недодумал   и твои поступки пошли в разрез с ж</w:t>
      </w:r>
      <w:r>
        <w:rPr>
          <w:b/>
          <w:i/>
        </w:rPr>
        <w:t>е</w:t>
      </w:r>
      <w:r>
        <w:rPr>
          <w:b/>
          <w:i/>
        </w:rPr>
        <w:t>ланиями  других людей!  Пусть даже эти люди не правы. Но ты вынужден считаться с их мнением, если ты хочешь продолжить свое общение с ними».</w:t>
      </w:r>
    </w:p>
    <w:p w14:paraId="44F88C26" w14:textId="77777777" w:rsidR="00055884" w:rsidRDefault="00055884">
      <w:pPr>
        <w:pStyle w:val="12"/>
        <w:jc w:val="both"/>
      </w:pPr>
      <w:bookmarkStart w:id="56" w:name="_Toc201323667"/>
      <w:r>
        <w:t>Кто виноват? И что делать?</w:t>
      </w:r>
      <w:bookmarkEnd w:id="56"/>
    </w:p>
    <w:p w14:paraId="0E25621A" w14:textId="77777777" w:rsidR="00055884" w:rsidRDefault="00055884">
      <w:pPr>
        <w:spacing w:before="40"/>
        <w:ind w:firstLine="709"/>
        <w:jc w:val="both"/>
      </w:pPr>
      <w:r>
        <w:t>Например, как-то в мокрую погоду я стоял на остановке и ждал троллейбуса. Проезжавшая машина обрызгала грязью с головы до ног стоявшего недалеко от меня мужчину. Он начал на чем свет стоит ругать шофера и возмущаться - какие же они все сволочи! Но не отошел назад и следующая проезжавшая машина обрызгала его еще раз и еще сильнее.</w:t>
      </w:r>
    </w:p>
    <w:p w14:paraId="4B31402F" w14:textId="77777777" w:rsidR="00055884" w:rsidRDefault="00055884">
      <w:pPr>
        <w:spacing w:before="40"/>
        <w:ind w:firstLine="709"/>
        <w:jc w:val="both"/>
      </w:pPr>
      <w:r>
        <w:t>Сам понимаешь, дорогой читатель, что я не м</w:t>
      </w:r>
      <w:r>
        <w:t>о</w:t>
      </w:r>
      <w:r>
        <w:t>гу здесь привести все эпитеты, которыми он осыпал и шоферов; и работников ГАИ, которые позволяют т</w:t>
      </w:r>
      <w:r>
        <w:t>а</w:t>
      </w:r>
      <w:r>
        <w:t>ким мерзавцам ездить на машинах; и дорожников, к</w:t>
      </w:r>
      <w:r>
        <w:t>о</w:t>
      </w:r>
      <w:r>
        <w:t>торые не заделывают ямы!</w:t>
      </w:r>
    </w:p>
    <w:p w14:paraId="3B782284" w14:textId="77777777" w:rsidR="009A371C" w:rsidRDefault="009A371C" w:rsidP="009A371C">
      <w:pPr>
        <w:spacing w:before="40"/>
        <w:ind w:firstLine="709"/>
        <w:jc w:val="both"/>
      </w:pPr>
    </w:p>
    <w:p w14:paraId="0AD0FAD2"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Наш мир губит не наличие разных взглядов. Его губит догматизм!</w:t>
      </w:r>
    </w:p>
    <w:p w14:paraId="0E330E1A" w14:textId="77777777" w:rsidR="009A371C" w:rsidRDefault="009A371C" w:rsidP="009A371C">
      <w:pPr>
        <w:spacing w:before="40"/>
        <w:ind w:firstLine="709"/>
        <w:jc w:val="both"/>
      </w:pPr>
    </w:p>
    <w:p w14:paraId="57B0BDAE" w14:textId="77777777" w:rsidR="00055884" w:rsidRDefault="00055884">
      <w:pPr>
        <w:spacing w:before="40"/>
        <w:ind w:firstLine="709"/>
        <w:jc w:val="both"/>
      </w:pPr>
      <w:r>
        <w:t>Элементарно!, но этот человек даже мысли не может допустить, что  можно сколько угодно обвинять других людей, обстоятельства и погоду.  Но от этого ничего не изменится!  Если тебе плохо, то глупо ждать, что кто-то придет и все изменит к лучшему. Надо самому поступать так, чтобы  одежда осталась чистой.</w:t>
      </w:r>
    </w:p>
    <w:p w14:paraId="3269ABEE" w14:textId="77777777" w:rsidR="00055884" w:rsidRDefault="00055884">
      <w:pPr>
        <w:pStyle w:val="12"/>
        <w:jc w:val="both"/>
      </w:pPr>
      <w:bookmarkStart w:id="57" w:name="_Toc201323668"/>
      <w:r>
        <w:t>Обман! Или самообман?</w:t>
      </w:r>
      <w:bookmarkEnd w:id="57"/>
    </w:p>
    <w:p w14:paraId="1AF59CA2" w14:textId="77777777" w:rsidR="00055884" w:rsidRDefault="00055884">
      <w:pPr>
        <w:spacing w:before="40"/>
        <w:ind w:firstLine="709"/>
        <w:jc w:val="both"/>
      </w:pPr>
      <w:r>
        <w:t xml:space="preserve">Очень характерно выражена психология масс в известной песне Анжелики Варум </w:t>
      </w:r>
      <w:r>
        <w:rPr>
          <w:i/>
          <w:iCs/>
        </w:rPr>
        <w:t xml:space="preserve">«Я не прощу тебя, готовься к бою.....» </w:t>
      </w:r>
      <w:r>
        <w:t xml:space="preserve">Там есть такие слова  </w:t>
      </w:r>
      <w:r>
        <w:rPr>
          <w:i/>
          <w:iCs/>
        </w:rPr>
        <w:t>«О, боже мой, как ошибалась я, ты не любил меня на самом д</w:t>
      </w:r>
      <w:r>
        <w:rPr>
          <w:i/>
          <w:iCs/>
        </w:rPr>
        <w:t>е</w:t>
      </w:r>
      <w:r>
        <w:rPr>
          <w:i/>
          <w:iCs/>
        </w:rPr>
        <w:t>ле..... В своей беде виновна я сама».</w:t>
      </w:r>
      <w:r>
        <w:t xml:space="preserve"> А затем она поет о том, что не простит его, чтоб он готовился к бою. И, видимо, собирается его убить, так как поет, что тем спасет десятки душ и тел.</w:t>
      </w:r>
    </w:p>
    <w:p w14:paraId="5B86BE27" w14:textId="77777777" w:rsidR="00055884" w:rsidRDefault="00055884">
      <w:pPr>
        <w:spacing w:before="40"/>
        <w:ind w:firstLine="709"/>
        <w:jc w:val="both"/>
      </w:pPr>
      <w:r>
        <w:t>Но виноват ли тот, кто отнял у героини песни девственность?  Что ОН ВИДЕЛ в ее поведении, что позволило ему так с ней поступить? Так за что его надо вызывать на бой? За то, что он выполнил то, что она неосознаваемо сама хотела?</w:t>
      </w:r>
    </w:p>
    <w:p w14:paraId="5B39CD0F" w14:textId="77777777" w:rsidR="00055884" w:rsidRDefault="00055884">
      <w:pPr>
        <w:spacing w:before="40"/>
        <w:ind w:firstLine="709"/>
        <w:jc w:val="both"/>
      </w:pPr>
      <w:r>
        <w:t>Как-то ко мне на лечение пришла одна женщ</w:t>
      </w:r>
      <w:r>
        <w:t>и</w:t>
      </w:r>
      <w:r>
        <w:t>на, у которой появились психологические проблемы после изнасилования. И я решил пошагово разобрать ситуацию этого якобы изнасилования. Оказалось, что во время отдыха в Сочи она познакомилась с молодым человеком, который тоже там отдыхал. И однажды он предложил ей послушать кассету с музыкой. А она находилась в его номере. Они пошли туда вместе. В номере они вместе выпили, начали целоваться….А потом он ее изнасиловал!</w:t>
      </w:r>
    </w:p>
    <w:p w14:paraId="537CB20F" w14:textId="77777777" w:rsidR="00055884" w:rsidRDefault="00055884">
      <w:pPr>
        <w:spacing w:before="40"/>
        <w:ind w:firstLine="709"/>
        <w:jc w:val="both"/>
      </w:pPr>
      <w:r>
        <w:t>Ты, дорогой читатель, наверное согласишься, что с ЕГО точки зрения это не было изнасилованием. Ведь он знал по ее действиям, что она не против этого. Но должна отказываться. А он ДОЛЖЕН в этой сит</w:t>
      </w:r>
      <w:r>
        <w:t>у</w:t>
      </w:r>
      <w:r>
        <w:t>ации делать то, что им ОБОИМ нужно!</w:t>
      </w:r>
    </w:p>
    <w:p w14:paraId="71C7BBB8" w14:textId="77777777" w:rsidR="00055884" w:rsidRDefault="00055884">
      <w:pPr>
        <w:pStyle w:val="12"/>
        <w:jc w:val="both"/>
      </w:pPr>
      <w:bookmarkStart w:id="58" w:name="_Toc201323669"/>
      <w:r>
        <w:t>Как оборвать заколдованный круг?</w:t>
      </w:r>
      <w:bookmarkEnd w:id="58"/>
    </w:p>
    <w:p w14:paraId="16796C9F" w14:textId="77777777" w:rsidR="00055884" w:rsidRDefault="00055884">
      <w:pPr>
        <w:spacing w:before="40"/>
        <w:ind w:firstLine="709"/>
        <w:jc w:val="both"/>
      </w:pPr>
      <w:r>
        <w:t>Да, конечно, если на тебя пойдет реальная агрессия, то в этот момент ты будешь вынужден на нее реагировать адекватно.  Но, прежде чем входить в бесконечный круг вендетты ты может быть посмо</w:t>
      </w:r>
      <w:r>
        <w:t>т</w:t>
      </w:r>
      <w:r>
        <w:t>ришь на эту ситуацию нестандартно?</w:t>
      </w:r>
    </w:p>
    <w:p w14:paraId="4B48BD18" w14:textId="77777777" w:rsidR="00055884" w:rsidRDefault="00055884">
      <w:pPr>
        <w:spacing w:before="40"/>
        <w:ind w:firstLine="709"/>
        <w:jc w:val="both"/>
      </w:pPr>
      <w:r>
        <w:t>Может быть ты лучше попробуешь понять того человека, с кем конфликтуешь? И избежишь заколд</w:t>
      </w:r>
      <w:r>
        <w:t>о</w:t>
      </w:r>
      <w:r>
        <w:t>ванного круга мести за месть? Будет ли тебе хуже от того, что ты улыбнешься в ответ на гневную тираду? Протянешь руку дружбы в ответ на акт обструкции? Найдешь другой вариант выхода из неприятностей, который даст тебе максимум полезного и минимум неприятностей?</w:t>
      </w:r>
    </w:p>
    <w:p w14:paraId="408B1770" w14:textId="77777777" w:rsidR="00055884" w:rsidRDefault="00055884">
      <w:pPr>
        <w:spacing w:before="40"/>
        <w:ind w:firstLine="709"/>
        <w:jc w:val="both"/>
      </w:pPr>
      <w:r>
        <w:t>Ведь даже если ты подавишь своего «врага» и втопчешь его в грязь, это все равно не даст тебе покоя. Вероятность, что за него кто-нибудь будет мстить, очень высока. И твой дом среди ночи могут поджечь. Или же что-либо сделают с твоими детьми. И твоя победа станет Пирровой!</w:t>
      </w:r>
    </w:p>
    <w:p w14:paraId="330EF5BC" w14:textId="77777777" w:rsidR="00E37A38" w:rsidRDefault="00647EB5">
      <w:pPr>
        <w:spacing w:before="40"/>
        <w:ind w:firstLine="709"/>
        <w:jc w:val="both"/>
      </w:pPr>
      <w:r>
        <w:pict w14:anchorId="3CCA9E28">
          <v:shape id="_x0000_i1032" type="#_x0000_t75" style="width:245pt;height:183pt">
            <v:imagedata r:id="rId18" o:title=""/>
          </v:shape>
        </w:pict>
      </w:r>
    </w:p>
    <w:p w14:paraId="5FF6032A" w14:textId="77777777" w:rsidR="00055884" w:rsidRDefault="00055884">
      <w:pPr>
        <w:pStyle w:val="12"/>
        <w:jc w:val="both"/>
      </w:pPr>
      <w:bookmarkStart w:id="59" w:name="_Toc201323670"/>
      <w:r>
        <w:t>А может все-таки «Око за око»?</w:t>
      </w:r>
      <w:bookmarkEnd w:id="59"/>
    </w:p>
    <w:p w14:paraId="7BE4423D" w14:textId="77777777" w:rsidR="00055884" w:rsidRDefault="00055884">
      <w:pPr>
        <w:spacing w:before="40"/>
        <w:ind w:firstLine="709"/>
        <w:jc w:val="both"/>
        <w:rPr>
          <w:b/>
          <w:i/>
        </w:rPr>
      </w:pPr>
      <w:r>
        <w:t>В настоящее время (да, наверное, и во время Иисуса Христа) внешне это максима  кажется сове</w:t>
      </w:r>
      <w:r>
        <w:t>р</w:t>
      </w:r>
      <w:r>
        <w:t xml:space="preserve">шенно нежизненной, могущей принести только вред. Но давай, дорогой читатель, подумаем: « </w:t>
      </w:r>
      <w:r>
        <w:rPr>
          <w:b/>
          <w:i/>
        </w:rPr>
        <w:t>Что? при</w:t>
      </w:r>
      <w:r>
        <w:rPr>
          <w:b/>
          <w:i/>
        </w:rPr>
        <w:t>н</w:t>
      </w:r>
      <w:r>
        <w:rPr>
          <w:b/>
          <w:i/>
        </w:rPr>
        <w:t>цип око за око, зуб за зуб, лучше? он  обеспечивает людям  покой и стабильность, в результате они могут ночами спать спокойно?»</w:t>
      </w:r>
    </w:p>
    <w:p w14:paraId="7ECE1225" w14:textId="77777777" w:rsidR="00055884" w:rsidRDefault="00055884">
      <w:pPr>
        <w:spacing w:before="40"/>
        <w:ind w:firstLine="709"/>
        <w:jc w:val="both"/>
      </w:pPr>
      <w:r>
        <w:t>Попробуем для выяснения истины использ</w:t>
      </w:r>
      <w:r>
        <w:t>о</w:t>
      </w:r>
      <w:r>
        <w:t>вать известный всем со школьных времен метод док</w:t>
      </w:r>
      <w:r>
        <w:t>а</w:t>
      </w:r>
      <w:r>
        <w:t>зательства "от противного":</w:t>
      </w:r>
    </w:p>
    <w:p w14:paraId="429B1C8A" w14:textId="77777777" w:rsidR="00055884" w:rsidRDefault="00055884">
      <w:pPr>
        <w:spacing w:before="40"/>
        <w:ind w:firstLine="709"/>
        <w:jc w:val="both"/>
        <w:rPr>
          <w:b/>
        </w:rPr>
      </w:pPr>
      <w:r>
        <w:rPr>
          <w:b/>
        </w:rPr>
        <w:t>Может ли взаимодействие только с позиции силы в долговременной перспективе обеспечить  Человечеству мир, стабильность и процветание?</w:t>
      </w:r>
    </w:p>
    <w:p w14:paraId="53A2A0CA" w14:textId="0D896B8D" w:rsidR="00055884" w:rsidRDefault="00055884">
      <w:pPr>
        <w:spacing w:before="40"/>
        <w:ind w:firstLine="709"/>
        <w:jc w:val="both"/>
      </w:pPr>
      <w:r>
        <w:t>Представь себе, что Человечество  начало жить ТОЛЬКО по принципам: «</w:t>
      </w:r>
      <w:r>
        <w:rPr>
          <w:b/>
          <w:i/>
        </w:rPr>
        <w:t>Все мне, побеждает сил</w:t>
      </w:r>
      <w:r>
        <w:rPr>
          <w:b/>
          <w:i/>
        </w:rPr>
        <w:t>ь</w:t>
      </w:r>
      <w:r>
        <w:rPr>
          <w:b/>
          <w:i/>
        </w:rPr>
        <w:t>нейший, медведь - хозяин!»</w:t>
      </w:r>
      <w:r>
        <w:t xml:space="preserve">.  И тот, кто может,  берет себе то, что хочет, не глядя ни на что и ни на кого. И вроде бы все хорошо – живи и радуйся жизни, если у тебя гора мышц. Но обязательно найдется кто-нибудь, кто будет сильнее </w:t>
      </w:r>
      <w:r w:rsidR="00F017FE">
        <w:t>тебя</w:t>
      </w:r>
      <w:r>
        <w:t xml:space="preserve"> и заберет то, что ему нужно.</w:t>
      </w:r>
    </w:p>
    <w:p w14:paraId="20FF4A3D" w14:textId="77777777" w:rsidR="00E37A38" w:rsidRDefault="00E37A38" w:rsidP="00E37A38">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bookmarkStart w:id="60" w:name="_Toc201323671"/>
      <w:r>
        <w:t xml:space="preserve">Есть всего два типа взаимодействий между людьми - </w:t>
      </w:r>
      <w:r>
        <w:rPr>
          <w:b/>
          <w:i/>
        </w:rPr>
        <w:t xml:space="preserve">с </w:t>
      </w:r>
      <w:r>
        <w:rPr>
          <w:b/>
          <w:i/>
          <w:u w:val="single"/>
        </w:rPr>
        <w:t>позиции терпимости</w:t>
      </w:r>
      <w:r>
        <w:rPr>
          <w:b/>
          <w:i/>
        </w:rPr>
        <w:t xml:space="preserve"> и с </w:t>
      </w:r>
      <w:r>
        <w:rPr>
          <w:b/>
          <w:i/>
          <w:u w:val="single"/>
        </w:rPr>
        <w:t>позиции силы</w:t>
      </w:r>
      <w:r>
        <w:t>. Каждый человек на основе своего воспитания и ли</w:t>
      </w:r>
      <w:r>
        <w:t>ч</w:t>
      </w:r>
      <w:r>
        <w:t>ного выбора применяет тот или иной тип взаимоде</w:t>
      </w:r>
      <w:r>
        <w:t>й</w:t>
      </w:r>
      <w:r>
        <w:t>ствия.</w:t>
      </w:r>
    </w:p>
    <w:p w14:paraId="7CCFCC5D" w14:textId="77777777" w:rsidR="00055884" w:rsidRDefault="00055884">
      <w:pPr>
        <w:pStyle w:val="12"/>
        <w:jc w:val="both"/>
      </w:pPr>
      <w:r>
        <w:t>Колхозы придумали не в СССР?</w:t>
      </w:r>
      <w:bookmarkEnd w:id="60"/>
    </w:p>
    <w:p w14:paraId="4AE0138E" w14:textId="77777777" w:rsidR="00055884" w:rsidRDefault="00055884">
      <w:pPr>
        <w:spacing w:before="40"/>
        <w:ind w:firstLine="709"/>
        <w:jc w:val="both"/>
      </w:pPr>
      <w:r>
        <w:t>Для того, чтобы вернуть свое и иметь что-то новое, этот человек должен стать сильнее обидчика. Или же сколотить маленькую группу, с помощью к</w:t>
      </w:r>
      <w:r>
        <w:t>о</w:t>
      </w:r>
      <w:r>
        <w:t>торой ему удастся победить наглеца.  И вот уже здесь, на этом этапе, рассматриваемые принципы вынужд</w:t>
      </w:r>
      <w:r>
        <w:t>е</w:t>
      </w:r>
      <w:r>
        <w:t>ны отступить.</w:t>
      </w:r>
    </w:p>
    <w:p w14:paraId="115B0D86" w14:textId="77777777" w:rsidR="00055884" w:rsidRDefault="00055884">
      <w:pPr>
        <w:spacing w:before="40"/>
        <w:ind w:firstLine="709"/>
        <w:jc w:val="both"/>
      </w:pPr>
      <w:r>
        <w:t>Если я хочу, чтобы эта группа слушалась меня и мы достигли успеха, то я не могу с ними обходиться так же, как с другими. Я должен учитывать их потре</w:t>
      </w:r>
      <w:r>
        <w:t>б</w:t>
      </w:r>
      <w:r>
        <w:t>ности, идти им навстречу в некоторых вопросах.  Ин</w:t>
      </w:r>
      <w:r>
        <w:t>а</w:t>
      </w:r>
      <w:r>
        <w:t>че они  или разбегутся во все стороны или же  при удобном случае убьют меня.</w:t>
      </w:r>
    </w:p>
    <w:p w14:paraId="6D228679" w14:textId="77777777" w:rsidR="00055884" w:rsidRDefault="00055884">
      <w:pPr>
        <w:spacing w:before="40"/>
        <w:ind w:firstLine="709"/>
        <w:jc w:val="both"/>
      </w:pPr>
      <w:r>
        <w:t>То есть для достижения своих целей я должен даже на этом примитивном уровне считаться с друг</w:t>
      </w:r>
      <w:r>
        <w:t>и</w:t>
      </w:r>
      <w:r>
        <w:t xml:space="preserve">ми и не всегда выступать с позиции силы. И это уже является началом необходимого  - </w:t>
      </w:r>
      <w:r>
        <w:rPr>
          <w:b/>
        </w:rPr>
        <w:t>РАЗУМНОГО</w:t>
      </w:r>
      <w:r>
        <w:t xml:space="preserve"> – компромисса между людьми. А разве могу я поступать по рассматриваемому принципу:  «</w:t>
      </w:r>
      <w:r>
        <w:rPr>
          <w:b/>
          <w:i/>
        </w:rPr>
        <w:t>Все только мне!»</w:t>
      </w:r>
      <w:r>
        <w:t xml:space="preserve"> со своими родичами? Ведь я от них во многом завишу!</w:t>
      </w:r>
    </w:p>
    <w:p w14:paraId="608DC405" w14:textId="77777777" w:rsidR="00055884" w:rsidRDefault="00055884">
      <w:pPr>
        <w:spacing w:before="40"/>
        <w:ind w:firstLine="709"/>
        <w:jc w:val="both"/>
      </w:pPr>
      <w:r>
        <w:t>И чем дальше ты, дорогой читатель,  пойдешь в этом направлении, тем в большей мере ты будешь ВЫНУЖДЕН  проходить тот путь, который уже пр</w:t>
      </w:r>
      <w:r>
        <w:t>о</w:t>
      </w:r>
      <w:r>
        <w:t>шло Человечество - сначала небольшие объединения, затем все более крупные, вплоть до образования гос</w:t>
      </w:r>
      <w:r>
        <w:t>у</w:t>
      </w:r>
      <w:r>
        <w:t xml:space="preserve">дарств.   </w:t>
      </w:r>
    </w:p>
    <w:p w14:paraId="39A5DB98" w14:textId="77777777" w:rsidR="00055884" w:rsidRDefault="00055884">
      <w:pPr>
        <w:spacing w:before="40"/>
        <w:ind w:firstLine="709"/>
        <w:jc w:val="both"/>
      </w:pPr>
      <w:r>
        <w:t>И этот отказ от примитивных и жестоких вза</w:t>
      </w:r>
      <w:r>
        <w:t>и</w:t>
      </w:r>
      <w:r>
        <w:t>модействий произошел не из-за того, что люди вдруг прониклись заботой и любовью к другим людям. Они сделали это по НЕОБХОДИМОСТИ. Цивилизация – это история вынужденных компромиссов!</w:t>
      </w:r>
    </w:p>
    <w:p w14:paraId="2AE61FA6" w14:textId="77777777" w:rsidR="00055884" w:rsidRDefault="00055884">
      <w:pPr>
        <w:pStyle w:val="28"/>
        <w:pageBreakBefore/>
      </w:pPr>
      <w:bookmarkStart w:id="61" w:name="_Toc201323672"/>
      <w:r>
        <w:t>Глава</w:t>
      </w:r>
      <w:r w:rsidR="00302446">
        <w:t xml:space="preserve"> пятая</w:t>
      </w:r>
      <w:r>
        <w:t>, в которой постул</w:t>
      </w:r>
      <w:r>
        <w:t>и</w:t>
      </w:r>
      <w:r>
        <w:t>руется ТРЕТИЙ ФУНДАМЕНТАЛ</w:t>
      </w:r>
      <w:r>
        <w:t>Ь</w:t>
      </w:r>
      <w:r>
        <w:t>НЫЙ ЗАКОН КОНСТИТУЦИИ О</w:t>
      </w:r>
      <w:r>
        <w:t>Б</w:t>
      </w:r>
      <w:r>
        <w:t>ЩЕНИЯ.</w:t>
      </w:r>
      <w:bookmarkEnd w:id="61"/>
    </w:p>
    <w:p w14:paraId="5958FD71" w14:textId="77777777" w:rsidR="00055884" w:rsidRDefault="00055884">
      <w:pPr>
        <w:spacing w:before="40"/>
        <w:ind w:firstLine="709"/>
        <w:jc w:val="both"/>
        <w:rPr>
          <w:b/>
          <w:bCs/>
          <w:i/>
          <w:iCs/>
        </w:rPr>
      </w:pPr>
    </w:p>
    <w:p w14:paraId="45FFC599" w14:textId="77777777" w:rsidR="00055884" w:rsidRDefault="00055884">
      <w:pPr>
        <w:pStyle w:val="affc"/>
        <w:jc w:val="both"/>
      </w:pPr>
      <w:r>
        <w:t>Иисус Христос сказал: «</w:t>
      </w:r>
      <w:r>
        <w:rPr>
          <w:b/>
          <w:u w:val="single"/>
        </w:rPr>
        <w:t>Не судите, да не судимы будете</w:t>
      </w:r>
      <w:r>
        <w:t>».</w:t>
      </w:r>
    </w:p>
    <w:p w14:paraId="004C477E" w14:textId="77777777" w:rsidR="00055884" w:rsidRDefault="00055884">
      <w:pPr>
        <w:pStyle w:val="affc"/>
        <w:ind w:firstLine="348"/>
        <w:jc w:val="both"/>
      </w:pPr>
    </w:p>
    <w:p w14:paraId="095F5623" w14:textId="77777777" w:rsidR="00055884" w:rsidRDefault="00055884">
      <w:pPr>
        <w:spacing w:before="40"/>
        <w:ind w:firstLine="709"/>
        <w:jc w:val="both"/>
      </w:pPr>
      <w:r>
        <w:t>Я думаю, дорогой читатель, что вот с этим п</w:t>
      </w:r>
      <w:r>
        <w:t>о</w:t>
      </w:r>
      <w:r>
        <w:t>стулатом ты спорить уже не будешь. Он достаточно понятен и у большинства людей не вызывает непри</w:t>
      </w:r>
      <w:r>
        <w:t>я</w:t>
      </w:r>
      <w:r>
        <w:t xml:space="preserve">тия. Что, правда, не отражается на поведении людей: как судили, так и судят, даже если понимают, что не надо бы. </w:t>
      </w:r>
    </w:p>
    <w:p w14:paraId="29783A62" w14:textId="77777777" w:rsidR="00055884" w:rsidRDefault="00055884">
      <w:pPr>
        <w:spacing w:before="40"/>
        <w:ind w:firstLine="709"/>
        <w:jc w:val="both"/>
      </w:pPr>
      <w:r>
        <w:t>Но если в обществе что-то существует в теч</w:t>
      </w:r>
      <w:r>
        <w:t>е</w:t>
      </w:r>
      <w:r>
        <w:t>нии длительного времени, то это говорит о насто</w:t>
      </w:r>
      <w:r>
        <w:t>я</w:t>
      </w:r>
      <w:r>
        <w:t>тельной необходимости этого явления для данного общества. То же самое можно сказать и об этом «пр</w:t>
      </w:r>
      <w:r>
        <w:t>е</w:t>
      </w:r>
      <w:r>
        <w:t>лестном» человеческом качестве.</w:t>
      </w:r>
    </w:p>
    <w:p w14:paraId="04649644" w14:textId="77777777" w:rsidR="00055884" w:rsidRDefault="00055884">
      <w:pPr>
        <w:spacing w:before="40"/>
        <w:ind w:firstLine="709"/>
        <w:jc w:val="both"/>
      </w:pPr>
      <w:r>
        <w:t>Эта максима постулирует, что каждый человек имеет право иметь свое мнение. И это мнение  вовсе не обязательно не правильное, если расходится с м</w:t>
      </w:r>
      <w:r>
        <w:t>о</w:t>
      </w:r>
      <w:r>
        <w:t>им.</w:t>
      </w:r>
    </w:p>
    <w:p w14:paraId="21E55CAC" w14:textId="77777777" w:rsidR="00055884" w:rsidRDefault="00055884">
      <w:pPr>
        <w:pStyle w:val="12"/>
        <w:jc w:val="both"/>
      </w:pPr>
      <w:bookmarkStart w:id="62" w:name="_Toc201323673"/>
      <w:r>
        <w:t>Инакомыслие: яд или витамин роста?</w:t>
      </w:r>
      <w:bookmarkEnd w:id="62"/>
    </w:p>
    <w:p w14:paraId="772109E3" w14:textId="77777777" w:rsidR="00055884" w:rsidRDefault="00055884">
      <w:pPr>
        <w:spacing w:before="40"/>
        <w:ind w:firstLine="709"/>
        <w:jc w:val="both"/>
      </w:pPr>
      <w:r>
        <w:t>Наверное</w:t>
      </w:r>
      <w:r w:rsidR="00B7363A">
        <w:t>,</w:t>
      </w:r>
      <w:r>
        <w:t xml:space="preserve"> одна из самых больших бед Челов</w:t>
      </w:r>
      <w:r>
        <w:t>е</w:t>
      </w:r>
      <w:r>
        <w:t>чества в нетерпимости к инакомыслию. Но эта беда на самом деле не беда, а следствие эволюционной нео</w:t>
      </w:r>
      <w:r>
        <w:t>б</w:t>
      </w:r>
      <w:r>
        <w:t>ходимости. И как любая монета, имеет две стороны, то есть приносит несомненную пользу даже в совреме</w:t>
      </w:r>
      <w:r>
        <w:t>н</w:t>
      </w:r>
      <w:r>
        <w:t>ном мире.</w:t>
      </w:r>
    </w:p>
    <w:p w14:paraId="49853207" w14:textId="77777777" w:rsidR="00055884" w:rsidRDefault="00055884">
      <w:pPr>
        <w:spacing w:before="40"/>
        <w:ind w:firstLine="709"/>
        <w:jc w:val="both"/>
      </w:pPr>
      <w:r>
        <w:t>В течени</w:t>
      </w:r>
      <w:r w:rsidR="00B7363A">
        <w:t>е</w:t>
      </w:r>
      <w:r>
        <w:t xml:space="preserve"> длительного времени человеческие сообщества развивались в резко враждебной окруж</w:t>
      </w:r>
      <w:r>
        <w:t>а</w:t>
      </w:r>
      <w:r>
        <w:t>ющей среде. И для того, чтобы выжить, они должны были сплачиваться и действовать как единый орг</w:t>
      </w:r>
      <w:r>
        <w:t>а</w:t>
      </w:r>
      <w:r>
        <w:t>низм. И в этом деле был важен КАЖДЫЙ человек! Естественно общество давило на своих членов с тем, чтобы их поведение было предсказуемым</w:t>
      </w:r>
      <w:r w:rsidR="00B7363A">
        <w:t>,</w:t>
      </w:r>
      <w:r>
        <w:t xml:space="preserve"> и они дружно работали на выживание всего племени.</w:t>
      </w:r>
    </w:p>
    <w:p w14:paraId="15DD0FA3" w14:textId="77777777" w:rsidR="009A371C" w:rsidRDefault="009A371C" w:rsidP="009A371C">
      <w:pPr>
        <w:spacing w:before="40"/>
        <w:ind w:firstLine="709"/>
        <w:jc w:val="both"/>
      </w:pPr>
    </w:p>
    <w:p w14:paraId="5CAD929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rFonts w:eastAsia="MS Mincho"/>
        </w:rPr>
      </w:pPr>
      <w:r>
        <w:rPr>
          <w:rFonts w:eastAsia="MS Mincho"/>
        </w:rPr>
        <w:t>Сущность счастья человека в умении быть ма</w:t>
      </w:r>
      <w:r>
        <w:rPr>
          <w:rFonts w:eastAsia="MS Mincho"/>
        </w:rPr>
        <w:t>к</w:t>
      </w:r>
      <w:r>
        <w:rPr>
          <w:rFonts w:eastAsia="MS Mincho"/>
        </w:rPr>
        <w:t>симально свободным в данное время и в данных усл</w:t>
      </w:r>
      <w:r>
        <w:rPr>
          <w:rFonts w:eastAsia="MS Mincho"/>
        </w:rPr>
        <w:t>о</w:t>
      </w:r>
      <w:r>
        <w:rPr>
          <w:rFonts w:eastAsia="MS Mincho"/>
        </w:rPr>
        <w:t>виях.</w:t>
      </w:r>
    </w:p>
    <w:p w14:paraId="09DCA0EB" w14:textId="77777777" w:rsidR="009A371C" w:rsidRDefault="009A371C" w:rsidP="009A371C">
      <w:pPr>
        <w:pStyle w:val="a5"/>
        <w:jc w:val="both"/>
        <w:rPr>
          <w:rFonts w:eastAsia="MS Mincho"/>
        </w:rPr>
      </w:pPr>
    </w:p>
    <w:p w14:paraId="7015FB7C" w14:textId="77777777" w:rsidR="00055884" w:rsidRDefault="00055884">
      <w:pPr>
        <w:pStyle w:val="a5"/>
        <w:ind w:firstLine="708"/>
        <w:jc w:val="both"/>
        <w:rPr>
          <w:rFonts w:eastAsia="MS Mincho"/>
        </w:rPr>
      </w:pPr>
      <w:r>
        <w:rPr>
          <w:rFonts w:ascii="Times New Roman" w:hAnsi="Times New Roman" w:cs="Times New Roman"/>
        </w:rPr>
        <w:t>В случае, когда действия индивида входят в противоречие с требованиями общества, то этот пр</w:t>
      </w:r>
      <w:r>
        <w:rPr>
          <w:rFonts w:ascii="Times New Roman" w:hAnsi="Times New Roman" w:cs="Times New Roman"/>
        </w:rPr>
        <w:t>о</w:t>
      </w:r>
      <w:r>
        <w:rPr>
          <w:rFonts w:ascii="Times New Roman" w:hAnsi="Times New Roman" w:cs="Times New Roman"/>
        </w:rPr>
        <w:t xml:space="preserve">цесс можно </w:t>
      </w:r>
      <w:proofErr w:type="spellStart"/>
      <w:r>
        <w:rPr>
          <w:rFonts w:ascii="Times New Roman" w:hAnsi="Times New Roman" w:cs="Times New Roman"/>
        </w:rPr>
        <w:t>вербализовать</w:t>
      </w:r>
      <w:proofErr w:type="spellEnd"/>
      <w:r>
        <w:rPr>
          <w:rFonts w:ascii="Times New Roman" w:hAnsi="Times New Roman" w:cs="Times New Roman"/>
        </w:rPr>
        <w:t xml:space="preserve"> примерно так:</w:t>
      </w:r>
      <w:r>
        <w:rPr>
          <w:rFonts w:eastAsia="MS Mincho"/>
        </w:rPr>
        <w:t xml:space="preserve"> </w:t>
      </w:r>
    </w:p>
    <w:p w14:paraId="165DB305" w14:textId="77777777" w:rsidR="00055884" w:rsidRDefault="00055884">
      <w:pPr>
        <w:pStyle w:val="a5"/>
        <w:ind w:firstLine="708"/>
        <w:jc w:val="both"/>
        <w:rPr>
          <w:rFonts w:ascii="Times New Roman" w:eastAsia="MS Mincho" w:hAnsi="Times New Roman" w:cs="Times New Roman"/>
          <w:bCs/>
          <w:i/>
          <w:iCs/>
        </w:rPr>
      </w:pPr>
      <w:r>
        <w:rPr>
          <w:rFonts w:ascii="Times New Roman" w:eastAsia="MS Mincho" w:hAnsi="Times New Roman" w:cs="Times New Roman"/>
          <w:bCs/>
          <w:i/>
          <w:iCs/>
        </w:rPr>
        <w:t>«Мы тебе даем защиту? Мы совместно доб</w:t>
      </w:r>
      <w:r>
        <w:rPr>
          <w:rFonts w:ascii="Times New Roman" w:eastAsia="MS Mincho" w:hAnsi="Times New Roman" w:cs="Times New Roman"/>
          <w:bCs/>
          <w:i/>
          <w:iCs/>
        </w:rPr>
        <w:t>ы</w:t>
      </w:r>
      <w:r>
        <w:rPr>
          <w:rFonts w:ascii="Times New Roman" w:eastAsia="MS Mincho" w:hAnsi="Times New Roman" w:cs="Times New Roman"/>
          <w:bCs/>
          <w:i/>
          <w:iCs/>
        </w:rPr>
        <w:t>ваем пищу и тебе не грозит голодная смерть?  А сд</w:t>
      </w:r>
      <w:r>
        <w:rPr>
          <w:rFonts w:ascii="Times New Roman" w:eastAsia="MS Mincho" w:hAnsi="Times New Roman" w:cs="Times New Roman"/>
          <w:bCs/>
          <w:i/>
          <w:iCs/>
        </w:rPr>
        <w:t>е</w:t>
      </w:r>
      <w:r>
        <w:rPr>
          <w:rFonts w:ascii="Times New Roman" w:eastAsia="MS Mincho" w:hAnsi="Times New Roman" w:cs="Times New Roman"/>
          <w:bCs/>
          <w:i/>
          <w:iCs/>
        </w:rPr>
        <w:t>лано это для того, чтобы вместе нам было лучше. Поэтому мы не позволим тебе пользоваться благами, которые тебе дает общество и ничего за это ему не отдавать! Так будь добр считаться и с нашими тр</w:t>
      </w:r>
      <w:r>
        <w:rPr>
          <w:rFonts w:ascii="Times New Roman" w:eastAsia="MS Mincho" w:hAnsi="Times New Roman" w:cs="Times New Roman"/>
          <w:bCs/>
          <w:i/>
          <w:iCs/>
        </w:rPr>
        <w:t>е</w:t>
      </w:r>
      <w:r>
        <w:rPr>
          <w:rFonts w:ascii="Times New Roman" w:eastAsia="MS Mincho" w:hAnsi="Times New Roman" w:cs="Times New Roman"/>
          <w:bCs/>
          <w:i/>
          <w:iCs/>
        </w:rPr>
        <w:t xml:space="preserve">бованиями, с требованиями общежития». </w:t>
      </w:r>
    </w:p>
    <w:p w14:paraId="23A97ABE" w14:textId="77777777" w:rsidR="00055884" w:rsidRDefault="00055884">
      <w:pPr>
        <w:pStyle w:val="12"/>
        <w:jc w:val="both"/>
      </w:pPr>
      <w:bookmarkStart w:id="63" w:name="_Toc201323674"/>
      <w:proofErr w:type="spellStart"/>
      <w:r>
        <w:t>Нонкомформист</w:t>
      </w:r>
      <w:proofErr w:type="spellEnd"/>
      <w:r>
        <w:t xml:space="preserve"> – </w:t>
      </w:r>
      <w:proofErr w:type="spellStart"/>
      <w:r>
        <w:t>сталкер</w:t>
      </w:r>
      <w:proofErr w:type="spellEnd"/>
      <w:r>
        <w:t>?</w:t>
      </w:r>
      <w:bookmarkEnd w:id="63"/>
    </w:p>
    <w:p w14:paraId="37D6A025" w14:textId="77777777" w:rsidR="00055884" w:rsidRDefault="00055884">
      <w:pPr>
        <w:spacing w:before="40"/>
        <w:ind w:firstLine="709"/>
        <w:jc w:val="both"/>
      </w:pPr>
      <w:r>
        <w:t>И люди под влиянием необходимости выжить, изгоняли или же уничтожали закоренелых индивиду</w:t>
      </w:r>
      <w:r>
        <w:t>а</w:t>
      </w:r>
      <w:r>
        <w:t>листов, которые думали только о себе и не хотели р</w:t>
      </w:r>
      <w:r>
        <w:t>а</w:t>
      </w:r>
      <w:r>
        <w:t>ботать на выживание племени. С  нонконформистом, то есть с человеком, который поступает вопреки мн</w:t>
      </w:r>
      <w:r>
        <w:t>е</w:t>
      </w:r>
      <w:r>
        <w:t>нию большинства, обращаются так же плохо, как и с чужаком - его самым жестоким образом выживают.</w:t>
      </w:r>
    </w:p>
    <w:p w14:paraId="3FCA6C1B" w14:textId="77777777" w:rsidR="00055884" w:rsidRDefault="00055884">
      <w:pPr>
        <w:spacing w:before="40"/>
        <w:ind w:firstLine="709"/>
        <w:jc w:val="both"/>
        <w:rPr>
          <w:bCs/>
        </w:rPr>
      </w:pPr>
      <w:r>
        <w:t>Боязнь изоляции и остракизма заставляет ко</w:t>
      </w:r>
      <w:r>
        <w:t>н</w:t>
      </w:r>
      <w:r>
        <w:t xml:space="preserve">кретного человека подстраиваться под всех остальных. Он  знает, что если он будет не такой, как все, то будет с треском изгнан из «рая» безопасной пещеры. И для того, чтобы обезопасить себя от этого, люди всеми силами стараются показать: </w:t>
      </w:r>
      <w:r>
        <w:rPr>
          <w:bCs/>
          <w:i/>
        </w:rPr>
        <w:t>«Я свой, я такой же, как все!»</w:t>
      </w:r>
    </w:p>
    <w:p w14:paraId="53A21848" w14:textId="77777777" w:rsidR="00055884" w:rsidRDefault="00055884">
      <w:pPr>
        <w:spacing w:before="40"/>
        <w:ind w:firstLine="709"/>
        <w:jc w:val="both"/>
      </w:pPr>
      <w:r>
        <w:t>Ради самоутверждения в глазах «соплеменн</w:t>
      </w:r>
      <w:r>
        <w:t>и</w:t>
      </w:r>
      <w:r>
        <w:t>ков» люди готовы на все: они ведут себя нахально, одеваются крикливо, высказываются амбициозно, хв</w:t>
      </w:r>
      <w:r>
        <w:t>а</w:t>
      </w:r>
      <w:r>
        <w:t>стаются безгранично. Некоторые ради этого готовы пойти даже на нарушение закона.</w:t>
      </w:r>
    </w:p>
    <w:p w14:paraId="0C8A5F25" w14:textId="77777777" w:rsidR="00055884" w:rsidRDefault="00055884">
      <w:pPr>
        <w:pStyle w:val="12"/>
        <w:jc w:val="both"/>
      </w:pPr>
      <w:bookmarkStart w:id="64" w:name="_Toc201323675"/>
      <w:r>
        <w:t>Не было, нет и не будет! А если будет…</w:t>
      </w:r>
      <w:bookmarkEnd w:id="64"/>
    </w:p>
    <w:p w14:paraId="3370D1E1" w14:textId="77777777" w:rsidR="00055884" w:rsidRDefault="00055884">
      <w:pPr>
        <w:spacing w:before="40"/>
        <w:ind w:firstLine="709"/>
        <w:jc w:val="both"/>
      </w:pPr>
      <w:r>
        <w:t xml:space="preserve">В начале, когда человеческие сообщества еще совсем недалеко отошли от животных, запреты и табу были очень жесткими. И за их нарушение полагалось немедленное и жесткое наказание, чаще всего в виде смерти. </w:t>
      </w:r>
    </w:p>
    <w:p w14:paraId="0A306A80" w14:textId="77777777" w:rsidR="00055884" w:rsidRDefault="00055884">
      <w:pPr>
        <w:spacing w:before="40"/>
        <w:ind w:firstLine="709"/>
        <w:jc w:val="both"/>
      </w:pPr>
      <w:r>
        <w:t>И это вполне понятно, так как мы знаем, что с животными нам тоже не  всегда удается поладить при помощи ласки. И если бы не было такой явной и пр</w:t>
      </w:r>
      <w:r>
        <w:t>я</w:t>
      </w:r>
      <w:r>
        <w:t>мой связи между нарушением табу и наказанием, то вряд ли члены племени добились чего-либо хорошего. И вряд ли в конце концов появилась цивилизация.</w:t>
      </w:r>
    </w:p>
    <w:p w14:paraId="7E726818" w14:textId="77777777" w:rsidR="00361084" w:rsidRDefault="00647EB5">
      <w:pPr>
        <w:spacing w:before="40"/>
        <w:ind w:firstLine="709"/>
        <w:jc w:val="both"/>
      </w:pPr>
      <w:r>
        <w:pict w14:anchorId="44223322">
          <v:shape id="_x0000_i1033" type="#_x0000_t75" style="width:283pt;height:212pt">
            <v:imagedata r:id="rId19" o:title=""/>
          </v:shape>
        </w:pict>
      </w:r>
    </w:p>
    <w:p w14:paraId="06105862" w14:textId="77777777" w:rsidR="00055884" w:rsidRDefault="00055884">
      <w:pPr>
        <w:spacing w:before="40"/>
        <w:ind w:firstLine="709"/>
        <w:jc w:val="both"/>
      </w:pPr>
      <w:r>
        <w:t>Но по мере движения вверх по эволюционной и цивилизационной лестнице условия жизни станов</w:t>
      </w:r>
      <w:r>
        <w:t>и</w:t>
      </w:r>
      <w:r>
        <w:t>лись более терпимыми, ежедневная угроза гибели вс</w:t>
      </w:r>
      <w:r>
        <w:t>е</w:t>
      </w:r>
      <w:r>
        <w:t>го племени чуть отступила назад, Вследствие этого давление на поведение отдельного человека станов</w:t>
      </w:r>
      <w:r>
        <w:t>и</w:t>
      </w:r>
      <w:r>
        <w:t>лось меньше, у него появлялась та или иная степень личной свободы.</w:t>
      </w:r>
    </w:p>
    <w:p w14:paraId="3C1B5E3A" w14:textId="77777777" w:rsidR="00055884" w:rsidRDefault="00055884">
      <w:pPr>
        <w:spacing w:before="40"/>
        <w:ind w:firstLine="709"/>
        <w:jc w:val="both"/>
      </w:pPr>
      <w:r>
        <w:t>Но человек такое существо, что дай ему палец – он всю руку откусит! Поэтому на планете Земля не было, нет и в обозримом будущем не будет абсолю</w:t>
      </w:r>
      <w:r>
        <w:t>т</w:t>
      </w:r>
      <w:r>
        <w:t>ной свободы человека от требований общества. Даже в древней Греции, которая считалась чуть ли не идеалом демократического построения государства, личной свободы у греков было как кот наплакал.</w:t>
      </w:r>
    </w:p>
    <w:p w14:paraId="00FA9A83" w14:textId="77777777" w:rsidR="00055884" w:rsidRDefault="00055884">
      <w:pPr>
        <w:pStyle w:val="12"/>
        <w:jc w:val="both"/>
      </w:pPr>
      <w:bookmarkStart w:id="65" w:name="_Toc201323676"/>
      <w:r>
        <w:t>Религии – идеологии развития?</w:t>
      </w:r>
      <w:bookmarkEnd w:id="65"/>
    </w:p>
    <w:p w14:paraId="290632FD" w14:textId="77777777" w:rsidR="00055884" w:rsidRDefault="00055884">
      <w:pPr>
        <w:spacing w:before="40"/>
        <w:ind w:firstLine="709"/>
        <w:jc w:val="both"/>
      </w:pPr>
      <w:r>
        <w:t>С течением времени для управления людьми были созданы писаные законы. Но самое главное – религиозные морально-этические системы. Если чел</w:t>
      </w:r>
      <w:r>
        <w:t>о</w:t>
      </w:r>
      <w:r>
        <w:t>век твердо будет знать, что даже смерть не освободит его от обязанностей перед людьми, что «на той ст</w:t>
      </w:r>
      <w:r>
        <w:t>о</w:t>
      </w:r>
      <w:r>
        <w:t>роне» его будет ждать или возмездие или награда, то понятно, что его поведение будет более предсказу</w:t>
      </w:r>
      <w:r>
        <w:t>е</w:t>
      </w:r>
      <w:r>
        <w:t>мым.</w:t>
      </w:r>
    </w:p>
    <w:p w14:paraId="6DDECB81" w14:textId="77777777" w:rsidR="00055884" w:rsidRDefault="00055884">
      <w:pPr>
        <w:spacing w:before="40"/>
        <w:ind w:firstLine="709"/>
        <w:jc w:val="both"/>
      </w:pPr>
      <w:r>
        <w:t>Вообще, по своей сути религия является соц</w:t>
      </w:r>
      <w:r>
        <w:t>и</w:t>
      </w:r>
      <w:r>
        <w:t>альным механизмом, который обеспечивает развитие Человечества и его постепенное совершенствование. А также она является социальным институтом, который создает и поддерживает в обществе определенные м</w:t>
      </w:r>
      <w:r>
        <w:t>о</w:t>
      </w:r>
      <w:r>
        <w:t>ральные нормы.</w:t>
      </w:r>
    </w:p>
    <w:p w14:paraId="17321707" w14:textId="77777777" w:rsidR="009A371C" w:rsidRDefault="009A371C" w:rsidP="009A371C">
      <w:pPr>
        <w:spacing w:before="40"/>
        <w:ind w:firstLine="709"/>
        <w:jc w:val="both"/>
      </w:pPr>
    </w:p>
    <w:p w14:paraId="77AA2CD9" w14:textId="77777777" w:rsidR="009A371C" w:rsidRDefault="00B7363A"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Разумный э</w:t>
      </w:r>
      <w:r w:rsidR="009A371C">
        <w:t>гоизм - наилучшая жизненная поз</w:t>
      </w:r>
      <w:r w:rsidR="009A371C">
        <w:t>и</w:t>
      </w:r>
      <w:r w:rsidR="009A371C">
        <w:t>ция и  он прекрасно помогает нам жить и   радоваться жизни.</w:t>
      </w:r>
    </w:p>
    <w:p w14:paraId="568781B5" w14:textId="77777777" w:rsidR="009A371C" w:rsidRDefault="009A371C" w:rsidP="009A371C">
      <w:pPr>
        <w:spacing w:before="40"/>
        <w:ind w:firstLine="709"/>
        <w:jc w:val="both"/>
      </w:pPr>
    </w:p>
    <w:p w14:paraId="2787E6C7" w14:textId="77777777" w:rsidR="00055884" w:rsidRDefault="00055884">
      <w:pPr>
        <w:spacing w:before="40"/>
        <w:ind w:firstLine="709"/>
        <w:jc w:val="both"/>
      </w:pPr>
      <w:r>
        <w:t>Таким образом</w:t>
      </w:r>
      <w:r w:rsidR="00B7363A">
        <w:t>,</w:t>
      </w:r>
      <w:r>
        <w:t xml:space="preserve"> этические нормы играют в о</w:t>
      </w:r>
      <w:r>
        <w:t>б</w:t>
      </w:r>
      <w:r>
        <w:t>ществе чисто утилитарную роль. Они освящают наиболее желательное для общества поведение его членов, которое с наибольшей вероятностью обесп</w:t>
      </w:r>
      <w:r>
        <w:t>е</w:t>
      </w:r>
      <w:r>
        <w:t>чит выживание и развитие этого сообщества.</w:t>
      </w:r>
    </w:p>
    <w:p w14:paraId="23AD3AF5" w14:textId="77777777" w:rsidR="00055884" w:rsidRDefault="00055884">
      <w:pPr>
        <w:pStyle w:val="12"/>
        <w:jc w:val="both"/>
      </w:pPr>
      <w:bookmarkStart w:id="66" w:name="_Toc201323677"/>
      <w:r>
        <w:t>Все чужое потенциально опасно?</w:t>
      </w:r>
      <w:bookmarkEnd w:id="66"/>
    </w:p>
    <w:p w14:paraId="47BB9A9A" w14:textId="77777777" w:rsidR="00055884" w:rsidRDefault="00055884">
      <w:pPr>
        <w:spacing w:before="40"/>
        <w:ind w:firstLine="709"/>
        <w:jc w:val="both"/>
      </w:pPr>
      <w:r>
        <w:t>И чем жестче законы, регулирующие поведение членов этого сообщества, тем их развитие будет более трудным и медленным. И в ситуациях, которые вых</w:t>
      </w:r>
      <w:r>
        <w:t>о</w:t>
      </w:r>
      <w:r>
        <w:t>дят за границы табу, член этого общества будет п</w:t>
      </w:r>
      <w:r>
        <w:t>о</w:t>
      </w:r>
      <w:r>
        <w:t>ступать как примитивный дикарь.</w:t>
      </w:r>
    </w:p>
    <w:p w14:paraId="0326D85F" w14:textId="77777777" w:rsidR="00055884" w:rsidRDefault="00055884">
      <w:pPr>
        <w:spacing w:before="40"/>
        <w:ind w:firstLine="709"/>
        <w:jc w:val="both"/>
      </w:pPr>
      <w:r>
        <w:t>Например, попадая в более цивилизованное м</w:t>
      </w:r>
      <w:r>
        <w:t>е</w:t>
      </w:r>
      <w:r>
        <w:t>сто, чем то, где он до этого жил, и встречаясь с неп</w:t>
      </w:r>
      <w:r>
        <w:t>о</w:t>
      </w:r>
      <w:r>
        <w:t>нятными и чуждыми предметами, он неосознаваемо начинает их ломать - в поезде, в гостинице, в лифте.</w:t>
      </w:r>
    </w:p>
    <w:p w14:paraId="04476080" w14:textId="77777777" w:rsidR="00055884" w:rsidRDefault="00055884">
      <w:pPr>
        <w:spacing w:before="40"/>
        <w:ind w:firstLine="709"/>
        <w:jc w:val="both"/>
      </w:pPr>
      <w:r>
        <w:t>Смысл такого поведения - чуждое потенциал</w:t>
      </w:r>
      <w:r>
        <w:t>ь</w:t>
      </w:r>
      <w:r>
        <w:t>но опасно и лучшее, что можно предпринять по отн</w:t>
      </w:r>
      <w:r>
        <w:t>о</w:t>
      </w:r>
      <w:r>
        <w:t>шению к нему - уничтожить! Таким образом, повед</w:t>
      </w:r>
      <w:r>
        <w:t>е</w:t>
      </w:r>
      <w:r>
        <w:t>ние людей очень во многом детерминировано и</w:t>
      </w:r>
      <w:r>
        <w:t>н</w:t>
      </w:r>
      <w:r>
        <w:t>стинктом самосохранения.</w:t>
      </w:r>
    </w:p>
    <w:p w14:paraId="414DB384" w14:textId="77777777" w:rsidR="00055884" w:rsidRDefault="00055884">
      <w:pPr>
        <w:spacing w:before="40"/>
        <w:ind w:firstLine="709"/>
        <w:jc w:val="both"/>
      </w:pPr>
      <w:r>
        <w:t>В повседневной жизни мы как-то не осознаем, что хорошие манеры являются ритуалами, которые тормозят агрессию и создают социальный союз. Л</w:t>
      </w:r>
      <w:r>
        <w:t>ю</w:t>
      </w:r>
      <w:r>
        <w:t>бое отклонение от форм общения, характерных для определенной группы, вызывает агрессию, и потому члены этой группы оказываются вынуждены точно выполнять все нормы социального поведения.</w:t>
      </w:r>
    </w:p>
    <w:p w14:paraId="5CECB572" w14:textId="77777777" w:rsidR="00055884" w:rsidRDefault="00055884">
      <w:pPr>
        <w:spacing w:before="40"/>
        <w:ind w:firstLine="709"/>
        <w:jc w:val="both"/>
      </w:pPr>
      <w:r>
        <w:t>И смысл всех этих законов - хоть как-нибудь, но загнать внутрь наше звериное естество. А оно вс</w:t>
      </w:r>
      <w:r>
        <w:t>е</w:t>
      </w:r>
      <w:r>
        <w:t>гда находится очень близко от поверхности психики и при первой возможности пытается освободиться.  Все религиозные запреты и ритуалы направлены именно на то, чтобы развить в нас человеческое, раздуть «и</w:t>
      </w:r>
      <w:r>
        <w:t>с</w:t>
      </w:r>
      <w:r>
        <w:t>кру божью»,  не дать «дьявольским» инстинктам взять верх.</w:t>
      </w:r>
    </w:p>
    <w:p w14:paraId="7FF9B38C" w14:textId="77777777" w:rsidR="00055884" w:rsidRDefault="00055884">
      <w:pPr>
        <w:pStyle w:val="12"/>
        <w:jc w:val="both"/>
      </w:pPr>
      <w:bookmarkStart w:id="67" w:name="_Toc201323678"/>
      <w:r>
        <w:t>Животное должно жить в клетке?</w:t>
      </w:r>
      <w:bookmarkEnd w:id="67"/>
    </w:p>
    <w:p w14:paraId="2969F999" w14:textId="77777777" w:rsidR="00055884" w:rsidRDefault="00055884">
      <w:pPr>
        <w:spacing w:before="40"/>
        <w:ind w:firstLine="709"/>
        <w:jc w:val="both"/>
      </w:pPr>
      <w:r>
        <w:t>Когда из уст аскетов люди слышат речи, пред</w:t>
      </w:r>
      <w:r>
        <w:t>о</w:t>
      </w:r>
      <w:r>
        <w:t>стерегающие от того, чтобы отпускать узду инстин</w:t>
      </w:r>
      <w:r>
        <w:t>к</w:t>
      </w:r>
      <w:r>
        <w:t>тивных побуждений, то они понимают, что Человеч</w:t>
      </w:r>
      <w:r>
        <w:t>е</w:t>
      </w:r>
      <w:r>
        <w:t>ство пришло к этому не зря. Учение о первородном грехе, утверждение, что человек от рождения порочен, - все это вполне  рационально: человек не смеет слепо следовать своим врожденным наклонностям. А до</w:t>
      </w:r>
      <w:r>
        <w:t>л</w:t>
      </w:r>
      <w:r>
        <w:t>жен учиться властвовать над ними и контролировать их проявления.</w:t>
      </w:r>
    </w:p>
    <w:p w14:paraId="6199203F" w14:textId="77777777" w:rsidR="00055884" w:rsidRDefault="00055884">
      <w:pPr>
        <w:spacing w:before="40"/>
        <w:ind w:firstLine="709"/>
        <w:jc w:val="both"/>
      </w:pPr>
      <w:r>
        <w:t>И лучший способ достижения этого с точки зрения церковников – культура стыда и изначальной ущербности, которая внедряется в паству. Ведь люд</w:t>
      </w:r>
      <w:r>
        <w:t>ь</w:t>
      </w:r>
      <w:r>
        <w:t>ми с мощным комплексом неполноценности очень легко управлять.</w:t>
      </w:r>
    </w:p>
    <w:p w14:paraId="4A76FD88" w14:textId="77777777" w:rsidR="00055884" w:rsidRDefault="00055884">
      <w:pPr>
        <w:spacing w:before="40"/>
        <w:ind w:firstLine="709"/>
        <w:jc w:val="both"/>
        <w:rPr>
          <w:rFonts w:eastAsia="MS Mincho"/>
        </w:rPr>
      </w:pPr>
      <w:r>
        <w:rPr>
          <w:rFonts w:eastAsia="MS Mincho"/>
        </w:rPr>
        <w:t>Человек настолько стадное животное, что и</w:t>
      </w:r>
      <w:r>
        <w:rPr>
          <w:rFonts w:eastAsia="MS Mincho"/>
        </w:rPr>
        <w:t>с</w:t>
      </w:r>
      <w:r>
        <w:rPr>
          <w:rFonts w:eastAsia="MS Mincho"/>
        </w:rPr>
        <w:t>тинной ценностью для него является только то, что связано с обществом. При этом совершенно не важен знак этой ценности (положительный или отрицател</w:t>
      </w:r>
      <w:r>
        <w:rPr>
          <w:rFonts w:eastAsia="MS Mincho"/>
        </w:rPr>
        <w:t>ь</w:t>
      </w:r>
      <w:r>
        <w:rPr>
          <w:rFonts w:eastAsia="MS Mincho"/>
        </w:rPr>
        <w:t xml:space="preserve">ный). </w:t>
      </w:r>
    </w:p>
    <w:p w14:paraId="51E932C8" w14:textId="77777777" w:rsidR="00055884" w:rsidRDefault="00055884">
      <w:pPr>
        <w:spacing w:before="40"/>
        <w:ind w:firstLine="709"/>
        <w:jc w:val="both"/>
        <w:rPr>
          <w:rFonts w:eastAsia="MS Mincho"/>
        </w:rPr>
      </w:pPr>
      <w:r>
        <w:rPr>
          <w:rFonts w:eastAsia="MS Mincho"/>
        </w:rPr>
        <w:t>В зависимости от воспитания и истории своей жизни, он может быть обижен на людей и вследствие этого взрывать небоскребы. Или же в противном сл</w:t>
      </w:r>
      <w:r>
        <w:rPr>
          <w:rFonts w:eastAsia="MS Mincho"/>
        </w:rPr>
        <w:t>у</w:t>
      </w:r>
      <w:r>
        <w:rPr>
          <w:rFonts w:eastAsia="MS Mincho"/>
        </w:rPr>
        <w:t>чае строить их. Лишь бы его деяния остались в умах людей, лишь бы сделать что-то, что значимо для л</w:t>
      </w:r>
      <w:r>
        <w:rPr>
          <w:rFonts w:eastAsia="MS Mincho"/>
        </w:rPr>
        <w:t>ю</w:t>
      </w:r>
      <w:r>
        <w:rPr>
          <w:rFonts w:eastAsia="MS Mincho"/>
        </w:rPr>
        <w:t>дей.</w:t>
      </w:r>
    </w:p>
    <w:p w14:paraId="7A4DFD77" w14:textId="77777777" w:rsidR="00055884" w:rsidRDefault="00055884">
      <w:pPr>
        <w:pStyle w:val="12"/>
        <w:jc w:val="both"/>
        <w:rPr>
          <w:rFonts w:eastAsia="MS Mincho"/>
        </w:rPr>
      </w:pPr>
      <w:bookmarkStart w:id="68" w:name="_Toc201323679"/>
      <w:r>
        <w:rPr>
          <w:rFonts w:eastAsia="MS Mincho"/>
        </w:rPr>
        <w:t>Что же все-таки делает человека счастл</w:t>
      </w:r>
      <w:r>
        <w:rPr>
          <w:rFonts w:eastAsia="MS Mincho"/>
        </w:rPr>
        <w:t>и</w:t>
      </w:r>
      <w:r>
        <w:rPr>
          <w:rFonts w:eastAsia="MS Mincho"/>
        </w:rPr>
        <w:t>вым?</w:t>
      </w:r>
      <w:bookmarkEnd w:id="68"/>
    </w:p>
    <w:p w14:paraId="1D01C421"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Какими бы материальными ценностями человек ни обладал, само по себе это не может сделать его счастливым. В процессе достижения ему кажется, что это не так. Но как только он этого добивается, то это ОЧЕНЬ БЫСТРО теряет для него ценность. Особенно, если эти его достижения не оценены значимыми для него людьми.</w:t>
      </w:r>
    </w:p>
    <w:p w14:paraId="67CDF03D"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А вот общение и любимая работа являются «вечно-зелеными ценностями». Это видимо связано с тем, что в результате этого мы чувствуем себя знач</w:t>
      </w:r>
      <w:r>
        <w:rPr>
          <w:rFonts w:ascii="Times New Roman" w:eastAsia="MS Mincho" w:hAnsi="Times New Roman" w:cs="Times New Roman"/>
        </w:rPr>
        <w:t>и</w:t>
      </w:r>
      <w:r>
        <w:rPr>
          <w:rFonts w:ascii="Times New Roman" w:eastAsia="MS Mincho" w:hAnsi="Times New Roman" w:cs="Times New Roman"/>
        </w:rPr>
        <w:t>мыми членами общества. Ведь работа на самом деле тоже является общением (через продукты своего труда человек включается в «общение» с обществом).</w:t>
      </w:r>
    </w:p>
    <w:p w14:paraId="62865496" w14:textId="77777777" w:rsidR="009A371C" w:rsidRDefault="009A371C" w:rsidP="009A371C">
      <w:pPr>
        <w:spacing w:before="40"/>
        <w:ind w:firstLine="709"/>
        <w:jc w:val="both"/>
      </w:pPr>
    </w:p>
    <w:p w14:paraId="5667E51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Дихотомия эгоизма и альтруизма исчезает у здоровых людей, ибо в принципе каждое действие я</w:t>
      </w:r>
      <w:r>
        <w:t>в</w:t>
      </w:r>
      <w:r>
        <w:t>ляется эгоистическим и неэгоистическим.</w:t>
      </w:r>
    </w:p>
    <w:p w14:paraId="6ACBB09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А. </w:t>
      </w:r>
      <w:proofErr w:type="spellStart"/>
      <w:r>
        <w:t>Маслоу</w:t>
      </w:r>
      <w:proofErr w:type="spellEnd"/>
      <w:r>
        <w:t>.</w:t>
      </w:r>
    </w:p>
    <w:p w14:paraId="23417A07" w14:textId="77777777" w:rsidR="009A371C" w:rsidRDefault="009A371C" w:rsidP="009A371C">
      <w:pPr>
        <w:spacing w:before="40"/>
        <w:ind w:firstLine="709"/>
        <w:jc w:val="both"/>
      </w:pPr>
    </w:p>
    <w:p w14:paraId="21F31FCF"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Но человек явно произошел от кошки – он вс</w:t>
      </w:r>
      <w:r>
        <w:rPr>
          <w:rFonts w:ascii="Times New Roman" w:eastAsia="MS Mincho" w:hAnsi="Times New Roman" w:cs="Times New Roman"/>
        </w:rPr>
        <w:t>е</w:t>
      </w:r>
      <w:r>
        <w:rPr>
          <w:rFonts w:ascii="Times New Roman" w:eastAsia="MS Mincho" w:hAnsi="Times New Roman" w:cs="Times New Roman"/>
        </w:rPr>
        <w:t>гда хочет гулять сам по себе. И естественно, сопр</w:t>
      </w:r>
      <w:r>
        <w:rPr>
          <w:rFonts w:ascii="Times New Roman" w:eastAsia="MS Mincho" w:hAnsi="Times New Roman" w:cs="Times New Roman"/>
        </w:rPr>
        <w:t>о</w:t>
      </w:r>
      <w:r>
        <w:rPr>
          <w:rFonts w:ascii="Times New Roman" w:eastAsia="MS Mincho" w:hAnsi="Times New Roman" w:cs="Times New Roman"/>
        </w:rPr>
        <w:t>тивляется давлению общества, при первой же возмо</w:t>
      </w:r>
      <w:r>
        <w:rPr>
          <w:rFonts w:ascii="Times New Roman" w:eastAsia="MS Mincho" w:hAnsi="Times New Roman" w:cs="Times New Roman"/>
        </w:rPr>
        <w:t>ж</w:t>
      </w:r>
      <w:r>
        <w:rPr>
          <w:rFonts w:ascii="Times New Roman" w:eastAsia="MS Mincho" w:hAnsi="Times New Roman" w:cs="Times New Roman"/>
        </w:rPr>
        <w:t>ности делая все по своему. А на осуждение своего п</w:t>
      </w:r>
      <w:r>
        <w:rPr>
          <w:rFonts w:ascii="Times New Roman" w:eastAsia="MS Mincho" w:hAnsi="Times New Roman" w:cs="Times New Roman"/>
        </w:rPr>
        <w:t>о</w:t>
      </w:r>
      <w:r>
        <w:rPr>
          <w:rFonts w:ascii="Times New Roman" w:eastAsia="MS Mincho" w:hAnsi="Times New Roman" w:cs="Times New Roman"/>
        </w:rPr>
        <w:t xml:space="preserve">ведения реагирует по принципу: </w:t>
      </w:r>
      <w:r>
        <w:rPr>
          <w:rFonts w:ascii="Times New Roman" w:eastAsia="MS Mincho" w:hAnsi="Times New Roman" w:cs="Times New Roman"/>
          <w:b/>
          <w:bCs/>
          <w:i/>
          <w:iCs/>
        </w:rPr>
        <w:t>«Сам дурак!»</w:t>
      </w:r>
      <w:r>
        <w:rPr>
          <w:rFonts w:ascii="Times New Roman" w:eastAsia="MS Mincho" w:hAnsi="Times New Roman" w:cs="Times New Roman"/>
        </w:rPr>
        <w:t xml:space="preserve"> </w:t>
      </w:r>
    </w:p>
    <w:p w14:paraId="071803B2"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Естественно, если у него больше сил, чем у эт</w:t>
      </w:r>
      <w:r>
        <w:rPr>
          <w:rFonts w:ascii="Times New Roman" w:eastAsia="MS Mincho" w:hAnsi="Times New Roman" w:cs="Times New Roman"/>
        </w:rPr>
        <w:t>о</w:t>
      </w:r>
      <w:r>
        <w:rPr>
          <w:rFonts w:ascii="Times New Roman" w:eastAsia="MS Mincho" w:hAnsi="Times New Roman" w:cs="Times New Roman"/>
        </w:rPr>
        <w:t>го «дурака», то он руками докажет ему его неправоту. Что, естественно, приводит к тому, что его этот чел</w:t>
      </w:r>
      <w:r>
        <w:rPr>
          <w:rFonts w:ascii="Times New Roman" w:eastAsia="MS Mincho" w:hAnsi="Times New Roman" w:cs="Times New Roman"/>
        </w:rPr>
        <w:t>о</w:t>
      </w:r>
      <w:r>
        <w:rPr>
          <w:rFonts w:ascii="Times New Roman" w:eastAsia="MS Mincho" w:hAnsi="Times New Roman" w:cs="Times New Roman"/>
        </w:rPr>
        <w:t>век будет «судить» еще в большей степени.</w:t>
      </w:r>
    </w:p>
    <w:p w14:paraId="3F527FAF" w14:textId="77777777" w:rsidR="00055884" w:rsidRDefault="00055884">
      <w:pPr>
        <w:pStyle w:val="12"/>
        <w:jc w:val="both"/>
        <w:rPr>
          <w:rFonts w:eastAsia="MS Mincho"/>
        </w:rPr>
      </w:pPr>
      <w:bookmarkStart w:id="69" w:name="_Toc201323680"/>
      <w:r>
        <w:rPr>
          <w:rFonts w:eastAsia="MS Mincho"/>
        </w:rPr>
        <w:t>Прививка Человечеству против мракобесия</w:t>
      </w:r>
      <w:bookmarkEnd w:id="69"/>
    </w:p>
    <w:p w14:paraId="5AF92301"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Иисус Христос прекрасно понял, что для того, чтобы оборвать эту взаимную агрессию, надо пер</w:t>
      </w:r>
      <w:r>
        <w:rPr>
          <w:rFonts w:ascii="Times New Roman" w:eastAsia="MS Mincho" w:hAnsi="Times New Roman" w:cs="Times New Roman"/>
        </w:rPr>
        <w:t>е</w:t>
      </w:r>
      <w:r>
        <w:rPr>
          <w:rFonts w:ascii="Times New Roman" w:eastAsia="MS Mincho" w:hAnsi="Times New Roman" w:cs="Times New Roman"/>
        </w:rPr>
        <w:t>стать судить других людей. И мне представляется, что Иисус имел в виду в первую очередь бытовые осужд</w:t>
      </w:r>
      <w:r>
        <w:rPr>
          <w:rFonts w:ascii="Times New Roman" w:eastAsia="MS Mincho" w:hAnsi="Times New Roman" w:cs="Times New Roman"/>
        </w:rPr>
        <w:t>е</w:t>
      </w:r>
      <w:r>
        <w:rPr>
          <w:rFonts w:ascii="Times New Roman" w:eastAsia="MS Mincho" w:hAnsi="Times New Roman" w:cs="Times New Roman"/>
        </w:rPr>
        <w:t>ния. Уже в его времена были писаные законы, которые люди, естественно, вынуждены были соблюдать.</w:t>
      </w:r>
    </w:p>
    <w:p w14:paraId="22C0D3AD"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И в настоящее время никто не оспаривает нео</w:t>
      </w:r>
      <w:r>
        <w:rPr>
          <w:rFonts w:ascii="Times New Roman" w:eastAsia="MS Mincho" w:hAnsi="Times New Roman" w:cs="Times New Roman"/>
        </w:rPr>
        <w:t>б</w:t>
      </w:r>
      <w:r>
        <w:rPr>
          <w:rFonts w:ascii="Times New Roman" w:eastAsia="MS Mincho" w:hAnsi="Times New Roman" w:cs="Times New Roman"/>
        </w:rPr>
        <w:t>ходимость законов. Но сверх этого и зачастую без вс</w:t>
      </w:r>
      <w:r>
        <w:rPr>
          <w:rFonts w:ascii="Times New Roman" w:eastAsia="MS Mincho" w:hAnsi="Times New Roman" w:cs="Times New Roman"/>
        </w:rPr>
        <w:t>я</w:t>
      </w:r>
      <w:r>
        <w:rPr>
          <w:rFonts w:ascii="Times New Roman" w:eastAsia="MS Mincho" w:hAnsi="Times New Roman" w:cs="Times New Roman"/>
        </w:rPr>
        <w:t>кой особой необходимости люди давят на тех, кто ж</w:t>
      </w:r>
      <w:r>
        <w:rPr>
          <w:rFonts w:ascii="Times New Roman" w:eastAsia="MS Mincho" w:hAnsi="Times New Roman" w:cs="Times New Roman"/>
        </w:rPr>
        <w:t>и</w:t>
      </w:r>
      <w:r>
        <w:rPr>
          <w:rFonts w:ascii="Times New Roman" w:eastAsia="MS Mincho" w:hAnsi="Times New Roman" w:cs="Times New Roman"/>
        </w:rPr>
        <w:t>вет, думает и действует немного не так, как они. И чем меньше это давление в обществе, тем оно более цив</w:t>
      </w:r>
      <w:r>
        <w:rPr>
          <w:rFonts w:ascii="Times New Roman" w:eastAsia="MS Mincho" w:hAnsi="Times New Roman" w:cs="Times New Roman"/>
        </w:rPr>
        <w:t>и</w:t>
      </w:r>
      <w:r>
        <w:rPr>
          <w:rFonts w:ascii="Times New Roman" w:eastAsia="MS Mincho" w:hAnsi="Times New Roman" w:cs="Times New Roman"/>
        </w:rPr>
        <w:t>лизовано, культурно.</w:t>
      </w:r>
    </w:p>
    <w:p w14:paraId="5A85666B" w14:textId="77777777" w:rsidR="00055884" w:rsidRDefault="00055884">
      <w:pPr>
        <w:spacing w:before="40"/>
        <w:ind w:firstLine="709"/>
        <w:jc w:val="both"/>
      </w:pPr>
      <w:r>
        <w:rPr>
          <w:rFonts w:eastAsia="MS Mincho"/>
        </w:rPr>
        <w:t>Вполне возможно, что Иисус Христос уже т</w:t>
      </w:r>
      <w:r>
        <w:rPr>
          <w:rFonts w:eastAsia="MS Mincho"/>
        </w:rPr>
        <w:t>о</w:t>
      </w:r>
      <w:r>
        <w:rPr>
          <w:rFonts w:eastAsia="MS Mincho"/>
        </w:rPr>
        <w:t>гда понимал, что это взаимное осуждение – основа для цивилизационных откатов к мракобесию, к «охоте за ведьмами» и так далее и тому подобное.</w:t>
      </w:r>
      <w:r>
        <w:t xml:space="preserve"> Осуждение является матерью насилия и отцом тоталитаризма.</w:t>
      </w:r>
    </w:p>
    <w:p w14:paraId="4AB6F727" w14:textId="77777777" w:rsidR="00055884" w:rsidRDefault="00055884">
      <w:pPr>
        <w:pStyle w:val="12"/>
        <w:jc w:val="both"/>
        <w:rPr>
          <w:rFonts w:eastAsia="MS Mincho"/>
        </w:rPr>
      </w:pPr>
      <w:bookmarkStart w:id="70" w:name="_Toc201323681"/>
      <w:r>
        <w:rPr>
          <w:rFonts w:eastAsia="MS Mincho"/>
        </w:rPr>
        <w:t>Ненасилие – основа цивилизации</w:t>
      </w:r>
      <w:bookmarkEnd w:id="70"/>
    </w:p>
    <w:p w14:paraId="68347CAA" w14:textId="77777777" w:rsidR="00055884" w:rsidRDefault="00055884">
      <w:pPr>
        <w:pStyle w:val="a5"/>
        <w:ind w:firstLine="708"/>
        <w:jc w:val="both"/>
        <w:rPr>
          <w:rFonts w:ascii="Times New Roman" w:eastAsia="MS Mincho" w:hAnsi="Times New Roman" w:cs="Times New Roman"/>
          <w:i/>
          <w:iCs/>
        </w:rPr>
      </w:pPr>
      <w:r>
        <w:rPr>
          <w:rFonts w:ascii="Times New Roman" w:eastAsia="MS Mincho" w:hAnsi="Times New Roman" w:cs="Times New Roman"/>
        </w:rPr>
        <w:t>А вот терпимость к мнению другого человека, уважение к внутреннему миру  и мировоззрению др</w:t>
      </w:r>
      <w:r>
        <w:rPr>
          <w:rFonts w:ascii="Times New Roman" w:eastAsia="MS Mincho" w:hAnsi="Times New Roman" w:cs="Times New Roman"/>
        </w:rPr>
        <w:t>у</w:t>
      </w:r>
      <w:r>
        <w:rPr>
          <w:rFonts w:ascii="Times New Roman" w:eastAsia="MS Mincho" w:hAnsi="Times New Roman" w:cs="Times New Roman"/>
        </w:rPr>
        <w:t>гих людей можно назвать основой современной дем</w:t>
      </w:r>
      <w:r>
        <w:rPr>
          <w:rFonts w:ascii="Times New Roman" w:eastAsia="MS Mincho" w:hAnsi="Times New Roman" w:cs="Times New Roman"/>
        </w:rPr>
        <w:t>о</w:t>
      </w:r>
      <w:r>
        <w:rPr>
          <w:rFonts w:ascii="Times New Roman" w:eastAsia="MS Mincho" w:hAnsi="Times New Roman" w:cs="Times New Roman"/>
        </w:rPr>
        <w:t xml:space="preserve">кратии.  Эпиграфом к современной демократии можно поставить следующее высказывание Вольтера: </w:t>
      </w:r>
      <w:r>
        <w:rPr>
          <w:rFonts w:ascii="Times New Roman" w:eastAsia="MS Mincho" w:hAnsi="Times New Roman" w:cs="Times New Roman"/>
          <w:i/>
          <w:iCs/>
        </w:rPr>
        <w:t xml:space="preserve">«Мне не нравится то, что вы говорите. Но я отдам жизнь за то, чтобы вы могли это говорить!» </w:t>
      </w:r>
    </w:p>
    <w:p w14:paraId="409F7C5F"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В условиях демократии каждый человек до</w:t>
      </w:r>
      <w:r>
        <w:rPr>
          <w:rFonts w:ascii="Times New Roman" w:eastAsia="MS Mincho" w:hAnsi="Times New Roman" w:cs="Times New Roman"/>
        </w:rPr>
        <w:t>л</w:t>
      </w:r>
      <w:r>
        <w:rPr>
          <w:rFonts w:ascii="Times New Roman" w:eastAsia="MS Mincho" w:hAnsi="Times New Roman" w:cs="Times New Roman"/>
        </w:rPr>
        <w:t>жен иметь свободную возможность говорить все, что он считает нужным. И не делать ничего, чтобы его идеи внедрялись в людей без их собственного жел</w:t>
      </w:r>
      <w:r>
        <w:rPr>
          <w:rFonts w:ascii="Times New Roman" w:eastAsia="MS Mincho" w:hAnsi="Times New Roman" w:cs="Times New Roman"/>
        </w:rPr>
        <w:t>а</w:t>
      </w:r>
      <w:r>
        <w:rPr>
          <w:rFonts w:ascii="Times New Roman" w:eastAsia="MS Mincho" w:hAnsi="Times New Roman" w:cs="Times New Roman"/>
        </w:rPr>
        <w:t>ния.</w:t>
      </w:r>
    </w:p>
    <w:p w14:paraId="41731098" w14:textId="77777777" w:rsidR="00361084" w:rsidRDefault="006F7D26" w:rsidP="00361084">
      <w:pPr>
        <w:pStyle w:val="a5"/>
        <w:ind w:firstLine="142"/>
        <w:jc w:val="both"/>
        <w:rPr>
          <w:rFonts w:ascii="Times New Roman" w:eastAsia="MS Mincho" w:hAnsi="Times New Roman" w:cs="Times New Roman"/>
        </w:rPr>
      </w:pPr>
      <w:r>
        <w:rPr>
          <w:rFonts w:ascii="Times New Roman" w:eastAsia="MS Mincho" w:hAnsi="Times New Roman" w:cs="Times New Roman"/>
          <w:noProof/>
          <w:lang w:val="en-US"/>
        </w:rPr>
        <w:drawing>
          <wp:inline distT="0" distB="0" distL="0" distR="0" wp14:anchorId="6F106794" wp14:editId="63629CDD">
            <wp:extent cx="3060700" cy="2349500"/>
            <wp:effectExtent l="0" t="0" r="12700"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700" cy="2349500"/>
                    </a:xfrm>
                    <a:prstGeom prst="rect">
                      <a:avLst/>
                    </a:prstGeom>
                    <a:noFill/>
                    <a:ln>
                      <a:noFill/>
                    </a:ln>
                  </pic:spPr>
                </pic:pic>
              </a:graphicData>
            </a:graphic>
          </wp:inline>
        </w:drawing>
      </w:r>
    </w:p>
    <w:p w14:paraId="76506704" w14:textId="77777777" w:rsidR="00361084" w:rsidRDefault="00361084" w:rsidP="00361084">
      <w:pPr>
        <w:pStyle w:val="a5"/>
        <w:ind w:firstLine="708"/>
        <w:jc w:val="both"/>
        <w:rPr>
          <w:rFonts w:ascii="Times New Roman" w:eastAsia="MS Mincho" w:hAnsi="Times New Roman" w:cs="Times New Roman"/>
        </w:rPr>
      </w:pPr>
    </w:p>
    <w:p w14:paraId="058CEF74" w14:textId="77777777" w:rsidR="00055884" w:rsidRDefault="00055884" w:rsidP="00361084">
      <w:pPr>
        <w:pStyle w:val="a5"/>
        <w:ind w:firstLine="708"/>
        <w:jc w:val="both"/>
        <w:rPr>
          <w:rFonts w:ascii="Times New Roman" w:eastAsia="MS Mincho" w:hAnsi="Times New Roman" w:cs="Times New Roman"/>
        </w:rPr>
      </w:pPr>
      <w:r>
        <w:rPr>
          <w:rFonts w:ascii="Times New Roman" w:eastAsia="MS Mincho" w:hAnsi="Times New Roman" w:cs="Times New Roman"/>
        </w:rPr>
        <w:t>Но люди не было бы людьми, если бы даже в условиях демократии насильно не внедряли в других свои идеи. И они придумали для этого немало средств. Вот почему мы называем тоталитарными те религио</w:t>
      </w:r>
      <w:r>
        <w:rPr>
          <w:rFonts w:ascii="Times New Roman" w:eastAsia="MS Mincho" w:hAnsi="Times New Roman" w:cs="Times New Roman"/>
        </w:rPr>
        <w:t>з</w:t>
      </w:r>
      <w:r>
        <w:rPr>
          <w:rFonts w:ascii="Times New Roman" w:eastAsia="MS Mincho" w:hAnsi="Times New Roman" w:cs="Times New Roman"/>
        </w:rPr>
        <w:t>ные секты, которые разными способами давят на свою паству, удерживая людей внутри этих образований. Вот почему мы называем насилием промывание мо</w:t>
      </w:r>
      <w:r>
        <w:rPr>
          <w:rFonts w:ascii="Times New Roman" w:eastAsia="MS Mincho" w:hAnsi="Times New Roman" w:cs="Times New Roman"/>
        </w:rPr>
        <w:t>з</w:t>
      </w:r>
      <w:r>
        <w:rPr>
          <w:rFonts w:ascii="Times New Roman" w:eastAsia="MS Mincho" w:hAnsi="Times New Roman" w:cs="Times New Roman"/>
        </w:rPr>
        <w:t>гов, когда при помощи современных технологий чел</w:t>
      </w:r>
      <w:r>
        <w:rPr>
          <w:rFonts w:ascii="Times New Roman" w:eastAsia="MS Mincho" w:hAnsi="Times New Roman" w:cs="Times New Roman"/>
        </w:rPr>
        <w:t>о</w:t>
      </w:r>
      <w:r>
        <w:rPr>
          <w:rFonts w:ascii="Times New Roman" w:eastAsia="MS Mincho" w:hAnsi="Times New Roman" w:cs="Times New Roman"/>
        </w:rPr>
        <w:t>века лишают возможности свободного выбора.</w:t>
      </w:r>
    </w:p>
    <w:p w14:paraId="0ACAF74E" w14:textId="77777777" w:rsidR="00055884" w:rsidRDefault="00055884">
      <w:pPr>
        <w:pStyle w:val="a5"/>
        <w:ind w:firstLine="708"/>
        <w:jc w:val="both"/>
        <w:rPr>
          <w:rFonts w:ascii="Times New Roman" w:eastAsia="MS Mincho" w:hAnsi="Times New Roman" w:cs="Times New Roman"/>
        </w:rPr>
      </w:pPr>
      <w:r>
        <w:rPr>
          <w:rFonts w:ascii="Times New Roman" w:eastAsia="MS Mincho" w:hAnsi="Times New Roman" w:cs="Times New Roman"/>
        </w:rPr>
        <w:t>Но даже логика может быть оружием насилия. И иной раз к логике тех людей, которые призывают к тому или иному насилию, невозможно придраться.</w:t>
      </w:r>
    </w:p>
    <w:p w14:paraId="277E2DB9" w14:textId="77777777" w:rsidR="00055884" w:rsidRDefault="00055884">
      <w:pPr>
        <w:pStyle w:val="12"/>
        <w:jc w:val="both"/>
      </w:pPr>
      <w:bookmarkStart w:id="71" w:name="_Toc201323682"/>
      <w:r>
        <w:t>Можно ли верить логике?</w:t>
      </w:r>
      <w:bookmarkEnd w:id="71"/>
    </w:p>
    <w:p w14:paraId="2EACE980" w14:textId="77777777" w:rsidR="00055884" w:rsidRDefault="00055884">
      <w:pPr>
        <w:spacing w:before="40"/>
        <w:ind w:firstLine="709"/>
        <w:jc w:val="both"/>
      </w:pPr>
      <w:r>
        <w:t>Люди очень хорошо научились обосновывать все, что угодно. Например, я могу написать книгу на любую заданную тему. И приведу такие доказател</w:t>
      </w:r>
      <w:r>
        <w:t>ь</w:t>
      </w:r>
      <w:r>
        <w:t>ства, что после прочтения этой книги ты, дорогой ч</w:t>
      </w:r>
      <w:r>
        <w:t>и</w:t>
      </w:r>
      <w:r>
        <w:t>татель, будешь ненавидеть мусульман или же начнешь есть одни одуванчики. И при желании можно при п</w:t>
      </w:r>
      <w:r>
        <w:t>о</w:t>
      </w:r>
      <w:r>
        <w:t>мощи логических построений оправдать все, что уго</w:t>
      </w:r>
      <w:r>
        <w:t>д</w:t>
      </w:r>
      <w:r>
        <w:t>но, от проституции до убийства.</w:t>
      </w:r>
    </w:p>
    <w:p w14:paraId="3A869E6E" w14:textId="77777777" w:rsidR="00055884" w:rsidRDefault="00055884">
      <w:pPr>
        <w:spacing w:before="40"/>
        <w:ind w:firstLine="709"/>
        <w:jc w:val="both"/>
      </w:pPr>
      <w:r>
        <w:t>Можно перефразировать известную пословицу и сказать, что логика, что дышло, куда повернул, туда и вышло. Это связано с тем, что есть разные уровни логических обоснований. И неискушенные, не пр</w:t>
      </w:r>
      <w:r>
        <w:t>и</w:t>
      </w:r>
      <w:r>
        <w:t>ученные к глубинному анализу высказываний, люди могут очень легко принять за истину то, что ею не я</w:t>
      </w:r>
      <w:r>
        <w:t>в</w:t>
      </w:r>
      <w:r>
        <w:t>ляется.</w:t>
      </w:r>
    </w:p>
    <w:p w14:paraId="5978AE03" w14:textId="77777777" w:rsidR="00055884" w:rsidRDefault="00055884">
      <w:pPr>
        <w:pStyle w:val="12"/>
        <w:jc w:val="both"/>
      </w:pPr>
      <w:bookmarkStart w:id="72" w:name="_Toc201323683"/>
      <w:r>
        <w:t>Логика хуже дышла</w:t>
      </w:r>
      <w:bookmarkEnd w:id="72"/>
    </w:p>
    <w:p w14:paraId="05B890F2" w14:textId="06BE6B69" w:rsidR="00055884" w:rsidRDefault="00055884">
      <w:pPr>
        <w:spacing w:before="40"/>
        <w:ind w:firstLine="709"/>
        <w:jc w:val="both"/>
      </w:pPr>
      <w:r>
        <w:t>Однажды я решил лично познакомиться с кн</w:t>
      </w:r>
      <w:r>
        <w:t>и</w:t>
      </w:r>
      <w:r>
        <w:t xml:space="preserve">гой «Майн </w:t>
      </w:r>
      <w:proofErr w:type="spellStart"/>
      <w:r>
        <w:t>Камф</w:t>
      </w:r>
      <w:proofErr w:type="spellEnd"/>
      <w:r>
        <w:t>» Адольфа Гитлера. Я понимал, что те мнения, которые слышал и читал, могут грешить н</w:t>
      </w:r>
      <w:r>
        <w:t>е</w:t>
      </w:r>
      <w:r>
        <w:t>точностями и решил построить свое мнение на эту книгу. И мне хотелось понять: почему эта книга так сильно «выстрелила»,</w:t>
      </w:r>
      <w:r w:rsidR="00EE6454">
        <w:t xml:space="preserve"> почему свела с ума целую нацию?</w:t>
      </w:r>
    </w:p>
    <w:p w14:paraId="149D3DF4" w14:textId="77777777" w:rsidR="009A371C" w:rsidRDefault="009A371C" w:rsidP="009A371C">
      <w:pPr>
        <w:spacing w:before="40"/>
        <w:ind w:firstLine="709"/>
        <w:jc w:val="both"/>
      </w:pPr>
    </w:p>
    <w:p w14:paraId="6F5E694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rFonts w:eastAsia="MS Mincho"/>
        </w:rPr>
      </w:pPr>
      <w:r>
        <w:rPr>
          <w:rFonts w:eastAsia="MS Mincho"/>
        </w:rPr>
        <w:t>Главная проблема, которую каждый человек решает в своей жизни – как обеспечить достойную СО СВОЕЙ ТОЧКИ  ЗРЕНИЯ жизнь и при этом прил</w:t>
      </w:r>
      <w:r>
        <w:rPr>
          <w:rFonts w:eastAsia="MS Mincho"/>
        </w:rPr>
        <w:t>о</w:t>
      </w:r>
      <w:r>
        <w:rPr>
          <w:rFonts w:eastAsia="MS Mincho"/>
        </w:rPr>
        <w:t>жить минимум усилий.</w:t>
      </w:r>
    </w:p>
    <w:p w14:paraId="13FA502B" w14:textId="77777777" w:rsidR="009A371C" w:rsidRDefault="009A371C" w:rsidP="009A371C">
      <w:pPr>
        <w:pStyle w:val="affc"/>
        <w:jc w:val="both"/>
      </w:pPr>
    </w:p>
    <w:p w14:paraId="04E24715" w14:textId="77777777" w:rsidR="00055884" w:rsidRDefault="00055884">
      <w:pPr>
        <w:spacing w:before="40"/>
        <w:ind w:firstLine="709"/>
        <w:jc w:val="both"/>
      </w:pPr>
      <w:r>
        <w:t>И вот где-то на первой сотне страниц я поймал себя на мысли: «Да, действительно, какие же сволочи эти евреи!» И тут же захлопнул эту книгу и больше к ней не возвращался. И понял, что не всегда можно доверять логическим построениям. И даже фактам!  И что критерием истины являются совершенно другие вещи.</w:t>
      </w:r>
    </w:p>
    <w:p w14:paraId="77CDB2B6" w14:textId="77777777" w:rsidR="00055884" w:rsidRDefault="00055884">
      <w:pPr>
        <w:spacing w:before="40"/>
        <w:ind w:firstLine="709"/>
        <w:jc w:val="both"/>
      </w:pPr>
      <w:r>
        <w:t>Есть один фундаментальный критерий, кот</w:t>
      </w:r>
      <w:r>
        <w:t>о</w:t>
      </w:r>
      <w:r>
        <w:t>рый позволяет оценить учение на предмет «вшив</w:t>
      </w:r>
      <w:r>
        <w:t>о</w:t>
      </w:r>
      <w:r>
        <w:t>сти»: призывает ли оно к тому или иному насилию над кем-либо или над чем-либо, считает ли оно насил</w:t>
      </w:r>
      <w:r>
        <w:t>ь</w:t>
      </w:r>
      <w:r>
        <w:t xml:space="preserve">ственные методы против кого угодно (и с какими угодно благими целями) приемлемыми? И применяет ли их на практике относительно других людей. Если это так, то это </w:t>
      </w:r>
      <w:proofErr w:type="spellStart"/>
      <w:r>
        <w:rPr>
          <w:b/>
          <w:u w:val="single"/>
        </w:rPr>
        <w:t>лжелогика</w:t>
      </w:r>
      <w:proofErr w:type="spellEnd"/>
      <w:r>
        <w:rPr>
          <w:b/>
          <w:u w:val="single"/>
        </w:rPr>
        <w:t xml:space="preserve"> и лжеучение</w:t>
      </w:r>
      <w:r>
        <w:t>.</w:t>
      </w:r>
    </w:p>
    <w:p w14:paraId="294DF843" w14:textId="77777777" w:rsidR="00055884" w:rsidRDefault="00055884">
      <w:pPr>
        <w:pStyle w:val="12"/>
        <w:jc w:val="both"/>
        <w:rPr>
          <w:rFonts w:eastAsia="MS Mincho"/>
        </w:rPr>
      </w:pPr>
      <w:bookmarkStart w:id="73" w:name="_Toc201323684"/>
      <w:r>
        <w:rPr>
          <w:rFonts w:eastAsia="MS Mincho"/>
        </w:rPr>
        <w:t>Три краеугольных камня цивилизации</w:t>
      </w:r>
      <w:bookmarkEnd w:id="73"/>
    </w:p>
    <w:p w14:paraId="2F39FDD4" w14:textId="77777777" w:rsidR="00055884" w:rsidRDefault="00055884">
      <w:pPr>
        <w:pStyle w:val="a5"/>
        <w:ind w:firstLine="360"/>
        <w:jc w:val="both"/>
        <w:rPr>
          <w:rFonts w:ascii="Times New Roman" w:eastAsia="MS Mincho" w:hAnsi="Times New Roman" w:cs="Times New Roman"/>
        </w:rPr>
      </w:pPr>
      <w:r>
        <w:rPr>
          <w:rFonts w:ascii="Times New Roman" w:eastAsia="MS Mincho" w:hAnsi="Times New Roman" w:cs="Times New Roman"/>
        </w:rPr>
        <w:t>И мне представляется, что на основе этого третьего фундаментального закона общения можно установить универсальные принципы, по которым можно будет понять: есть в законе, идее или же действиях людей элемент насилия. Эти принципы таковы:</w:t>
      </w:r>
    </w:p>
    <w:p w14:paraId="5ECB7F89" w14:textId="77777777" w:rsidR="00055884" w:rsidRDefault="00055884">
      <w:pPr>
        <w:spacing w:before="40"/>
        <w:ind w:firstLine="709"/>
        <w:jc w:val="both"/>
      </w:pPr>
      <w:r>
        <w:t xml:space="preserve">а) </w:t>
      </w:r>
      <w:r>
        <w:rPr>
          <w:b/>
          <w:u w:val="single"/>
        </w:rPr>
        <w:t>Жизнь другого человека свята и непр</w:t>
      </w:r>
      <w:r>
        <w:rPr>
          <w:b/>
          <w:u w:val="single"/>
        </w:rPr>
        <w:t>и</w:t>
      </w:r>
      <w:r>
        <w:rPr>
          <w:b/>
          <w:u w:val="single"/>
        </w:rPr>
        <w:t>косновенна!</w:t>
      </w:r>
      <w:r>
        <w:t xml:space="preserve">  </w:t>
      </w:r>
    </w:p>
    <w:p w14:paraId="3FE89C96" w14:textId="77777777" w:rsidR="00055884" w:rsidRDefault="00055884">
      <w:pPr>
        <w:spacing w:before="40"/>
        <w:ind w:firstLine="709"/>
        <w:jc w:val="both"/>
      </w:pPr>
      <w:r>
        <w:t>Если в этом деле не поставить принципиальн</w:t>
      </w:r>
      <w:r>
        <w:t>о</w:t>
      </w:r>
      <w:r>
        <w:t xml:space="preserve">го морального запрета, последствия для Человечества могут быть ужасными. Если человечество откажется от этого базового запрета, то через некоторое время, как это бывает всегда, власть может решить пойти дальше. И, например, подчистить всех тех, кто читает такие крамольные книги, как эта. </w:t>
      </w:r>
    </w:p>
    <w:p w14:paraId="59CBFCF5" w14:textId="77777777" w:rsidR="00055884" w:rsidRDefault="00055884">
      <w:pPr>
        <w:spacing w:before="40"/>
        <w:ind w:firstLine="709"/>
        <w:jc w:val="both"/>
      </w:pPr>
      <w:r>
        <w:t xml:space="preserve">б) </w:t>
      </w:r>
      <w:r>
        <w:rPr>
          <w:b/>
          <w:u w:val="single"/>
        </w:rPr>
        <w:t>Имущество другого человека свято и неприкосновенно</w:t>
      </w:r>
      <w:r>
        <w:t>. (если оно нажито на основе тех законов, которые существовали в то время, когда ч</w:t>
      </w:r>
      <w:r>
        <w:t>е</w:t>
      </w:r>
      <w:r>
        <w:t xml:space="preserve">ловек его зарабатывал). </w:t>
      </w:r>
    </w:p>
    <w:p w14:paraId="01B43460" w14:textId="77777777" w:rsidR="00055884" w:rsidRDefault="00055884">
      <w:pPr>
        <w:spacing w:before="40"/>
        <w:ind w:firstLine="709"/>
        <w:jc w:val="both"/>
      </w:pPr>
      <w:r>
        <w:t>Если не соблюдать этот принцип, то очень ск</w:t>
      </w:r>
      <w:r>
        <w:t>о</w:t>
      </w:r>
      <w:r>
        <w:t>ро найдется группа лихих людей, которые, как в 1917 году, начнут отбирать у других все то, что им пригл</w:t>
      </w:r>
      <w:r>
        <w:t>я</w:t>
      </w:r>
      <w:r>
        <w:t>нется. Иисус Христос, видимо прекрасно понимая это, сказал: «Не воруй!»</w:t>
      </w:r>
    </w:p>
    <w:p w14:paraId="7949F387" w14:textId="77777777" w:rsidR="00055884" w:rsidRDefault="00055884">
      <w:pPr>
        <w:spacing w:before="40"/>
        <w:ind w:firstLine="709"/>
        <w:jc w:val="both"/>
      </w:pPr>
      <w:r>
        <w:t xml:space="preserve">в) </w:t>
      </w:r>
      <w:r>
        <w:rPr>
          <w:b/>
          <w:u w:val="single"/>
        </w:rPr>
        <w:t>Внутренний мир другого человека свят и неприкосновенен.</w:t>
      </w:r>
      <w:r>
        <w:t xml:space="preserve">  </w:t>
      </w:r>
    </w:p>
    <w:p w14:paraId="25108C24" w14:textId="77777777" w:rsidR="00055884" w:rsidRDefault="00055884">
      <w:pPr>
        <w:spacing w:before="40"/>
        <w:ind w:firstLine="709"/>
        <w:jc w:val="both"/>
      </w:pPr>
      <w:r>
        <w:t>Любой человек имеет полное право думать так, как считает нужным. И придерживаться любого мир</w:t>
      </w:r>
      <w:r>
        <w:t>о</w:t>
      </w:r>
      <w:r>
        <w:t>воззрения. Но если он выполняет общепризнанные законы, регулирующие совместное проживание л</w:t>
      </w:r>
      <w:r>
        <w:t>ю</w:t>
      </w:r>
      <w:r>
        <w:t>дей, если он придерживается описываемых трех кр</w:t>
      </w:r>
      <w:r>
        <w:t>и</w:t>
      </w:r>
      <w:r>
        <w:t>териев (и, в особенности, описываемый сейчас), то никто не имеет права осуждать его.</w:t>
      </w:r>
    </w:p>
    <w:p w14:paraId="06DD027F" w14:textId="77777777" w:rsidR="00055884" w:rsidRDefault="00055884">
      <w:pPr>
        <w:pStyle w:val="12"/>
        <w:jc w:val="both"/>
      </w:pPr>
      <w:bookmarkStart w:id="74" w:name="_Toc201323685"/>
      <w:r>
        <w:t>Лучший тест в мире?</w:t>
      </w:r>
      <w:bookmarkEnd w:id="74"/>
    </w:p>
    <w:p w14:paraId="67B56533" w14:textId="5FDED92D" w:rsidR="00055884" w:rsidRDefault="00055884">
      <w:pPr>
        <w:spacing w:before="40"/>
        <w:ind w:firstLine="709"/>
        <w:jc w:val="both"/>
      </w:pPr>
      <w:r>
        <w:t>Я думаю, что эти принципы фактически лежат в основе современного цивилизованного мира. И они являются единственными тестами, которые помогают понять – продуктивна ли идея или какая-либо общ</w:t>
      </w:r>
      <w:r>
        <w:t>е</w:t>
      </w:r>
      <w:r w:rsidR="00EE6454">
        <w:t>ственная формация?</w:t>
      </w:r>
    </w:p>
    <w:p w14:paraId="34F85608" w14:textId="77777777" w:rsidR="00055884" w:rsidRDefault="00055884">
      <w:pPr>
        <w:spacing w:before="40"/>
        <w:ind w:firstLine="709"/>
        <w:jc w:val="both"/>
      </w:pPr>
      <w:r>
        <w:t>Мораль является слугой потребностей, сист</w:t>
      </w:r>
      <w:r>
        <w:t>е</w:t>
      </w:r>
      <w:r>
        <w:t>мой самооправдания в том случае, если наши посту</w:t>
      </w:r>
      <w:r>
        <w:t>п</w:t>
      </w:r>
      <w:r>
        <w:t>ки могут нарушить наше самоуважение. Например, человек хочет взять что-то ценное, что принадлежит другому. Но если взять и отобрать у него этот пре</w:t>
      </w:r>
      <w:r>
        <w:t>д</w:t>
      </w:r>
      <w:r>
        <w:t xml:space="preserve">мет, то ты станешь в собственных глазах самым настоящим грабителем. </w:t>
      </w:r>
    </w:p>
    <w:p w14:paraId="36093817" w14:textId="77777777" w:rsidR="009A371C" w:rsidRDefault="009A371C" w:rsidP="009A371C">
      <w:pPr>
        <w:spacing w:before="40"/>
        <w:ind w:firstLine="709"/>
        <w:jc w:val="both"/>
      </w:pPr>
    </w:p>
    <w:p w14:paraId="1AB99343"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rFonts w:eastAsia="MS Mincho"/>
        </w:rPr>
      </w:pPr>
      <w:r>
        <w:rPr>
          <w:rFonts w:eastAsia="MS Mincho"/>
        </w:rPr>
        <w:t>Все происходит по не зависящим от нас прич</w:t>
      </w:r>
      <w:r>
        <w:rPr>
          <w:rFonts w:eastAsia="MS Mincho"/>
        </w:rPr>
        <w:t>и</w:t>
      </w:r>
      <w:r>
        <w:rPr>
          <w:rFonts w:eastAsia="MS Mincho"/>
        </w:rPr>
        <w:t>нам. Но от нас зависит – как мы будем на это реагир</w:t>
      </w:r>
      <w:r>
        <w:rPr>
          <w:rFonts w:eastAsia="MS Mincho"/>
        </w:rPr>
        <w:t>о</w:t>
      </w:r>
      <w:r>
        <w:rPr>
          <w:rFonts w:eastAsia="MS Mincho"/>
        </w:rPr>
        <w:t>вать.</w:t>
      </w:r>
    </w:p>
    <w:p w14:paraId="5C534110" w14:textId="77777777" w:rsidR="009A371C" w:rsidRDefault="009A371C" w:rsidP="009A371C">
      <w:pPr>
        <w:spacing w:before="40"/>
        <w:ind w:firstLine="709"/>
        <w:jc w:val="both"/>
      </w:pPr>
    </w:p>
    <w:p w14:paraId="00F3E6D9" w14:textId="77777777" w:rsidR="00055884" w:rsidRDefault="00055884">
      <w:pPr>
        <w:spacing w:before="40"/>
        <w:ind w:firstLine="709"/>
        <w:jc w:val="both"/>
      </w:pPr>
      <w:r>
        <w:t>Но, если назвать евреев разорителями, то с</w:t>
      </w:r>
      <w:r>
        <w:t>о</w:t>
      </w:r>
      <w:r>
        <w:t>вершенно не грешно взять принадлежащее им имущ</w:t>
      </w:r>
      <w:r>
        <w:t>е</w:t>
      </w:r>
      <w:r>
        <w:t xml:space="preserve">ство себе.  Как сказал физиолог Ухтомский: </w:t>
      </w:r>
      <w:r>
        <w:rPr>
          <w:i/>
          <w:iCs/>
        </w:rPr>
        <w:t>«Дом</w:t>
      </w:r>
      <w:r>
        <w:rPr>
          <w:i/>
          <w:iCs/>
        </w:rPr>
        <w:t>и</w:t>
      </w:r>
      <w:r>
        <w:rPr>
          <w:i/>
          <w:iCs/>
        </w:rPr>
        <w:t>нанта всегда оправдывается. А логика - слуга ее!»</w:t>
      </w:r>
    </w:p>
    <w:p w14:paraId="27EBB2C1" w14:textId="77777777" w:rsidR="00055884" w:rsidRDefault="00055884" w:rsidP="00302446">
      <w:pPr>
        <w:pStyle w:val="28"/>
        <w:pageBreakBefore/>
      </w:pPr>
      <w:bookmarkStart w:id="75" w:name="_Toc201323686"/>
      <w:r>
        <w:t>Глава</w:t>
      </w:r>
      <w:r w:rsidR="00302446">
        <w:t xml:space="preserve"> шестая</w:t>
      </w:r>
      <w:r>
        <w:t>,</w:t>
      </w:r>
      <w:r w:rsidR="00302446">
        <w:t xml:space="preserve"> </w:t>
      </w:r>
      <w:r>
        <w:t>в которой мы ра</w:t>
      </w:r>
      <w:r>
        <w:t>с</w:t>
      </w:r>
      <w:r>
        <w:t>смотрим корни  личного эгоизма, а также разберемся в основных принц</w:t>
      </w:r>
      <w:r>
        <w:t>и</w:t>
      </w:r>
      <w:r>
        <w:t>пах, следование которым делает    ч</w:t>
      </w:r>
      <w:r>
        <w:t>е</w:t>
      </w:r>
      <w:r>
        <w:t>ловека разумным эгоистом.</w:t>
      </w:r>
      <w:bookmarkEnd w:id="75"/>
    </w:p>
    <w:p w14:paraId="18355821" w14:textId="77777777" w:rsidR="00055884" w:rsidRDefault="00055884">
      <w:pPr>
        <w:spacing w:before="40"/>
        <w:ind w:firstLine="709"/>
        <w:jc w:val="both"/>
      </w:pPr>
    </w:p>
    <w:p w14:paraId="5182A9F0" w14:textId="77777777" w:rsidR="00055884" w:rsidRDefault="00055884">
      <w:pPr>
        <w:spacing w:before="40"/>
        <w:ind w:firstLine="709"/>
        <w:jc w:val="both"/>
      </w:pPr>
      <w:r>
        <w:t>В предыдущих главах я привел доказательства того, что три максимы Христа действительно являю</w:t>
      </w:r>
      <w:r>
        <w:t>т</w:t>
      </w:r>
      <w:r>
        <w:t>ся краеугольными камнями человеческого общения. И теперь на этой основе я обосную теорию разумного эгоизма.</w:t>
      </w:r>
    </w:p>
    <w:p w14:paraId="1CBE4A5F" w14:textId="77777777" w:rsidR="00055884" w:rsidRDefault="00055884">
      <w:pPr>
        <w:pStyle w:val="12"/>
        <w:jc w:val="both"/>
      </w:pPr>
      <w:bookmarkStart w:id="76" w:name="_Toc201323687"/>
      <w:r>
        <w:t>Три источника, три составные части пол</w:t>
      </w:r>
      <w:r>
        <w:t>у</w:t>
      </w:r>
      <w:r>
        <w:t>чения дивидендов от общества</w:t>
      </w:r>
      <w:bookmarkEnd w:id="76"/>
    </w:p>
    <w:p w14:paraId="4B37E924" w14:textId="77777777" w:rsidR="00055884" w:rsidRDefault="00055884">
      <w:pPr>
        <w:spacing w:before="40"/>
        <w:ind w:firstLine="709"/>
        <w:jc w:val="both"/>
      </w:pPr>
      <w:r>
        <w:t>Если я возлюблю другого так, как предлагал Иисус, то я получу от него любовь. То есть мое пов</w:t>
      </w:r>
      <w:r>
        <w:t>е</w:t>
      </w:r>
      <w:r>
        <w:t>дение принесет мне желаемые дивиденды. Если в л</w:t>
      </w:r>
      <w:r>
        <w:t>ю</w:t>
      </w:r>
      <w:r>
        <w:t>бом акте агрессии, идущем на меня, я буду искать свою вину и через это буду менять свое поведение и таким образом стану более приспособленным к общ</w:t>
      </w:r>
      <w:r>
        <w:t>е</w:t>
      </w:r>
      <w:r>
        <w:t>ству, то это тоже принесет мне ощутимые дивиденды.</w:t>
      </w:r>
    </w:p>
    <w:p w14:paraId="3AF7E09F" w14:textId="77777777" w:rsidR="00055884" w:rsidRDefault="00055884">
      <w:pPr>
        <w:spacing w:before="40"/>
        <w:ind w:firstLine="709"/>
        <w:jc w:val="both"/>
      </w:pPr>
      <w:r>
        <w:t>Если я не буду судить других людей, если я ч</w:t>
      </w:r>
      <w:r>
        <w:t>е</w:t>
      </w:r>
      <w:r>
        <w:t>рез это перестану вмешиваться в их дела, то вероя</w:t>
      </w:r>
      <w:r>
        <w:t>т</w:t>
      </w:r>
      <w:r>
        <w:t>ность, что и другие люди позволят мне то же самое, очень высока. Вероятность, что они будут мне за это благодарны тоже, естественно, очень высока. То есть это тоже мои дивиденды.</w:t>
      </w:r>
    </w:p>
    <w:p w14:paraId="527105BC" w14:textId="77777777" w:rsidR="00055884" w:rsidRDefault="00055884">
      <w:pPr>
        <w:spacing w:before="40"/>
        <w:ind w:firstLine="709"/>
        <w:jc w:val="both"/>
      </w:pPr>
      <w:r>
        <w:t>И если я буду выполнять все три максимы Иисуса, то мое благополучие РЕЗКО увеличится. В этом случае я поступаю очень разумно, не так ли? И понятно, что и эгоистично, так как мне от этого станет лучше жить, вероятность моего выживания увелич</w:t>
      </w:r>
      <w:r>
        <w:t>и</w:t>
      </w:r>
      <w:r>
        <w:t xml:space="preserve">вается. То есть я поступаю как разумный эгоист. </w:t>
      </w:r>
    </w:p>
    <w:p w14:paraId="54F5CC32" w14:textId="77777777" w:rsidR="00361084" w:rsidRDefault="00647EB5">
      <w:pPr>
        <w:spacing w:before="40"/>
        <w:ind w:firstLine="709"/>
        <w:jc w:val="both"/>
      </w:pPr>
      <w:r>
        <w:pict w14:anchorId="5928AD1D">
          <v:shape id="_x0000_i1034" type="#_x0000_t75" style="width:228pt;height:170pt">
            <v:imagedata r:id="rId21" o:title=""/>
          </v:shape>
        </w:pict>
      </w:r>
    </w:p>
    <w:p w14:paraId="74A77E44" w14:textId="77777777" w:rsidR="00055884" w:rsidRDefault="00055884">
      <w:pPr>
        <w:spacing w:before="40"/>
        <w:ind w:firstLine="709"/>
        <w:jc w:val="both"/>
      </w:pPr>
      <w:r>
        <w:t>Понятно также, что такое мое поведение увел</w:t>
      </w:r>
      <w:r>
        <w:t>и</w:t>
      </w:r>
      <w:r>
        <w:t>чивает степень моей физической, психической и соц</w:t>
      </w:r>
      <w:r>
        <w:t>и</w:t>
      </w:r>
      <w:r>
        <w:t>альной адаптации. То есть я через это становлюсь ЗДОРОВЫМ, РАЗУМНЫМ ЭГОИСТОМ.</w:t>
      </w:r>
    </w:p>
    <w:p w14:paraId="58A3EA51" w14:textId="77777777" w:rsidR="00055884" w:rsidRDefault="00055884">
      <w:pPr>
        <w:spacing w:before="40"/>
        <w:ind w:firstLine="709"/>
        <w:jc w:val="both"/>
      </w:pPr>
      <w:r>
        <w:t>Все проблемы человека исходят из его непон</w:t>
      </w:r>
      <w:r>
        <w:t>и</w:t>
      </w:r>
      <w:r>
        <w:t>мания законов, что управляют людьми и обществом. В следствии этого он постоянно входит в конфликт с собой или же с окружающими людьми. Осознание этих законов, применение их в своей практической жизни, позволяет ему освободиться от этих проблем.</w:t>
      </w:r>
    </w:p>
    <w:p w14:paraId="236109C2" w14:textId="77777777" w:rsidR="00055884" w:rsidRDefault="00055884">
      <w:pPr>
        <w:spacing w:before="40"/>
        <w:ind w:firstLine="709"/>
        <w:jc w:val="both"/>
      </w:pPr>
      <w:r>
        <w:t>И давай сейчас, дорогой читатель, поговорим обо всех аспектах жизни такого человека.</w:t>
      </w:r>
    </w:p>
    <w:p w14:paraId="5CC01345" w14:textId="77777777" w:rsidR="00055884" w:rsidRDefault="00055884">
      <w:pPr>
        <w:pStyle w:val="12"/>
        <w:jc w:val="both"/>
      </w:pPr>
      <w:bookmarkStart w:id="77" w:name="_Toc201323688"/>
      <w:r>
        <w:t>Как без волшебницы сделать из Золушки Принцессу?</w:t>
      </w:r>
      <w:bookmarkEnd w:id="77"/>
    </w:p>
    <w:p w14:paraId="4FB015F5" w14:textId="77777777" w:rsidR="00055884" w:rsidRDefault="00055884">
      <w:pPr>
        <w:spacing w:before="40"/>
        <w:ind w:firstLine="709"/>
        <w:jc w:val="both"/>
      </w:pPr>
      <w:r>
        <w:t>Дорогой читатель! Наверное не в последнюю очередь ты взял эту книгу в руки из - за ее необычного названия. Как это так: автор  открыто и не стесняясь делает из вечной Золушки  прекрасную Принцессу!</w:t>
      </w:r>
    </w:p>
    <w:p w14:paraId="31473451" w14:textId="77777777" w:rsidR="00055884" w:rsidRDefault="00055884">
      <w:pPr>
        <w:spacing w:before="40"/>
        <w:ind w:firstLine="709"/>
        <w:jc w:val="both"/>
      </w:pPr>
      <w:r>
        <w:t>Всю сознательную жизнь в людей (особенно в нашей стране) внедрялось, что эгоизм плох по своей природе и что от него идут все беды в этом мире. Иной раз приходилось слышать даже дикости по типу, что человеку, желающему слыть культурным и инте</w:t>
      </w:r>
      <w:r>
        <w:t>л</w:t>
      </w:r>
      <w:r>
        <w:t>лигентным, заботиться о себе недостойно.</w:t>
      </w:r>
    </w:p>
    <w:p w14:paraId="13AED8E0" w14:textId="77777777" w:rsidR="00055884" w:rsidRDefault="00055884">
      <w:pPr>
        <w:spacing w:before="40"/>
        <w:ind w:firstLine="709"/>
        <w:jc w:val="both"/>
      </w:pPr>
      <w:r>
        <w:t>Помнишь знаменитые слова знаменитой песни: «Раньше думай о Родине, а потом о себе!»  В нашей стране  за 70 лет этот принцип был доведен почти до абсурда. Даже появилось ругательство: «Эгоист пр</w:t>
      </w:r>
      <w:r>
        <w:t>о</w:t>
      </w:r>
      <w:r>
        <w:t>клятый!»</w:t>
      </w:r>
    </w:p>
    <w:p w14:paraId="35C2CDDC" w14:textId="77777777" w:rsidR="00055884" w:rsidRDefault="00055884">
      <w:pPr>
        <w:spacing w:before="40"/>
        <w:ind w:firstLine="709"/>
        <w:jc w:val="both"/>
      </w:pPr>
    </w:p>
    <w:p w14:paraId="0D604B83"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Пока человек не вредит другим, он вправе в</w:t>
      </w:r>
      <w:r>
        <w:t>е</w:t>
      </w:r>
      <w:r>
        <w:t>сти наиболее естественную для него жизнь.</w:t>
      </w:r>
    </w:p>
    <w:p w14:paraId="423DAB38"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Г. </w:t>
      </w:r>
      <w:proofErr w:type="spellStart"/>
      <w:r>
        <w:t>Селье</w:t>
      </w:r>
      <w:proofErr w:type="spellEnd"/>
      <w:r>
        <w:t>.</w:t>
      </w:r>
    </w:p>
    <w:p w14:paraId="52DE59E3" w14:textId="77777777" w:rsidR="00055884" w:rsidRDefault="00055884">
      <w:pPr>
        <w:spacing w:before="40"/>
        <w:ind w:firstLine="709"/>
        <w:jc w:val="both"/>
      </w:pPr>
    </w:p>
    <w:p w14:paraId="372B2B70" w14:textId="77777777" w:rsidR="00055884" w:rsidRDefault="00055884">
      <w:pPr>
        <w:pStyle w:val="12"/>
        <w:jc w:val="both"/>
      </w:pPr>
      <w:bookmarkStart w:id="78" w:name="_Toc201323689"/>
      <w:r>
        <w:t>От кондового эгоизма общество тошнит?</w:t>
      </w:r>
      <w:bookmarkEnd w:id="78"/>
    </w:p>
    <w:p w14:paraId="0E2E3697" w14:textId="77777777" w:rsidR="00055884" w:rsidRDefault="00055884">
      <w:pPr>
        <w:spacing w:before="40"/>
        <w:ind w:firstLine="709"/>
        <w:jc w:val="both"/>
      </w:pPr>
      <w:r>
        <w:t>Правда для объективности надо сказать, что это не наше изобретение. В истории планеты борьба ме</w:t>
      </w:r>
      <w:r>
        <w:t>ж</w:t>
      </w:r>
      <w:r>
        <w:t xml:space="preserve">ду эгоистическими импульсами членов человеческого сообщества и законами человеческого общежития шла постоянно.  </w:t>
      </w:r>
    </w:p>
    <w:p w14:paraId="1DF0FC99" w14:textId="77777777" w:rsidR="00055884" w:rsidRDefault="00055884">
      <w:pPr>
        <w:spacing w:before="40"/>
        <w:ind w:firstLine="709"/>
        <w:jc w:val="both"/>
      </w:pPr>
      <w:r>
        <w:t>И когда эгоистические импульсы некоторых членов общества побеждали социальные ограничения, все общество начинало «тошнить». И из-за того, что они так здорово мешали обществу, многие филосо</w:t>
      </w:r>
      <w:r>
        <w:t>ф</w:t>
      </w:r>
      <w:r>
        <w:t>ские школы вполне серьезно начали утверждать, что надо искоренить в себе все эгоистические импульсы, если хочешь стать довольным собой.</w:t>
      </w:r>
    </w:p>
    <w:p w14:paraId="411746D5" w14:textId="77777777" w:rsidR="00055884" w:rsidRDefault="00055884">
      <w:pPr>
        <w:spacing w:before="40"/>
        <w:ind w:firstLine="709"/>
        <w:jc w:val="both"/>
      </w:pPr>
      <w:r>
        <w:t>Но реальная жизнь всегда доказывала обратное. Человеческий организм начисто отвергает все иску</w:t>
      </w:r>
      <w:r>
        <w:t>с</w:t>
      </w:r>
      <w:r>
        <w:t>ственное. Все концепции, которые противоречат р</w:t>
      </w:r>
      <w:r>
        <w:t>е</w:t>
      </w:r>
      <w:r>
        <w:t>альным потребностям человека, в конце концов с треском рушатся, погребая под собой носителей этих идей. Даже в условиях тотального насилия над личн</w:t>
      </w:r>
      <w:r>
        <w:t>о</w:t>
      </w:r>
      <w:r>
        <w:t>стью, что господствовало в нашей стране в течении 70 лет, эгоистические импульсы прекрасно действовали и определяли поведение людей. И, в конце концов, ра</w:t>
      </w:r>
      <w:r>
        <w:t>з</w:t>
      </w:r>
      <w:r>
        <w:t>рушили эту систему.</w:t>
      </w:r>
    </w:p>
    <w:p w14:paraId="35053DA2" w14:textId="77777777" w:rsidR="00055884" w:rsidRDefault="00055884">
      <w:pPr>
        <w:pStyle w:val="12"/>
        <w:jc w:val="both"/>
      </w:pPr>
      <w:bookmarkStart w:id="79" w:name="_Toc201323690"/>
      <w:r>
        <w:t>Коммунисты тоже были эгоистами?</w:t>
      </w:r>
      <w:bookmarkEnd w:id="79"/>
    </w:p>
    <w:p w14:paraId="251A4B0B" w14:textId="77777777" w:rsidR="00055884" w:rsidRDefault="00055884">
      <w:pPr>
        <w:spacing w:before="40"/>
        <w:ind w:firstLine="709"/>
        <w:jc w:val="both"/>
      </w:pPr>
      <w:r>
        <w:t>Мы прекрасно видели, что под ширмой разгл</w:t>
      </w:r>
      <w:r>
        <w:t>а</w:t>
      </w:r>
      <w:r>
        <w:t>гольствований о строительстве коммунизма, даже с</w:t>
      </w:r>
      <w:r>
        <w:t>а</w:t>
      </w:r>
      <w:r>
        <w:t>мые ярые сторонники и апологеты коммунистической идеи, строили свое личное благополучие. Теперь п</w:t>
      </w:r>
      <w:r>
        <w:t>о</w:t>
      </w:r>
      <w:r>
        <w:t>нятно, что это не единичные заблуждения недостато</w:t>
      </w:r>
      <w:r>
        <w:t>ч</w:t>
      </w:r>
      <w:r>
        <w:t>но развитых людей, но массовое явление даже в рядах идеологов правившего режима. Эти люди могли сер</w:t>
      </w:r>
      <w:r>
        <w:t>ь</w:t>
      </w:r>
      <w:r>
        <w:t>езно верить в идею, но при первой возможности, даже в условиях разрухи, обеспечивали себе безбедную жизнь.</w:t>
      </w:r>
    </w:p>
    <w:p w14:paraId="7CBD9AA4" w14:textId="77777777" w:rsidR="00055884" w:rsidRDefault="00055884">
      <w:pPr>
        <w:spacing w:before="40"/>
        <w:ind w:firstLine="709"/>
        <w:jc w:val="both"/>
      </w:pPr>
      <w:r>
        <w:t>Эгоизм, выгнанный в дверь, быстро возвраща</w:t>
      </w:r>
      <w:r>
        <w:t>л</w:t>
      </w:r>
      <w:r>
        <w:t>ся через окно.  Он проявлялся в уродливой форме и в маскировочном костюме, но никогда не исчезал из жизни. Понятно, что это не случайно, что так упорно может проявляться только то, что органически сво</w:t>
      </w:r>
      <w:r>
        <w:t>й</w:t>
      </w:r>
      <w:r>
        <w:t>ственно людям.</w:t>
      </w:r>
    </w:p>
    <w:p w14:paraId="10E287E2" w14:textId="77777777" w:rsidR="00055884" w:rsidRDefault="00055884">
      <w:pPr>
        <w:spacing w:before="40"/>
        <w:ind w:firstLine="709"/>
        <w:jc w:val="both"/>
      </w:pPr>
      <w:r>
        <w:t>Человек эгоистичен потому, что он до мозга своих костей эгоист. И этим все сказано! Он любит себя, единственная ценность для него - его жизнь. Но необходимость получить защиту группы требует от него ограничить свое поведение, заботиться не только о своем благе, но и о тех, от кого он зависит.</w:t>
      </w:r>
    </w:p>
    <w:p w14:paraId="5D8397C8" w14:textId="77777777" w:rsidR="00055884" w:rsidRDefault="00055884">
      <w:pPr>
        <w:pStyle w:val="12"/>
        <w:jc w:val="both"/>
      </w:pPr>
      <w:bookmarkStart w:id="80" w:name="_Toc201323691"/>
      <w:r>
        <w:t>Что такое эгоизм с точки зрения автора?</w:t>
      </w:r>
      <w:bookmarkEnd w:id="80"/>
    </w:p>
    <w:p w14:paraId="1C62B3B8" w14:textId="77777777" w:rsidR="00055884" w:rsidRDefault="00055884">
      <w:pPr>
        <w:spacing w:before="40"/>
        <w:ind w:firstLine="709"/>
        <w:jc w:val="both"/>
        <w:rPr>
          <w:b/>
          <w:i/>
          <w:u w:val="single"/>
        </w:rPr>
      </w:pPr>
      <w:r>
        <w:t>Но для начала давай, дорогой читатель,  усл</w:t>
      </w:r>
      <w:r>
        <w:t>о</w:t>
      </w:r>
      <w:r>
        <w:t>вимся - что же мы будем понимать  под словом "эг</w:t>
      </w:r>
      <w:r>
        <w:t>о</w:t>
      </w:r>
      <w:r>
        <w:t xml:space="preserve">изм"? Я буду в данной работе исходить из концепции, что </w:t>
      </w:r>
      <w:r>
        <w:rPr>
          <w:b/>
          <w:i/>
          <w:u w:val="single"/>
        </w:rPr>
        <w:t>эгоизм - это любовь к себе, принцип действий индивида, направленный на принесение пользы в первую очередь себе, постановка своих интересов и своих потребностей  на первое место в иерархии ценностей.</w:t>
      </w:r>
    </w:p>
    <w:p w14:paraId="11954814" w14:textId="77777777" w:rsidR="00055884" w:rsidRDefault="00055884">
      <w:pPr>
        <w:spacing w:before="40"/>
        <w:ind w:firstLine="709"/>
        <w:jc w:val="both"/>
      </w:pPr>
      <w:r>
        <w:t xml:space="preserve">Как сказал то ли Бернард Шоу, то ли Марк Твен: </w:t>
      </w:r>
      <w:r>
        <w:rPr>
          <w:bCs/>
          <w:i/>
        </w:rPr>
        <w:t>«Эгоист - тот человек, который любит себя больше, чем меня!»</w:t>
      </w:r>
      <w:r>
        <w:t xml:space="preserve"> И, если человек научится любить себя больше, чем других, то он как раз и становится </w:t>
      </w:r>
      <w:r>
        <w:rPr>
          <w:b/>
          <w:i/>
        </w:rPr>
        <w:t>здоровым, разумным эгоистом</w:t>
      </w:r>
      <w:r>
        <w:t>. Правда при этом он должен еще в значительной мере изменить свое пов</w:t>
      </w:r>
      <w:r>
        <w:t>е</w:t>
      </w:r>
      <w:r>
        <w:t>дение.</w:t>
      </w:r>
    </w:p>
    <w:p w14:paraId="26FADD84" w14:textId="77777777" w:rsidR="00055884" w:rsidRDefault="00055884">
      <w:pPr>
        <w:spacing w:before="40"/>
        <w:ind w:firstLine="709"/>
        <w:jc w:val="both"/>
      </w:pPr>
      <w:r>
        <w:t>И все бы ничего, люди постепенно научились бы соблюдать вооруженный нейтралитет и стали бы жить достаточно безбедно. Но внутри  людей действ</w:t>
      </w:r>
      <w:r>
        <w:t>у</w:t>
      </w:r>
      <w:r>
        <w:t>ет чрезвычайно вредоносная мета - программа, кот</w:t>
      </w:r>
      <w:r>
        <w:t>о</w:t>
      </w:r>
      <w:r>
        <w:t xml:space="preserve">рую можно выразить примерно такими словами: </w:t>
      </w:r>
      <w:r>
        <w:rPr>
          <w:b/>
          <w:u w:val="single"/>
        </w:rPr>
        <w:t>"Старайся всегда и везде быть альтруистом!"</w:t>
      </w:r>
      <w:r>
        <w:t xml:space="preserve"> </w:t>
      </w:r>
    </w:p>
    <w:p w14:paraId="0110D7EA" w14:textId="77777777" w:rsidR="009A371C" w:rsidRDefault="009A371C" w:rsidP="009A371C">
      <w:pPr>
        <w:spacing w:before="40"/>
        <w:jc w:val="both"/>
      </w:pPr>
    </w:p>
    <w:p w14:paraId="7E37E00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Никто не побежден, пока не признал себя п</w:t>
      </w:r>
      <w:r>
        <w:t>о</w:t>
      </w:r>
      <w:r>
        <w:t>бежденным!</w:t>
      </w:r>
    </w:p>
    <w:p w14:paraId="409988D1" w14:textId="77777777" w:rsidR="009A371C" w:rsidRDefault="009A371C" w:rsidP="009A371C">
      <w:pPr>
        <w:spacing w:before="40"/>
        <w:ind w:firstLine="709"/>
        <w:jc w:val="both"/>
      </w:pPr>
    </w:p>
    <w:p w14:paraId="5D228215" w14:textId="77777777" w:rsidR="00055884" w:rsidRDefault="00055884">
      <w:pPr>
        <w:spacing w:before="40"/>
        <w:ind w:firstLine="709"/>
        <w:jc w:val="both"/>
      </w:pPr>
      <w:r>
        <w:t>И из-за того, что все люди находятся под вли</w:t>
      </w:r>
      <w:r>
        <w:t>я</w:t>
      </w:r>
      <w:r>
        <w:t>нием установок российского общества, в котором эта концепция достаточно долгое время считалась очень важной не только в большевистские времена, но и до революции, то это с воспитанием вошло  в плоть и кровь каждого человека в нашей стране.</w:t>
      </w:r>
    </w:p>
    <w:p w14:paraId="0FE53666" w14:textId="77777777" w:rsidR="00055884" w:rsidRDefault="00055884">
      <w:pPr>
        <w:pStyle w:val="12"/>
        <w:jc w:val="both"/>
      </w:pPr>
      <w:bookmarkStart w:id="81" w:name="_Toc201323692"/>
      <w:r>
        <w:t>Написанное родителями не вырубить топ</w:t>
      </w:r>
      <w:r>
        <w:t>о</w:t>
      </w:r>
      <w:r>
        <w:t>ром?</w:t>
      </w:r>
      <w:bookmarkEnd w:id="81"/>
    </w:p>
    <w:p w14:paraId="6764A791" w14:textId="77777777" w:rsidR="00055884" w:rsidRDefault="00055884">
      <w:pPr>
        <w:spacing w:before="40"/>
        <w:ind w:firstLine="709"/>
        <w:jc w:val="both"/>
      </w:pPr>
      <w:r>
        <w:t>Самореализация человека, довольство им с</w:t>
      </w:r>
      <w:r>
        <w:t>а</w:t>
      </w:r>
      <w:r>
        <w:t>мим собой в значительной степени зависит от качества и правильности воспитательных программ, которые он получил в детстве. Если мне вбили, что в любом сл</w:t>
      </w:r>
      <w:r>
        <w:t>у</w:t>
      </w:r>
      <w:r>
        <w:t>чае надо быть честным до конца, что врать и извор</w:t>
      </w:r>
      <w:r>
        <w:t>а</w:t>
      </w:r>
      <w:r>
        <w:t>чиваться недостойно для человека, то я всю жизнь, живя в реальном мире и подчиняясь реальным зак</w:t>
      </w:r>
      <w:r>
        <w:t>о</w:t>
      </w:r>
      <w:r>
        <w:t>нам, что существуют в нем, вынужден буду лавир</w:t>
      </w:r>
      <w:r>
        <w:t>о</w:t>
      </w:r>
      <w:r>
        <w:t>вать между этой программой и необходимостью что - то скрывать. В результате я обязательно войду в м</w:t>
      </w:r>
      <w:r>
        <w:t>о</w:t>
      </w:r>
      <w:r>
        <w:t>ральный конфликт с самим собой, начну «есть» себя, считать себя подонком.</w:t>
      </w:r>
    </w:p>
    <w:p w14:paraId="1B7D4E94" w14:textId="77777777" w:rsidR="00055884" w:rsidRDefault="00055884">
      <w:pPr>
        <w:spacing w:before="40"/>
        <w:ind w:firstLine="709"/>
        <w:jc w:val="both"/>
      </w:pPr>
      <w:r>
        <w:t>Я сам хорошо помню как мне было в начале, когда только вышло первое издание этой книги, н</w:t>
      </w:r>
      <w:r>
        <w:t>е</w:t>
      </w:r>
      <w:r>
        <w:t>удобно перед людьми за то, что я поднял на щите ко</w:t>
      </w:r>
      <w:r>
        <w:t>н</w:t>
      </w:r>
      <w:r>
        <w:t>цепцию разумного эгоизма.  Я, конечно же, был по</w:t>
      </w:r>
      <w:r>
        <w:t>л</w:t>
      </w:r>
      <w:r>
        <w:t>ностью уверен в ее правильности. Но внедренное в меня, чуть ли не с молоком матери, подозрительное отношение к эгоизму, на подсознательном уровне з</w:t>
      </w:r>
      <w:r>
        <w:t>а</w:t>
      </w:r>
      <w:r>
        <w:t>ставляло меня чувствовать себя не в своей тарелке. Например, когда одна газета назвала меня «Главным эгоистом России»!</w:t>
      </w:r>
    </w:p>
    <w:p w14:paraId="313C42A2" w14:textId="77777777" w:rsidR="00055884" w:rsidRDefault="00055884">
      <w:pPr>
        <w:pStyle w:val="12"/>
        <w:jc w:val="both"/>
      </w:pPr>
      <w:bookmarkStart w:id="82" w:name="_Toc201323693"/>
      <w:r>
        <w:t>Обходные пути эгоизма</w:t>
      </w:r>
      <w:bookmarkEnd w:id="82"/>
    </w:p>
    <w:p w14:paraId="6FD50389" w14:textId="77777777" w:rsidR="00055884" w:rsidRDefault="00055884">
      <w:pPr>
        <w:spacing w:before="40"/>
        <w:ind w:firstLine="709"/>
        <w:jc w:val="both"/>
      </w:pPr>
      <w:r>
        <w:t>В результате действия этой программы люди вынуждены сами от себя скрывать истинные мотивы своего поведения. Чтобы не выглядеть в своих со</w:t>
      </w:r>
      <w:r>
        <w:t>б</w:t>
      </w:r>
      <w:r>
        <w:t>ственных глазах «проклятым эгоистом» человек в</w:t>
      </w:r>
      <w:r>
        <w:t>ы</w:t>
      </w:r>
      <w:r>
        <w:t xml:space="preserve">нужден убеждать себя: </w:t>
      </w:r>
      <w:r>
        <w:rPr>
          <w:bCs/>
          <w:i/>
        </w:rPr>
        <w:t>«Я альтруист! И я все делаю из желания бескорыстно помочь людям!»</w:t>
      </w:r>
      <w:r>
        <w:t xml:space="preserve"> Только т</w:t>
      </w:r>
      <w:r>
        <w:t>а</w:t>
      </w:r>
      <w:r>
        <w:t>кой психологический кульбит позволяет человеку найти компромисс между требованиями мета-программы и реальными его потребностями.</w:t>
      </w:r>
    </w:p>
    <w:p w14:paraId="59F591EF" w14:textId="77777777" w:rsidR="00055884" w:rsidRDefault="00055884">
      <w:pPr>
        <w:spacing w:before="40"/>
        <w:ind w:firstLine="709"/>
        <w:jc w:val="both"/>
      </w:pPr>
      <w:r>
        <w:t>А истинная подоплека его поведения - все было задумано ради получения дивидендов. Но если чел</w:t>
      </w:r>
      <w:r>
        <w:t>о</w:t>
      </w:r>
      <w:r>
        <w:t>век перед собой признает это, то «материнская»  мета - программа, мстя ему за это «предательство», может довести его психику до состояния посудной лавки п</w:t>
      </w:r>
      <w:r>
        <w:t>о</w:t>
      </w:r>
      <w:r>
        <w:t>сле посещения слона. Что и случается сплошь и р</w:t>
      </w:r>
      <w:r>
        <w:t>я</w:t>
      </w:r>
      <w:r>
        <w:t>дом!</w:t>
      </w:r>
    </w:p>
    <w:p w14:paraId="3CEC5EB5" w14:textId="77777777" w:rsidR="00055884" w:rsidRDefault="00647EB5">
      <w:pPr>
        <w:pStyle w:val="12"/>
        <w:jc w:val="both"/>
      </w:pPr>
      <w:bookmarkStart w:id="83" w:name="_Toc201323694"/>
      <w:r>
        <w:pict w14:anchorId="088621C8">
          <v:shape id="_x0000_i1035" type="#_x0000_t75" style="width:240pt;height:179pt">
            <v:imagedata r:id="rId22" o:title=""/>
          </v:shape>
        </w:pict>
      </w:r>
      <w:r w:rsidR="00055884">
        <w:t>А если родительские программы победят?</w:t>
      </w:r>
      <w:bookmarkEnd w:id="83"/>
    </w:p>
    <w:p w14:paraId="52FA1A46" w14:textId="77777777" w:rsidR="00055884" w:rsidRDefault="00055884">
      <w:pPr>
        <w:spacing w:before="40"/>
        <w:ind w:firstLine="709"/>
        <w:jc w:val="both"/>
      </w:pPr>
      <w:r>
        <w:t>Сама по себе эта мета - программа чрезвычайно деструктивна, т.к. входит в противоречие с инстин</w:t>
      </w:r>
      <w:r>
        <w:t>к</w:t>
      </w:r>
      <w:r>
        <w:t>том самосохранения человека. Для него совершенно естественно быть эгоистом и думать в первую очередь о себе, заботиться о себе, «чихать на других».</w:t>
      </w:r>
    </w:p>
    <w:p w14:paraId="5FCEC512" w14:textId="77777777" w:rsidR="00055884" w:rsidRDefault="00055884">
      <w:pPr>
        <w:spacing w:before="40"/>
        <w:ind w:firstLine="709"/>
        <w:jc w:val="both"/>
      </w:pPr>
      <w:r>
        <w:t>И человек мечется между этими двумя импер</w:t>
      </w:r>
      <w:r>
        <w:t>а</w:t>
      </w:r>
      <w:r>
        <w:t>тивными влечениями, бичуя себя за то, что  не может в полной мере выполнить ни ту, ни другую. Что прив</w:t>
      </w:r>
      <w:r>
        <w:t>о</w:t>
      </w:r>
      <w:r>
        <w:t>дит к внутреннему конфликту со всеми вытекающими из этого последствиями. И внутри человека начинае</w:t>
      </w:r>
      <w:r>
        <w:t>т</w:t>
      </w:r>
      <w:r>
        <w:t>ся жестокая война между желаемым и действител</w:t>
      </w:r>
      <w:r>
        <w:t>ь</w:t>
      </w:r>
      <w:r>
        <w:t>ным, между тем, что хочется и тем, что требует «м</w:t>
      </w:r>
      <w:r>
        <w:t>а</w:t>
      </w:r>
      <w:r>
        <w:t>ма» (то есть материнские программы),  между треб</w:t>
      </w:r>
      <w:r>
        <w:t>о</w:t>
      </w:r>
      <w:r>
        <w:t>ваниями тела и социальными ограничениями.</w:t>
      </w:r>
    </w:p>
    <w:p w14:paraId="1A6B34FC" w14:textId="77777777" w:rsidR="00055884" w:rsidRDefault="00055884">
      <w:pPr>
        <w:spacing w:before="40"/>
        <w:ind w:firstLine="709"/>
        <w:jc w:val="both"/>
      </w:pPr>
      <w:r>
        <w:t>Такая диссоциация приводит только к морал</w:t>
      </w:r>
      <w:r>
        <w:t>ь</w:t>
      </w:r>
      <w:r>
        <w:t>ному конфликту в душе человека.  А от него один шаг до болезни или же самоубийства - сознательного или неосознаваемого (например, при помощи рака).</w:t>
      </w:r>
    </w:p>
    <w:p w14:paraId="1DDC5B2D" w14:textId="77777777" w:rsidR="00055884" w:rsidRDefault="00055884">
      <w:pPr>
        <w:pStyle w:val="12"/>
        <w:jc w:val="both"/>
      </w:pPr>
      <w:bookmarkStart w:id="84" w:name="_Toc201323695"/>
      <w:r>
        <w:t>Бывают ли на свете химеры «чистой воды»?</w:t>
      </w:r>
      <w:bookmarkEnd w:id="84"/>
    </w:p>
    <w:p w14:paraId="29A28698" w14:textId="77777777" w:rsidR="00055884" w:rsidRDefault="00055884">
      <w:pPr>
        <w:spacing w:before="40"/>
        <w:ind w:firstLine="709"/>
        <w:jc w:val="both"/>
      </w:pPr>
      <w:r>
        <w:t xml:space="preserve">На этих страницах я стараюсь доказать тебе, что </w:t>
      </w:r>
      <w:r>
        <w:rPr>
          <w:b/>
          <w:u w:val="single"/>
        </w:rPr>
        <w:t>только через заботу о себе</w:t>
      </w:r>
      <w:r>
        <w:t xml:space="preserve"> люди могут приносить пользу другим людям, что эгоизм нисколько не плох и что по большому счету </w:t>
      </w:r>
      <w:r>
        <w:rPr>
          <w:b/>
          <w:u w:val="single"/>
        </w:rPr>
        <w:t>чистый альтруизм является химерой</w:t>
      </w:r>
      <w:r>
        <w:t>, никогда не существовавшей в реальном м</w:t>
      </w:r>
      <w:r>
        <w:t>и</w:t>
      </w:r>
      <w:r>
        <w:t>ре.</w:t>
      </w:r>
    </w:p>
    <w:p w14:paraId="5B12465D" w14:textId="77777777" w:rsidR="00055884" w:rsidRDefault="00055884">
      <w:pPr>
        <w:spacing w:before="40"/>
        <w:ind w:firstLine="709"/>
        <w:jc w:val="both"/>
      </w:pPr>
      <w:r>
        <w:t>Стремиться стать альтруистом "чистой воды" - принципиально неверно:</w:t>
      </w:r>
    </w:p>
    <w:p w14:paraId="6722531F" w14:textId="77777777" w:rsidR="00055884" w:rsidRDefault="00055884">
      <w:pPr>
        <w:spacing w:before="40"/>
        <w:jc w:val="center"/>
        <w:rPr>
          <w:b/>
        </w:rPr>
      </w:pPr>
      <w:r>
        <w:rPr>
          <w:b/>
        </w:rPr>
        <w:t>ЭТО  ПРОСТО  НЕВОЗМОЖНО И</w:t>
      </w:r>
    </w:p>
    <w:p w14:paraId="2ADBB756" w14:textId="77777777" w:rsidR="00055884" w:rsidRDefault="00055884">
      <w:pPr>
        <w:spacing w:before="40"/>
        <w:jc w:val="center"/>
      </w:pPr>
      <w:r>
        <w:rPr>
          <w:b/>
        </w:rPr>
        <w:t>ПРОТИВОЕСТЕСТВЕННО !</w:t>
      </w:r>
    </w:p>
    <w:p w14:paraId="4A15275F" w14:textId="77777777" w:rsidR="00055884" w:rsidRDefault="00055884">
      <w:pPr>
        <w:spacing w:before="40"/>
        <w:ind w:firstLine="709"/>
        <w:jc w:val="both"/>
      </w:pPr>
      <w:r>
        <w:t>Именно желание выглядеть самому перед собой альтруистом во многом  является причиной страданий многих людей.</w:t>
      </w:r>
    </w:p>
    <w:p w14:paraId="28944C24" w14:textId="77777777" w:rsidR="009A371C" w:rsidRDefault="009A371C" w:rsidP="009A371C">
      <w:pPr>
        <w:spacing w:before="40"/>
        <w:ind w:firstLine="709"/>
        <w:jc w:val="both"/>
      </w:pPr>
    </w:p>
    <w:p w14:paraId="5C39D8B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....критикуйте сами себя, лучших критиков вам не найти.</w:t>
      </w:r>
    </w:p>
    <w:p w14:paraId="323CDEC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 Горький.</w:t>
      </w:r>
    </w:p>
    <w:p w14:paraId="643BEF8E" w14:textId="77777777" w:rsidR="009A371C" w:rsidRDefault="009A371C" w:rsidP="009A371C">
      <w:pPr>
        <w:spacing w:before="40"/>
        <w:ind w:firstLine="709"/>
        <w:jc w:val="both"/>
      </w:pPr>
    </w:p>
    <w:p w14:paraId="6A62044F" w14:textId="77777777" w:rsidR="00055884" w:rsidRDefault="00055884">
      <w:pPr>
        <w:spacing w:before="40"/>
        <w:ind w:firstLine="709"/>
        <w:jc w:val="both"/>
      </w:pPr>
      <w:r>
        <w:t>Я считаю, что люди действуют в этом мире ТОЛЬКО под влиянием эгоистических импульсов, но измененных под влиянием необходимости жить рядом с себе подобными.</w:t>
      </w:r>
    </w:p>
    <w:p w14:paraId="4D4C2FDA" w14:textId="77777777" w:rsidR="00055884" w:rsidRDefault="00055884">
      <w:pPr>
        <w:pStyle w:val="12"/>
        <w:jc w:val="both"/>
      </w:pPr>
      <w:bookmarkStart w:id="85" w:name="_Toc201323696"/>
      <w:r>
        <w:t>Может быть</w:t>
      </w:r>
      <w:r w:rsidR="00E82066">
        <w:t>,</w:t>
      </w:r>
      <w:r>
        <w:t xml:space="preserve"> классик был прав?</w:t>
      </w:r>
      <w:bookmarkEnd w:id="85"/>
    </w:p>
    <w:p w14:paraId="7ED4A046" w14:textId="77777777" w:rsidR="00055884" w:rsidRDefault="00055884">
      <w:pPr>
        <w:spacing w:before="40"/>
        <w:ind w:firstLine="709"/>
        <w:jc w:val="both"/>
      </w:pPr>
      <w:r>
        <w:t>Жить в обществе и быть совершенно свобо</w:t>
      </w:r>
      <w:r>
        <w:t>д</w:t>
      </w:r>
      <w:r>
        <w:t>ным от  него еще никому не удавалось.  Хочется чел</w:t>
      </w:r>
      <w:r>
        <w:t>о</w:t>
      </w:r>
      <w:r>
        <w:t>веку этого или нет, но он вынужден считаться с эго</w:t>
      </w:r>
      <w:r>
        <w:t>и</w:t>
      </w:r>
      <w:r>
        <w:t>стическим поведением окружающих его людей. Если, конечно же,  он хочет, чтобы и они считались с его действиями.</w:t>
      </w:r>
    </w:p>
    <w:p w14:paraId="3E1594B7" w14:textId="77777777" w:rsidR="00055884" w:rsidRDefault="00055884">
      <w:pPr>
        <w:spacing w:before="40"/>
        <w:ind w:firstLine="709"/>
        <w:jc w:val="both"/>
      </w:pPr>
      <w:r>
        <w:t>На основе этой необходимости люди строят п</w:t>
      </w:r>
      <w:r>
        <w:t>о</w:t>
      </w:r>
      <w:r>
        <w:t>ведение, которое внешне выглядит вполне альтру</w:t>
      </w:r>
      <w:r>
        <w:t>и</w:t>
      </w:r>
      <w:r>
        <w:t>стически. Таких людей, которые делают это осозна</w:t>
      </w:r>
      <w:r>
        <w:t>н</w:t>
      </w:r>
      <w:r>
        <w:t xml:space="preserve">но, я называю </w:t>
      </w:r>
      <w:r>
        <w:rPr>
          <w:b/>
          <w:i/>
          <w:u w:val="single"/>
        </w:rPr>
        <w:t>здоровыми, разумными эгоистами</w:t>
      </w:r>
      <w:r>
        <w:t>, т.е. эгоистами, думающими не только о настоящем м</w:t>
      </w:r>
      <w:r>
        <w:t>о</w:t>
      </w:r>
      <w:r>
        <w:t>менте, но и об отдаленном будущем, живущими по принципу здравого смысла.</w:t>
      </w:r>
    </w:p>
    <w:p w14:paraId="5CF710E9" w14:textId="77777777" w:rsidR="00055884" w:rsidRDefault="00055884">
      <w:pPr>
        <w:spacing w:before="40"/>
        <w:ind w:firstLine="709"/>
        <w:jc w:val="both"/>
      </w:pPr>
      <w:r>
        <w:t>Если человек в своих действиях будет пост</w:t>
      </w:r>
      <w:r>
        <w:t>у</w:t>
      </w:r>
      <w:r>
        <w:t>пать грубо - эгоистически, не считаясь ни с кем и ни с чем вокруг себя, то эти действия очень быстро прив</w:t>
      </w:r>
      <w:r>
        <w:t>е</w:t>
      </w:r>
      <w:r>
        <w:t>дут его к краху. И  даже только что родившийся реб</w:t>
      </w:r>
      <w:r>
        <w:t>е</w:t>
      </w:r>
      <w:r>
        <w:t>нок уже в первый день своей жизни «понимает» это. Он вынужден начинать подавлять свои эгоистические импульсы, подстраиваясь под реальность.</w:t>
      </w:r>
    </w:p>
    <w:p w14:paraId="0D50B215" w14:textId="77777777" w:rsidR="00055884" w:rsidRDefault="00055884">
      <w:pPr>
        <w:pStyle w:val="12"/>
        <w:jc w:val="both"/>
      </w:pPr>
      <w:bookmarkStart w:id="86" w:name="_Toc201323697"/>
      <w:r>
        <w:t>Альтруизм поневоле</w:t>
      </w:r>
      <w:bookmarkEnd w:id="86"/>
    </w:p>
    <w:p w14:paraId="6BCC97A2" w14:textId="77777777" w:rsidR="00055884" w:rsidRDefault="00055884">
      <w:pPr>
        <w:spacing w:before="40"/>
        <w:ind w:firstLine="709"/>
        <w:jc w:val="both"/>
      </w:pPr>
      <w:r>
        <w:t>Люди – ярко выраженные «стадные животные» и от совместной жизни получают очень много. Им вместе намного легче добывать пищу, обороняться от хищников, защищаться от непогоды. Ради этой вза</w:t>
      </w:r>
      <w:r>
        <w:t>и</w:t>
      </w:r>
      <w:r>
        <w:t xml:space="preserve">мопомощи они вынуждены подавлять свои грубо - эгоистические импульсы и считаться с мнениями и желаниями других людей.  Это приводит к тому, что люди вынужденно становятся </w:t>
      </w:r>
      <w:r>
        <w:rPr>
          <w:b/>
          <w:i/>
        </w:rPr>
        <w:t>альтруистическими эгоистами</w:t>
      </w:r>
      <w:r>
        <w:t xml:space="preserve"> - по определению </w:t>
      </w:r>
      <w:proofErr w:type="spellStart"/>
      <w:r>
        <w:t>Селье</w:t>
      </w:r>
      <w:proofErr w:type="spellEnd"/>
      <w:r>
        <w:t>.</w:t>
      </w:r>
    </w:p>
    <w:p w14:paraId="22E2110C" w14:textId="77777777" w:rsidR="00055884" w:rsidRDefault="00055884">
      <w:pPr>
        <w:spacing w:before="40"/>
        <w:ind w:firstLine="709"/>
        <w:jc w:val="both"/>
      </w:pPr>
      <w:r>
        <w:t>Поэтому человек должен принять за истину то, что большинство считает истиной, даже если бы его собственные глаза убеждали его в обратном. Для и</w:t>
      </w:r>
      <w:r>
        <w:t>н</w:t>
      </w:r>
      <w:r>
        <w:t>дивида настолько важна стадность, что стадные взгл</w:t>
      </w:r>
      <w:r>
        <w:t>я</w:t>
      </w:r>
      <w:r>
        <w:t>ды, верования, чувства составляют для него большую реальность, чем то, что подсказывают ему собстве</w:t>
      </w:r>
      <w:r>
        <w:t>н</w:t>
      </w:r>
      <w:r>
        <w:t>ные чувства и разум.</w:t>
      </w:r>
    </w:p>
    <w:p w14:paraId="55B4C21D" w14:textId="77777777" w:rsidR="00055884" w:rsidRDefault="00055884">
      <w:pPr>
        <w:pStyle w:val="12"/>
        <w:jc w:val="both"/>
      </w:pPr>
      <w:bookmarkStart w:id="87" w:name="_Toc201323698"/>
      <w:r>
        <w:t>Психологическая подстава</w:t>
      </w:r>
      <w:bookmarkEnd w:id="87"/>
    </w:p>
    <w:p w14:paraId="1287BAB0" w14:textId="77777777" w:rsidR="00055884" w:rsidRDefault="00055884">
      <w:pPr>
        <w:spacing w:before="40"/>
        <w:ind w:firstLine="709"/>
        <w:jc w:val="both"/>
      </w:pPr>
      <w:r>
        <w:t>Например, «коварные» психологи подстроили такую ситуацию. Они поставили девять заранее по</w:t>
      </w:r>
      <w:r>
        <w:t>д</w:t>
      </w:r>
      <w:r>
        <w:t xml:space="preserve">говоренных людей в очередь и каждому показывали белый лист бумаги. И спрашивали о его цвете. И все девять человек сказали: </w:t>
      </w:r>
      <w:r>
        <w:rPr>
          <w:i/>
          <w:iCs/>
        </w:rPr>
        <w:t>«Это лист черного цвета!»</w:t>
      </w:r>
      <w:r>
        <w:t xml:space="preserve">  У ничего не понимающего испытуемого от этой дисс</w:t>
      </w:r>
      <w:r>
        <w:t>о</w:t>
      </w:r>
      <w:r>
        <w:t>циации между видимым и слышимым в голове пот</w:t>
      </w:r>
      <w:r>
        <w:t>и</w:t>
      </w:r>
      <w:r>
        <w:t>хоньку начали заходить «шарики за ролики».</w:t>
      </w:r>
    </w:p>
    <w:p w14:paraId="7C11B7D8" w14:textId="77777777" w:rsidR="00055884" w:rsidRDefault="00055884">
      <w:pPr>
        <w:spacing w:before="40"/>
        <w:ind w:firstLine="709"/>
        <w:jc w:val="both"/>
      </w:pPr>
      <w:r>
        <w:t xml:space="preserve">Реакция на этот тест у испытуемого зависела от его </w:t>
      </w:r>
      <w:proofErr w:type="spellStart"/>
      <w:r>
        <w:t>конформности</w:t>
      </w:r>
      <w:proofErr w:type="spellEnd"/>
      <w:r>
        <w:t>.  Если он был склонен подчиняться общему мнению, то закрывал глаза на видимое («о</w:t>
      </w:r>
      <w:r>
        <w:t>б</w:t>
      </w:r>
      <w:r>
        <w:t>ществу виднее») и говорил, что лист черный. И наоб</w:t>
      </w:r>
      <w:r>
        <w:t>о</w:t>
      </w:r>
      <w:r>
        <w:t xml:space="preserve">рот! </w:t>
      </w:r>
    </w:p>
    <w:p w14:paraId="4EC6C55D" w14:textId="77777777" w:rsidR="00055884" w:rsidRDefault="00055884">
      <w:pPr>
        <w:spacing w:before="40"/>
        <w:ind w:firstLine="709"/>
        <w:jc w:val="both"/>
      </w:pPr>
      <w:r>
        <w:t>И мне представляется, что если бы не эта нео</w:t>
      </w:r>
      <w:r>
        <w:t>б</w:t>
      </w:r>
      <w:r>
        <w:t>ходимость, не эти законы выживания, которые имп</w:t>
      </w:r>
      <w:r>
        <w:t>е</w:t>
      </w:r>
      <w:r>
        <w:t>ративно ЗАСТАВЛЯЮТ (!) людей действовать подо</w:t>
      </w:r>
      <w:r>
        <w:t>б</w:t>
      </w:r>
      <w:r>
        <w:t>ным образом, то животная сущность организма чел</w:t>
      </w:r>
      <w:r>
        <w:t>о</w:t>
      </w:r>
      <w:r>
        <w:t>века никогда не позволила бы нам стать людьми.</w:t>
      </w:r>
    </w:p>
    <w:p w14:paraId="3A8E7034" w14:textId="77777777" w:rsidR="00055884" w:rsidRDefault="00055884">
      <w:pPr>
        <w:pStyle w:val="12"/>
        <w:jc w:val="both"/>
      </w:pPr>
      <w:bookmarkStart w:id="88" w:name="_Toc201323699"/>
      <w:r>
        <w:t>Позолота всегда нестойка?</w:t>
      </w:r>
      <w:bookmarkEnd w:id="88"/>
    </w:p>
    <w:p w14:paraId="0573588E" w14:textId="2713CF27" w:rsidR="00055884" w:rsidRDefault="00055884">
      <w:pPr>
        <w:spacing w:before="40"/>
        <w:ind w:firstLine="709"/>
        <w:jc w:val="both"/>
      </w:pPr>
      <w:r>
        <w:t xml:space="preserve">Чем слабее социальный контроль, тем более легко с людей сходит «позолота» цивилизованности. Например, однажды Нью - Йорк на </w:t>
      </w:r>
      <w:r w:rsidR="003E10EE">
        <w:t>36 часов</w:t>
      </w:r>
      <w:r>
        <w:t xml:space="preserve"> остался без света. Что там творилось! Толпы людей, воод</w:t>
      </w:r>
      <w:r>
        <w:t>у</w:t>
      </w:r>
      <w:r>
        <w:t>шевленные безнаказанностью, грабили магазины, уб</w:t>
      </w:r>
      <w:r>
        <w:t>и</w:t>
      </w:r>
      <w:r>
        <w:t>вали, насиловали.</w:t>
      </w:r>
      <w:r w:rsidR="00923FB2">
        <w:t xml:space="preserve"> А что творилось в Новом Орлеане во время наводнения…</w:t>
      </w:r>
    </w:p>
    <w:p w14:paraId="3518F503" w14:textId="77777777" w:rsidR="009A371C" w:rsidRPr="000A31BE" w:rsidRDefault="009A371C">
      <w:pPr>
        <w:spacing w:before="40"/>
        <w:ind w:firstLine="709"/>
        <w:jc w:val="both"/>
      </w:pPr>
    </w:p>
    <w:p w14:paraId="197C3B2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Для разума нет никаких препятствий, кроме тех, которые он сам признает.</w:t>
      </w:r>
    </w:p>
    <w:p w14:paraId="4DF4F598" w14:textId="77777777" w:rsidR="009A371C" w:rsidRDefault="009A371C" w:rsidP="009A371C">
      <w:pPr>
        <w:spacing w:before="40"/>
        <w:ind w:firstLine="709"/>
        <w:jc w:val="both"/>
      </w:pPr>
    </w:p>
    <w:p w14:paraId="497EA02F" w14:textId="77777777" w:rsidR="00055884" w:rsidRDefault="00055884">
      <w:pPr>
        <w:spacing w:before="40"/>
        <w:ind w:firstLine="709"/>
        <w:jc w:val="both"/>
      </w:pPr>
      <w:r>
        <w:t>Чем слабее давление общества и более жестки требования окружающей среды, тем более свободным от социальных запретов  чувствует себя человек. И во время Великой Отечественной войны это проявлялось очень рельефно.</w:t>
      </w:r>
    </w:p>
    <w:p w14:paraId="19D40E5B" w14:textId="77777777" w:rsidR="00935787" w:rsidRDefault="00647EB5">
      <w:pPr>
        <w:spacing w:before="40"/>
        <w:ind w:firstLine="709"/>
        <w:jc w:val="both"/>
      </w:pPr>
      <w:r>
        <w:pict w14:anchorId="1CCAACE2">
          <v:shape id="_x0000_i1036" type="#_x0000_t75" style="width:283pt;height:212pt">
            <v:imagedata r:id="rId23" o:title=""/>
          </v:shape>
        </w:pict>
      </w:r>
    </w:p>
    <w:p w14:paraId="77378662" w14:textId="77777777" w:rsidR="00055884" w:rsidRDefault="00055884">
      <w:pPr>
        <w:spacing w:before="40"/>
        <w:ind w:firstLine="709"/>
        <w:jc w:val="both"/>
      </w:pPr>
      <w:r>
        <w:t>В ситуации войны резко увеличивается вероя</w:t>
      </w:r>
      <w:r>
        <w:t>т</w:t>
      </w:r>
      <w:r>
        <w:t>ность смерти. И поэтому человек, если хочет сохр</w:t>
      </w:r>
      <w:r>
        <w:t>а</w:t>
      </w:r>
      <w:r>
        <w:t>нить свою драгоценную шкуру,  должен быть намного более жестким при  достижения желаемого. Что зач</w:t>
      </w:r>
      <w:r>
        <w:t>а</w:t>
      </w:r>
      <w:r>
        <w:t>стую приводит к тому, что тонкая оболочка интелл</w:t>
      </w:r>
      <w:r>
        <w:t>и</w:t>
      </w:r>
      <w:r>
        <w:t>гентности отбрасывается и для спасения организма призываются все более грубые «варвары» из глубин психики. И мы знаем массу примеров, когда у вполне цивилизованных в обычных условиях людей, во время войны возрождался каннибализм.</w:t>
      </w:r>
    </w:p>
    <w:p w14:paraId="282B48D3" w14:textId="77777777" w:rsidR="00055884" w:rsidRDefault="00055884">
      <w:pPr>
        <w:spacing w:before="40"/>
        <w:ind w:firstLine="709"/>
        <w:jc w:val="both"/>
      </w:pPr>
    </w:p>
    <w:p w14:paraId="1F959DCC" w14:textId="77777777" w:rsidR="00055884" w:rsidRDefault="00055884">
      <w:pPr>
        <w:spacing w:before="40"/>
        <w:ind w:firstLine="709"/>
        <w:jc w:val="both"/>
      </w:pPr>
    </w:p>
    <w:p w14:paraId="49D3581A" w14:textId="77777777" w:rsidR="00055884" w:rsidRDefault="00055884">
      <w:pPr>
        <w:pStyle w:val="38"/>
      </w:pPr>
      <w:bookmarkStart w:id="89" w:name="_Toc201323700"/>
      <w:r>
        <w:t>Глава</w:t>
      </w:r>
      <w:r w:rsidR="00302446">
        <w:t xml:space="preserve"> седьмая</w:t>
      </w:r>
      <w:r>
        <w:t>, в которой мы п</w:t>
      </w:r>
      <w:r>
        <w:t>о</w:t>
      </w:r>
      <w:r>
        <w:t>говорим об общих положениях, кот</w:t>
      </w:r>
      <w:r>
        <w:t>о</w:t>
      </w:r>
      <w:r>
        <w:t>рые помогут неразумным эгоистам о</w:t>
      </w:r>
      <w:r>
        <w:t>б</w:t>
      </w:r>
      <w:r>
        <w:t>разумиться.</w:t>
      </w:r>
      <w:bookmarkEnd w:id="89"/>
    </w:p>
    <w:p w14:paraId="4BE7B1BD" w14:textId="77777777" w:rsidR="00055884" w:rsidRDefault="00055884">
      <w:pPr>
        <w:spacing w:before="40"/>
        <w:ind w:firstLine="709"/>
        <w:jc w:val="both"/>
      </w:pPr>
    </w:p>
    <w:p w14:paraId="129A86C4" w14:textId="77777777" w:rsidR="00055884" w:rsidRDefault="00055884">
      <w:pPr>
        <w:spacing w:before="40"/>
        <w:ind w:firstLine="709"/>
        <w:jc w:val="both"/>
      </w:pPr>
      <w:r>
        <w:t>Вся история развития Человечества говорит, что развитие идет от более простого к более сложн</w:t>
      </w:r>
      <w:r>
        <w:t>о</w:t>
      </w:r>
      <w:r>
        <w:t>му.  Т.е. можно вполне определенно сказать, что Чел</w:t>
      </w:r>
      <w:r>
        <w:t>о</w:t>
      </w:r>
      <w:r>
        <w:t>вечество постепенно становится все более сложно и тонко организованным сообществом.  Если у неанде</w:t>
      </w:r>
      <w:r>
        <w:t>р</w:t>
      </w:r>
      <w:r>
        <w:t>тальца его эгоизм был виден невооруженным взгл</w:t>
      </w:r>
      <w:r>
        <w:t>я</w:t>
      </w:r>
      <w:r>
        <w:t>дом, то у современного человека его можно рассмо</w:t>
      </w:r>
      <w:r>
        <w:t>т</w:t>
      </w:r>
      <w:r>
        <w:t>реть только при помощи «лупы» психологии.</w:t>
      </w:r>
    </w:p>
    <w:p w14:paraId="4D30BE48" w14:textId="77777777" w:rsidR="00055884" w:rsidRDefault="00055884">
      <w:pPr>
        <w:pStyle w:val="12"/>
        <w:jc w:val="both"/>
      </w:pPr>
      <w:bookmarkStart w:id="90" w:name="_Toc201323701"/>
      <w:r>
        <w:t>Счастье – дело наживное. Но трудное!</w:t>
      </w:r>
      <w:bookmarkEnd w:id="90"/>
    </w:p>
    <w:p w14:paraId="6200A905" w14:textId="77777777" w:rsidR="00055884" w:rsidRDefault="00055884">
      <w:pPr>
        <w:spacing w:before="40"/>
        <w:ind w:firstLine="709"/>
        <w:jc w:val="both"/>
      </w:pPr>
      <w:r>
        <w:t>Наверное, я не ошибусь, если скажу что ка</w:t>
      </w:r>
      <w:r>
        <w:t>ж</w:t>
      </w:r>
      <w:r>
        <w:t>дый человек, безусловно, хочет быть счастливым. И каждый по мере своих знаний и умений делает все для того, чтобы это свершилось. Но у подавляющего большинства людей это очень редко получается.</w:t>
      </w:r>
    </w:p>
    <w:p w14:paraId="4E610EFD" w14:textId="77777777" w:rsidR="00055884" w:rsidRDefault="00055884">
      <w:pPr>
        <w:spacing w:before="40"/>
        <w:ind w:firstLine="709"/>
        <w:jc w:val="both"/>
      </w:pPr>
      <w:r>
        <w:t>Конечно, всякий больной желает в первую оч</w:t>
      </w:r>
      <w:r>
        <w:t>е</w:t>
      </w:r>
      <w:r>
        <w:t>редь стать когда-нибудь здоровым, а любой бедняк - когда-нибудь разжиться деньгами. Однако столь же верно и то, что оба они стремятся к этому лишь затем, чтобы иметь возможность вести такую жизнь, какую они считают осмысленной, осуществить смысл своей жизни.</w:t>
      </w:r>
    </w:p>
    <w:p w14:paraId="7C88E882" w14:textId="77777777" w:rsidR="00055884" w:rsidRDefault="00055884">
      <w:pPr>
        <w:spacing w:before="40"/>
        <w:ind w:firstLine="709"/>
        <w:jc w:val="both"/>
      </w:pPr>
      <w:r>
        <w:t>Понятно, что для того, чтобы добиться успеха в какой - либо деятельности, надо уметь это делать, то есть иметь навыки, обладать необходимой информ</w:t>
      </w:r>
      <w:r>
        <w:t>а</w:t>
      </w:r>
      <w:r>
        <w:t>цией, на основе которой только и можно прийти к ж</w:t>
      </w:r>
      <w:r>
        <w:t>е</w:t>
      </w:r>
      <w:r>
        <w:t>лаемым результатам.</w:t>
      </w:r>
    </w:p>
    <w:p w14:paraId="2B4CB2F2" w14:textId="77777777" w:rsidR="00055884" w:rsidRDefault="00055884">
      <w:pPr>
        <w:spacing w:before="40"/>
        <w:ind w:firstLine="709"/>
        <w:jc w:val="both"/>
      </w:pPr>
      <w:r>
        <w:t>Главная задача человека в жизни, как я это п</w:t>
      </w:r>
      <w:r>
        <w:t>о</w:t>
      </w:r>
      <w:r>
        <w:t>нимаю, - получать все, что он желает и тогда, когда он этого желает, стать довольным собой. И чтобы при этом все окружающие его люди были им довольны.</w:t>
      </w:r>
    </w:p>
    <w:p w14:paraId="3879C129" w14:textId="77777777" w:rsidR="009A371C" w:rsidRDefault="009A371C" w:rsidP="009A371C">
      <w:pPr>
        <w:spacing w:before="40"/>
        <w:ind w:firstLine="709"/>
        <w:jc w:val="both"/>
        <w:rPr>
          <w:b/>
          <w:i/>
        </w:rPr>
      </w:pPr>
    </w:p>
    <w:p w14:paraId="31F4142B" w14:textId="099C5193"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Болезнь зачастую бывает нужна человеку. Но иногда человек таким обр</w:t>
      </w:r>
      <w:r w:rsidR="003E10EE">
        <w:t>азом выпускает джина из бутылки.</w:t>
      </w:r>
      <w:r>
        <w:t xml:space="preserve"> А загнать его обратно уже нет сил.</w:t>
      </w:r>
    </w:p>
    <w:p w14:paraId="7BB67A07" w14:textId="77777777" w:rsidR="009A371C" w:rsidRDefault="009A371C" w:rsidP="009A371C">
      <w:pPr>
        <w:spacing w:before="40"/>
        <w:ind w:firstLine="709"/>
        <w:jc w:val="both"/>
      </w:pPr>
    </w:p>
    <w:p w14:paraId="22745887" w14:textId="77777777" w:rsidR="00055884" w:rsidRDefault="00055884">
      <w:pPr>
        <w:spacing w:before="40"/>
        <w:ind w:firstLine="709"/>
        <w:jc w:val="both"/>
      </w:pPr>
      <w:r>
        <w:t>Но, если учесть, что он живет в мире, где окр</w:t>
      </w:r>
      <w:r>
        <w:t>у</w:t>
      </w:r>
      <w:r>
        <w:t>жающие его люди постоянно пытаются им манипул</w:t>
      </w:r>
      <w:r>
        <w:t>и</w:t>
      </w:r>
      <w:r>
        <w:t>ровать, да к тому же играют в игры по установленным самими игроками правилам, то становится понятным, что добиться этой своей главной задачи данному ч</w:t>
      </w:r>
      <w:r>
        <w:t>е</w:t>
      </w:r>
      <w:r>
        <w:t>ловеку очень и очень не просто.</w:t>
      </w:r>
    </w:p>
    <w:p w14:paraId="647501CA" w14:textId="77777777" w:rsidR="00055884" w:rsidRDefault="00055884">
      <w:pPr>
        <w:pStyle w:val="12"/>
        <w:jc w:val="both"/>
      </w:pPr>
      <w:bookmarkStart w:id="91" w:name="_Toc201323702"/>
      <w:r>
        <w:t>Открытые глаза экономят время и энергию</w:t>
      </w:r>
      <w:bookmarkEnd w:id="91"/>
    </w:p>
    <w:p w14:paraId="77D29EE9" w14:textId="77777777" w:rsidR="00055884" w:rsidRDefault="00055884">
      <w:pPr>
        <w:spacing w:before="40"/>
        <w:ind w:firstLine="709"/>
        <w:jc w:val="both"/>
      </w:pPr>
      <w:r>
        <w:t>Складывается впечатление, что многие люди, обладая неверными установками и жизненными ор</w:t>
      </w:r>
      <w:r>
        <w:t>и</w:t>
      </w:r>
      <w:r>
        <w:t>ентирами, всю жизнь бьются о глухую стену, которая настолько толста, что даже толоконным лбом ее не прошибить. И самое интересное в том, что требуется только немного оглянуться и увидеть, что широкая открытая дверь находится совсем рядом</w:t>
      </w:r>
      <w:r w:rsidR="00E82066">
        <w:t>,</w:t>
      </w:r>
      <w:r>
        <w:t xml:space="preserve"> и нет ник</w:t>
      </w:r>
      <w:r>
        <w:t>а</w:t>
      </w:r>
      <w:r>
        <w:t>кой необходимости ломиться сквозь стену.</w:t>
      </w:r>
    </w:p>
    <w:p w14:paraId="66274C80" w14:textId="77777777" w:rsidR="00055884" w:rsidRDefault="00055884">
      <w:pPr>
        <w:spacing w:before="40"/>
        <w:ind w:firstLine="709"/>
        <w:jc w:val="both"/>
      </w:pPr>
      <w:r>
        <w:t>Но как бы плохо не было этому человеку, он «гимны старые поет» (как можно, ведь я поступаю правильно, вот только стена попалась неправильная!) И в результате  такой человек с абсолютной гарантией программирует свое несчастье.</w:t>
      </w:r>
    </w:p>
    <w:p w14:paraId="0CAEAE15" w14:textId="77777777" w:rsidR="00055884" w:rsidRDefault="00055884">
      <w:pPr>
        <w:spacing w:before="40"/>
        <w:ind w:firstLine="709"/>
        <w:jc w:val="both"/>
      </w:pPr>
      <w:r>
        <w:t>Я предлагаю тебе, дорогой читатель, оглянут</w:t>
      </w:r>
      <w:r>
        <w:t>ь</w:t>
      </w:r>
      <w:r>
        <w:t>ся вокруг себя и увидеть мир таким, каков он есть. И, когда ты поймешь, что мир и все взаимоотношения в нем подчиняются немногим, но строгим законам, тебе станет намного легче, используя их, добиваться своих целей и строить удовлетворяющие тебя взаимоотн</w:t>
      </w:r>
      <w:r>
        <w:t>о</w:t>
      </w:r>
      <w:r>
        <w:t>шения с другими людьми. И, как ты уже, наверное, понял, для этого не надо прилагать уж слишком много усилий.</w:t>
      </w:r>
    </w:p>
    <w:p w14:paraId="24591E78" w14:textId="77777777" w:rsidR="00055884" w:rsidRDefault="00055884">
      <w:pPr>
        <w:pStyle w:val="12"/>
        <w:jc w:val="both"/>
      </w:pPr>
      <w:bookmarkStart w:id="92" w:name="_Toc201323703"/>
      <w:r>
        <w:t>Есть ли в мире злобные силы?</w:t>
      </w:r>
      <w:bookmarkEnd w:id="92"/>
    </w:p>
    <w:p w14:paraId="09F295F9" w14:textId="77777777" w:rsidR="00055884" w:rsidRDefault="00055884">
      <w:pPr>
        <w:spacing w:before="40"/>
        <w:ind w:firstLine="709"/>
        <w:jc w:val="both"/>
        <w:rPr>
          <w:b/>
        </w:rPr>
      </w:pPr>
      <w:r>
        <w:t>Самое главное, что ты, дорогой читатель, до</w:t>
      </w:r>
      <w:r>
        <w:t>л</w:t>
      </w:r>
      <w:r>
        <w:t xml:space="preserve">жен сделать, если хочешь коренным образом изменить свое мироощущение и мировосприятие - </w:t>
      </w:r>
      <w:r>
        <w:rPr>
          <w:b/>
        </w:rPr>
        <w:t>перестань воспринимать мир как скопище злобных сил, к</w:t>
      </w:r>
      <w:r>
        <w:rPr>
          <w:b/>
        </w:rPr>
        <w:t>о</w:t>
      </w:r>
      <w:r>
        <w:rPr>
          <w:b/>
        </w:rPr>
        <w:t>торые не спят, не едят и только думают: как бы подстроить  тебе пакость посильнее!</w:t>
      </w:r>
    </w:p>
    <w:p w14:paraId="3A7023A9" w14:textId="52BF26EC" w:rsidR="00055884" w:rsidRDefault="00055884">
      <w:pPr>
        <w:spacing w:before="40"/>
        <w:ind w:firstLine="709"/>
        <w:jc w:val="both"/>
      </w:pPr>
      <w:r>
        <w:t>Если ты, дорогой читатель,  думаешь, что весь мир ополчился на тебя, что люди вынашивают против тебя далеко идущие стратегические мерзости - это, в общем-то, немалое нахальство с твоей стороны. Это, в принципе, проявление твоей личностной высокоме</w:t>
      </w:r>
      <w:r>
        <w:t>р</w:t>
      </w:r>
      <w:r>
        <w:t>ности и эгоцентризма. Крайним вариантом этой те</w:t>
      </w:r>
      <w:r>
        <w:t>н</w:t>
      </w:r>
      <w:r w:rsidR="003E10EE">
        <w:t>денции являю</w:t>
      </w:r>
      <w:r>
        <w:t xml:space="preserve">тся бред </w:t>
      </w:r>
      <w:r w:rsidR="003E10EE">
        <w:t xml:space="preserve">величия и бред </w:t>
      </w:r>
      <w:r>
        <w:t>преследования.</w:t>
      </w:r>
    </w:p>
    <w:p w14:paraId="7B14D8B1" w14:textId="77777777" w:rsidR="00055884" w:rsidRDefault="00055884">
      <w:pPr>
        <w:spacing w:before="40"/>
        <w:ind w:firstLine="709"/>
        <w:jc w:val="both"/>
        <w:rPr>
          <w:b/>
          <w:i/>
        </w:rPr>
      </w:pPr>
      <w:r>
        <w:t xml:space="preserve">Я понимаю, что твоя персона для тебя очень важна. И, в принципе, у тебя нет большей ценности, чем твое тело и твоя жизнь.  Но ведь другие тоже не страдают отсутствием таких мыслей!  Неужели ты серьезно думаешь, что у людей нет более важных дел, как только думать о тебе? Подумай: </w:t>
      </w:r>
      <w:r>
        <w:rPr>
          <w:b/>
          <w:i/>
        </w:rPr>
        <w:t>«Кто ты такой, чтобы быть настолько значимым для других л</w:t>
      </w:r>
      <w:r>
        <w:rPr>
          <w:b/>
          <w:i/>
        </w:rPr>
        <w:t>ю</w:t>
      </w:r>
      <w:r>
        <w:rPr>
          <w:b/>
          <w:i/>
        </w:rPr>
        <w:t>дей?»</w:t>
      </w:r>
    </w:p>
    <w:p w14:paraId="69C9F762" w14:textId="77777777" w:rsidR="00055884" w:rsidRDefault="00055884">
      <w:pPr>
        <w:spacing w:before="40"/>
        <w:ind w:firstLine="709"/>
        <w:jc w:val="both"/>
      </w:pPr>
      <w:r>
        <w:t>Конечно, я знаю, что ты  что-то представляешь из себя. И у тебя есть чем гордиться! И у тебя есть основания думать, что ты что-то значишь для других людей. Но практически для каждого из окружающих тебя людей нет более важной персоны в этом мире, чем он сам.</w:t>
      </w:r>
    </w:p>
    <w:p w14:paraId="042458D3" w14:textId="77777777" w:rsidR="00935787" w:rsidRDefault="00647EB5">
      <w:pPr>
        <w:pStyle w:val="12"/>
        <w:jc w:val="both"/>
      </w:pPr>
      <w:bookmarkStart w:id="93" w:name="_Toc201323704"/>
      <w:r>
        <w:pict w14:anchorId="2657088F">
          <v:shape id="_x0000_i1037" type="#_x0000_t75" style="width:253pt;height:189pt">
            <v:imagedata r:id="rId24" o:title=""/>
          </v:shape>
        </w:pict>
      </w:r>
    </w:p>
    <w:p w14:paraId="0170518D" w14:textId="77777777" w:rsidR="00055884" w:rsidRDefault="00055884">
      <w:pPr>
        <w:pStyle w:val="12"/>
        <w:jc w:val="both"/>
      </w:pPr>
      <w:r>
        <w:t>Видят ли тебя люди?</w:t>
      </w:r>
      <w:bookmarkEnd w:id="93"/>
    </w:p>
    <w:p w14:paraId="4CF538DB" w14:textId="77777777" w:rsidR="00055884" w:rsidRDefault="00055884">
      <w:pPr>
        <w:spacing w:before="40"/>
        <w:ind w:firstLine="709"/>
        <w:jc w:val="both"/>
      </w:pPr>
      <w:r>
        <w:t>Бывает так, что ты замечаешь взгляд, напра</w:t>
      </w:r>
      <w:r>
        <w:t>в</w:t>
      </w:r>
      <w:r>
        <w:t>ленный на тебя, в котором легко читаешь злость или же иные отрицательные эмоции. Естественно, ты а</w:t>
      </w:r>
      <w:r>
        <w:t>в</w:t>
      </w:r>
      <w:r>
        <w:t>томатически переносишь это на свой счет. Но чаще всего это может быть совершенно не так.</w:t>
      </w:r>
    </w:p>
    <w:p w14:paraId="769310F5" w14:textId="77777777" w:rsidR="00055884" w:rsidRDefault="00055884">
      <w:pPr>
        <w:spacing w:before="40"/>
        <w:ind w:firstLine="709"/>
        <w:jc w:val="both"/>
      </w:pPr>
      <w:r>
        <w:t>Большинство людей погружены в свои пробл</w:t>
      </w:r>
      <w:r>
        <w:t>е</w:t>
      </w:r>
      <w:r>
        <w:t>мы, мысли и переживания. И, даже в случае, если они смотрят вокруг себя, например, в транспорте, еще не факт, что на самом деле кого-то  в этот момент видят. Человек внутри себя продолжает «разговаривать» с теми людьми, которые  для него значимы в настоящее время.</w:t>
      </w:r>
    </w:p>
    <w:p w14:paraId="02FE85C9" w14:textId="77777777" w:rsidR="009A371C" w:rsidRDefault="009A371C" w:rsidP="009A371C">
      <w:pPr>
        <w:spacing w:before="40"/>
        <w:ind w:firstLine="709"/>
        <w:jc w:val="both"/>
      </w:pPr>
    </w:p>
    <w:p w14:paraId="795F306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Пока человек не вредит другим, он вправе в</w:t>
      </w:r>
      <w:r>
        <w:t>е</w:t>
      </w:r>
      <w:r>
        <w:t>сти наиболее естественную для себя жизнь.</w:t>
      </w:r>
    </w:p>
    <w:p w14:paraId="53CFFA9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Г. </w:t>
      </w:r>
      <w:proofErr w:type="spellStart"/>
      <w:r>
        <w:t>Селье</w:t>
      </w:r>
      <w:proofErr w:type="spellEnd"/>
      <w:r>
        <w:t>:</w:t>
      </w:r>
    </w:p>
    <w:p w14:paraId="6CCC6ADC" w14:textId="77777777" w:rsidR="009A371C" w:rsidRDefault="009A371C" w:rsidP="009A371C">
      <w:pPr>
        <w:spacing w:before="40"/>
        <w:ind w:firstLine="709"/>
        <w:jc w:val="both"/>
      </w:pPr>
    </w:p>
    <w:p w14:paraId="792C601F" w14:textId="0A4514B7" w:rsidR="00055884" w:rsidRDefault="00055884">
      <w:pPr>
        <w:spacing w:before="40"/>
        <w:ind w:firstLine="709"/>
        <w:jc w:val="both"/>
      </w:pPr>
      <w:r>
        <w:t>И, скорее всего, гримаса на лице, которую ты видишь, направлена в этот момент не на тебя, а явл</w:t>
      </w:r>
      <w:r>
        <w:t>я</w:t>
      </w:r>
      <w:r>
        <w:t>ется отражением этого мысленного взаимодействия. И, чаще всего, это никак не является реакцией на п</w:t>
      </w:r>
      <w:r>
        <w:t>о</w:t>
      </w:r>
      <w:r>
        <w:t xml:space="preserve">явление в </w:t>
      </w:r>
      <w:r w:rsidR="003E10EE">
        <w:t xml:space="preserve">его </w:t>
      </w:r>
      <w:r>
        <w:t>поле зрения твоей персоны.</w:t>
      </w:r>
    </w:p>
    <w:p w14:paraId="36707C2D" w14:textId="77777777" w:rsidR="00055884" w:rsidRDefault="00055884">
      <w:pPr>
        <w:pStyle w:val="12"/>
        <w:jc w:val="both"/>
      </w:pPr>
      <w:bookmarkStart w:id="94" w:name="_Toc201323705"/>
      <w:r>
        <w:t>Нужен ли ты миру?</w:t>
      </w:r>
      <w:bookmarkEnd w:id="94"/>
    </w:p>
    <w:p w14:paraId="14588804" w14:textId="77777777" w:rsidR="00055884" w:rsidRDefault="00055884">
      <w:pPr>
        <w:spacing w:before="40"/>
        <w:ind w:firstLine="709"/>
        <w:jc w:val="both"/>
      </w:pPr>
      <w:r>
        <w:t>Людей, что окружают тебя (если это не родные и близкие тебе люди), в большинстве случаев сове</w:t>
      </w:r>
      <w:r>
        <w:t>р</w:t>
      </w:r>
      <w:r>
        <w:t>шенно не интересует: кто ты такой и что ты из себя представляешь? Им важно твое внешнее поведение, которое в той или иной мере задевает или же может задеть их интересы.</w:t>
      </w:r>
    </w:p>
    <w:p w14:paraId="2366C7BD" w14:textId="77777777" w:rsidR="00055884" w:rsidRDefault="00055884">
      <w:pPr>
        <w:spacing w:before="40"/>
        <w:ind w:firstLine="709"/>
        <w:jc w:val="both"/>
      </w:pPr>
      <w:r>
        <w:t>Если ты своим поведением не мешаешь данн</w:t>
      </w:r>
      <w:r>
        <w:t>о</w:t>
      </w:r>
      <w:r>
        <w:t>му человеку, то ты для него в этот момент НЕ СУЩ</w:t>
      </w:r>
      <w:r>
        <w:t>Е</w:t>
      </w:r>
      <w:r>
        <w:t>СТВУЕШЬ! Особенно ярко я почувствовал это тогда, когда переехал жить в Москву. Первое время у меня наблюдался классический синдром «одиночества в толпе».</w:t>
      </w:r>
    </w:p>
    <w:p w14:paraId="39095FAC" w14:textId="77777777" w:rsidR="00055884" w:rsidRDefault="00055884">
      <w:pPr>
        <w:spacing w:before="40"/>
        <w:ind w:firstLine="709"/>
        <w:jc w:val="both"/>
      </w:pPr>
      <w:r>
        <w:t>Мир, что окружает тебя, в принципе, сове</w:t>
      </w:r>
      <w:r>
        <w:t>р</w:t>
      </w:r>
      <w:r>
        <w:t>шенно равнодушен к тому факту, что ты существуешь в нем. Он не плох и не хорош, он не грязен и не чист - он ТАКОВ!  Видение мира - "он грязен, он чист" - это личностные реакции видящих, зависящие от их личн</w:t>
      </w:r>
      <w:r>
        <w:t>о</w:t>
      </w:r>
      <w:r>
        <w:t>го жизненного опыта, от того, во что им хочется в</w:t>
      </w:r>
      <w:r>
        <w:t>е</w:t>
      </w:r>
      <w:r>
        <w:t>рить или что они в себе подавляют.</w:t>
      </w:r>
    </w:p>
    <w:p w14:paraId="37A8244C" w14:textId="4E049CB0" w:rsidR="00055884" w:rsidRDefault="00055884">
      <w:pPr>
        <w:spacing w:before="40"/>
        <w:ind w:firstLine="709"/>
        <w:jc w:val="both"/>
      </w:pPr>
      <w:r>
        <w:t>Многие видят мир "грязным" из - за того, что с детства загружены расхожими романтическими шта</w:t>
      </w:r>
      <w:r>
        <w:t>м</w:t>
      </w:r>
      <w:r>
        <w:t>пами о природе человека. Но когда они сталкиваются с реальными людьми и с их реальным, не выдума</w:t>
      </w:r>
      <w:r>
        <w:t>н</w:t>
      </w:r>
      <w:r>
        <w:t xml:space="preserve">ным, поведением, то резко разочаровываются в своем мнении об этом мире. Надо бы разочароваться в тех романтических бреднях, что были когда - то вложены в их юные </w:t>
      </w:r>
      <w:r w:rsidR="00564A23">
        <w:t>головы, но не  в людях.  Ан нет!</w:t>
      </w:r>
    </w:p>
    <w:p w14:paraId="48855725" w14:textId="77777777" w:rsidR="00055884" w:rsidRDefault="00055884">
      <w:pPr>
        <w:pStyle w:val="12"/>
        <w:jc w:val="both"/>
      </w:pPr>
      <w:bookmarkStart w:id="95" w:name="_Toc201323706"/>
      <w:r>
        <w:t>От халвы все беды?</w:t>
      </w:r>
      <w:bookmarkEnd w:id="95"/>
    </w:p>
    <w:p w14:paraId="3E6CF09F" w14:textId="77777777" w:rsidR="00055884" w:rsidRDefault="00055884">
      <w:pPr>
        <w:spacing w:before="40"/>
        <w:ind w:firstLine="709"/>
        <w:jc w:val="both"/>
      </w:pPr>
      <w:r>
        <w:t>Посмотри: какие чистые и светлые лица у мн</w:t>
      </w:r>
      <w:r>
        <w:t>о</w:t>
      </w:r>
      <w:r>
        <w:t>гих выпускников школ. Ни следа порока! Ясные, ч</w:t>
      </w:r>
      <w:r>
        <w:t>и</w:t>
      </w:r>
      <w:r>
        <w:t>стые глаза с дымкой мечтательности! Откуда у взро</w:t>
      </w:r>
      <w:r>
        <w:t>с</w:t>
      </w:r>
      <w:r>
        <w:t>лых людей появляется озлобленность и ожесточе</w:t>
      </w:r>
      <w:r>
        <w:t>н</w:t>
      </w:r>
      <w:r>
        <w:t>ность на лицах? Скорее всего это связано именно со столкновением с реальностью.</w:t>
      </w:r>
    </w:p>
    <w:p w14:paraId="7457D6DB" w14:textId="77777777" w:rsidR="00055884" w:rsidRDefault="00055884">
      <w:pPr>
        <w:spacing w:before="40"/>
        <w:ind w:firstLine="709"/>
        <w:jc w:val="both"/>
      </w:pPr>
      <w:r>
        <w:t>В этом возрасте  головы подростков перепо</w:t>
      </w:r>
      <w:r>
        <w:t>л</w:t>
      </w:r>
      <w:r>
        <w:t>нены идеальными представлениями о людях и жизни. Воспитатели, внедряя в них это, руководствовались самыми лучшими побуждениями, думая, наверное, при этом, что если тысячу раз сказать «халва», то во рту станет от этого сладко!</w:t>
      </w:r>
    </w:p>
    <w:p w14:paraId="68DA7A41" w14:textId="77777777" w:rsidR="00055884" w:rsidRDefault="00055884">
      <w:pPr>
        <w:spacing w:before="40"/>
        <w:ind w:firstLine="709"/>
        <w:jc w:val="both"/>
      </w:pPr>
      <w:r>
        <w:t>Но жизнь жестко и однозначно дает людям уроки реальности! Наши учителя таким образом ок</w:t>
      </w:r>
      <w:r>
        <w:t>а</w:t>
      </w:r>
      <w:r>
        <w:t>зывают нам медвежью услугу, запуская нас на арену с тиграми с оливковой ветвью в руках. И ран от их ко</w:t>
      </w:r>
      <w:r>
        <w:t>г</w:t>
      </w:r>
      <w:r>
        <w:t xml:space="preserve">тей  мы миру никак не можем простить. </w:t>
      </w:r>
    </w:p>
    <w:p w14:paraId="209102A1" w14:textId="77777777" w:rsidR="00055884" w:rsidRDefault="00055884">
      <w:pPr>
        <w:spacing w:before="40"/>
        <w:ind w:firstLine="709"/>
        <w:jc w:val="both"/>
      </w:pPr>
      <w:r>
        <w:t>В результате у человека появляется озлобление, которое явно читается на его лице. Его  ожесточило то, что жизнь оказалась вовсе не такой, как ему вн</w:t>
      </w:r>
      <w:r>
        <w:t>у</w:t>
      </w:r>
      <w:r>
        <w:t>шали в школе (и какой, по большому счету, он и хотел бы ее видеть). У людей во многих случаях из-за этого образовывается пессимистическое видение мира.</w:t>
      </w:r>
    </w:p>
    <w:p w14:paraId="761EAD5B" w14:textId="77777777" w:rsidR="00055884" w:rsidRDefault="00055884">
      <w:pPr>
        <w:pStyle w:val="12"/>
        <w:jc w:val="both"/>
      </w:pPr>
      <w:bookmarkStart w:id="96" w:name="_Toc201323707"/>
      <w:r>
        <w:t>Учеба под принуждением</w:t>
      </w:r>
      <w:bookmarkEnd w:id="96"/>
    </w:p>
    <w:p w14:paraId="11ED7838" w14:textId="77777777" w:rsidR="00055884" w:rsidRDefault="00055884">
      <w:pPr>
        <w:spacing w:before="40"/>
        <w:ind w:firstLine="709"/>
        <w:jc w:val="both"/>
      </w:pPr>
      <w:r>
        <w:t>Но уроки жизни, вообще - то говоря, человек начинает получать намного раньше. Зачастую это происходит тогда, когда маленький человечек выбир</w:t>
      </w:r>
      <w:r>
        <w:t>а</w:t>
      </w:r>
      <w:r>
        <w:t>ется из-под  материнской юбки и делает первые сам</w:t>
      </w:r>
      <w:r>
        <w:t>о</w:t>
      </w:r>
      <w:r>
        <w:t xml:space="preserve">стоятельные шаги в этом мире. </w:t>
      </w:r>
    </w:p>
    <w:p w14:paraId="5E29AF12" w14:textId="77777777" w:rsidR="00055884" w:rsidRDefault="00055884">
      <w:pPr>
        <w:spacing w:before="40"/>
        <w:ind w:firstLine="709"/>
        <w:jc w:val="both"/>
      </w:pPr>
      <w:r>
        <w:t>Понятно, что он почти ничего не умеет и нич</w:t>
      </w:r>
      <w:r>
        <w:t>е</w:t>
      </w:r>
      <w:r>
        <w:t>го не знает о законах, что управляют этим миром. О</w:t>
      </w:r>
      <w:r>
        <w:t>б</w:t>
      </w:r>
      <w:r>
        <w:t>щение с другими людьми частенько приносит ему н</w:t>
      </w:r>
      <w:r>
        <w:t>е</w:t>
      </w:r>
      <w:r>
        <w:t>приятные эмоции, т.к.  люди вокруг него не страдают хорошими манерами. И при случае обязательно ткнут его носом в то, что он сам же и произвел на свет.</w:t>
      </w:r>
    </w:p>
    <w:p w14:paraId="002E1E42" w14:textId="77777777" w:rsidR="00055884" w:rsidRDefault="00055884">
      <w:pPr>
        <w:spacing w:before="40"/>
        <w:ind w:firstLine="709"/>
        <w:jc w:val="both"/>
      </w:pPr>
      <w:r>
        <w:t>Если этот человечек с самого начала приучен к самокритичности, то он будет делать выводы из своих ошибок и постарается больше никогда их не сове</w:t>
      </w:r>
      <w:r>
        <w:t>р</w:t>
      </w:r>
      <w:r>
        <w:t>шать. Если же нет, то обида на весь белый свет обе</w:t>
      </w:r>
      <w:r>
        <w:t>с</w:t>
      </w:r>
      <w:r>
        <w:t>печена. И она в любом случае в той или иной форме вылезет наружу.</w:t>
      </w:r>
    </w:p>
    <w:p w14:paraId="044B7FDB" w14:textId="77777777" w:rsidR="00E37A38" w:rsidRDefault="00E37A38">
      <w:pPr>
        <w:spacing w:before="40"/>
        <w:ind w:firstLine="709"/>
        <w:jc w:val="both"/>
      </w:pPr>
    </w:p>
    <w:p w14:paraId="5F7498AD"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Обижать и обманывать слабых - подло! Об</w:t>
      </w:r>
      <w:r>
        <w:t>и</w:t>
      </w:r>
      <w:r>
        <w:t>жать и обманывать сильных - опасно! Может быть лучше вообще никого не обманывать?</w:t>
      </w:r>
    </w:p>
    <w:p w14:paraId="1711FBD4" w14:textId="77777777" w:rsidR="00E37A38" w:rsidRDefault="00E37A38">
      <w:pPr>
        <w:spacing w:before="40"/>
        <w:ind w:firstLine="709"/>
        <w:jc w:val="both"/>
      </w:pPr>
    </w:p>
    <w:p w14:paraId="27F6B295" w14:textId="77777777" w:rsidR="00055884" w:rsidRDefault="00055884">
      <w:pPr>
        <w:spacing w:before="40"/>
        <w:ind w:firstLine="709"/>
        <w:jc w:val="both"/>
      </w:pPr>
      <w:r>
        <w:t>Если человек не понимает глубинных причин своего недовольства, то агрессия направляется на в</w:t>
      </w:r>
      <w:r>
        <w:t>е</w:t>
      </w:r>
      <w:r>
        <w:t>роятных  виновников этого состояния. А ими чаще всего кажутся родные и близкие для этого человека люди.  Конечно же, в результате страдают все, а сам этот человек вдвойне.</w:t>
      </w:r>
    </w:p>
    <w:p w14:paraId="3E2DCB4E" w14:textId="77777777" w:rsidR="00055884" w:rsidRDefault="00055884">
      <w:pPr>
        <w:pStyle w:val="12"/>
        <w:jc w:val="both"/>
      </w:pPr>
      <w:bookmarkStart w:id="97" w:name="_Toc201323708"/>
      <w:r>
        <w:t>Бытие определяет сознание?</w:t>
      </w:r>
      <w:bookmarkEnd w:id="97"/>
    </w:p>
    <w:p w14:paraId="7DDD4C9E" w14:textId="77777777" w:rsidR="00055884" w:rsidRDefault="00055884">
      <w:pPr>
        <w:spacing w:before="40"/>
        <w:ind w:firstLine="709"/>
        <w:jc w:val="both"/>
      </w:pPr>
      <w:r>
        <w:t>Наверное, ты, дорогой читатель,  согласишься с известным тезисом, что нет на всей планете двух с</w:t>
      </w:r>
      <w:r>
        <w:t>о</w:t>
      </w:r>
      <w:r>
        <w:t>вершенно одинаковых людей.  У  каждого человека свое особое, только у него встречающееся, сочетание условий воспитания, жизни и работы. У каждого свой уникальный организм, своя, особым образом реагир</w:t>
      </w:r>
      <w:r>
        <w:t>у</w:t>
      </w:r>
      <w:r>
        <w:t>ющая  на требования окружающего мира, нервная с</w:t>
      </w:r>
      <w:r>
        <w:t>и</w:t>
      </w:r>
      <w:r>
        <w:t>стема. У каждого свои устоявшиеся взаимоотношения с родными, близкими и просто окружающими люд</w:t>
      </w:r>
      <w:r>
        <w:t>ь</w:t>
      </w:r>
      <w:r>
        <w:t>ми. И они не похожи на взаимоотношения у других.</w:t>
      </w:r>
    </w:p>
    <w:p w14:paraId="2DD14F12" w14:textId="77777777" w:rsidR="00055884" w:rsidRDefault="00055884">
      <w:pPr>
        <w:spacing w:before="40"/>
        <w:ind w:firstLine="709"/>
        <w:jc w:val="both"/>
      </w:pPr>
      <w:r>
        <w:t>В результате у каждого человека складывается свое (и весьма оригинальное) видение мира, своя с</w:t>
      </w:r>
      <w:r>
        <w:t>и</w:t>
      </w:r>
      <w:r>
        <w:t xml:space="preserve">стема верований и реализации потребностей.  Поэтому может случиться так, что одно и то же действие для одного человека будет совершенно невозможным, а для другого желанным и приятным.  </w:t>
      </w:r>
    </w:p>
    <w:p w14:paraId="51D3412D" w14:textId="77777777" w:rsidR="00055884" w:rsidRDefault="00055884">
      <w:pPr>
        <w:spacing w:before="40"/>
        <w:ind w:firstLine="709"/>
        <w:jc w:val="both"/>
      </w:pPr>
      <w:r>
        <w:t>В следствии  этого в определенных условиях один будет спокойно попирать права других людей, ни на йоту не сомневаясь в своих действиях. А другой будет искать свой грех даже там, где его не видят окружающие его люди.</w:t>
      </w:r>
    </w:p>
    <w:p w14:paraId="30783ACF" w14:textId="77777777" w:rsidR="00055884" w:rsidRDefault="00055884">
      <w:pPr>
        <w:spacing w:before="40"/>
        <w:ind w:firstLine="709"/>
        <w:jc w:val="both"/>
      </w:pPr>
      <w:r>
        <w:t>Это не говорит о том, что первый человек п</w:t>
      </w:r>
      <w:r>
        <w:t>о</w:t>
      </w:r>
      <w:r>
        <w:t>рочен по своей структуре. Он просто эгоист в чистом виде, без примеси здравого смысла. Он просто являе</w:t>
      </w:r>
      <w:r>
        <w:t>т</w:t>
      </w:r>
      <w:r>
        <w:t>ся человеком выбирающим - в каждый ДАННЫЙ МОМЕНТ он хочет получить максимум удовольствия от сложившейся ситуации. И при этом не нарушить СВОЮ систему верований и ценностей. И не глядит вперед дальше своего носа.</w:t>
      </w:r>
    </w:p>
    <w:p w14:paraId="0F74DA6A" w14:textId="77777777" w:rsidR="00055884" w:rsidRDefault="00055884">
      <w:pPr>
        <w:spacing w:before="40"/>
        <w:ind w:firstLine="709"/>
        <w:jc w:val="both"/>
      </w:pPr>
      <w:r>
        <w:t>Если человек не мучается угрызениями совести из-за своего поведения, то в душе у него будет царить покой, каким бы с точки зрения других людей негод</w:t>
      </w:r>
      <w:r>
        <w:t>я</w:t>
      </w:r>
      <w:r>
        <w:t>ем он ни был. Это кажется парадоксальным</w:t>
      </w:r>
      <w:r>
        <w:rPr>
          <w:b/>
        </w:rPr>
        <w:t xml:space="preserve"> с нашей точки зрения</w:t>
      </w:r>
      <w:r>
        <w:t>, но он может быть более здоровым и более счастливым, чем самый большой праведник!</w:t>
      </w:r>
    </w:p>
    <w:p w14:paraId="10EBC55D" w14:textId="77777777" w:rsidR="00055884" w:rsidRDefault="00647EB5">
      <w:pPr>
        <w:spacing w:before="40"/>
        <w:ind w:firstLine="709"/>
        <w:jc w:val="both"/>
      </w:pPr>
      <w:r>
        <w:pict w14:anchorId="73F02119">
          <v:shape id="_x0000_i1038" type="#_x0000_t75" style="width:283pt;height:212pt">
            <v:imagedata r:id="rId25" o:title=""/>
          </v:shape>
        </w:pict>
      </w:r>
    </w:p>
    <w:p w14:paraId="3FFF44BF" w14:textId="77777777" w:rsidR="00055884" w:rsidRDefault="00055884">
      <w:pPr>
        <w:pStyle w:val="12"/>
        <w:jc w:val="both"/>
      </w:pPr>
      <w:bookmarkStart w:id="98" w:name="_Toc201323709"/>
      <w:r>
        <w:t>Третий базовый принцип теории психолог</w:t>
      </w:r>
      <w:r>
        <w:t>и</w:t>
      </w:r>
      <w:r>
        <w:t>ческой относительности</w:t>
      </w:r>
      <w:bookmarkEnd w:id="98"/>
    </w:p>
    <w:p w14:paraId="3EFD238F" w14:textId="77777777" w:rsidR="00055884" w:rsidRDefault="00055884">
      <w:pPr>
        <w:spacing w:before="40"/>
        <w:ind w:firstLine="709"/>
        <w:jc w:val="both"/>
        <w:rPr>
          <w:bCs/>
        </w:rPr>
      </w:pPr>
      <w:r>
        <w:t>В одной из книг Карнеги есть эпизод, когда уничтожали человека, убившего десятки полицейских. И когда тот попал в безвыходную ситуацию, то перед смертью  написал письмо единственному человеку, которого любил - своей матери. В этом письме (а п</w:t>
      </w:r>
      <w:r>
        <w:t>е</w:t>
      </w:r>
      <w:r>
        <w:t xml:space="preserve">ред верной смертью не кривят душой) он взывал к ней: </w:t>
      </w:r>
      <w:r>
        <w:rPr>
          <w:bCs/>
          <w:i/>
        </w:rPr>
        <w:t>«Я не знаю за что меня преследуют как дикого зверя - ведь я не сделал НИ ОДНОГО плохого посту</w:t>
      </w:r>
      <w:r>
        <w:rPr>
          <w:bCs/>
          <w:i/>
        </w:rPr>
        <w:t>п</w:t>
      </w:r>
      <w:r>
        <w:rPr>
          <w:bCs/>
          <w:i/>
        </w:rPr>
        <w:t>ка!»</w:t>
      </w:r>
    </w:p>
    <w:p w14:paraId="104A0C6E" w14:textId="77777777" w:rsidR="00055884" w:rsidRDefault="00055884">
      <w:pPr>
        <w:spacing w:before="40"/>
        <w:ind w:firstLine="709"/>
        <w:jc w:val="both"/>
      </w:pPr>
      <w:r>
        <w:t>С точки зрения всех людей, с точки зрения з</w:t>
      </w:r>
      <w:r>
        <w:t>а</w:t>
      </w:r>
      <w:r>
        <w:t>кона, с точки зрения морали этот человек достоин св</w:t>
      </w:r>
      <w:r>
        <w:t>о</w:t>
      </w:r>
      <w:r>
        <w:t>ей участи. Но со СВОЕЙ точки зрения он был прав! Таков один из самых больших парадоксов человека и Человечества.</w:t>
      </w:r>
    </w:p>
    <w:p w14:paraId="03CB8585" w14:textId="77777777" w:rsidR="00055884" w:rsidRDefault="00055884">
      <w:pPr>
        <w:spacing w:before="40"/>
        <w:ind w:firstLine="709"/>
        <w:jc w:val="both"/>
        <w:rPr>
          <w:b/>
        </w:rPr>
      </w:pPr>
      <w:r>
        <w:rPr>
          <w:b/>
        </w:rPr>
        <w:t>Даже совсем конченные люди не признают себя хуже, чем другие. Не такими, как они, друг</w:t>
      </w:r>
      <w:r>
        <w:rPr>
          <w:b/>
        </w:rPr>
        <w:t>и</w:t>
      </w:r>
      <w:r>
        <w:rPr>
          <w:b/>
        </w:rPr>
        <w:t>ми. Но не хуже!</w:t>
      </w:r>
    </w:p>
    <w:p w14:paraId="31CE0394" w14:textId="77777777" w:rsidR="00055884" w:rsidRDefault="00055884">
      <w:pPr>
        <w:spacing w:before="40"/>
        <w:ind w:firstLine="709"/>
        <w:jc w:val="both"/>
      </w:pPr>
      <w:r>
        <w:t>Поэтому</w:t>
      </w:r>
      <w:r>
        <w:rPr>
          <w:b/>
          <w:i/>
        </w:rPr>
        <w:t xml:space="preserve"> разумный эгоист</w:t>
      </w:r>
      <w:r>
        <w:t xml:space="preserve"> никогда не подх</w:t>
      </w:r>
      <w:r>
        <w:t>о</w:t>
      </w:r>
      <w:r>
        <w:t>дит к людям со штампами. Он прекрасно знает, что очень редко в жизни встречаются  абсолютно злые  люди. Все люди "полосатые" или лучше сказать "с</w:t>
      </w:r>
      <w:r>
        <w:t>е</w:t>
      </w:r>
      <w:r>
        <w:t>рые" - в них есть и "черное" и "белое". И  это норма!</w:t>
      </w:r>
    </w:p>
    <w:p w14:paraId="476C0A73" w14:textId="77777777" w:rsidR="00055884" w:rsidRDefault="00055884">
      <w:pPr>
        <w:spacing w:before="40"/>
        <w:ind w:firstLine="709"/>
        <w:jc w:val="both"/>
      </w:pPr>
      <w:r>
        <w:t>Давай, дорогой читатель,  четко зафиксируем для себя:</w:t>
      </w:r>
    </w:p>
    <w:p w14:paraId="16D9B4C6" w14:textId="77777777" w:rsidR="00055884" w:rsidRDefault="00055884">
      <w:pPr>
        <w:spacing w:before="40"/>
        <w:jc w:val="center"/>
        <w:rPr>
          <w:b/>
          <w:u w:val="single"/>
        </w:rPr>
      </w:pPr>
      <w:r>
        <w:rPr>
          <w:b/>
          <w:u w:val="single"/>
        </w:rPr>
        <w:t>Идеальных людей на свете нет!</w:t>
      </w:r>
    </w:p>
    <w:p w14:paraId="38F8BEFC" w14:textId="77777777" w:rsidR="00055884" w:rsidRDefault="00055884">
      <w:pPr>
        <w:spacing w:before="40"/>
        <w:jc w:val="both"/>
      </w:pPr>
    </w:p>
    <w:p w14:paraId="39C3A616" w14:textId="77777777" w:rsidR="00055884" w:rsidRDefault="00055884">
      <w:pPr>
        <w:spacing w:before="40"/>
        <w:ind w:firstLine="709"/>
        <w:jc w:val="both"/>
      </w:pPr>
      <w:r>
        <w:t xml:space="preserve">Все люди ( и ты, дорогой читатель, в том числе) имеют те или иные недостатки. Важно другое: </w:t>
      </w:r>
      <w:r>
        <w:rPr>
          <w:b/>
          <w:i/>
        </w:rPr>
        <w:t>позв</w:t>
      </w:r>
      <w:r>
        <w:rPr>
          <w:b/>
          <w:i/>
        </w:rPr>
        <w:t>о</w:t>
      </w:r>
      <w:r>
        <w:rPr>
          <w:b/>
          <w:i/>
        </w:rPr>
        <w:t>ляет ли человек себе,  чтобы его недостатки ран</w:t>
      </w:r>
      <w:r>
        <w:rPr>
          <w:b/>
          <w:i/>
        </w:rPr>
        <w:t>и</w:t>
      </w:r>
      <w:r>
        <w:rPr>
          <w:b/>
          <w:i/>
        </w:rPr>
        <w:t>ли других людей, т.е. насколько он их уважает и какой стороной своего "Я" он поворачивается к ним?</w:t>
      </w:r>
    </w:p>
    <w:p w14:paraId="21C759FC" w14:textId="77777777" w:rsidR="009A371C" w:rsidRDefault="009A371C" w:rsidP="009A371C">
      <w:pPr>
        <w:spacing w:before="40"/>
        <w:ind w:firstLine="709"/>
        <w:jc w:val="both"/>
      </w:pPr>
    </w:p>
    <w:p w14:paraId="77D3D0A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Расположение и благодарность, а также их а</w:t>
      </w:r>
      <w:r>
        <w:t>н</w:t>
      </w:r>
      <w:r>
        <w:t>типоды - ненависть и жажда мести - более всех других чувств ответственны за наличие или отсутствие стре</w:t>
      </w:r>
      <w:r>
        <w:t>с</w:t>
      </w:r>
      <w:r>
        <w:t>са (</w:t>
      </w:r>
      <w:proofErr w:type="spellStart"/>
      <w:r>
        <w:t>дистресса</w:t>
      </w:r>
      <w:proofErr w:type="spellEnd"/>
      <w:r>
        <w:t>) в человеческих отношениях.</w:t>
      </w:r>
    </w:p>
    <w:p w14:paraId="13F90BD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Г. </w:t>
      </w:r>
      <w:proofErr w:type="spellStart"/>
      <w:r>
        <w:t>Селье</w:t>
      </w:r>
      <w:proofErr w:type="spellEnd"/>
    </w:p>
    <w:p w14:paraId="5447D0CE" w14:textId="77777777" w:rsidR="009A371C" w:rsidRDefault="009A371C" w:rsidP="009A371C">
      <w:pPr>
        <w:spacing w:before="40"/>
        <w:ind w:firstLine="709"/>
        <w:jc w:val="both"/>
      </w:pPr>
    </w:p>
    <w:p w14:paraId="62225449" w14:textId="77777777" w:rsidR="00055884" w:rsidRDefault="00055884">
      <w:pPr>
        <w:spacing w:before="40"/>
        <w:ind w:firstLine="709"/>
        <w:jc w:val="both"/>
      </w:pPr>
      <w:r>
        <w:t>Люди не плохи и не хороши, они ТАКОВЫ (!) - нравится  это тебе, дорогой читатель, или нет.  Люди становятся хорошими или плохими в твоих глазах только благодаря твоему видению, твоей оценке их действий.</w:t>
      </w:r>
    </w:p>
    <w:p w14:paraId="5A087279" w14:textId="77777777" w:rsidR="00597236" w:rsidRDefault="00597236" w:rsidP="00597236">
      <w:pPr>
        <w:spacing w:before="40"/>
        <w:ind w:firstLine="709"/>
        <w:jc w:val="both"/>
      </w:pPr>
      <w:r w:rsidRPr="00597236">
        <w:t>Если тебе хамят в лицо, то на</w:t>
      </w:r>
      <w:r w:rsidR="008402D1">
        <w:t xml:space="preserve">до </w:t>
      </w:r>
      <w:r w:rsidRPr="00597236">
        <w:t>отвечать тем же! И это с точки зрения практически всех людей пр</w:t>
      </w:r>
      <w:r w:rsidRPr="00597236">
        <w:t>а</w:t>
      </w:r>
      <w:r w:rsidRPr="00597236">
        <w:t>вильно. Но в большинстве случаев люди забывают о первом этапе, который предшествует моему ответу – ОЦЕНКЕ!  Так вот! В этой детали и кроется дьявол! Когда человек взаимодействует с другим, он оценив</w:t>
      </w:r>
      <w:r w:rsidRPr="00597236">
        <w:t>а</w:t>
      </w:r>
      <w:r w:rsidRPr="00597236">
        <w:t>ет его поведение ПО СВОИМ КРИТЕРИЯМ, по своей шкале ценностей. Наиболее понятно это в тех случаях, когда приходится взаимодействовать с психопатом. Обычный человек говорит ему что-то, на что другой такой же человек среагирует совершенно спокойно. А психопат вспыхнет. И всем понятно – это больной ч</w:t>
      </w:r>
      <w:r w:rsidRPr="00597236">
        <w:t>е</w:t>
      </w:r>
      <w:r w:rsidRPr="00597236">
        <w:t>ловек! Но если взаимодействие идет на более тонком уровне, то большинство людей не видят этого этапа.</w:t>
      </w:r>
    </w:p>
    <w:p w14:paraId="111C72C3" w14:textId="77777777" w:rsidR="00055884" w:rsidRDefault="00055884">
      <w:pPr>
        <w:pStyle w:val="12"/>
        <w:jc w:val="both"/>
      </w:pPr>
      <w:bookmarkStart w:id="99" w:name="_Toc201323710"/>
      <w:r>
        <w:t>Позор смывается только кровью?</w:t>
      </w:r>
      <w:bookmarkEnd w:id="99"/>
    </w:p>
    <w:p w14:paraId="0B6B5E69" w14:textId="77777777" w:rsidR="00055884" w:rsidRDefault="00055884">
      <w:pPr>
        <w:spacing w:before="40"/>
        <w:ind w:firstLine="709"/>
        <w:jc w:val="both"/>
      </w:pPr>
      <w:r>
        <w:t>Люди, сколько бы мы их не «убеждали» в этом, практически никогда не признают своей вины. Если человека прижать к стенке неопровержимыми довод</w:t>
      </w:r>
      <w:r>
        <w:t>а</w:t>
      </w:r>
      <w:r>
        <w:t>ми и заставить признать свою вину, то он, конечно же, вынужден будет подчиниться. Но внутри себя он б</w:t>
      </w:r>
      <w:r>
        <w:t>у</w:t>
      </w:r>
      <w:r>
        <w:t>дет считать, что все равно был прав, что его не так поняли и так далее и тому подобное. И затаит на тебя обиду за то унижение, которому ты его подверг, заст</w:t>
      </w:r>
      <w:r>
        <w:t>а</w:t>
      </w:r>
      <w:r>
        <w:t>вив признать ошибку (особенно, если это произошло публично).</w:t>
      </w:r>
    </w:p>
    <w:p w14:paraId="3111A522" w14:textId="77777777" w:rsidR="00055884" w:rsidRDefault="00055884">
      <w:pPr>
        <w:spacing w:before="40"/>
        <w:ind w:firstLine="709"/>
        <w:jc w:val="both"/>
      </w:pPr>
      <w:r>
        <w:t>Известно, как трудно убедить барана войти в новые ворота. Попробуй, дорогой читатель,  убедить других людей в том, что они не правы.  Что? Уже пр</w:t>
      </w:r>
      <w:r>
        <w:t>о</w:t>
      </w:r>
      <w:r>
        <w:t>бовал? Наверное я не ошибусь если скажу, что резул</w:t>
      </w:r>
      <w:r>
        <w:t>ь</w:t>
      </w:r>
      <w:r>
        <w:t>тат в этом случае практически всегда бывает только один - бесконечная война всех со всеми без надежды на выигрыш ни у одной стороны.</w:t>
      </w:r>
    </w:p>
    <w:p w14:paraId="0CF8CBAB" w14:textId="77777777" w:rsidR="00055884" w:rsidRDefault="00055884">
      <w:pPr>
        <w:spacing w:before="40"/>
        <w:ind w:firstLine="709"/>
        <w:jc w:val="both"/>
      </w:pPr>
      <w:r>
        <w:t>Наверное</w:t>
      </w:r>
      <w:r w:rsidR="00E82066">
        <w:t>,</w:t>
      </w:r>
      <w:r>
        <w:t xml:space="preserve"> ты замечал, дорогой читатель, что люди почти всегда рвут отношения с теми людьми, которые видели их позор. Образ этого человека стан</w:t>
      </w:r>
      <w:r>
        <w:t>о</w:t>
      </w:r>
      <w:r>
        <w:t>вится постоянным напоминанием о том, как они по своей вине вляпались в неприятности. И это невын</w:t>
      </w:r>
      <w:r>
        <w:t>о</w:t>
      </w:r>
      <w:r>
        <w:t>симо для данного человека.</w:t>
      </w:r>
    </w:p>
    <w:p w14:paraId="3FAA0915" w14:textId="77777777" w:rsidR="00055884" w:rsidRDefault="00055884">
      <w:pPr>
        <w:pStyle w:val="12"/>
        <w:jc w:val="both"/>
      </w:pPr>
      <w:bookmarkStart w:id="100" w:name="_Toc201323711"/>
      <w:r>
        <w:t>Без вины и не виноватый</w:t>
      </w:r>
      <w:bookmarkEnd w:id="100"/>
    </w:p>
    <w:p w14:paraId="792B39AD" w14:textId="77777777" w:rsidR="00055884" w:rsidRDefault="00055884">
      <w:pPr>
        <w:spacing w:before="40"/>
        <w:ind w:firstLine="709"/>
        <w:jc w:val="both"/>
      </w:pPr>
      <w:r>
        <w:t>По большому счету ты, дорогой читатель, ни в чем в том, что совершил в жизни, не виноват. Пусть даже твои поступки в той или иной мере подходили под уголовный кодекс. Но твоей ЛИЧНОЙ вины в этом не было! Ведь тебя таким воспитали в родител</w:t>
      </w:r>
      <w:r>
        <w:t>ь</w:t>
      </w:r>
      <w:r>
        <w:t>ской семье.</w:t>
      </w:r>
    </w:p>
    <w:p w14:paraId="0A5093E4" w14:textId="77777777" w:rsidR="00055884" w:rsidRDefault="00055884">
      <w:pPr>
        <w:spacing w:before="40"/>
        <w:ind w:firstLine="709"/>
        <w:jc w:val="both"/>
      </w:pPr>
      <w:r>
        <w:t>Твои "грехи" были связаны не с порочностью твоей натуры, а с тем, что тебя не научили, что это плохо. Ты  не понимал того, что творил! Перестань  бичевать себя за те явные или мнимые грехи, что к</w:t>
      </w:r>
      <w:r>
        <w:t>о</w:t>
      </w:r>
      <w:r>
        <w:t>гда - либо сделал. Избавься от стыда за себя!</w:t>
      </w:r>
    </w:p>
    <w:p w14:paraId="504656FC" w14:textId="77777777" w:rsidR="00055884" w:rsidRDefault="00055884">
      <w:pPr>
        <w:spacing w:before="40"/>
        <w:ind w:firstLine="709"/>
        <w:jc w:val="both"/>
      </w:pPr>
      <w:r>
        <w:t>В христианстве дети до семи лет считаются безгрешными, т.к. они еще не знают, что такое Добро, что такое Зло. Но ведь и ты был "ребенком" (в псих</w:t>
      </w:r>
      <w:r>
        <w:t>о</w:t>
      </w:r>
      <w:r>
        <w:t>логическом смысле этого слова).</w:t>
      </w:r>
    </w:p>
    <w:p w14:paraId="3583F47D" w14:textId="77777777" w:rsidR="00055884" w:rsidRDefault="00055884">
      <w:pPr>
        <w:spacing w:before="40"/>
        <w:ind w:firstLine="709"/>
        <w:jc w:val="both"/>
        <w:rPr>
          <w:b/>
          <w:i/>
        </w:rPr>
      </w:pPr>
      <w:r>
        <w:t>Никто не пришел в этот мир совершенным!  И, чтобы далеко не ходить,  я могу сказать на своем пр</w:t>
      </w:r>
      <w:r>
        <w:t>и</w:t>
      </w:r>
      <w:r>
        <w:t>мере: если бы ты, дорогой читатель, знал все обо мне, все, что я натворил по молодости и глупости, то бр</w:t>
      </w:r>
      <w:r>
        <w:t>о</w:t>
      </w:r>
      <w:r>
        <w:t>сил бы эту книгу со словами: «</w:t>
      </w:r>
      <w:r>
        <w:rPr>
          <w:b/>
          <w:i/>
        </w:rPr>
        <w:t>У такого и учиться!»</w:t>
      </w:r>
    </w:p>
    <w:p w14:paraId="22472B51" w14:textId="77777777" w:rsidR="00055884" w:rsidRDefault="00055884">
      <w:pPr>
        <w:pStyle w:val="12"/>
        <w:jc w:val="both"/>
      </w:pPr>
      <w:bookmarkStart w:id="101" w:name="_Toc201323712"/>
      <w:r>
        <w:t>Молодые должны ошибаться?</w:t>
      </w:r>
      <w:bookmarkEnd w:id="101"/>
    </w:p>
    <w:p w14:paraId="1F5575FB" w14:textId="77777777" w:rsidR="00055884" w:rsidRDefault="00055884">
      <w:pPr>
        <w:spacing w:before="40"/>
        <w:ind w:firstLine="709"/>
        <w:jc w:val="both"/>
      </w:pPr>
      <w:r>
        <w:t>Даже те люди, кто кажутся чуть ли не святыми, были в свое время нисколько не лучше других людей. И они по молодости тоже делали ошибки, падали и вставали. Но они смогли сделать выводы из своих ошибок и в следствии  этого стали такими, какими мы их видим. Каждый человек пришел в этот мир (или лучше сказать так – его отправили?) несовершенным для того, чтобы обучаясь на своих ошибках, расти как личность.</w:t>
      </w:r>
    </w:p>
    <w:p w14:paraId="2C9BD076" w14:textId="77777777" w:rsidR="00055884" w:rsidRDefault="00055884">
      <w:pPr>
        <w:spacing w:before="40"/>
        <w:ind w:firstLine="709"/>
        <w:jc w:val="both"/>
      </w:pPr>
      <w:r>
        <w:t>Ошибки люди делают не для того, чтобы всю оставшуюся жизнь после этого бичевать и наказывать себя за них. Но для того,  чтобы УЧИТЬСЯ  НА  НИХ !</w:t>
      </w:r>
    </w:p>
    <w:p w14:paraId="70991422" w14:textId="77777777" w:rsidR="00055884" w:rsidRDefault="00055884">
      <w:pPr>
        <w:spacing w:before="40"/>
        <w:ind w:firstLine="709"/>
        <w:jc w:val="both"/>
        <w:rPr>
          <w:b/>
          <w:i/>
        </w:rPr>
      </w:pPr>
      <w:r>
        <w:t xml:space="preserve">Поэтому, дорогой читатель, реши для себя: </w:t>
      </w:r>
      <w:r>
        <w:rPr>
          <w:b/>
          <w:i/>
        </w:rPr>
        <w:t>«Я уже давно взрослый, дееспособный человек. Хватит плакать над обидами детства, пора браться за д</w:t>
      </w:r>
      <w:r>
        <w:rPr>
          <w:b/>
          <w:i/>
        </w:rPr>
        <w:t>е</w:t>
      </w:r>
      <w:r>
        <w:rPr>
          <w:b/>
          <w:i/>
        </w:rPr>
        <w:t>ло. И от меня зависит - кем я стану в будущем!»</w:t>
      </w:r>
    </w:p>
    <w:p w14:paraId="3BA65151" w14:textId="77777777" w:rsidR="009A371C" w:rsidRDefault="009A371C" w:rsidP="009A371C">
      <w:pPr>
        <w:spacing w:before="40"/>
        <w:ind w:firstLine="709"/>
        <w:jc w:val="both"/>
      </w:pPr>
    </w:p>
    <w:p w14:paraId="768A58B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Все люди с возрастом приобретают морщины, но некоторые приходят к  этому очень поздно. И этот факт дает силы красивым женщинам бороться за с</w:t>
      </w:r>
      <w:r>
        <w:t>о</w:t>
      </w:r>
      <w:r>
        <w:t>хранение привлекательности, что в общем и целом для популяции - большой плюс. Не было бы исключений - мы были бы вынуждены склониться перед судьбой.</w:t>
      </w:r>
    </w:p>
    <w:p w14:paraId="347AE2A3" w14:textId="77777777" w:rsidR="009A371C" w:rsidRDefault="009A371C" w:rsidP="009A371C">
      <w:pPr>
        <w:spacing w:before="40"/>
        <w:ind w:firstLine="709"/>
        <w:jc w:val="both"/>
      </w:pPr>
    </w:p>
    <w:p w14:paraId="695565D9" w14:textId="77777777" w:rsidR="00055884" w:rsidRDefault="00055884">
      <w:pPr>
        <w:spacing w:before="40"/>
        <w:ind w:firstLine="709"/>
        <w:jc w:val="both"/>
      </w:pPr>
      <w:r>
        <w:t>И для того, чтобы достичь многого в жизни, для начала научись уважать себя, свои права и  свои п</w:t>
      </w:r>
      <w:r>
        <w:t>о</w:t>
      </w:r>
      <w:r>
        <w:t>требности. Каждый человек вместе с обязанностями получает еще и набор своих неотъемлемых прав. Наверно тебе, дорогой читатель, теперь  понятно, что если ты сам не позаботишься об их соблюдении, никто за тебя этого не сделает. Если ты сам себя не будешь уважать, то и от других не жди этого.</w:t>
      </w:r>
    </w:p>
    <w:p w14:paraId="0C311F7C" w14:textId="60E6F6F5" w:rsidR="00055884" w:rsidRDefault="00055884">
      <w:pPr>
        <w:spacing w:before="40"/>
        <w:ind w:firstLine="709"/>
        <w:jc w:val="both"/>
      </w:pPr>
      <w:r>
        <w:t>Если я начну считать, что я нисколько не лучше и не хуже других, то мне станет намного легче пер</w:t>
      </w:r>
      <w:r>
        <w:t>е</w:t>
      </w:r>
      <w:r>
        <w:t xml:space="preserve">носить и критику и мелкие пакости, что могут идти от других людей. Ведь если я считаю себя пупом Земли, то у меня как бы иммунитет ко всему этому. </w:t>
      </w:r>
    </w:p>
    <w:p w14:paraId="53918FDE" w14:textId="77777777" w:rsidR="00055884" w:rsidRDefault="00055884">
      <w:pPr>
        <w:pStyle w:val="12"/>
        <w:jc w:val="both"/>
      </w:pPr>
      <w:bookmarkStart w:id="102" w:name="_Toc201323713"/>
      <w:r>
        <w:t>Как перестать быть уникальным?</w:t>
      </w:r>
      <w:bookmarkEnd w:id="102"/>
    </w:p>
    <w:p w14:paraId="12491DDB" w14:textId="77777777" w:rsidR="00055884" w:rsidRDefault="00055884">
      <w:pPr>
        <w:suppressLineNumbers/>
        <w:spacing w:before="40"/>
        <w:ind w:firstLine="720"/>
        <w:jc w:val="both"/>
      </w:pPr>
      <w:r>
        <w:t>На этой основе очень легко реализовать пр</w:t>
      </w:r>
      <w:r>
        <w:t>о</w:t>
      </w:r>
      <w:r>
        <w:t xml:space="preserve">грамму психологического освобождения, которую я называю </w:t>
      </w:r>
      <w:r>
        <w:rPr>
          <w:b/>
        </w:rPr>
        <w:t>«</w:t>
      </w:r>
      <w:proofErr w:type="spellStart"/>
      <w:r>
        <w:rPr>
          <w:b/>
        </w:rPr>
        <w:t>Антиуникум</w:t>
      </w:r>
      <w:proofErr w:type="spellEnd"/>
      <w:r>
        <w:rPr>
          <w:b/>
        </w:rPr>
        <w:t xml:space="preserve">». </w:t>
      </w:r>
      <w:r>
        <w:t>Ведь многие проблемы у человека связаны с тем, что он чувствует себя не т</w:t>
      </w:r>
      <w:r>
        <w:t>а</w:t>
      </w:r>
      <w:r>
        <w:t>ким как все - плохим, неумелым, особым и так далее.  Если он поймет, что это не так, то его страдания резко ослабевают.</w:t>
      </w:r>
    </w:p>
    <w:p w14:paraId="1A0B04BF" w14:textId="77777777" w:rsidR="00E37A38" w:rsidRDefault="00647EB5">
      <w:pPr>
        <w:spacing w:before="40" w:after="20"/>
        <w:ind w:firstLine="720"/>
        <w:jc w:val="both"/>
      </w:pPr>
      <w:r>
        <w:pict w14:anchorId="5E32C367">
          <v:shape id="_x0000_i1039" type="#_x0000_t75" style="width:283pt;height:212pt">
            <v:imagedata r:id="rId26" o:title=""/>
          </v:shape>
        </w:pict>
      </w:r>
    </w:p>
    <w:p w14:paraId="33C1D0FB" w14:textId="77777777" w:rsidR="00055884" w:rsidRDefault="00055884">
      <w:pPr>
        <w:spacing w:before="40" w:after="20"/>
        <w:ind w:firstLine="720"/>
        <w:jc w:val="both"/>
      </w:pPr>
      <w:r>
        <w:t>1.«</w:t>
      </w:r>
      <w:r>
        <w:rPr>
          <w:b/>
        </w:rPr>
        <w:t>Некоторые вещи я делаю хуже других</w:t>
      </w:r>
      <w:r>
        <w:t>!» Это признание позволяет освободиться от комплекса неполноценности в принципе. Человек таким образом как бы говорит себе: «Да, я не идеал! Я МОГУ ош</w:t>
      </w:r>
      <w:r>
        <w:t>и</w:t>
      </w:r>
      <w:r>
        <w:t>баться! И в этом нет никакой трагедии!»</w:t>
      </w:r>
    </w:p>
    <w:p w14:paraId="2D7AEC80" w14:textId="214656C3" w:rsidR="00055884" w:rsidRDefault="00055884">
      <w:pPr>
        <w:spacing w:before="40" w:after="20"/>
        <w:ind w:firstLine="720"/>
        <w:jc w:val="both"/>
      </w:pPr>
      <w:r>
        <w:t>Это признание позволяет человеку освободит</w:t>
      </w:r>
      <w:r>
        <w:t>ь</w:t>
      </w:r>
      <w:r>
        <w:t>ся от невротического желания компенсировать ко</w:t>
      </w:r>
      <w:r>
        <w:t>м</w:t>
      </w:r>
      <w:r>
        <w:t>плекс неполноценности сверх</w:t>
      </w:r>
      <w:r w:rsidR="00386816">
        <w:t>-</w:t>
      </w:r>
      <w:r>
        <w:t>достижениями. И если человеку для того, чтобы быть счастливым, хочется стать таким же богатым, как Рокфеллер, то это чуть ли не автоматически обрекает его на несчастье.</w:t>
      </w:r>
      <w:r w:rsidR="006F105F">
        <w:t xml:space="preserve"> Столько заработать денег он не сможет. А значит он ОБЯЗ</w:t>
      </w:r>
      <w:r w:rsidR="006F105F">
        <w:t>А</w:t>
      </w:r>
      <w:r w:rsidR="006F105F">
        <w:t>ТЕЛЬНО будет чувствовать себя несчастным!</w:t>
      </w:r>
    </w:p>
    <w:p w14:paraId="5FCFB0A2" w14:textId="77777777" w:rsidR="00055884" w:rsidRDefault="00055884">
      <w:pPr>
        <w:spacing w:before="40" w:after="20"/>
        <w:ind w:firstLine="720"/>
        <w:jc w:val="both"/>
      </w:pPr>
      <w:r>
        <w:t>2.«</w:t>
      </w:r>
      <w:r>
        <w:rPr>
          <w:b/>
        </w:rPr>
        <w:t>Некоторые вещи я делаю лучше других</w:t>
      </w:r>
      <w:r>
        <w:t>!» А это признание позволит понять, что у каждого чел</w:t>
      </w:r>
      <w:r>
        <w:t>о</w:t>
      </w:r>
      <w:r>
        <w:t>века есть право гордиться своими достижениями. И таким образом человек поднимает свою ценность в противовес чувству неполноценности.</w:t>
      </w:r>
    </w:p>
    <w:p w14:paraId="3DB8114A" w14:textId="77777777" w:rsidR="00055884" w:rsidRDefault="00055884">
      <w:pPr>
        <w:spacing w:before="40" w:after="20"/>
        <w:ind w:firstLine="720"/>
        <w:jc w:val="both"/>
      </w:pPr>
      <w:r>
        <w:t>3.«</w:t>
      </w:r>
      <w:r>
        <w:rPr>
          <w:b/>
        </w:rPr>
        <w:t>Я нисколько не лучше других! Я н</w:t>
      </w:r>
      <w:r>
        <w:rPr>
          <w:b/>
        </w:rPr>
        <w:t>и</w:t>
      </w:r>
      <w:r>
        <w:rPr>
          <w:b/>
        </w:rPr>
        <w:t>сколько не хуже других</w:t>
      </w:r>
      <w:r>
        <w:t>!» Данное положение, если человеку удается его принять в полной мере, позвол</w:t>
      </w:r>
      <w:r>
        <w:t>я</w:t>
      </w:r>
      <w:r>
        <w:t>ет поставить себя на уровень со всеми остальными людьми. И примириться с их поведением.</w:t>
      </w:r>
    </w:p>
    <w:p w14:paraId="597C26F0" w14:textId="77777777" w:rsidR="00055884" w:rsidRDefault="00055884">
      <w:pPr>
        <w:pStyle w:val="12"/>
        <w:jc w:val="both"/>
      </w:pPr>
      <w:bookmarkStart w:id="103" w:name="_Toc201323714"/>
      <w:r>
        <w:t>Наилучший способ почувствовать себя чл</w:t>
      </w:r>
      <w:r>
        <w:t>е</w:t>
      </w:r>
      <w:r>
        <w:t>ном сообщества людей</w:t>
      </w:r>
      <w:bookmarkEnd w:id="103"/>
    </w:p>
    <w:p w14:paraId="0AEEA3FA" w14:textId="431594CD" w:rsidR="00055884" w:rsidRDefault="00055884">
      <w:pPr>
        <w:spacing w:before="40"/>
        <w:ind w:firstLine="709"/>
        <w:jc w:val="both"/>
      </w:pPr>
      <w:r>
        <w:t>Если человек осо</w:t>
      </w:r>
      <w:r w:rsidR="00386816">
        <w:t>знает, что он не лучше других (</w:t>
      </w:r>
      <w:r>
        <w:t>а это автоматически позволяет утверждать, что и не хуже!) и признает других равными себе, то, конечно же, ему станет намного легче прощать людям их н</w:t>
      </w:r>
      <w:r>
        <w:t>е</w:t>
      </w:r>
      <w:r>
        <w:t>удачи и промахи.</w:t>
      </w:r>
    </w:p>
    <w:p w14:paraId="001558AF" w14:textId="77777777" w:rsidR="00055884" w:rsidRDefault="00055884">
      <w:pPr>
        <w:spacing w:before="40" w:after="20"/>
        <w:ind w:firstLine="720"/>
        <w:jc w:val="both"/>
        <w:rPr>
          <w:b/>
          <w:i/>
        </w:rPr>
      </w:pPr>
      <w:r>
        <w:t xml:space="preserve">Смысл этой работы можно </w:t>
      </w:r>
      <w:proofErr w:type="spellStart"/>
      <w:r>
        <w:t>вербализовать</w:t>
      </w:r>
      <w:proofErr w:type="spellEnd"/>
      <w:r>
        <w:t xml:space="preserve"> пр</w:t>
      </w:r>
      <w:r>
        <w:t>и</w:t>
      </w:r>
      <w:r>
        <w:t xml:space="preserve">мерно так: </w:t>
      </w:r>
      <w:r>
        <w:rPr>
          <w:b/>
          <w:i/>
        </w:rPr>
        <w:t>«Мои проблемы и мои болезни ничем ос</w:t>
      </w:r>
      <w:r>
        <w:rPr>
          <w:b/>
          <w:i/>
        </w:rPr>
        <w:t>о</w:t>
      </w:r>
      <w:r>
        <w:rPr>
          <w:b/>
          <w:i/>
        </w:rPr>
        <w:t>бенным от проблем других людей не отличаются. Я не являюсь специально выбранным объектом для издевательств со стороны Судьбы. Я - такой же как все, но в чем-то другой. И это мой золотой з</w:t>
      </w:r>
      <w:r>
        <w:rPr>
          <w:b/>
          <w:i/>
        </w:rPr>
        <w:t>а</w:t>
      </w:r>
      <w:r>
        <w:rPr>
          <w:b/>
          <w:i/>
        </w:rPr>
        <w:t>пас!»</w:t>
      </w:r>
    </w:p>
    <w:p w14:paraId="4DF7E127" w14:textId="77777777" w:rsidR="00055884" w:rsidRDefault="00055884">
      <w:pPr>
        <w:spacing w:before="40" w:after="20"/>
        <w:ind w:firstLine="720"/>
        <w:jc w:val="both"/>
      </w:pPr>
      <w:r>
        <w:t>Если человек проведет все три этапа такой пс</w:t>
      </w:r>
      <w:r>
        <w:t>и</w:t>
      </w:r>
      <w:r>
        <w:t>хологической адаптации, то он почувствует себя чл</w:t>
      </w:r>
      <w:r>
        <w:t>е</w:t>
      </w:r>
      <w:r>
        <w:t>ном сообщества людей, таким же, как все, не хуже и не лучше. И если кто-то может быть счастливым, то значит, в принципе, и он может таким стать (если к</w:t>
      </w:r>
      <w:r>
        <w:t>о</w:t>
      </w:r>
      <w:r>
        <w:t xml:space="preserve">нечно же постарается). </w:t>
      </w:r>
    </w:p>
    <w:p w14:paraId="39857C1F" w14:textId="77777777" w:rsidR="00055884" w:rsidRDefault="00055884">
      <w:pPr>
        <w:spacing w:before="40" w:after="20"/>
        <w:ind w:firstLine="720"/>
        <w:jc w:val="both"/>
        <w:rPr>
          <w:b/>
          <w:u w:val="single"/>
        </w:rPr>
      </w:pPr>
      <w:r>
        <w:t>Если кто-то живет в тех же самых условиях, что и он, и при этом здоров, то это означает, что то же самое может произвести и он. Если кто-то поймал за хвост Жар-птицу, то надо досконально изучить его опыт, применить его к своим условиям и достичь еще большего.</w:t>
      </w:r>
    </w:p>
    <w:p w14:paraId="50F78867" w14:textId="77777777" w:rsidR="00055884" w:rsidRDefault="00055884">
      <w:pPr>
        <w:pStyle w:val="12"/>
        <w:jc w:val="both"/>
      </w:pPr>
      <w:bookmarkStart w:id="104" w:name="_Toc201323715"/>
      <w:r>
        <w:t>От этого зависит твое будущее!</w:t>
      </w:r>
      <w:bookmarkEnd w:id="104"/>
    </w:p>
    <w:p w14:paraId="4338BAC6" w14:textId="77777777" w:rsidR="00055884" w:rsidRDefault="00055884">
      <w:pPr>
        <w:spacing w:before="40"/>
        <w:ind w:firstLine="709"/>
        <w:jc w:val="both"/>
      </w:pPr>
      <w:r>
        <w:t xml:space="preserve">Дорогой читатель! Я надеюсь, что убедил тебя в том, что изложенные выше фундаментальные законы общения действительно действуют в мире. И если ты будешь скрупулезно выполнять их, то достигнешь успеха. </w:t>
      </w:r>
    </w:p>
    <w:p w14:paraId="72621239" w14:textId="77777777" w:rsidR="009A371C" w:rsidRDefault="009A371C" w:rsidP="009A371C">
      <w:pPr>
        <w:spacing w:before="40"/>
        <w:ind w:firstLine="709"/>
        <w:jc w:val="both"/>
      </w:pPr>
    </w:p>
    <w:p w14:paraId="3761FBCF"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Настоящий альтруизм и настоящий эгоизм - две стороны одной медали.</w:t>
      </w:r>
    </w:p>
    <w:p w14:paraId="45060BA4" w14:textId="77777777" w:rsidR="009A371C" w:rsidRDefault="009A371C" w:rsidP="009A371C">
      <w:pPr>
        <w:spacing w:before="40"/>
        <w:ind w:firstLine="709"/>
        <w:jc w:val="both"/>
      </w:pPr>
    </w:p>
    <w:p w14:paraId="13F96B72" w14:textId="77777777" w:rsidR="00055884" w:rsidRDefault="00055884">
      <w:pPr>
        <w:spacing w:before="40"/>
        <w:ind w:firstLine="709"/>
        <w:jc w:val="both"/>
      </w:pPr>
      <w:r>
        <w:t>Если же ты и теперь, после познания реальных законов, управляющих тобой  и обществом, будешь продолжать прежнюю политику, которая делала тебя несчастным, то так тебе и надо! Когда ты не знал мн</w:t>
      </w:r>
      <w:r>
        <w:t>о</w:t>
      </w:r>
      <w:r>
        <w:t>гого из правил жизни, спрос с тебя был мал.  Но т</w:t>
      </w:r>
      <w:r>
        <w:t>е</w:t>
      </w:r>
      <w:r>
        <w:t>перь ты будешь по настоящему виноват в своих н</w:t>
      </w:r>
      <w:r>
        <w:t>е</w:t>
      </w:r>
      <w:r>
        <w:t>удачах, если  будешь жить по-прежнему!</w:t>
      </w:r>
    </w:p>
    <w:p w14:paraId="629BB839" w14:textId="77777777" w:rsidR="00055884" w:rsidRDefault="00055884">
      <w:pPr>
        <w:spacing w:before="40"/>
        <w:ind w:firstLine="709"/>
        <w:jc w:val="both"/>
      </w:pPr>
      <w:r>
        <w:t>Реши для себя, что ты стоишь на рубеже новой жизни, оставь  прошлые грехи в прошлом. И пойми: только от тебя зависит твое будущее!</w:t>
      </w:r>
    </w:p>
    <w:p w14:paraId="0AF74B4F" w14:textId="77777777" w:rsidR="00055884" w:rsidRDefault="00055884">
      <w:pPr>
        <w:pStyle w:val="38"/>
      </w:pPr>
      <w:bookmarkStart w:id="105" w:name="_Toc201323716"/>
      <w:r>
        <w:t>Глава</w:t>
      </w:r>
      <w:r w:rsidR="00302446">
        <w:t xml:space="preserve"> восьмая</w:t>
      </w:r>
      <w:r>
        <w:t>, о том, как  вну</w:t>
      </w:r>
      <w:r>
        <w:t>т</w:t>
      </w:r>
      <w:r>
        <w:t>ренние реакции помогают внешним обстоятельствам  привести людей  к проблемам.</w:t>
      </w:r>
      <w:bookmarkEnd w:id="105"/>
    </w:p>
    <w:p w14:paraId="4C10DF0E" w14:textId="77777777" w:rsidR="00055884" w:rsidRDefault="00055884">
      <w:pPr>
        <w:spacing w:before="40"/>
        <w:ind w:firstLine="709"/>
        <w:jc w:val="both"/>
      </w:pPr>
    </w:p>
    <w:p w14:paraId="3E49EF42" w14:textId="77777777" w:rsidR="00055884" w:rsidRDefault="00055884">
      <w:pPr>
        <w:spacing w:before="40"/>
        <w:ind w:firstLine="709"/>
        <w:jc w:val="both"/>
      </w:pPr>
      <w:r>
        <w:t>У многих людей проблемы возникают  в том случае, если возникает длительный конфликт между высоким уровнем притязаний и не удовлетворяющей их степенью успеха.</w:t>
      </w:r>
    </w:p>
    <w:p w14:paraId="356C8248" w14:textId="77777777" w:rsidR="00055884" w:rsidRDefault="00055884">
      <w:pPr>
        <w:pStyle w:val="12"/>
        <w:jc w:val="both"/>
      </w:pPr>
      <w:bookmarkStart w:id="106" w:name="_Toc201323717"/>
      <w:r>
        <w:t>Самоуважение можно поднимать по-разному?</w:t>
      </w:r>
      <w:bookmarkEnd w:id="106"/>
    </w:p>
    <w:p w14:paraId="1ECECCB0" w14:textId="77777777" w:rsidR="00055884" w:rsidRDefault="00055884">
      <w:pPr>
        <w:spacing w:before="40"/>
        <w:ind w:firstLine="709"/>
        <w:jc w:val="both"/>
      </w:pPr>
      <w:r>
        <w:t>Соотношение между ними выражается  в виде формулы американского психолога Джеймса:</w:t>
      </w:r>
    </w:p>
    <w:p w14:paraId="7E8F4F2E" w14:textId="77777777" w:rsidR="00055884" w:rsidRDefault="00055884">
      <w:pPr>
        <w:spacing w:before="40"/>
        <w:ind w:firstLine="709"/>
        <w:jc w:val="both"/>
      </w:pPr>
    </w:p>
    <w:p w14:paraId="5ADD9058" w14:textId="77777777" w:rsidR="00055884" w:rsidRDefault="00055884">
      <w:pPr>
        <w:spacing w:before="40"/>
        <w:ind w:firstLine="709"/>
        <w:jc w:val="both"/>
      </w:pPr>
      <w:r>
        <w:t xml:space="preserve">                             успех</w:t>
      </w:r>
    </w:p>
    <w:p w14:paraId="00F76AE5" w14:textId="77777777" w:rsidR="00055884" w:rsidRDefault="00055884">
      <w:pPr>
        <w:spacing w:before="40"/>
        <w:ind w:firstLine="709"/>
        <w:jc w:val="both"/>
      </w:pPr>
      <w:r>
        <w:t>Самоуважение = ----------</w:t>
      </w:r>
    </w:p>
    <w:p w14:paraId="2ECC8E63" w14:textId="77777777" w:rsidR="00055884" w:rsidRDefault="00055884">
      <w:pPr>
        <w:spacing w:before="40"/>
        <w:ind w:firstLine="709"/>
        <w:jc w:val="both"/>
      </w:pPr>
      <w:r>
        <w:t xml:space="preserve">                             притязание</w:t>
      </w:r>
    </w:p>
    <w:p w14:paraId="787F3278" w14:textId="77777777" w:rsidR="00055884" w:rsidRDefault="00055884">
      <w:pPr>
        <w:spacing w:before="40"/>
        <w:ind w:firstLine="709"/>
        <w:jc w:val="both"/>
      </w:pPr>
    </w:p>
    <w:p w14:paraId="42C02E60" w14:textId="77777777" w:rsidR="00055884" w:rsidRDefault="00055884">
      <w:pPr>
        <w:spacing w:before="40"/>
        <w:ind w:firstLine="709"/>
        <w:jc w:val="both"/>
      </w:pPr>
      <w:r>
        <w:t>Чем больше успех и чем меньше притязания - тем выше самоуважение. При слишком больших пр</w:t>
      </w:r>
      <w:r>
        <w:t>и</w:t>
      </w:r>
      <w:r>
        <w:t>тязаниях или при резком уменьшении успеха также резко падает и самоуважение. И у человека могут начаться крупные личные неприятности.</w:t>
      </w:r>
    </w:p>
    <w:p w14:paraId="61BFF602" w14:textId="77777777" w:rsidR="00055884" w:rsidRDefault="00055884">
      <w:pPr>
        <w:spacing w:before="40"/>
        <w:ind w:firstLine="709"/>
        <w:jc w:val="both"/>
      </w:pPr>
      <w:r>
        <w:t>Как ты понимаешь, дорогой читатель, здесь имеются два пути выхода из этого состояния и нед</w:t>
      </w:r>
      <w:r>
        <w:t>о</w:t>
      </w:r>
      <w:r>
        <w:t xml:space="preserve">пущения болезни: или </w:t>
      </w:r>
      <w:r>
        <w:rPr>
          <w:b/>
          <w:u w:val="single"/>
        </w:rPr>
        <w:t>снизить притязания</w:t>
      </w:r>
      <w:r>
        <w:t xml:space="preserve"> или  </w:t>
      </w:r>
      <w:r>
        <w:rPr>
          <w:b/>
          <w:u w:val="single"/>
        </w:rPr>
        <w:t>пр</w:t>
      </w:r>
      <w:r>
        <w:rPr>
          <w:b/>
          <w:u w:val="single"/>
        </w:rPr>
        <w:t>е</w:t>
      </w:r>
      <w:r>
        <w:rPr>
          <w:b/>
          <w:u w:val="single"/>
        </w:rPr>
        <w:t>тендовать на успех</w:t>
      </w:r>
      <w:r>
        <w:t>. Как ни парадоксально, но отказ от притязаний дает человеку такое же реальное обле</w:t>
      </w:r>
      <w:r>
        <w:t>г</w:t>
      </w:r>
      <w:r>
        <w:t>чение,  как и осуществление их на деле. От того, как легко  и  безболезненно человек может отказываться от притязаний, зависит в конечном итоге  его  здор</w:t>
      </w:r>
      <w:r>
        <w:t>о</w:t>
      </w:r>
      <w:r>
        <w:t>вье.</w:t>
      </w:r>
    </w:p>
    <w:p w14:paraId="1C4DA277" w14:textId="77777777" w:rsidR="00055884" w:rsidRDefault="00055884">
      <w:pPr>
        <w:pStyle w:val="12"/>
        <w:jc w:val="both"/>
      </w:pPr>
      <w:bookmarkStart w:id="107" w:name="_Toc201323718"/>
      <w:r>
        <w:t>Что происходит, если самоуважение поднять не удалось?</w:t>
      </w:r>
      <w:bookmarkEnd w:id="107"/>
    </w:p>
    <w:p w14:paraId="695E6CBF" w14:textId="4BE23254" w:rsidR="00055884" w:rsidRDefault="00055884">
      <w:pPr>
        <w:spacing w:before="40"/>
        <w:ind w:firstLine="709"/>
        <w:jc w:val="both"/>
      </w:pPr>
      <w:r>
        <w:t>Например, один мой хороший знакомый из-за этого полностью «сошел с рельсов».  Он организовал кооператив и успешно работал его председателем д</w:t>
      </w:r>
      <w:r>
        <w:t>о</w:t>
      </w:r>
      <w:r>
        <w:t>статочно долгое время. Но потом, в связи с распадом СССР,  дела пошли очень плохо. И сейчас я его иногда вижу около вино - водочного  магазина в таком виде, что мне стыдно к нему подойти.</w:t>
      </w:r>
      <w:r w:rsidR="00386816">
        <w:t xml:space="preserve"> (правка последней версии – он умер от алкоголизма через три года после </w:t>
      </w:r>
      <w:r w:rsidR="0032676B">
        <w:t>краха).</w:t>
      </w:r>
    </w:p>
    <w:p w14:paraId="667EBA18" w14:textId="77777777" w:rsidR="009A371C" w:rsidRPr="000A31BE" w:rsidRDefault="009A371C">
      <w:pPr>
        <w:spacing w:before="40"/>
        <w:ind w:firstLine="709"/>
        <w:jc w:val="both"/>
      </w:pPr>
    </w:p>
    <w:p w14:paraId="26B61B5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Можно быть справедливым только будучи ч</w:t>
      </w:r>
      <w:r>
        <w:t>е</w:t>
      </w:r>
      <w:r>
        <w:t>ловеколюбивым.</w:t>
      </w:r>
    </w:p>
    <w:p w14:paraId="33438C4F"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Вовенарг</w:t>
      </w:r>
      <w:proofErr w:type="spellEnd"/>
      <w:r>
        <w:t>.</w:t>
      </w:r>
    </w:p>
    <w:p w14:paraId="416A72EA" w14:textId="77777777" w:rsidR="009A371C" w:rsidRPr="000A31BE" w:rsidRDefault="009A371C">
      <w:pPr>
        <w:spacing w:before="40"/>
        <w:ind w:firstLine="709"/>
        <w:jc w:val="both"/>
      </w:pPr>
    </w:p>
    <w:p w14:paraId="2BC74809" w14:textId="77777777" w:rsidR="00055884" w:rsidRDefault="00055884">
      <w:pPr>
        <w:spacing w:before="40"/>
        <w:ind w:firstLine="709"/>
        <w:jc w:val="both"/>
      </w:pPr>
      <w:r>
        <w:t xml:space="preserve">У других же людей  в подобных случаях может  развиться или невроз или </w:t>
      </w:r>
      <w:proofErr w:type="spellStart"/>
      <w:r>
        <w:t>психосоматоз</w:t>
      </w:r>
      <w:proofErr w:type="spellEnd"/>
      <w:r>
        <w:t>. Он возникает тогда,  когда человек понимает невозможность   д</w:t>
      </w:r>
      <w:r>
        <w:t>о</w:t>
      </w:r>
      <w:r>
        <w:t xml:space="preserve">стижения своих притязаний,  но не может (читай - не хочет) отказаться от них. </w:t>
      </w:r>
    </w:p>
    <w:p w14:paraId="1723509F" w14:textId="77777777" w:rsidR="00055884" w:rsidRDefault="00055884">
      <w:pPr>
        <w:spacing w:before="40"/>
        <w:ind w:firstLine="709"/>
        <w:jc w:val="both"/>
      </w:pPr>
      <w:r>
        <w:t>Человек сам себя загоняет в состояние безв</w:t>
      </w:r>
      <w:r>
        <w:t>ы</w:t>
      </w:r>
      <w:r>
        <w:t>ходности и безнадежности. Человеческая психика не может долго выдерживать этого и через некоторое время дает сбой в виде болезни.</w:t>
      </w:r>
    </w:p>
    <w:p w14:paraId="40D8A4F3" w14:textId="77777777" w:rsidR="00055884" w:rsidRDefault="00055884">
      <w:pPr>
        <w:pStyle w:val="12"/>
        <w:jc w:val="both"/>
      </w:pPr>
      <w:bookmarkStart w:id="108" w:name="_Toc201323719"/>
      <w:r>
        <w:t>Выборы – всегда сложная процедура</w:t>
      </w:r>
      <w:bookmarkEnd w:id="108"/>
    </w:p>
    <w:p w14:paraId="523CD92A" w14:textId="77777777" w:rsidR="00055884" w:rsidRDefault="00055884">
      <w:pPr>
        <w:spacing w:before="40"/>
        <w:ind w:firstLine="709"/>
        <w:jc w:val="both"/>
      </w:pPr>
      <w:r>
        <w:t>Вообще, проблема выбора - одна из самых сложных задач, которая может встать перед челов</w:t>
      </w:r>
      <w:r>
        <w:t>е</w:t>
      </w:r>
      <w:r>
        <w:t>ком. Раньше, в советские времена этой проблемы не было - в магазине всегда лежал один, ну два, сорта колбасы. А сейчас, наверное, каждый почувствовал на себе, что из большого количества колбас достаточно трудно выбрать именно то, что тебе хочется. А в ме</w:t>
      </w:r>
      <w:r>
        <w:t>ж</w:t>
      </w:r>
      <w:r>
        <w:t>личностных отношениях эта проблема проявляется еще в более рельефной форме.</w:t>
      </w:r>
    </w:p>
    <w:p w14:paraId="036406C4" w14:textId="77777777" w:rsidR="00055884" w:rsidRDefault="00055884">
      <w:pPr>
        <w:spacing w:before="40"/>
        <w:ind w:firstLine="709"/>
        <w:jc w:val="both"/>
      </w:pPr>
      <w:r>
        <w:t>Например, у психологов  есть пример с жест</w:t>
      </w:r>
      <w:r>
        <w:t>о</w:t>
      </w:r>
      <w:r>
        <w:t>ким выбором, который предлагается человеку. Кора</w:t>
      </w:r>
      <w:r>
        <w:t>б</w:t>
      </w:r>
      <w:r>
        <w:t>лекрушение, на поверхности воды остались только трое: ты, твоя жена (твой муж) и твоя мать. А на сп</w:t>
      </w:r>
      <w:r>
        <w:t>а</w:t>
      </w:r>
      <w:r>
        <w:t>сательном средстве есть только два места! То есть р</w:t>
      </w:r>
      <w:r>
        <w:t>е</w:t>
      </w:r>
      <w:r>
        <w:t>ально могут спастись только двое. И от твоего выбора зависит - кто спасется?</w:t>
      </w:r>
    </w:p>
    <w:p w14:paraId="2F642CE6" w14:textId="77777777" w:rsidR="00055884" w:rsidRDefault="00055884">
      <w:pPr>
        <w:spacing w:before="40"/>
        <w:ind w:firstLine="709"/>
        <w:jc w:val="both"/>
      </w:pPr>
      <w:r>
        <w:t>Если ты решаешь, что должны жить мать с ж</w:t>
      </w:r>
      <w:r>
        <w:t>е</w:t>
      </w:r>
      <w:r>
        <w:t>ной (мужем), то этот выбор  сразу же приводит к твоей смерти. Но и любой другой выбор для тебя смертелен! Что бы ты ни выбрал, ответственность, которую ты взял на себя, потом убьет тебя медленно или быстро - или при помощи психосоматоза или при помощи пе</w:t>
      </w:r>
      <w:r>
        <w:t>т</w:t>
      </w:r>
      <w:r>
        <w:t>ли.</w:t>
      </w:r>
    </w:p>
    <w:p w14:paraId="311B4707" w14:textId="77777777" w:rsidR="00055884" w:rsidRDefault="00055884">
      <w:pPr>
        <w:pStyle w:val="12"/>
        <w:jc w:val="both"/>
      </w:pPr>
      <w:bookmarkStart w:id="109" w:name="_Toc201323720"/>
      <w:r>
        <w:t>Как не стать Буридановым ослом?</w:t>
      </w:r>
      <w:bookmarkEnd w:id="109"/>
    </w:p>
    <w:p w14:paraId="7E80985A" w14:textId="77777777" w:rsidR="00055884" w:rsidRDefault="00055884">
      <w:pPr>
        <w:spacing w:before="40"/>
        <w:ind w:firstLine="709"/>
        <w:jc w:val="both"/>
      </w:pPr>
      <w:r>
        <w:t>В хронической форме многие люди вынуждены делать что-то подобное, выбирая между родителями и своей семьей. Борьба между желаемым и действител</w:t>
      </w:r>
      <w:r>
        <w:t>ь</w:t>
      </w:r>
      <w:r>
        <w:t>ным, между тем, что хочется и тем, что требует окр</w:t>
      </w:r>
      <w:r>
        <w:t>у</w:t>
      </w:r>
      <w:r>
        <w:t>жение - это на самом деле проблема выбора.</w:t>
      </w:r>
    </w:p>
    <w:p w14:paraId="2661B978" w14:textId="77777777" w:rsidR="00935787" w:rsidRDefault="00647EB5" w:rsidP="00935787">
      <w:pPr>
        <w:spacing w:before="40"/>
        <w:jc w:val="both"/>
      </w:pPr>
      <w:r>
        <w:pict w14:anchorId="5C7F220E">
          <v:shape id="_x0000_i1040" type="#_x0000_t75" style="width:283pt;height:212pt">
            <v:imagedata r:id="rId27" o:title=""/>
          </v:shape>
        </w:pict>
      </w:r>
    </w:p>
    <w:p w14:paraId="0E150557" w14:textId="3FB1A405" w:rsidR="00055884" w:rsidRDefault="00055884" w:rsidP="00935787">
      <w:pPr>
        <w:spacing w:before="40"/>
        <w:ind w:firstLine="708"/>
        <w:jc w:val="both"/>
      </w:pPr>
      <w:r>
        <w:t>Есть такая притча, рассказанная Буриданом. Одному ослу здорово не повезло и он оказался на од</w:t>
      </w:r>
      <w:r>
        <w:t>и</w:t>
      </w:r>
      <w:r>
        <w:t xml:space="preserve">наковом расстоянии от </w:t>
      </w:r>
      <w:r w:rsidR="0032676B">
        <w:t xml:space="preserve">двух </w:t>
      </w:r>
      <w:r>
        <w:t>одинаковых стогов сена. И когда он поворачивался в сторону одного стога, с намерением отведать его содержимое, то тут же ему начинало казаться, что другой стог лучше и находится чуть ближе! Он поворачивался к другому стогу и и</w:t>
      </w:r>
      <w:r>
        <w:t>с</w:t>
      </w:r>
      <w:r>
        <w:t>тория повторялась заново. Так он и дергался то в ту, то в другую сторону, пока не сдох от голода!</w:t>
      </w:r>
    </w:p>
    <w:p w14:paraId="577A9ECA" w14:textId="77777777" w:rsidR="00055884" w:rsidRDefault="00055884">
      <w:pPr>
        <w:spacing w:before="40"/>
        <w:ind w:firstLine="709"/>
        <w:jc w:val="both"/>
      </w:pPr>
      <w:r>
        <w:t>Относительно этого животного все понятно - осел на то и осел, особенно  «</w:t>
      </w:r>
      <w:proofErr w:type="spellStart"/>
      <w:r>
        <w:t>Буридановский</w:t>
      </w:r>
      <w:proofErr w:type="spellEnd"/>
      <w:r>
        <w:t>»! Но многие люди зачастую поступают точно так же: жизнь требует выбора между разными вариантами, а они, как буридановы ослы, так и остаются посредине!  И от того, что они никак не могут себе ПОЗВОЛИТЬ  СДЕЛАТЬ  ВЫБОР (!), внутри начинается вегетати</w:t>
      </w:r>
      <w:r>
        <w:t>в</w:t>
      </w:r>
      <w:r>
        <w:t>ная буря.</w:t>
      </w:r>
    </w:p>
    <w:p w14:paraId="162A9077" w14:textId="77777777" w:rsidR="00055884" w:rsidRDefault="00055884">
      <w:pPr>
        <w:pStyle w:val="12"/>
        <w:jc w:val="both"/>
      </w:pPr>
      <w:bookmarkStart w:id="110" w:name="_Toc201323721"/>
      <w:r>
        <w:t>Единственная на свете волшебная палочка?</w:t>
      </w:r>
      <w:bookmarkEnd w:id="110"/>
    </w:p>
    <w:p w14:paraId="79F4D9FA" w14:textId="77777777" w:rsidR="00055884" w:rsidRDefault="00055884">
      <w:pPr>
        <w:spacing w:before="40"/>
        <w:ind w:firstLine="709"/>
        <w:jc w:val="both"/>
      </w:pPr>
      <w:r>
        <w:t>Как только выбор произведен серьезно и бесп</w:t>
      </w:r>
      <w:r>
        <w:t>о</w:t>
      </w:r>
      <w:r>
        <w:t>воротно - не имеет значения в какую сторону - наст</w:t>
      </w:r>
      <w:r>
        <w:t>у</w:t>
      </w:r>
      <w:r>
        <w:t>пает разрядка и облегчение. И я хорошо помню это чувство облегчения и освобождения от мучительной необходимости выбирать между двумя почти один</w:t>
      </w:r>
      <w:r>
        <w:t>а</w:t>
      </w:r>
      <w:r>
        <w:t>ково желанными вариантами чего - либо.</w:t>
      </w:r>
    </w:p>
    <w:p w14:paraId="415B473A" w14:textId="77777777" w:rsidR="009A371C" w:rsidRPr="000A31BE" w:rsidRDefault="009A371C">
      <w:pPr>
        <w:spacing w:before="40"/>
        <w:ind w:firstLine="709"/>
        <w:jc w:val="both"/>
      </w:pPr>
    </w:p>
    <w:p w14:paraId="65C85C3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Если тебе говорят: «Свинья!», можно не обр</w:t>
      </w:r>
      <w:r>
        <w:t>а</w:t>
      </w:r>
      <w:r>
        <w:t>щать внимания. Если тебе говорят это второй раз, можно прищурить глаз. Если говорят это третий раз - пора выходить из хлева.</w:t>
      </w:r>
    </w:p>
    <w:p w14:paraId="52861274" w14:textId="77777777" w:rsidR="009A371C" w:rsidRPr="000A31BE" w:rsidRDefault="009A371C">
      <w:pPr>
        <w:spacing w:before="40"/>
        <w:ind w:firstLine="709"/>
        <w:jc w:val="both"/>
      </w:pPr>
    </w:p>
    <w:p w14:paraId="7C7EC4A1" w14:textId="799C4937" w:rsidR="00055884" w:rsidRDefault="00055884">
      <w:pPr>
        <w:spacing w:before="40"/>
        <w:ind w:firstLine="709"/>
        <w:jc w:val="both"/>
        <w:rPr>
          <w:i/>
          <w:iCs/>
        </w:rPr>
      </w:pPr>
      <w:r>
        <w:t>И самое интересное, что происходит при этом – отвергнутый вариант РЕЗКО теряет свою привлек</w:t>
      </w:r>
      <w:r>
        <w:t>а</w:t>
      </w:r>
      <w:r>
        <w:t>тельность. И зачастую после этого человек удивляе</w:t>
      </w:r>
      <w:r>
        <w:t>т</w:t>
      </w:r>
      <w:r>
        <w:t xml:space="preserve">ся: </w:t>
      </w:r>
      <w:r w:rsidR="0032676B">
        <w:rPr>
          <w:i/>
          <w:iCs/>
        </w:rPr>
        <w:t>«Что я так мучи</w:t>
      </w:r>
      <w:r>
        <w:rPr>
          <w:i/>
          <w:iCs/>
        </w:rPr>
        <w:t>лся? Ведь выбор то был очев</w:t>
      </w:r>
      <w:r>
        <w:rPr>
          <w:i/>
          <w:iCs/>
        </w:rPr>
        <w:t>и</w:t>
      </w:r>
      <w:r>
        <w:rPr>
          <w:i/>
          <w:iCs/>
        </w:rPr>
        <w:t>ден!»</w:t>
      </w:r>
    </w:p>
    <w:p w14:paraId="264A422F" w14:textId="77777777" w:rsidR="00055884" w:rsidRDefault="00055884">
      <w:pPr>
        <w:spacing w:before="40"/>
        <w:ind w:firstLine="709"/>
        <w:jc w:val="both"/>
      </w:pPr>
      <w:r>
        <w:t>Если же человек вроде бы сделал выбор, но при воспоминании об отвергнутой возможности у него екает сердце, то это значит, что выбор на самом деле не сделан. Эмоции являются индикаторами соотве</w:t>
      </w:r>
      <w:r>
        <w:t>т</w:t>
      </w:r>
      <w:r>
        <w:t>ствия или же не соответствия желаемого действител</w:t>
      </w:r>
      <w:r>
        <w:t>ь</w:t>
      </w:r>
      <w:r>
        <w:t>ному.</w:t>
      </w:r>
    </w:p>
    <w:p w14:paraId="09D9DBEB" w14:textId="77777777" w:rsidR="00055884" w:rsidRDefault="00055884">
      <w:pPr>
        <w:pStyle w:val="a1"/>
        <w:spacing w:before="40" w:after="40"/>
        <w:ind w:firstLine="709"/>
        <w:jc w:val="both"/>
      </w:pPr>
      <w:r>
        <w:t>На белом свете действительно есть волшебная палочка. Один ее взмах может мгновенно преобраз</w:t>
      </w:r>
      <w:r>
        <w:t>о</w:t>
      </w:r>
      <w:r>
        <w:t>вать окружающую тебя действительность. Этой во</w:t>
      </w:r>
      <w:r>
        <w:t>л</w:t>
      </w:r>
      <w:r>
        <w:t>шебной палочкой является</w:t>
      </w:r>
    </w:p>
    <w:p w14:paraId="05D68DDB" w14:textId="77777777" w:rsidR="00055884" w:rsidRDefault="00055884">
      <w:pPr>
        <w:pStyle w:val="a1"/>
        <w:spacing w:before="40" w:after="40"/>
        <w:ind w:firstLine="709"/>
        <w:jc w:val="center"/>
        <w:rPr>
          <w:b/>
          <w:u w:val="single"/>
        </w:rPr>
      </w:pPr>
      <w:r>
        <w:rPr>
          <w:b/>
          <w:u w:val="single"/>
        </w:rPr>
        <w:t>Изменение отношения к той проблеме,</w:t>
      </w:r>
    </w:p>
    <w:p w14:paraId="130CC8FA" w14:textId="77777777" w:rsidR="00055884" w:rsidRDefault="00055884">
      <w:pPr>
        <w:pStyle w:val="a1"/>
        <w:spacing w:before="40" w:after="40"/>
        <w:ind w:firstLine="709"/>
        <w:jc w:val="center"/>
      </w:pPr>
      <w:r>
        <w:rPr>
          <w:b/>
          <w:u w:val="single"/>
        </w:rPr>
        <w:t>из-за которой у тебя возникли переживания.</w:t>
      </w:r>
    </w:p>
    <w:p w14:paraId="6C86DE0F" w14:textId="77777777" w:rsidR="00055884" w:rsidRDefault="00055884">
      <w:pPr>
        <w:pStyle w:val="a1"/>
        <w:spacing w:before="40" w:after="40"/>
        <w:ind w:firstLine="709"/>
        <w:jc w:val="both"/>
      </w:pPr>
    </w:p>
    <w:p w14:paraId="0D01CAFB" w14:textId="77777777" w:rsidR="00055884" w:rsidRDefault="00055884">
      <w:pPr>
        <w:pStyle w:val="a1"/>
        <w:spacing w:before="40" w:after="40"/>
        <w:ind w:firstLine="709"/>
        <w:jc w:val="both"/>
      </w:pPr>
      <w:r>
        <w:t>Ты из “зачуханной” Золушки волшебным обр</w:t>
      </w:r>
      <w:r>
        <w:t>а</w:t>
      </w:r>
      <w:r>
        <w:t>зом превращаешься  в прекрасную Принцессу. Как только меняется твое  отношение к проблеме и ты начинаешь  видеть ее в другом ракурсе, принимая то положение дел, которое реально образовалось вокруг тебя, то  весь мир моментально расцвечивается р</w:t>
      </w:r>
      <w:r>
        <w:t>а</w:t>
      </w:r>
      <w:r>
        <w:t>достными красками.</w:t>
      </w:r>
    </w:p>
    <w:p w14:paraId="18D4B775" w14:textId="77777777" w:rsidR="00055884" w:rsidRDefault="00055884">
      <w:pPr>
        <w:pStyle w:val="a1"/>
        <w:spacing w:before="40" w:after="40"/>
        <w:ind w:firstLine="709"/>
        <w:jc w:val="both"/>
      </w:pPr>
      <w:r>
        <w:t>И, дорогой читатель, не думай что это теория, которую я понял только через  ум. За то, чтобы понять ее, я однажды чуть не заплатил жизнью . А дело было так.</w:t>
      </w:r>
    </w:p>
    <w:p w14:paraId="338EC6CA" w14:textId="77777777" w:rsidR="00055884" w:rsidRDefault="00055884">
      <w:pPr>
        <w:pStyle w:val="12"/>
        <w:jc w:val="both"/>
      </w:pPr>
      <w:bookmarkStart w:id="111" w:name="_Toc201323722"/>
      <w:r>
        <w:t>Опыт – действительно сын ошибок</w:t>
      </w:r>
      <w:bookmarkEnd w:id="111"/>
    </w:p>
    <w:p w14:paraId="076D1192" w14:textId="77777777" w:rsidR="00055884" w:rsidRDefault="00055884">
      <w:pPr>
        <w:pStyle w:val="a1"/>
        <w:spacing w:before="40" w:after="40"/>
        <w:ind w:firstLine="709"/>
        <w:jc w:val="both"/>
      </w:pPr>
      <w:r>
        <w:t>Однажды я дал одному человеку на реализацию большую партию своих книг  «Экстрасенс: конкре</w:t>
      </w:r>
      <w:r>
        <w:t>т</w:t>
      </w:r>
      <w:r>
        <w:t>ное, абстрактное, интуитивное.»  А он их все практ</w:t>
      </w:r>
      <w:r>
        <w:t>и</w:t>
      </w:r>
      <w:r>
        <w:t>чески погубил - бросил их в своем гараже прямо на мокрую землю. Дело было весной и книги впитали в себя воду и, конечно же, продавать их стало нево</w:t>
      </w:r>
      <w:r>
        <w:t>з</w:t>
      </w:r>
      <w:r>
        <w:t>можно.</w:t>
      </w:r>
    </w:p>
    <w:p w14:paraId="7E47CDE0" w14:textId="77777777" w:rsidR="00055884" w:rsidRDefault="00055884">
      <w:pPr>
        <w:spacing w:before="40"/>
        <w:ind w:firstLine="709"/>
        <w:jc w:val="both"/>
      </w:pPr>
      <w:r>
        <w:t>Я ему, естественно, предъявил претензии (но делал я их очень спокойно и без угроз). И он обещал мне эти деньги возместить.  Но, видимо, хорошо п</w:t>
      </w:r>
      <w:r>
        <w:t>о</w:t>
      </w:r>
      <w:r>
        <w:t>думав, понял, что ему придется туго. И отказался пл</w:t>
      </w:r>
      <w:r>
        <w:t>а</w:t>
      </w:r>
      <w:r>
        <w:t>тить.</w:t>
      </w:r>
    </w:p>
    <w:p w14:paraId="23B2014A" w14:textId="77777777" w:rsidR="00055884" w:rsidRDefault="00055884">
      <w:pPr>
        <w:spacing w:before="40"/>
        <w:ind w:firstLine="709"/>
        <w:jc w:val="both"/>
      </w:pPr>
      <w:r>
        <w:t>И, когда однажды  при случайной встрече на улице, на достаточно людном месте, я ему предъявил претензии,  он внезапным подлым ударом железной монтировкой оглушил меня. А затем вытащил нож и ударил им меня в область сердца!</w:t>
      </w:r>
    </w:p>
    <w:p w14:paraId="7EE8318C" w14:textId="77777777" w:rsidR="00055884" w:rsidRDefault="00055884">
      <w:pPr>
        <w:spacing w:before="40"/>
        <w:ind w:firstLine="709"/>
        <w:jc w:val="both"/>
      </w:pPr>
      <w:r>
        <w:t>Или я родился в рубашке или меня берег Бог, но нож попал в единственное  место в этой области, где не было жизненно важного органа – под дугу ао</w:t>
      </w:r>
      <w:r>
        <w:t>р</w:t>
      </w:r>
      <w:r>
        <w:t>ты. Я попал в реанимацию, была сделана операция и так далее и тому подобное.</w:t>
      </w:r>
    </w:p>
    <w:p w14:paraId="2CC1B482" w14:textId="77777777" w:rsidR="00055884" w:rsidRDefault="00055884">
      <w:pPr>
        <w:pStyle w:val="12"/>
        <w:jc w:val="both"/>
      </w:pPr>
      <w:bookmarkStart w:id="112" w:name="_Toc201323723"/>
      <w:r>
        <w:t>Опять «Око за око»?</w:t>
      </w:r>
      <w:bookmarkEnd w:id="112"/>
    </w:p>
    <w:p w14:paraId="1E36A164" w14:textId="77777777" w:rsidR="00055884" w:rsidRDefault="00055884">
      <w:pPr>
        <w:spacing w:before="40"/>
        <w:ind w:firstLine="709"/>
        <w:jc w:val="both"/>
      </w:pPr>
      <w:r>
        <w:t>И, после выхода из больницы, я весь был объят одной мыслью - отомстить этому мерзавцу! Ведь я разговаривал с ним в людном месте и, значит, не пре</w:t>
      </w:r>
      <w:r>
        <w:t>д</w:t>
      </w:r>
      <w:r>
        <w:t>ставлял для его жизни такой большой угрозы, чтобы требовалось таким способом защищать свою жизнь.</w:t>
      </w:r>
    </w:p>
    <w:p w14:paraId="30DA3BB7" w14:textId="77777777" w:rsidR="00055884" w:rsidRDefault="00055884">
      <w:pPr>
        <w:spacing w:before="40"/>
        <w:ind w:firstLine="709"/>
        <w:jc w:val="both"/>
      </w:pPr>
      <w:r>
        <w:t>Все, кому я рассказывал обстоятельства сл</w:t>
      </w:r>
      <w:r>
        <w:t>у</w:t>
      </w:r>
      <w:r>
        <w:t>чившегося, были просто возмущены этим. А один ч</w:t>
      </w:r>
      <w:r>
        <w:t>е</w:t>
      </w:r>
      <w:r>
        <w:t>ловек вполне серьезно предлагал его самого прибить - мол, такому ублюдку нельзя топтать землю! То есть, с точки зрения общества я был невинен как ягненок.</w:t>
      </w:r>
    </w:p>
    <w:p w14:paraId="3F31B2C6" w14:textId="77777777" w:rsidR="00055884" w:rsidRDefault="00055884">
      <w:pPr>
        <w:spacing w:before="40"/>
        <w:ind w:firstLine="709"/>
        <w:jc w:val="both"/>
      </w:pPr>
      <w:r>
        <w:t>Я рассказываю  тебе, дорогой читатель, все это для того, чтобы ты понял, что я и СО СВОЕЙ ТОЧКИ ЗРЕНИЯ  и с точки зрения общества имел все права поступить с ним так, как посчитаю нужным. С точки зрения морали он поступил как мерзавец!</w:t>
      </w:r>
    </w:p>
    <w:p w14:paraId="70A420DB" w14:textId="77777777" w:rsidR="00055884" w:rsidRDefault="00055884">
      <w:pPr>
        <w:spacing w:before="40"/>
        <w:ind w:firstLine="709"/>
        <w:jc w:val="both"/>
      </w:pPr>
      <w:r>
        <w:t>И вот я начал организовывать месть. А возмо</w:t>
      </w:r>
      <w:r>
        <w:t>ж</w:t>
      </w:r>
      <w:r>
        <w:t>ностей и связей у меня в то время было немало. Но куда бы и к кому бы я по этому поводу ни обращался, везде находились самые разные ОБЪЕКТИВНЫЕ причины, из-за чего не удавалось реализовать эту месть.</w:t>
      </w:r>
    </w:p>
    <w:p w14:paraId="638D63F9" w14:textId="77777777" w:rsidR="00055884" w:rsidRDefault="00055884">
      <w:pPr>
        <w:pStyle w:val="12"/>
        <w:jc w:val="both"/>
      </w:pPr>
      <w:bookmarkStart w:id="113" w:name="_Toc201323724"/>
      <w:r>
        <w:t>Если Магомет не идет к горе..</w:t>
      </w:r>
      <w:bookmarkEnd w:id="113"/>
    </w:p>
    <w:p w14:paraId="42412F62" w14:textId="77777777" w:rsidR="00055884" w:rsidRDefault="00055884">
      <w:pPr>
        <w:spacing w:before="40"/>
        <w:ind w:firstLine="709"/>
        <w:jc w:val="both"/>
      </w:pPr>
      <w:r>
        <w:t>Так прошло месяца три. Я все это время  был просто обуреваем жаждой мести, день и ночь строил разные планы  и сильно расстраивался из-за того, что не могу довести это дело до конца. И не слушал до</w:t>
      </w:r>
      <w:r>
        <w:t>б</w:t>
      </w:r>
      <w:r>
        <w:t>рые советы жены и друзей бросить это опасное зан</w:t>
      </w:r>
      <w:r>
        <w:t>я</w:t>
      </w:r>
      <w:r>
        <w:t>тие.</w:t>
      </w:r>
    </w:p>
    <w:p w14:paraId="59C399F7" w14:textId="77777777" w:rsidR="00055884" w:rsidRDefault="00055884">
      <w:pPr>
        <w:spacing w:before="40"/>
        <w:ind w:firstLine="709"/>
        <w:jc w:val="both"/>
      </w:pPr>
    </w:p>
    <w:p w14:paraId="3FF690FE"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Любые правила пишутся для того, чтобы было куда деть исключения. Если бы их не было, то для т</w:t>
      </w:r>
      <w:r>
        <w:t>о</w:t>
      </w:r>
      <w:r>
        <w:t>го, чтобы жизнь была интересней, их надо было бы изобрести.</w:t>
      </w:r>
    </w:p>
    <w:p w14:paraId="71252834" w14:textId="77777777" w:rsidR="00055884" w:rsidRDefault="00055884">
      <w:pPr>
        <w:spacing w:before="40"/>
        <w:ind w:firstLine="709"/>
        <w:jc w:val="both"/>
      </w:pPr>
    </w:p>
    <w:p w14:paraId="39843B1E" w14:textId="77777777" w:rsidR="00055884" w:rsidRDefault="00055884">
      <w:pPr>
        <w:spacing w:before="40"/>
        <w:ind w:firstLine="709"/>
        <w:jc w:val="both"/>
      </w:pPr>
      <w:r>
        <w:t>И вот в одно «прекрасное» утро я проснулся и почувствовал, что мои локтевые суставы опухли и мне трудно двигать руками. А я прекрасно знаю, что это первый признак начинающегося психосоматоза - п</w:t>
      </w:r>
      <w:r>
        <w:t>о</w:t>
      </w:r>
      <w:r>
        <w:t>лиартрита. Если не вдаваться в подробности, то это означает, что мои отрицательные эмоции «прорв</w:t>
      </w:r>
      <w:r>
        <w:t>а</w:t>
      </w:r>
      <w:r>
        <w:t>лись» к моим суставам и я начинаю сам себя «есть».</w:t>
      </w:r>
    </w:p>
    <w:p w14:paraId="20DCBADA" w14:textId="77777777" w:rsidR="00055884" w:rsidRDefault="00055884">
      <w:pPr>
        <w:spacing w:before="40"/>
        <w:ind w:firstLine="709"/>
        <w:jc w:val="both"/>
      </w:pPr>
      <w:r>
        <w:t>Артрит часто выполняет функцию последнего тормоза, служит физическим препятствием перед во</w:t>
      </w:r>
      <w:r>
        <w:t>з</w:t>
      </w:r>
      <w:r>
        <w:t>можным запуском скрытых в подсознании «гроздей накопившегося гнева».</w:t>
      </w:r>
    </w:p>
    <w:p w14:paraId="4EF90593" w14:textId="77777777" w:rsidR="00055884" w:rsidRDefault="00055884">
      <w:pPr>
        <w:pStyle w:val="12"/>
        <w:jc w:val="both"/>
      </w:pPr>
      <w:bookmarkStart w:id="114" w:name="_Toc201323725"/>
      <w:r>
        <w:t>Кому от мести будет хуже?</w:t>
      </w:r>
      <w:bookmarkEnd w:id="114"/>
    </w:p>
    <w:p w14:paraId="4257C413" w14:textId="77777777" w:rsidR="00055884" w:rsidRPr="00055884" w:rsidRDefault="00055884">
      <w:pPr>
        <w:spacing w:before="40"/>
        <w:ind w:firstLine="709"/>
        <w:jc w:val="both"/>
        <w:rPr>
          <w:i/>
        </w:rPr>
      </w:pPr>
      <w:r>
        <w:t xml:space="preserve">И я понял ОЧЕНЬ ВАЖНУЮ для себя вещь: </w:t>
      </w:r>
      <w:r w:rsidRPr="00055884">
        <w:rPr>
          <w:i/>
        </w:rPr>
        <w:t>«Не знаю - будет ли плохо моему врагу от моих де</w:t>
      </w:r>
      <w:r w:rsidRPr="00055884">
        <w:rPr>
          <w:i/>
        </w:rPr>
        <w:t>й</w:t>
      </w:r>
      <w:r w:rsidRPr="00055884">
        <w:rPr>
          <w:i/>
        </w:rPr>
        <w:t>ствий, но мне от отрицательных эмоций, от обур</w:t>
      </w:r>
      <w:r w:rsidRPr="00055884">
        <w:rPr>
          <w:i/>
        </w:rPr>
        <w:t>е</w:t>
      </w:r>
      <w:r w:rsidRPr="00055884">
        <w:rPr>
          <w:i/>
        </w:rPr>
        <w:t>вающей  жажды мести - совершенно точно!»</w:t>
      </w:r>
    </w:p>
    <w:p w14:paraId="3C09E76B" w14:textId="77777777" w:rsidR="00055884" w:rsidRDefault="00055884">
      <w:pPr>
        <w:spacing w:before="40"/>
        <w:ind w:firstLine="709"/>
        <w:jc w:val="center"/>
        <w:rPr>
          <w:b/>
        </w:rPr>
      </w:pPr>
      <w:r>
        <w:rPr>
          <w:b/>
        </w:rPr>
        <w:t xml:space="preserve">Кто приносит мне больше вреда </w:t>
      </w:r>
    </w:p>
    <w:p w14:paraId="62FFB788" w14:textId="77777777" w:rsidR="00055884" w:rsidRDefault="00055884">
      <w:pPr>
        <w:spacing w:before="40"/>
        <w:ind w:firstLine="709"/>
        <w:jc w:val="center"/>
        <w:rPr>
          <w:b/>
        </w:rPr>
      </w:pPr>
      <w:r>
        <w:rPr>
          <w:b/>
        </w:rPr>
        <w:t>в конце концов - мой  враг или я сам?</w:t>
      </w:r>
    </w:p>
    <w:p w14:paraId="0730B713" w14:textId="77777777" w:rsidR="00055884" w:rsidRDefault="00055884">
      <w:pPr>
        <w:spacing w:before="40"/>
        <w:ind w:firstLine="709"/>
        <w:jc w:val="both"/>
        <w:rPr>
          <w:b/>
          <w:i/>
        </w:rPr>
      </w:pPr>
      <w:r>
        <w:t>И  я «остановился»! Я задал сам себе чрезв</w:t>
      </w:r>
      <w:r>
        <w:t>ы</w:t>
      </w:r>
      <w:r>
        <w:t xml:space="preserve">чайно важные вопросы: </w:t>
      </w:r>
      <w:r w:rsidRPr="00055884">
        <w:rPr>
          <w:i/>
        </w:rPr>
        <w:t>«А может не зря у меня нич</w:t>
      </w:r>
      <w:r w:rsidRPr="00055884">
        <w:rPr>
          <w:i/>
        </w:rPr>
        <w:t>е</w:t>
      </w:r>
      <w:r w:rsidRPr="00055884">
        <w:rPr>
          <w:i/>
        </w:rPr>
        <w:t>го не получается с местью? Может быть что-то постоянно пытается удержать меня на грани ?»</w:t>
      </w:r>
    </w:p>
    <w:p w14:paraId="72EBFF22" w14:textId="77777777" w:rsidR="00055884" w:rsidRDefault="00055884">
      <w:pPr>
        <w:spacing w:before="40"/>
        <w:ind w:firstLine="709"/>
        <w:jc w:val="both"/>
      </w:pPr>
      <w:r>
        <w:t xml:space="preserve">И вот тогда во мне произошел принципиально важный поворот! Я взглянул на эту ситуацию не со своих позиций, а С ЕГО ПОЗИЦИИ !  И я </w:t>
      </w:r>
      <w:r>
        <w:rPr>
          <w:b/>
          <w:u w:val="single"/>
        </w:rPr>
        <w:t>ПОЗВ</w:t>
      </w:r>
      <w:r>
        <w:rPr>
          <w:b/>
          <w:u w:val="single"/>
        </w:rPr>
        <w:t>О</w:t>
      </w:r>
      <w:r>
        <w:rPr>
          <w:b/>
          <w:u w:val="single"/>
        </w:rPr>
        <w:t>ЛИЛ</w:t>
      </w:r>
      <w:r>
        <w:t xml:space="preserve"> (!) себе понять, что он СО СВОЕЙ ТОЧКИ ЗР</w:t>
      </w:r>
      <w:r>
        <w:t>Е</w:t>
      </w:r>
      <w:r>
        <w:t>НИЯ был прав!</w:t>
      </w:r>
    </w:p>
    <w:p w14:paraId="62A7B422" w14:textId="6CC23830" w:rsidR="00055884" w:rsidRPr="00055884" w:rsidRDefault="00055884">
      <w:pPr>
        <w:spacing w:before="40"/>
        <w:ind w:firstLine="709"/>
        <w:jc w:val="both"/>
        <w:rPr>
          <w:i/>
        </w:rPr>
      </w:pPr>
      <w:r>
        <w:t xml:space="preserve">В результате я пришел к тому, что сказал себе: </w:t>
      </w:r>
      <w:r w:rsidRPr="00055884">
        <w:rPr>
          <w:i/>
        </w:rPr>
        <w:t xml:space="preserve">«Если он мерзавец, то пусть </w:t>
      </w:r>
      <w:r w:rsidR="006F105F">
        <w:rPr>
          <w:i/>
        </w:rPr>
        <w:t>его накажет Бог. Это НЕ МОЕ ДЕЛО</w:t>
      </w:r>
      <w:r w:rsidRPr="00055884">
        <w:rPr>
          <w:i/>
        </w:rPr>
        <w:t>! Мне надо найти свою вину».</w:t>
      </w:r>
    </w:p>
    <w:p w14:paraId="56B6750F" w14:textId="77777777" w:rsidR="00055884" w:rsidRDefault="00055884">
      <w:pPr>
        <w:pStyle w:val="12"/>
        <w:jc w:val="both"/>
      </w:pPr>
      <w:bookmarkStart w:id="115" w:name="_Toc201323726"/>
      <w:r>
        <w:t>Шепот Бога на ухо своему неразумному д</w:t>
      </w:r>
      <w:r>
        <w:t>и</w:t>
      </w:r>
      <w:r>
        <w:t>тя?</w:t>
      </w:r>
      <w:bookmarkEnd w:id="115"/>
    </w:p>
    <w:p w14:paraId="30B5B231" w14:textId="77777777" w:rsidR="00055884" w:rsidRDefault="00055884">
      <w:pPr>
        <w:spacing w:before="40"/>
        <w:ind w:firstLine="709"/>
        <w:jc w:val="both"/>
      </w:pPr>
      <w:r>
        <w:t>И я ее нашел! Если я психотерапевт, если я по базовой специальности психиатр, то должен был  ув</w:t>
      </w:r>
      <w:r>
        <w:t>и</w:t>
      </w:r>
      <w:r>
        <w:t>деть, что этот человек самый настоящий психопат? Да, конечно! А я вовремя не увидел и получил по засл</w:t>
      </w:r>
      <w:r>
        <w:t>у</w:t>
      </w:r>
      <w:r>
        <w:t>гам. Виноват я сам в том, что получил «по морде»? Безусловно!</w:t>
      </w:r>
    </w:p>
    <w:p w14:paraId="4581D14D" w14:textId="77777777" w:rsidR="003670A7" w:rsidRDefault="006F7D26">
      <w:pPr>
        <w:spacing w:before="40"/>
        <w:ind w:firstLine="709"/>
        <w:jc w:val="both"/>
      </w:pPr>
      <w:r>
        <w:rPr>
          <w:noProof/>
          <w:lang w:val="en-US"/>
        </w:rPr>
        <w:drawing>
          <wp:inline distT="0" distB="0" distL="0" distR="0" wp14:anchorId="144A528C" wp14:editId="024D8813">
            <wp:extent cx="2070100" cy="3124200"/>
            <wp:effectExtent l="0" t="0" r="1270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3124200"/>
                    </a:xfrm>
                    <a:prstGeom prst="rect">
                      <a:avLst/>
                    </a:prstGeom>
                    <a:noFill/>
                    <a:ln>
                      <a:noFill/>
                    </a:ln>
                  </pic:spPr>
                </pic:pic>
              </a:graphicData>
            </a:graphic>
          </wp:inline>
        </w:drawing>
      </w:r>
    </w:p>
    <w:p w14:paraId="20474619" w14:textId="77777777" w:rsidR="00055884" w:rsidRDefault="00055884">
      <w:pPr>
        <w:spacing w:before="40"/>
        <w:ind w:firstLine="709"/>
        <w:jc w:val="both"/>
      </w:pPr>
      <w:r>
        <w:t>Так вот, дорогой читатель!  С этого момента моя жизнь потекла совсем по другому руслу! И я наверняка знаю, что если бы своевременно  не сделал этого поворота, я бы давно лежал в длинном ящике (или тяжело заболел).</w:t>
      </w:r>
    </w:p>
    <w:p w14:paraId="6958FFBA" w14:textId="77777777" w:rsidR="00055884" w:rsidRDefault="00055884">
      <w:pPr>
        <w:pStyle w:val="12"/>
        <w:jc w:val="both"/>
      </w:pPr>
      <w:bookmarkStart w:id="116" w:name="_Toc201323727"/>
      <w:r>
        <w:t>Как войти в режим наибольшего благопр</w:t>
      </w:r>
      <w:r>
        <w:t>и</w:t>
      </w:r>
      <w:r>
        <w:t>ятствования в жизни?</w:t>
      </w:r>
      <w:bookmarkEnd w:id="116"/>
    </w:p>
    <w:p w14:paraId="165769D3" w14:textId="7BB1C188" w:rsidR="00055884" w:rsidRDefault="00055884">
      <w:pPr>
        <w:spacing w:before="40"/>
        <w:ind w:firstLine="709"/>
        <w:jc w:val="both"/>
      </w:pPr>
      <w:r>
        <w:t>У меня такое ощущение, что как будто от меня ждали именно этого вывода. После этого у меня все дела пошли в гору, начался настоящий творческий подъем (например, за одну зиму после того ранения я написал три книги</w:t>
      </w:r>
      <w:r w:rsidR="0032676B">
        <w:t>, в том числе первый вариант да</w:t>
      </w:r>
      <w:r w:rsidR="0032676B">
        <w:t>н</w:t>
      </w:r>
      <w:r w:rsidR="0032676B">
        <w:t>ной книги</w:t>
      </w:r>
      <w:r>
        <w:t>). И за прошедшие после этого 4 года я д</w:t>
      </w:r>
      <w:r>
        <w:t>о</w:t>
      </w:r>
      <w:r>
        <w:t>стиг большего, чем за предыдущие 15 лет!</w:t>
      </w:r>
    </w:p>
    <w:p w14:paraId="328382AB" w14:textId="71F26F56" w:rsidR="00055884" w:rsidRDefault="00055884">
      <w:pPr>
        <w:spacing w:before="40"/>
        <w:ind w:firstLine="709"/>
        <w:jc w:val="both"/>
      </w:pPr>
      <w:r>
        <w:t>Последнюю фразу я написал к первому изд</w:t>
      </w:r>
      <w:r>
        <w:t>а</w:t>
      </w:r>
      <w:r>
        <w:t xml:space="preserve">нию этой книги. После этого прошло еще </w:t>
      </w:r>
      <w:r w:rsidR="0032676B">
        <w:t>20</w:t>
      </w:r>
      <w:r>
        <w:t xml:space="preserve"> лет. И все эти годы моя жизнь ПОСТОЯННО идет вверх!</w:t>
      </w:r>
      <w:r w:rsidR="006F105F">
        <w:t xml:space="preserve"> </w:t>
      </w:r>
      <w:r>
        <w:t>(К</w:t>
      </w:r>
      <w:r>
        <w:t>о</w:t>
      </w:r>
      <w:r>
        <w:t>нечно же не так быстро, как хотелось бы. Но я пр</w:t>
      </w:r>
      <w:r>
        <w:t>е</w:t>
      </w:r>
      <w:r>
        <w:t>красно знаю, что иначе и не бывает). И эти новые годы еще больше подтверждают верность тех выборов, к</w:t>
      </w:r>
      <w:r>
        <w:t>о</w:t>
      </w:r>
      <w:r>
        <w:t xml:space="preserve">торые я сделал </w:t>
      </w:r>
      <w:r w:rsidR="0032676B">
        <w:t>24</w:t>
      </w:r>
      <w:r>
        <w:t xml:space="preserve"> </w:t>
      </w:r>
      <w:r w:rsidR="0032676B">
        <w:t>года</w:t>
      </w:r>
      <w:r>
        <w:t xml:space="preserve"> назад.</w:t>
      </w:r>
    </w:p>
    <w:p w14:paraId="7A38AABE" w14:textId="77777777" w:rsidR="009A371C" w:rsidRPr="000A31BE" w:rsidRDefault="009A371C">
      <w:pPr>
        <w:spacing w:before="40"/>
        <w:ind w:firstLine="709"/>
        <w:jc w:val="both"/>
      </w:pPr>
    </w:p>
    <w:p w14:paraId="6AFB25F2"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Маленький сосуд может быть таким же по</w:t>
      </w:r>
      <w:r>
        <w:t>л</w:t>
      </w:r>
      <w:r>
        <w:t>ным, как и большой, хотя и содержит меньше жидк</w:t>
      </w:r>
      <w:r>
        <w:t>о</w:t>
      </w:r>
      <w:r>
        <w:t>сти; точно также исполнение подвластных  разуму желаний может быть полным, что нисколько не пр</w:t>
      </w:r>
      <w:r>
        <w:t>о</w:t>
      </w:r>
      <w:r>
        <w:t>тиворечит тому, что самые бедные и обиженные суд</w:t>
      </w:r>
      <w:r>
        <w:t>ь</w:t>
      </w:r>
      <w:r>
        <w:t>бой или природой могут познать полное удовлетвор</w:t>
      </w:r>
      <w:r>
        <w:t>е</w:t>
      </w:r>
      <w:r>
        <w:t>ние как и другие, хотя и не обладают таким колич</w:t>
      </w:r>
      <w:r>
        <w:t>е</w:t>
      </w:r>
      <w:r>
        <w:t>ством благ.</w:t>
      </w:r>
    </w:p>
    <w:p w14:paraId="3FEB968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Декарт.</w:t>
      </w:r>
    </w:p>
    <w:p w14:paraId="4BFB4669" w14:textId="77777777" w:rsidR="009A371C" w:rsidRPr="000A31BE" w:rsidRDefault="009A371C">
      <w:pPr>
        <w:spacing w:before="40"/>
        <w:ind w:firstLine="709"/>
        <w:jc w:val="both"/>
      </w:pPr>
    </w:p>
    <w:p w14:paraId="01C903EA" w14:textId="77777777" w:rsidR="00055884" w:rsidRDefault="00055884">
      <w:pPr>
        <w:spacing w:before="40"/>
        <w:ind w:firstLine="709"/>
        <w:jc w:val="both"/>
        <w:rPr>
          <w:b/>
          <w:bCs/>
          <w:i/>
          <w:iCs/>
        </w:rPr>
      </w:pPr>
      <w:r>
        <w:t>И теперь я, испытав это на своей собственной шкуре, знаю, что практически ЛЮБОЙ человек может выйти из ЛЮБОЙ неприятной ситуации, кажущейся неразрешимой. Для этого просто надо ПОЗВОЛИТЬ  СЕБЕ  УВИДЕТЬ СИТУАЦИЮ С ДРУГОЙ ТОЧКИ ЗРЕНИЯ !</w:t>
      </w:r>
    </w:p>
    <w:p w14:paraId="17A7CC5A" w14:textId="77777777" w:rsidR="00055884" w:rsidRDefault="00055884">
      <w:pPr>
        <w:pStyle w:val="38"/>
      </w:pPr>
      <w:bookmarkStart w:id="117" w:name="_Toc201323728"/>
      <w:r>
        <w:t>Глава</w:t>
      </w:r>
      <w:r w:rsidR="00302446">
        <w:t xml:space="preserve"> девятая</w:t>
      </w:r>
      <w:r>
        <w:t>, в которой мы п</w:t>
      </w:r>
      <w:r>
        <w:t>о</w:t>
      </w:r>
      <w:r>
        <w:t>стараемся ответить на вопрос: «Есть ли на белом свете настоящие злодеи?»</w:t>
      </w:r>
      <w:bookmarkEnd w:id="117"/>
    </w:p>
    <w:p w14:paraId="1B574FD9" w14:textId="77777777" w:rsidR="00055884" w:rsidRDefault="00055884">
      <w:pPr>
        <w:spacing w:before="40"/>
        <w:ind w:firstLine="709"/>
        <w:jc w:val="both"/>
      </w:pPr>
    </w:p>
    <w:p w14:paraId="7F9EF652" w14:textId="77777777" w:rsidR="00055884" w:rsidRDefault="00055884">
      <w:pPr>
        <w:spacing w:before="40"/>
        <w:ind w:firstLine="709"/>
        <w:jc w:val="both"/>
      </w:pPr>
      <w:r>
        <w:t>Дорогой читатель! Мне не надо от тебя доказ</w:t>
      </w:r>
      <w:r>
        <w:t>а</w:t>
      </w:r>
      <w:r>
        <w:t>тельств того, что все, сделанное тобой делается из ж</w:t>
      </w:r>
      <w:r>
        <w:t>е</w:t>
      </w:r>
      <w:r>
        <w:t>лания сделать Добро. Я знаю наверняка</w:t>
      </w:r>
      <w:r>
        <w:rPr>
          <w:b/>
        </w:rPr>
        <w:t xml:space="preserve">, </w:t>
      </w:r>
      <w:r>
        <w:t xml:space="preserve">что ты </w:t>
      </w:r>
      <w:r>
        <w:rPr>
          <w:b/>
        </w:rPr>
        <w:t>ДО</w:t>
      </w:r>
      <w:r>
        <w:rPr>
          <w:b/>
        </w:rPr>
        <w:t>Б</w:t>
      </w:r>
      <w:r>
        <w:rPr>
          <w:b/>
        </w:rPr>
        <w:t xml:space="preserve">РЫЙ </w:t>
      </w:r>
      <w:r>
        <w:t>человек!  И я настолько в этом уверен, что даже готов за это утверждение положить голову на плаху. Думаю, что моя голова останется целой!</w:t>
      </w:r>
    </w:p>
    <w:p w14:paraId="105C945D" w14:textId="77777777" w:rsidR="00055884" w:rsidRDefault="00055884">
      <w:pPr>
        <w:pStyle w:val="12"/>
        <w:jc w:val="both"/>
      </w:pPr>
      <w:bookmarkStart w:id="118" w:name="_Toc201323729"/>
      <w:r>
        <w:t>Тест на выявление негодяев</w:t>
      </w:r>
      <w:bookmarkEnd w:id="118"/>
    </w:p>
    <w:p w14:paraId="4AB46EE7" w14:textId="77777777" w:rsidR="00055884" w:rsidRDefault="00055884">
      <w:pPr>
        <w:spacing w:before="40"/>
        <w:ind w:firstLine="709"/>
        <w:jc w:val="both"/>
      </w:pPr>
      <w:r>
        <w:t xml:space="preserve">В своих </w:t>
      </w:r>
      <w:proofErr w:type="spellStart"/>
      <w:r>
        <w:t>тренинговых</w:t>
      </w:r>
      <w:proofErr w:type="spellEnd"/>
      <w:r>
        <w:t xml:space="preserve"> группах я часто провожу такой опрос. Я задаю вопрос и прошу поднять руку тех, кто может наверняка ответить на него: </w:t>
      </w:r>
      <w:r w:rsidRPr="00055884">
        <w:t>«</w:t>
      </w:r>
      <w:r w:rsidRPr="00055884">
        <w:rPr>
          <w:i/>
        </w:rPr>
        <w:t>Да, это действительно так!»</w:t>
      </w:r>
      <w:r>
        <w:t xml:space="preserve"> Но перед поднятием руки я прошу их хорошо, хорошо задуматься, вспомнить свою жизнь и поднять руку только в полной уверенн</w:t>
      </w:r>
      <w:r>
        <w:t>о</w:t>
      </w:r>
      <w:r>
        <w:t>сти, что это так. Я приведу тебе  список этих вопр</w:t>
      </w:r>
      <w:r>
        <w:t>о</w:t>
      </w:r>
      <w:r>
        <w:t>сов:</w:t>
      </w:r>
    </w:p>
    <w:p w14:paraId="070F79D3" w14:textId="77777777" w:rsidR="00055884" w:rsidRDefault="00055884">
      <w:pPr>
        <w:spacing w:before="40"/>
        <w:ind w:firstLine="709"/>
        <w:jc w:val="both"/>
        <w:rPr>
          <w:b/>
          <w:i/>
        </w:rPr>
      </w:pPr>
      <w:r>
        <w:rPr>
          <w:b/>
          <w:i/>
        </w:rPr>
        <w:t>«Кто считает себя негодяем?</w:t>
      </w:r>
    </w:p>
    <w:p w14:paraId="77C14853" w14:textId="77777777" w:rsidR="00055884" w:rsidRDefault="00055884">
      <w:pPr>
        <w:spacing w:before="40"/>
        <w:ind w:firstLine="709"/>
        <w:jc w:val="both"/>
        <w:rPr>
          <w:b/>
          <w:i/>
        </w:rPr>
      </w:pPr>
      <w:r>
        <w:rPr>
          <w:b/>
          <w:i/>
        </w:rPr>
        <w:t>Кто в жизни делал сознательно злой и га</w:t>
      </w:r>
      <w:r>
        <w:rPr>
          <w:b/>
          <w:i/>
        </w:rPr>
        <w:t>д</w:t>
      </w:r>
      <w:r>
        <w:rPr>
          <w:b/>
          <w:i/>
        </w:rPr>
        <w:t>кий поступок, зная наверняка, что поступал зло и гадко?</w:t>
      </w:r>
    </w:p>
    <w:p w14:paraId="4D008C97" w14:textId="77777777" w:rsidR="00055884" w:rsidRDefault="00055884">
      <w:pPr>
        <w:spacing w:before="40"/>
        <w:ind w:firstLine="709"/>
        <w:jc w:val="both"/>
        <w:rPr>
          <w:b/>
          <w:i/>
        </w:rPr>
      </w:pPr>
      <w:r>
        <w:rPr>
          <w:b/>
          <w:i/>
        </w:rPr>
        <w:t>Кто может спокойно и без угрызений сов</w:t>
      </w:r>
      <w:r>
        <w:rPr>
          <w:b/>
          <w:i/>
        </w:rPr>
        <w:t>е</w:t>
      </w:r>
      <w:r>
        <w:rPr>
          <w:b/>
          <w:i/>
        </w:rPr>
        <w:t>сти убить человека?</w:t>
      </w:r>
    </w:p>
    <w:p w14:paraId="291E6130" w14:textId="77777777" w:rsidR="00055884" w:rsidRDefault="00055884">
      <w:pPr>
        <w:spacing w:before="40"/>
        <w:ind w:firstLine="709"/>
        <w:jc w:val="both"/>
        <w:rPr>
          <w:b/>
          <w:i/>
        </w:rPr>
      </w:pPr>
      <w:r>
        <w:rPr>
          <w:b/>
          <w:i/>
        </w:rPr>
        <w:t>Кто сознательно и специально, совершенно без повода к этому со стороны другого человека, наступал ему в троллейбусе на ногу? И получал при этом удовольствие?</w:t>
      </w:r>
    </w:p>
    <w:p w14:paraId="0D832A3C" w14:textId="77777777" w:rsidR="00055884" w:rsidRDefault="00055884">
      <w:pPr>
        <w:spacing w:before="40"/>
        <w:ind w:firstLine="709"/>
        <w:jc w:val="both"/>
        <w:rPr>
          <w:b/>
          <w:i/>
        </w:rPr>
      </w:pPr>
      <w:r>
        <w:rPr>
          <w:b/>
          <w:i/>
        </w:rPr>
        <w:t>Кто готов ради денег практически вто</w:t>
      </w:r>
      <w:r>
        <w:rPr>
          <w:b/>
          <w:i/>
        </w:rPr>
        <w:t>п</w:t>
      </w:r>
      <w:r>
        <w:rPr>
          <w:b/>
          <w:i/>
        </w:rPr>
        <w:t>тать невинного человека в грязь?</w:t>
      </w:r>
    </w:p>
    <w:p w14:paraId="7BF7F152" w14:textId="77777777" w:rsidR="00055884" w:rsidRDefault="00055884">
      <w:pPr>
        <w:spacing w:before="40"/>
        <w:ind w:firstLine="709"/>
        <w:jc w:val="both"/>
        <w:rPr>
          <w:b/>
          <w:i/>
        </w:rPr>
      </w:pPr>
      <w:r>
        <w:rPr>
          <w:b/>
          <w:i/>
        </w:rPr>
        <w:t>Кто на работе или просто при общении с другими людьми сознательно ставил палки в колеса невинным людям, просто из чувства развлечения портя человеку или карьеру или репутацию?</w:t>
      </w:r>
    </w:p>
    <w:p w14:paraId="71F1D976" w14:textId="77777777" w:rsidR="00055884" w:rsidRDefault="00055884">
      <w:pPr>
        <w:spacing w:before="40"/>
        <w:ind w:firstLine="709"/>
        <w:jc w:val="both"/>
        <w:rPr>
          <w:b/>
          <w:i/>
        </w:rPr>
      </w:pPr>
      <w:r>
        <w:rPr>
          <w:b/>
          <w:i/>
        </w:rPr>
        <w:t>Кто может сознательно и с улыбкой уд</w:t>
      </w:r>
      <w:r>
        <w:rPr>
          <w:b/>
          <w:i/>
        </w:rPr>
        <w:t>а</w:t>
      </w:r>
      <w:r>
        <w:rPr>
          <w:b/>
          <w:i/>
        </w:rPr>
        <w:t>рить в лицо улыбающегося ему ребенка?</w:t>
      </w:r>
    </w:p>
    <w:p w14:paraId="66307BAD" w14:textId="77777777" w:rsidR="00055884" w:rsidRDefault="00055884">
      <w:pPr>
        <w:spacing w:before="40"/>
        <w:ind w:firstLine="709"/>
        <w:jc w:val="both"/>
        <w:rPr>
          <w:b/>
          <w:i/>
        </w:rPr>
      </w:pPr>
      <w:r>
        <w:rPr>
          <w:b/>
          <w:i/>
        </w:rPr>
        <w:t>Кто сознательно и целенаправленно делал то, что стыдно сказать другим людям?</w:t>
      </w:r>
    </w:p>
    <w:p w14:paraId="6D0586C5" w14:textId="77777777" w:rsidR="00055884" w:rsidRDefault="00055884">
      <w:pPr>
        <w:spacing w:before="40"/>
        <w:ind w:firstLine="709"/>
        <w:jc w:val="both"/>
        <w:rPr>
          <w:b/>
          <w:i/>
        </w:rPr>
      </w:pPr>
      <w:r>
        <w:rPr>
          <w:b/>
          <w:i/>
        </w:rPr>
        <w:t>Кто делал сознательные акты колдовства?»</w:t>
      </w:r>
    </w:p>
    <w:p w14:paraId="08101520" w14:textId="77777777" w:rsidR="00055884" w:rsidRDefault="00055884">
      <w:pPr>
        <w:spacing w:before="40"/>
        <w:ind w:firstLine="709"/>
        <w:jc w:val="both"/>
      </w:pPr>
      <w:r>
        <w:t>Через мои группы за пятнадцать лет прошли несколько тысяч людей и это достаточно серьезная выборка из общества, на основе которой можно делать уже вполне обоснованные выводы. Может быть мои пациенты и не были полностью искренни передо мной, но я НИКОГДА (!!!) не видел ни одной подн</w:t>
      </w:r>
      <w:r>
        <w:t>я</w:t>
      </w:r>
      <w:r>
        <w:t>той руки.</w:t>
      </w:r>
    </w:p>
    <w:p w14:paraId="6C073348" w14:textId="77777777" w:rsidR="00055884" w:rsidRDefault="00055884">
      <w:pPr>
        <w:pStyle w:val="12"/>
        <w:jc w:val="both"/>
      </w:pPr>
      <w:bookmarkStart w:id="119" w:name="_Toc201323730"/>
      <w:r>
        <w:t>Злодей – это санитар общества?</w:t>
      </w:r>
      <w:bookmarkEnd w:id="119"/>
    </w:p>
    <w:p w14:paraId="6B473602" w14:textId="27FEF494" w:rsidR="00055884" w:rsidRDefault="00055884">
      <w:pPr>
        <w:spacing w:before="40"/>
        <w:ind w:firstLine="709"/>
        <w:jc w:val="both"/>
      </w:pPr>
      <w:r>
        <w:t>И, когда я вижу в фильмах действующих при</w:t>
      </w:r>
      <w:r>
        <w:t>н</w:t>
      </w:r>
      <w:r>
        <w:t>ципиальных злодеев, мне становится и грустно и смешно.  Таких людей нет в Природе! Так может п</w:t>
      </w:r>
      <w:r>
        <w:t>о</w:t>
      </w:r>
      <w:r>
        <w:t>ступать ТОЛЬКО глубокий шизофреник</w:t>
      </w:r>
      <w:r w:rsidR="006F105F">
        <w:t xml:space="preserve"> или тяжелый психопат</w:t>
      </w:r>
      <w:r>
        <w:t xml:space="preserve">. Но такие люди почти все время проводят </w:t>
      </w:r>
      <w:r w:rsidR="006F105F">
        <w:t xml:space="preserve">или </w:t>
      </w:r>
      <w:r>
        <w:t>в психиатрических больницах</w:t>
      </w:r>
      <w:r w:rsidR="006F105F">
        <w:t xml:space="preserve"> или в тюрьмах</w:t>
      </w:r>
      <w:r>
        <w:t>.</w:t>
      </w:r>
    </w:p>
    <w:p w14:paraId="25EFD773" w14:textId="77777777" w:rsidR="00055884" w:rsidRDefault="00055884">
      <w:pPr>
        <w:spacing w:before="40"/>
        <w:ind w:firstLine="709"/>
        <w:jc w:val="both"/>
      </w:pPr>
      <w:r>
        <w:t>Человек, конечно же, может хотеть стать бог</w:t>
      </w:r>
      <w:r>
        <w:t>а</w:t>
      </w:r>
      <w:r>
        <w:t>тым, подняться над людьми, руководить ими, решать вопросы их жизни и смерти.  Но если он не тяжело - больной шизофреник, то он должен оправдать свое поведение ПЕРЕД СОБОЙ!</w:t>
      </w:r>
    </w:p>
    <w:p w14:paraId="7D291FD4" w14:textId="77777777" w:rsidR="00055884" w:rsidRDefault="00055884">
      <w:pPr>
        <w:spacing w:before="40"/>
        <w:ind w:firstLine="709"/>
        <w:jc w:val="both"/>
      </w:pPr>
      <w:r>
        <w:t xml:space="preserve">Я подозреваю, что даже </w:t>
      </w:r>
      <w:proofErr w:type="spellStart"/>
      <w:r>
        <w:t>Чикатилло</w:t>
      </w:r>
      <w:proofErr w:type="spellEnd"/>
      <w:r>
        <w:t xml:space="preserve"> относител</w:t>
      </w:r>
      <w:r>
        <w:t>ь</w:t>
      </w:r>
      <w:r>
        <w:t>но своих жертв чувствовал себя чуть ли не святым, который, как санитар, очищает мир от нечисти. Ведь ты, дорогой читатель, согласишься, что без малейшего зазрения совести прихлопнешь нахального таракана, который ползет по твоему обеденному столу. Так и для него люди были чем-то вроде тараканов!</w:t>
      </w:r>
    </w:p>
    <w:p w14:paraId="2DB70C0A" w14:textId="77777777" w:rsidR="009A371C" w:rsidRDefault="009A371C" w:rsidP="009A371C">
      <w:pPr>
        <w:spacing w:before="40"/>
        <w:ind w:firstLine="720"/>
      </w:pPr>
    </w:p>
    <w:p w14:paraId="6255B791"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Свобода сопряжена с ответственностью. Поэтому-то многие и боятся ее.</w:t>
      </w:r>
    </w:p>
    <w:p w14:paraId="0D703103"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Б. Шоу.</w:t>
      </w:r>
    </w:p>
    <w:p w14:paraId="2414F2D1" w14:textId="77777777" w:rsidR="009A371C" w:rsidRPr="000A31BE" w:rsidRDefault="009A371C">
      <w:pPr>
        <w:spacing w:before="40"/>
        <w:ind w:firstLine="709"/>
        <w:jc w:val="both"/>
      </w:pPr>
    </w:p>
    <w:p w14:paraId="52B414A4" w14:textId="77777777" w:rsidR="00055884" w:rsidRDefault="00055884">
      <w:pPr>
        <w:spacing w:before="40"/>
        <w:ind w:firstLine="709"/>
        <w:jc w:val="both"/>
      </w:pPr>
      <w:r>
        <w:t>Я, конечно же, не исследовал его психику. Но если его признали вменяемым, то он скорее всего де</w:t>
      </w:r>
      <w:r>
        <w:t>й</w:t>
      </w:r>
      <w:r>
        <w:t>ствовал в своей системе ценностей. Она была  уродл</w:t>
      </w:r>
      <w:r>
        <w:t>и</w:t>
      </w:r>
      <w:r>
        <w:t xml:space="preserve">вой, </w:t>
      </w:r>
      <w:proofErr w:type="spellStart"/>
      <w:r>
        <w:t>психопатичной</w:t>
      </w:r>
      <w:proofErr w:type="spellEnd"/>
      <w:r>
        <w:t>, бесчеловечной! Но это была ЕГО СИСТЕМА!</w:t>
      </w:r>
    </w:p>
    <w:p w14:paraId="6188B3D0" w14:textId="77777777" w:rsidR="00055884" w:rsidRDefault="00055884">
      <w:pPr>
        <w:spacing w:before="40"/>
        <w:ind w:firstLine="709"/>
        <w:jc w:val="both"/>
      </w:pPr>
    </w:p>
    <w:p w14:paraId="54672367" w14:textId="77777777" w:rsidR="00055884" w:rsidRDefault="00055884">
      <w:pPr>
        <w:spacing w:before="40"/>
        <w:ind w:firstLine="709"/>
        <w:jc w:val="both"/>
      </w:pPr>
      <w:r>
        <w:t>И  В  ЕЕ  РАМКАХ  ОН  БЫЛ  ПРАВ!</w:t>
      </w:r>
    </w:p>
    <w:p w14:paraId="13C61564" w14:textId="77777777" w:rsidR="00055884" w:rsidRDefault="00055884">
      <w:pPr>
        <w:spacing w:before="40"/>
        <w:ind w:firstLine="709"/>
        <w:jc w:val="both"/>
      </w:pPr>
    </w:p>
    <w:p w14:paraId="312F512E" w14:textId="77777777" w:rsidR="003670A7" w:rsidRDefault="006F7D26">
      <w:pPr>
        <w:pStyle w:val="12"/>
        <w:jc w:val="both"/>
      </w:pPr>
      <w:bookmarkStart w:id="120" w:name="_Toc201323731"/>
      <w:r>
        <w:rPr>
          <w:noProof/>
          <w:lang w:val="en-US"/>
        </w:rPr>
        <w:drawing>
          <wp:inline distT="0" distB="0" distL="0" distR="0" wp14:anchorId="7369F1C1" wp14:editId="426C6370">
            <wp:extent cx="2298700" cy="3200400"/>
            <wp:effectExtent l="0" t="0" r="1270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0" cy="3200400"/>
                    </a:xfrm>
                    <a:prstGeom prst="rect">
                      <a:avLst/>
                    </a:prstGeom>
                    <a:noFill/>
                    <a:ln>
                      <a:noFill/>
                    </a:ln>
                  </pic:spPr>
                </pic:pic>
              </a:graphicData>
            </a:graphic>
          </wp:inline>
        </w:drawing>
      </w:r>
    </w:p>
    <w:p w14:paraId="7F4A1FDC" w14:textId="77777777" w:rsidR="00055884" w:rsidRDefault="00055884">
      <w:pPr>
        <w:pStyle w:val="12"/>
        <w:jc w:val="both"/>
      </w:pPr>
      <w:r>
        <w:t>Тест на «вшивость»</w:t>
      </w:r>
      <w:bookmarkEnd w:id="120"/>
    </w:p>
    <w:p w14:paraId="59B52611" w14:textId="77777777" w:rsidR="00055884" w:rsidRDefault="00055884">
      <w:pPr>
        <w:spacing w:before="40"/>
        <w:ind w:firstLine="709"/>
        <w:jc w:val="both"/>
      </w:pPr>
      <w:r>
        <w:t>Ты, дорогой читатель, можешь решить, что в моих группах тестировались какие-то «сливки общ</w:t>
      </w:r>
      <w:r>
        <w:t>е</w:t>
      </w:r>
      <w:r>
        <w:t>ства», которым даже мысль о таких вещах не может прийти в голову. И для того, чтобы все убедились, что собрались обыкновенные люди, не какие-то ангелы во плоти, я провожу этот тест дальше. Я спрашиваю:</w:t>
      </w:r>
    </w:p>
    <w:p w14:paraId="158250CA" w14:textId="77777777" w:rsidR="00055884" w:rsidRDefault="00055884">
      <w:pPr>
        <w:spacing w:before="40"/>
        <w:ind w:firstLine="709"/>
        <w:jc w:val="both"/>
        <w:rPr>
          <w:b/>
          <w:i/>
        </w:rPr>
      </w:pPr>
      <w:r>
        <w:rPr>
          <w:b/>
          <w:i/>
        </w:rPr>
        <w:t>«Кто никогда ничего не украл?</w:t>
      </w:r>
    </w:p>
    <w:p w14:paraId="43621D77" w14:textId="77777777" w:rsidR="00055884" w:rsidRDefault="00055884">
      <w:pPr>
        <w:spacing w:before="40"/>
        <w:ind w:firstLine="709"/>
        <w:jc w:val="both"/>
        <w:rPr>
          <w:b/>
          <w:i/>
        </w:rPr>
      </w:pPr>
      <w:r>
        <w:rPr>
          <w:b/>
          <w:i/>
        </w:rPr>
        <w:t>Кто ни разу в жизни не соврал?</w:t>
      </w:r>
    </w:p>
    <w:p w14:paraId="26112E08" w14:textId="77777777" w:rsidR="00055884" w:rsidRDefault="00055884">
      <w:pPr>
        <w:spacing w:before="40"/>
        <w:ind w:firstLine="709"/>
        <w:jc w:val="both"/>
        <w:rPr>
          <w:b/>
          <w:i/>
        </w:rPr>
      </w:pPr>
      <w:r>
        <w:rPr>
          <w:b/>
          <w:i/>
        </w:rPr>
        <w:t>Кто никогда никого не обманул?</w:t>
      </w:r>
    </w:p>
    <w:p w14:paraId="7C1FAD8A" w14:textId="77777777" w:rsidR="00055884" w:rsidRDefault="00055884">
      <w:pPr>
        <w:spacing w:before="40"/>
        <w:ind w:firstLine="709"/>
        <w:jc w:val="both"/>
        <w:rPr>
          <w:b/>
          <w:i/>
        </w:rPr>
      </w:pPr>
      <w:r>
        <w:rPr>
          <w:b/>
          <w:i/>
        </w:rPr>
        <w:t>Кто никогда никого не проклинал?</w:t>
      </w:r>
    </w:p>
    <w:p w14:paraId="66516FA8" w14:textId="77777777" w:rsidR="00055884" w:rsidRDefault="00055884">
      <w:pPr>
        <w:spacing w:before="40"/>
        <w:ind w:firstLine="709"/>
        <w:jc w:val="both"/>
        <w:rPr>
          <w:b/>
          <w:i/>
        </w:rPr>
      </w:pPr>
      <w:r>
        <w:rPr>
          <w:b/>
          <w:i/>
        </w:rPr>
        <w:t>Кто не испытывал отрицательных чувств к самым близким людям?</w:t>
      </w:r>
    </w:p>
    <w:p w14:paraId="5D3568DB" w14:textId="77777777" w:rsidR="00055884" w:rsidRDefault="00055884">
      <w:pPr>
        <w:spacing w:before="40"/>
        <w:ind w:firstLine="709"/>
        <w:jc w:val="both"/>
        <w:rPr>
          <w:b/>
          <w:i/>
        </w:rPr>
      </w:pPr>
      <w:r>
        <w:rPr>
          <w:b/>
          <w:i/>
        </w:rPr>
        <w:t>Кто никогда не обидел слабого?</w:t>
      </w:r>
    </w:p>
    <w:p w14:paraId="650477D1" w14:textId="77777777" w:rsidR="00055884" w:rsidRDefault="00055884">
      <w:pPr>
        <w:spacing w:before="40"/>
        <w:ind w:firstLine="709"/>
        <w:jc w:val="both"/>
        <w:rPr>
          <w:b/>
          <w:i/>
        </w:rPr>
      </w:pPr>
      <w:r>
        <w:rPr>
          <w:b/>
          <w:i/>
        </w:rPr>
        <w:t>Кто никогда не работал спустя рукава?</w:t>
      </w:r>
    </w:p>
    <w:p w14:paraId="77757A18" w14:textId="77777777" w:rsidR="00055884" w:rsidRDefault="00055884">
      <w:pPr>
        <w:spacing w:before="40"/>
        <w:ind w:firstLine="709"/>
        <w:jc w:val="both"/>
        <w:rPr>
          <w:b/>
          <w:i/>
        </w:rPr>
      </w:pPr>
      <w:r>
        <w:rPr>
          <w:b/>
          <w:i/>
        </w:rPr>
        <w:t>Кто никогда в мыслях не изменял супругу (с</w:t>
      </w:r>
      <w:r>
        <w:rPr>
          <w:b/>
          <w:i/>
        </w:rPr>
        <w:t>у</w:t>
      </w:r>
      <w:r>
        <w:rPr>
          <w:b/>
          <w:i/>
        </w:rPr>
        <w:t>пруге)?</w:t>
      </w:r>
    </w:p>
    <w:p w14:paraId="70D9DD82" w14:textId="77777777" w:rsidR="00055884" w:rsidRDefault="00055884">
      <w:pPr>
        <w:spacing w:before="40"/>
        <w:ind w:firstLine="709"/>
        <w:jc w:val="both"/>
        <w:rPr>
          <w:b/>
          <w:i/>
        </w:rPr>
      </w:pPr>
      <w:r>
        <w:rPr>
          <w:b/>
          <w:i/>
        </w:rPr>
        <w:t>Кто никогда в жизни не ленился?</w:t>
      </w:r>
    </w:p>
    <w:p w14:paraId="7113A88E" w14:textId="77777777" w:rsidR="00055884" w:rsidRDefault="00055884">
      <w:pPr>
        <w:spacing w:before="40"/>
        <w:ind w:firstLine="709"/>
        <w:jc w:val="both"/>
        <w:rPr>
          <w:b/>
          <w:i/>
        </w:rPr>
      </w:pPr>
      <w:r>
        <w:rPr>
          <w:b/>
          <w:i/>
        </w:rPr>
        <w:t>Кто никогда не имел комплекса неполноце</w:t>
      </w:r>
      <w:r>
        <w:rPr>
          <w:b/>
          <w:i/>
        </w:rPr>
        <w:t>н</w:t>
      </w:r>
      <w:r>
        <w:rPr>
          <w:b/>
          <w:i/>
        </w:rPr>
        <w:t>ности?</w:t>
      </w:r>
    </w:p>
    <w:p w14:paraId="1A3631D2" w14:textId="77777777" w:rsidR="00055884" w:rsidRDefault="00055884">
      <w:pPr>
        <w:spacing w:before="40"/>
        <w:ind w:firstLine="709"/>
        <w:jc w:val="both"/>
        <w:rPr>
          <w:b/>
          <w:i/>
        </w:rPr>
      </w:pPr>
      <w:r>
        <w:rPr>
          <w:b/>
          <w:i/>
        </w:rPr>
        <w:t>Кто полностью доволен воспитанием, что дали родители?</w:t>
      </w:r>
    </w:p>
    <w:p w14:paraId="2C21FDDD" w14:textId="77777777" w:rsidR="00055884" w:rsidRDefault="00055884">
      <w:pPr>
        <w:spacing w:before="40"/>
        <w:ind w:firstLine="709"/>
        <w:jc w:val="both"/>
        <w:rPr>
          <w:b/>
          <w:i/>
        </w:rPr>
      </w:pPr>
      <w:r>
        <w:rPr>
          <w:b/>
          <w:i/>
        </w:rPr>
        <w:t>Кто всегда был доволен своим телом?</w:t>
      </w:r>
    </w:p>
    <w:p w14:paraId="2F14C015" w14:textId="77777777" w:rsidR="00055884" w:rsidRDefault="00055884">
      <w:pPr>
        <w:spacing w:before="40"/>
        <w:ind w:firstLine="709"/>
        <w:jc w:val="both"/>
        <w:rPr>
          <w:b/>
          <w:i/>
        </w:rPr>
      </w:pPr>
      <w:r>
        <w:rPr>
          <w:b/>
          <w:i/>
        </w:rPr>
        <w:t>Кто с первого раза был полностью удовл</w:t>
      </w:r>
      <w:r>
        <w:rPr>
          <w:b/>
          <w:i/>
        </w:rPr>
        <w:t>е</w:t>
      </w:r>
      <w:r>
        <w:rPr>
          <w:b/>
          <w:i/>
        </w:rPr>
        <w:t>творен реализацией своей половой функции?</w:t>
      </w:r>
    </w:p>
    <w:p w14:paraId="4A19B354" w14:textId="77777777" w:rsidR="00055884" w:rsidRDefault="00055884">
      <w:pPr>
        <w:spacing w:before="40"/>
        <w:ind w:firstLine="709"/>
        <w:jc w:val="both"/>
        <w:rPr>
          <w:b/>
          <w:i/>
        </w:rPr>
      </w:pPr>
      <w:r>
        <w:rPr>
          <w:b/>
          <w:i/>
        </w:rPr>
        <w:t>У кого все и всегда получалось в общении с другими людьми?</w:t>
      </w:r>
    </w:p>
    <w:p w14:paraId="57018537" w14:textId="77777777" w:rsidR="00055884" w:rsidRDefault="00055884">
      <w:pPr>
        <w:spacing w:before="40"/>
        <w:ind w:firstLine="709"/>
        <w:jc w:val="both"/>
        <w:rPr>
          <w:b/>
          <w:i/>
        </w:rPr>
      </w:pPr>
      <w:r>
        <w:rPr>
          <w:b/>
          <w:i/>
        </w:rPr>
        <w:t>Кто полностью доволен своей памятью?</w:t>
      </w:r>
    </w:p>
    <w:p w14:paraId="706077CD" w14:textId="77777777" w:rsidR="00055884" w:rsidRDefault="00055884">
      <w:pPr>
        <w:spacing w:before="40"/>
        <w:ind w:firstLine="709"/>
        <w:jc w:val="both"/>
        <w:rPr>
          <w:b/>
          <w:i/>
        </w:rPr>
      </w:pPr>
      <w:r>
        <w:rPr>
          <w:b/>
          <w:i/>
        </w:rPr>
        <w:t>Кому всегда хватало денег?</w:t>
      </w:r>
    </w:p>
    <w:p w14:paraId="3FE0F819" w14:textId="77777777" w:rsidR="00055884" w:rsidRDefault="00055884">
      <w:pPr>
        <w:spacing w:before="40"/>
        <w:ind w:firstLine="709"/>
        <w:jc w:val="both"/>
        <w:rPr>
          <w:b/>
          <w:i/>
        </w:rPr>
      </w:pPr>
      <w:r>
        <w:rPr>
          <w:b/>
          <w:i/>
        </w:rPr>
        <w:t>У кого никогда не было невротических нар</w:t>
      </w:r>
      <w:r>
        <w:rPr>
          <w:b/>
          <w:i/>
        </w:rPr>
        <w:t>у</w:t>
      </w:r>
      <w:r>
        <w:rPr>
          <w:b/>
          <w:i/>
        </w:rPr>
        <w:t>шений?</w:t>
      </w:r>
    </w:p>
    <w:p w14:paraId="349A9E0A" w14:textId="77777777" w:rsidR="00055884" w:rsidRDefault="00055884">
      <w:pPr>
        <w:spacing w:before="40"/>
        <w:ind w:firstLine="709"/>
        <w:jc w:val="both"/>
        <w:rPr>
          <w:b/>
          <w:i/>
        </w:rPr>
      </w:pPr>
      <w:r>
        <w:rPr>
          <w:b/>
          <w:i/>
        </w:rPr>
        <w:t>Кто считает себя полностью психически здоровым человеком?»</w:t>
      </w:r>
    </w:p>
    <w:p w14:paraId="2AADBFFF" w14:textId="77777777" w:rsidR="00055884" w:rsidRDefault="00055884">
      <w:pPr>
        <w:spacing w:before="40"/>
        <w:ind w:firstLine="709"/>
        <w:jc w:val="both"/>
      </w:pPr>
      <w:r>
        <w:t>Наверное ты понял, дорогой читатель, что и здесь я очень редко видел поднятые руки!</w:t>
      </w:r>
    </w:p>
    <w:p w14:paraId="66AB75B9" w14:textId="77777777" w:rsidR="00055884" w:rsidRDefault="00055884">
      <w:pPr>
        <w:pStyle w:val="12"/>
        <w:jc w:val="both"/>
      </w:pPr>
      <w:bookmarkStart w:id="121" w:name="_Toc201323732"/>
      <w:r>
        <w:t>Человек оправдывает себя всегда</w:t>
      </w:r>
      <w:bookmarkEnd w:id="121"/>
    </w:p>
    <w:p w14:paraId="5AD01D1C" w14:textId="77777777" w:rsidR="00055884" w:rsidRDefault="00055884">
      <w:pPr>
        <w:spacing w:before="40"/>
        <w:ind w:firstLine="709"/>
        <w:jc w:val="both"/>
      </w:pPr>
      <w:r>
        <w:t>Когда мы проводили собеседование, то оказ</w:t>
      </w:r>
      <w:r>
        <w:t>ы</w:t>
      </w:r>
      <w:r>
        <w:t>валось, что даже если люди делали те или иные небл</w:t>
      </w:r>
      <w:r>
        <w:t>а</w:t>
      </w:r>
      <w:r>
        <w:t>говидные поступки, то они ВСЕГДА тем или иным образом оправдывали себя.</w:t>
      </w:r>
    </w:p>
    <w:p w14:paraId="7CF9B261" w14:textId="7A98AF2C" w:rsidR="00055884" w:rsidRDefault="00055884">
      <w:pPr>
        <w:spacing w:before="40"/>
        <w:ind w:firstLine="709"/>
        <w:jc w:val="both"/>
      </w:pPr>
      <w:r>
        <w:t>Все, что они творили в своей жизни, было пр</w:t>
      </w:r>
      <w:r>
        <w:t>а</w:t>
      </w:r>
      <w:r>
        <w:t>вильным с их точки зрения и для того момента. Даже если они действительно в то время втоптали в грязь человек</w:t>
      </w:r>
      <w:r w:rsidR="0003386B">
        <w:t>а, действуя как записные злодеи</w:t>
      </w:r>
      <w:r>
        <w:t>, делали они это из самых лучших, с их точки зрения, побуждений.</w:t>
      </w:r>
    </w:p>
    <w:p w14:paraId="123D3312" w14:textId="77777777" w:rsidR="00055884" w:rsidRDefault="00055884">
      <w:pPr>
        <w:spacing w:before="40"/>
        <w:ind w:firstLine="709"/>
        <w:jc w:val="both"/>
      </w:pPr>
      <w:r>
        <w:t>Получается, что каждый человек считает себя добрым, умным, красивым. Может быть недостаточно умным, недостаточно добрым и не очень красивым, но ОБЯЗАТЕЛЬНО (!) в этой тональности.</w:t>
      </w:r>
    </w:p>
    <w:p w14:paraId="50DCE885" w14:textId="77777777" w:rsidR="00055884" w:rsidRDefault="00055884">
      <w:pPr>
        <w:pStyle w:val="12"/>
        <w:jc w:val="both"/>
      </w:pPr>
      <w:bookmarkStart w:id="122" w:name="_Toc201323733"/>
      <w:r>
        <w:t>Бог стриг всех людей под одну гребенку?</w:t>
      </w:r>
      <w:bookmarkEnd w:id="122"/>
    </w:p>
    <w:p w14:paraId="45D10BE2" w14:textId="77777777" w:rsidR="00055884" w:rsidRDefault="00055884">
      <w:pPr>
        <w:spacing w:before="40"/>
        <w:ind w:firstLine="709"/>
        <w:jc w:val="both"/>
      </w:pPr>
      <w:r>
        <w:t>Второй (наиболее важный) вывод, который я сделал из этого теста, таков:</w:t>
      </w:r>
    </w:p>
    <w:p w14:paraId="7FC1C792" w14:textId="77777777" w:rsidR="00055884" w:rsidRDefault="00055884">
      <w:pPr>
        <w:spacing w:before="40"/>
        <w:ind w:firstLine="709"/>
        <w:jc w:val="both"/>
      </w:pPr>
    </w:p>
    <w:p w14:paraId="48123083" w14:textId="77777777" w:rsidR="00055884" w:rsidRDefault="00055884" w:rsidP="003670A7">
      <w:pPr>
        <w:spacing w:before="40"/>
        <w:jc w:val="center"/>
        <w:rPr>
          <w:b/>
          <w:u w:val="single"/>
        </w:rPr>
      </w:pPr>
      <w:r>
        <w:rPr>
          <w:b/>
          <w:u w:val="single"/>
        </w:rPr>
        <w:t>Все люди одинаковы!</w:t>
      </w:r>
    </w:p>
    <w:p w14:paraId="7CDBF0D2" w14:textId="77777777" w:rsidR="00055884" w:rsidRDefault="00055884">
      <w:pPr>
        <w:spacing w:before="40"/>
        <w:ind w:firstLine="709"/>
        <w:jc w:val="both"/>
      </w:pPr>
    </w:p>
    <w:p w14:paraId="1CB2A353" w14:textId="56CECFC4" w:rsidR="00055884" w:rsidRDefault="00055884">
      <w:pPr>
        <w:spacing w:before="40"/>
        <w:ind w:firstLine="709"/>
        <w:jc w:val="both"/>
        <w:rPr>
          <w:b/>
          <w:i/>
        </w:rPr>
      </w:pPr>
      <w:r>
        <w:t>Так подумай</w:t>
      </w:r>
      <w:r w:rsidR="006F105F">
        <w:t>, дорогой читатель</w:t>
      </w:r>
      <w:r>
        <w:t xml:space="preserve">: </w:t>
      </w:r>
      <w:r>
        <w:rPr>
          <w:b/>
          <w:i/>
        </w:rPr>
        <w:t>«Откуда же берутся твои враги, которые с твоей точки зрения являются принципиальными негодяями? Может быть они такие же хорошие люди, как и ты?»</w:t>
      </w:r>
    </w:p>
    <w:p w14:paraId="0C30648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Человек может сделать великим учение, кот</w:t>
      </w:r>
      <w:r>
        <w:t>о</w:t>
      </w:r>
      <w:r>
        <w:t>рое он исповедует, но учение не может сделать чел</w:t>
      </w:r>
      <w:r>
        <w:t>о</w:t>
      </w:r>
      <w:r>
        <w:t>века великим.</w:t>
      </w:r>
    </w:p>
    <w:p w14:paraId="378D131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Конфуций.</w:t>
      </w:r>
    </w:p>
    <w:p w14:paraId="3A222BDA" w14:textId="77777777" w:rsidR="00055884" w:rsidRDefault="00055884">
      <w:pPr>
        <w:spacing w:before="40"/>
        <w:ind w:firstLine="709"/>
        <w:jc w:val="both"/>
      </w:pPr>
      <w:r>
        <w:t>Дорогой читатель! Я знаю, что и ты нисколько не хуже других. И все, что ты делаешь, ты делаешь ТОЛЬКО положительно мотивировано. Более того - я УВЕРЕН в том, что это действительно так!!!</w:t>
      </w:r>
    </w:p>
    <w:p w14:paraId="4BF92382" w14:textId="77777777" w:rsidR="00055884" w:rsidRDefault="00055884">
      <w:pPr>
        <w:spacing w:before="40"/>
        <w:ind w:firstLine="709"/>
        <w:jc w:val="both"/>
      </w:pPr>
      <w:r>
        <w:t>Ты добрый человек по своей натуре и одно из самых главных твоих желаний - чтобы всем было х</w:t>
      </w:r>
      <w:r>
        <w:t>о</w:t>
      </w:r>
      <w:r>
        <w:t>рошо. И ты делаешь все для того, чтобы это реализ</w:t>
      </w:r>
      <w:r>
        <w:t>о</w:t>
      </w:r>
      <w:r>
        <w:t>валось в жизни! Но пойми одну ПРИНЦИПИАЛЬНО (!) важную вещь -</w:t>
      </w:r>
    </w:p>
    <w:p w14:paraId="2FD41FD9" w14:textId="77777777" w:rsidR="00055884" w:rsidRDefault="00055884">
      <w:pPr>
        <w:spacing w:before="40"/>
        <w:ind w:firstLine="709"/>
        <w:jc w:val="both"/>
      </w:pPr>
    </w:p>
    <w:p w14:paraId="77D697B4" w14:textId="77777777" w:rsidR="00055884" w:rsidRDefault="00055884">
      <w:pPr>
        <w:spacing w:before="40"/>
        <w:ind w:firstLine="709"/>
        <w:jc w:val="both"/>
        <w:rPr>
          <w:b/>
          <w:u w:val="single"/>
        </w:rPr>
      </w:pPr>
      <w:r>
        <w:rPr>
          <w:b/>
          <w:u w:val="single"/>
        </w:rPr>
        <w:t>Это только ТВОЕ видение ситуации!</w:t>
      </w:r>
    </w:p>
    <w:p w14:paraId="7E86C65A" w14:textId="77777777" w:rsidR="00055884" w:rsidRDefault="00055884">
      <w:pPr>
        <w:spacing w:before="40"/>
        <w:ind w:firstLine="709"/>
        <w:jc w:val="both"/>
      </w:pPr>
    </w:p>
    <w:p w14:paraId="1374758A" w14:textId="77777777" w:rsidR="00055884" w:rsidRDefault="00055884">
      <w:pPr>
        <w:pStyle w:val="12"/>
        <w:jc w:val="both"/>
      </w:pPr>
      <w:bookmarkStart w:id="123" w:name="_Toc201323734"/>
      <w:r>
        <w:t>Четвертый базовый принцип теории псих</w:t>
      </w:r>
      <w:r>
        <w:t>о</w:t>
      </w:r>
      <w:r>
        <w:t>логической относительности</w:t>
      </w:r>
      <w:bookmarkEnd w:id="123"/>
    </w:p>
    <w:p w14:paraId="75CDF8EF" w14:textId="77777777" w:rsidR="00055884" w:rsidRDefault="00055884">
      <w:pPr>
        <w:spacing w:before="40"/>
        <w:ind w:firstLine="709"/>
        <w:jc w:val="both"/>
      </w:pPr>
      <w:r>
        <w:t>Другие люди могут видеть твои действия с</w:t>
      </w:r>
      <w:r>
        <w:t>о</w:t>
      </w:r>
      <w:r>
        <w:t>всем с другой стороны.  И ты, когда начинаешь делать свое доброе дело, делаешь для других ЗЛО (!), внедряя им свое видение мира. Пусть ты хоть тысячу раз прав со всех точек зрения - с точки зрения этого человека ты можешь быть не прав. Ты таким образом произв</w:t>
      </w:r>
      <w:r>
        <w:t>о</w:t>
      </w:r>
      <w:r>
        <w:t>дишь над людьми НАСИЛИЕ. Поэтому мне хочется здесь постулировать следующее:</w:t>
      </w:r>
    </w:p>
    <w:p w14:paraId="79D3E5CD" w14:textId="77777777" w:rsidR="00055884" w:rsidRDefault="00055884">
      <w:pPr>
        <w:spacing w:before="40"/>
        <w:jc w:val="center"/>
        <w:rPr>
          <w:b/>
        </w:rPr>
      </w:pPr>
      <w:r>
        <w:rPr>
          <w:b/>
        </w:rPr>
        <w:t xml:space="preserve">«Никогда не помогай человеку, </w:t>
      </w:r>
    </w:p>
    <w:p w14:paraId="5123E8C6" w14:textId="77777777" w:rsidR="00055884" w:rsidRDefault="00055884">
      <w:pPr>
        <w:spacing w:before="40"/>
        <w:jc w:val="center"/>
        <w:rPr>
          <w:b/>
        </w:rPr>
      </w:pPr>
      <w:r>
        <w:rPr>
          <w:b/>
        </w:rPr>
        <w:t>если он тебя не просит!»</w:t>
      </w:r>
    </w:p>
    <w:p w14:paraId="69A5E525" w14:textId="77777777" w:rsidR="00055884" w:rsidRDefault="00055884">
      <w:pPr>
        <w:jc w:val="both"/>
      </w:pPr>
    </w:p>
    <w:p w14:paraId="1C54A7E4" w14:textId="77777777" w:rsidR="00055884" w:rsidRDefault="00055884">
      <w:pPr>
        <w:jc w:val="both"/>
      </w:pPr>
      <w:r>
        <w:t>Более подробно о том: почему это верно, я поговорю с тобой чуть ниже.</w:t>
      </w:r>
    </w:p>
    <w:p w14:paraId="76B99B6F" w14:textId="77777777" w:rsidR="00055884" w:rsidRDefault="00055884">
      <w:pPr>
        <w:pStyle w:val="12"/>
        <w:jc w:val="both"/>
      </w:pPr>
      <w:bookmarkStart w:id="124" w:name="_Toc201323735"/>
      <w:r>
        <w:t>Часто ли люди встречаются с сознательным обманом?</w:t>
      </w:r>
      <w:bookmarkEnd w:id="124"/>
    </w:p>
    <w:p w14:paraId="498CE7B6" w14:textId="77777777" w:rsidR="00055884" w:rsidRDefault="00055884">
      <w:pPr>
        <w:spacing w:before="40"/>
        <w:ind w:firstLine="709"/>
        <w:jc w:val="both"/>
      </w:pPr>
      <w:r>
        <w:t>Человек особенно тяжело переживает ситу</w:t>
      </w:r>
      <w:r>
        <w:t>а</w:t>
      </w:r>
      <w:r>
        <w:t>цию, когда его СОЗНАТЕЛЬНО обманывают. И так как он не знает истинных мотивов, что двигают де</w:t>
      </w:r>
      <w:r>
        <w:t>й</w:t>
      </w:r>
      <w:r>
        <w:t>ствиями людей относительно него, то ему очень часто кажется, что его обманывают и ему гадят сознательно и специально. Если он с грехом пополам может пр</w:t>
      </w:r>
      <w:r>
        <w:t>о</w:t>
      </w:r>
      <w:r>
        <w:t>стить обман, сделанный по недоумию, то в этом сл</w:t>
      </w:r>
      <w:r>
        <w:t>у</w:t>
      </w:r>
      <w:r>
        <w:t>чае практически каждый  бывает беспощадным. Но сделать так, чтобы его не обманывали, он не может.</w:t>
      </w:r>
    </w:p>
    <w:p w14:paraId="3DA20AA8" w14:textId="77777777" w:rsidR="00055884" w:rsidRDefault="00055884">
      <w:pPr>
        <w:ind w:firstLine="720"/>
        <w:jc w:val="both"/>
      </w:pPr>
      <w:r>
        <w:t>И люди вынуждены, натурально, «проглат</w:t>
      </w:r>
      <w:r>
        <w:t>ы</w:t>
      </w:r>
      <w:r>
        <w:t>вать» те бесконечные обиды, которые они видят в де</w:t>
      </w:r>
      <w:r>
        <w:t>й</w:t>
      </w:r>
      <w:r>
        <w:t>ствиях других людей относительно себя. Все это идет внутрь и накапливается внутри него, как радиация. И, как радиация, накопившись до определенного предела, разрушает организм.  И отрицательные эмоции в ко</w:t>
      </w:r>
      <w:r>
        <w:t>н</w:t>
      </w:r>
      <w:r>
        <w:t>це концов приводят человека или к неврозу или к пс</w:t>
      </w:r>
      <w:r>
        <w:t>и</w:t>
      </w:r>
      <w:r>
        <w:t>хосоматозу.</w:t>
      </w:r>
    </w:p>
    <w:p w14:paraId="0C7FAB32" w14:textId="77777777" w:rsidR="00055884" w:rsidRDefault="00055884">
      <w:pPr>
        <w:ind w:firstLine="720"/>
        <w:jc w:val="both"/>
      </w:pPr>
      <w:r>
        <w:t xml:space="preserve">Нет бы подумать: </w:t>
      </w:r>
      <w:r w:rsidRPr="00055884">
        <w:t>«</w:t>
      </w:r>
      <w:r w:rsidRPr="00055884">
        <w:rPr>
          <w:i/>
        </w:rPr>
        <w:t>А действительно ли меня хотели обмануть? Действительно ли мне хотели сд</w:t>
      </w:r>
      <w:r w:rsidRPr="00055884">
        <w:rPr>
          <w:i/>
        </w:rPr>
        <w:t>е</w:t>
      </w:r>
      <w:r w:rsidRPr="00055884">
        <w:rPr>
          <w:i/>
        </w:rPr>
        <w:t>лать вред?»</w:t>
      </w:r>
      <w:r>
        <w:t xml:space="preserve"> Правда, это бывает не только у людей. Лоренц говорит, что и у животных ссоры часто возн</w:t>
      </w:r>
      <w:r>
        <w:t>и</w:t>
      </w:r>
      <w:r>
        <w:t>кают из-за того, что один ошибочно полагает, будто другой хочет причинить ему зло.</w:t>
      </w:r>
    </w:p>
    <w:p w14:paraId="18D760AD" w14:textId="77777777" w:rsidR="00055884" w:rsidRDefault="00055884">
      <w:pPr>
        <w:pStyle w:val="12"/>
        <w:jc w:val="both"/>
      </w:pPr>
      <w:bookmarkStart w:id="125" w:name="_Toc201323736"/>
      <w:r>
        <w:t>Собака бывает кусачей…</w:t>
      </w:r>
      <w:bookmarkEnd w:id="125"/>
    </w:p>
    <w:p w14:paraId="19A49994" w14:textId="4E852471" w:rsidR="00055884" w:rsidRDefault="00055884">
      <w:pPr>
        <w:spacing w:before="40"/>
        <w:ind w:firstLine="709"/>
        <w:jc w:val="both"/>
      </w:pPr>
      <w:proofErr w:type="spellStart"/>
      <w:r>
        <w:t>Г.Селье</w:t>
      </w:r>
      <w:proofErr w:type="spellEnd"/>
      <w:r>
        <w:t xml:space="preserve"> в своей книге «Стресс без </w:t>
      </w:r>
      <w:proofErr w:type="spellStart"/>
      <w:r>
        <w:t>дистресса</w:t>
      </w:r>
      <w:proofErr w:type="spellEnd"/>
      <w:r>
        <w:t>» делает принципиально важную ошибку. Он призывает: «Не дружи с бешеной собакой!» Прекрасно, это очень хороший совет! Но кто решает - бешеная эта собака или нет? По какому критерию происходит оценка? Эта фраза является квинтэссенцией принципа приклеив</w:t>
      </w:r>
      <w:r>
        <w:t>а</w:t>
      </w:r>
      <w:r>
        <w:t>ния ярлыков, оценки на основе собственных критер</w:t>
      </w:r>
      <w:r>
        <w:t>и</w:t>
      </w:r>
      <w:r>
        <w:t>ев.</w:t>
      </w:r>
      <w:r w:rsidR="0003386B">
        <w:t xml:space="preserve"> </w:t>
      </w:r>
      <w:r>
        <w:t>И такие советы, внешне очень красивые, только дезориентируют людей.</w:t>
      </w:r>
    </w:p>
    <w:p w14:paraId="5AA4763D" w14:textId="77777777" w:rsidR="00055884" w:rsidRDefault="00055884">
      <w:pPr>
        <w:spacing w:before="40"/>
        <w:ind w:firstLine="709"/>
        <w:jc w:val="both"/>
      </w:pPr>
      <w:r>
        <w:t>Одним из самых вредоносных явлений, кот</w:t>
      </w:r>
      <w:r>
        <w:t>о</w:t>
      </w:r>
      <w:r>
        <w:t>рые существуют в обществе, является установка на то, что совершенно не грешно обмануть жадного, злого и вздорного человека. Как ты понял, дорогой читатель, ознакомившись с теорией психологической относ</w:t>
      </w:r>
      <w:r>
        <w:t>и</w:t>
      </w:r>
      <w:r>
        <w:t>тельности, этот человек может восприниматься жа</w:t>
      </w:r>
      <w:r>
        <w:t>д</w:t>
      </w:r>
      <w:r>
        <w:t>ным, злым и вздорным только самим воспринима</w:t>
      </w:r>
      <w:r>
        <w:t>ю</w:t>
      </w:r>
      <w:r>
        <w:t>щим.</w:t>
      </w:r>
    </w:p>
    <w:p w14:paraId="7258FA31" w14:textId="77777777" w:rsidR="009A371C" w:rsidRP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b/>
          <w:bCs/>
        </w:rPr>
      </w:pPr>
      <w:r w:rsidRPr="009A371C">
        <w:rPr>
          <w:b/>
          <w:bCs/>
        </w:rPr>
        <w:t>Каждый из нас не раз убеждался, что чел</w:t>
      </w:r>
      <w:r w:rsidRPr="009A371C">
        <w:rPr>
          <w:b/>
          <w:bCs/>
        </w:rPr>
        <w:t>о</w:t>
      </w:r>
      <w:r w:rsidRPr="009A371C">
        <w:rPr>
          <w:b/>
          <w:bCs/>
        </w:rPr>
        <w:t>век часто видит то, что ожидает увидеть, слышит то, что ожидает услышать.</w:t>
      </w:r>
    </w:p>
    <w:p w14:paraId="5A83298D" w14:textId="77777777" w:rsidR="009A371C" w:rsidRP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b/>
          <w:bCs/>
        </w:rPr>
      </w:pPr>
      <w:r w:rsidRPr="009A371C">
        <w:rPr>
          <w:b/>
          <w:bCs/>
        </w:rPr>
        <w:t>Магеллан, «Путник в пустыне».</w:t>
      </w:r>
    </w:p>
    <w:p w14:paraId="74DDFAE2" w14:textId="77777777" w:rsidR="00055884" w:rsidRDefault="00055884">
      <w:pPr>
        <w:spacing w:before="40"/>
        <w:ind w:firstLine="709"/>
        <w:jc w:val="both"/>
      </w:pPr>
      <w:r>
        <w:t>А это восприятие может зависеть от очень мн</w:t>
      </w:r>
      <w:r>
        <w:t>о</w:t>
      </w:r>
      <w:r>
        <w:t>гих подсознательных установок этого человека. Например, ленивый человек для того, чтобы оправдать свою лень перед самим собой, может воспринимать жадным того, кто не ленив и кто своим трудом зараб</w:t>
      </w:r>
      <w:r>
        <w:t>о</w:t>
      </w:r>
      <w:r>
        <w:t xml:space="preserve">тал больше него. А отсюда уже недалеко до 1917 года! </w:t>
      </w:r>
    </w:p>
    <w:p w14:paraId="02EEA931" w14:textId="77777777" w:rsidR="00246A9E" w:rsidRDefault="00647EB5">
      <w:pPr>
        <w:spacing w:before="40"/>
        <w:ind w:firstLine="709"/>
        <w:jc w:val="both"/>
      </w:pPr>
      <w:r>
        <w:pict w14:anchorId="532FA6DD">
          <v:shape id="_x0000_i1041" type="#_x0000_t75" style="width:209pt;height:156pt">
            <v:imagedata r:id="rId30" o:title=""/>
          </v:shape>
        </w:pict>
      </w:r>
    </w:p>
    <w:p w14:paraId="18DD5E4C" w14:textId="77777777" w:rsidR="00055884" w:rsidRDefault="00055884">
      <w:pPr>
        <w:spacing w:before="40"/>
        <w:ind w:firstLine="709"/>
        <w:jc w:val="both"/>
      </w:pPr>
      <w:r>
        <w:t>Ведь как это благородно: «Бешеная собака представляет колоссальную опасность, отстреливать их не грех, а долг!» И ты понял, дорогой читатель, что под эту бешеную собаку при желании можно подвести любого. Дай только волю людям!</w:t>
      </w:r>
    </w:p>
    <w:p w14:paraId="7F774480" w14:textId="77777777" w:rsidR="00055884" w:rsidRDefault="00055884">
      <w:pPr>
        <w:pStyle w:val="12"/>
        <w:jc w:val="both"/>
      </w:pPr>
      <w:bookmarkStart w:id="126" w:name="_Toc201323737"/>
      <w:r>
        <w:t>Ты с кем?</w:t>
      </w:r>
      <w:bookmarkEnd w:id="126"/>
    </w:p>
    <w:p w14:paraId="1D8BF0DE" w14:textId="64D3EDD2" w:rsidR="00055884" w:rsidRDefault="00055884">
      <w:pPr>
        <w:spacing w:before="40"/>
        <w:ind w:firstLine="709"/>
        <w:jc w:val="both"/>
      </w:pPr>
      <w:r>
        <w:t>Счастливыми и довольными хотят быть все! Но только мораль, основанная на не</w:t>
      </w:r>
      <w:r w:rsidR="0003386B">
        <w:t xml:space="preserve"> </w:t>
      </w:r>
      <w:r>
        <w:t>насильственности, на взаимоотношениях, в которых люди считаются с п</w:t>
      </w:r>
      <w:r>
        <w:t>о</w:t>
      </w:r>
      <w:r>
        <w:t>требностями других людей, способна дать тот еди</w:t>
      </w:r>
      <w:r>
        <w:t>н</w:t>
      </w:r>
      <w:r>
        <w:t>ственный надежный и верный в долговременной пе</w:t>
      </w:r>
      <w:r>
        <w:t>р</w:t>
      </w:r>
      <w:r>
        <w:t>спективе путь, который приведет людей к миру, в к</w:t>
      </w:r>
      <w:r>
        <w:t>о</w:t>
      </w:r>
      <w:r>
        <w:t>тором будет удобно и уютно жить.  И поэтому я  вс</w:t>
      </w:r>
      <w:r>
        <w:t>е</w:t>
      </w:r>
      <w:r>
        <w:t xml:space="preserve">гда отвечаю на вопрос: </w:t>
      </w:r>
      <w:r>
        <w:rPr>
          <w:b/>
          <w:i/>
        </w:rPr>
        <w:t>"С Христом против истины или с истиной против Христа?"</w:t>
      </w:r>
      <w:r>
        <w:t xml:space="preserve"> только так:</w:t>
      </w:r>
    </w:p>
    <w:p w14:paraId="1CA42C9F" w14:textId="77777777" w:rsidR="00055884" w:rsidRDefault="00055884">
      <w:pPr>
        <w:spacing w:before="40"/>
        <w:ind w:firstLine="709"/>
        <w:jc w:val="both"/>
      </w:pPr>
    </w:p>
    <w:p w14:paraId="61509D89" w14:textId="77777777" w:rsidR="00055884" w:rsidRDefault="00055884">
      <w:pPr>
        <w:spacing w:before="40"/>
        <w:jc w:val="center"/>
        <w:rPr>
          <w:b/>
          <w:u w:val="single"/>
        </w:rPr>
      </w:pPr>
      <w:r>
        <w:rPr>
          <w:b/>
          <w:u w:val="single"/>
        </w:rPr>
        <w:t>С Христом против истины!</w:t>
      </w:r>
    </w:p>
    <w:p w14:paraId="6CB87F70" w14:textId="77777777" w:rsidR="00055884" w:rsidRDefault="00055884">
      <w:pPr>
        <w:spacing w:before="40"/>
        <w:jc w:val="both"/>
      </w:pPr>
    </w:p>
    <w:p w14:paraId="7CFDD063" w14:textId="77777777" w:rsidR="00055884" w:rsidRDefault="00055884">
      <w:pPr>
        <w:spacing w:before="40"/>
        <w:ind w:firstLine="709"/>
        <w:jc w:val="both"/>
        <w:rPr>
          <w:b/>
        </w:rPr>
      </w:pPr>
      <w:r>
        <w:t>Под личиной истины нам зачастую преподн</w:t>
      </w:r>
      <w:r>
        <w:t>о</w:t>
      </w:r>
      <w:r>
        <w:t>сят разную дрянь, общественная мораль меняется с течением времени и в угоду правящей верхушке (один такой случай произошел прямо на наших глазах). Но верность того, что сказал Иисус Христос, проверена самыми надежными критериями - временем и практ</w:t>
      </w:r>
      <w:r>
        <w:t>и</w:t>
      </w:r>
      <w:r>
        <w:t>кой. На основе идей Христа выросла и расцвела самая мощная и жизнеспособная цивилизация в истории Ч</w:t>
      </w:r>
      <w:r>
        <w:t>е</w:t>
      </w:r>
      <w:r>
        <w:t xml:space="preserve">ловечества. </w:t>
      </w:r>
      <w:r>
        <w:rPr>
          <w:b/>
        </w:rPr>
        <w:t>Действительно критерием истины я</w:t>
      </w:r>
      <w:r>
        <w:rPr>
          <w:b/>
        </w:rPr>
        <w:t>в</w:t>
      </w:r>
      <w:r>
        <w:rPr>
          <w:b/>
        </w:rPr>
        <w:t>ляется практика!</w:t>
      </w:r>
    </w:p>
    <w:p w14:paraId="30306AF7" w14:textId="77777777" w:rsidR="00055884" w:rsidRDefault="00055884">
      <w:pPr>
        <w:pStyle w:val="12"/>
        <w:jc w:val="both"/>
      </w:pPr>
      <w:bookmarkStart w:id="127" w:name="_Toc201323738"/>
      <w:r>
        <w:t>Христос – психолог?</w:t>
      </w:r>
      <w:bookmarkEnd w:id="127"/>
    </w:p>
    <w:p w14:paraId="4C844917" w14:textId="31578B46" w:rsidR="00055884" w:rsidRDefault="00055884">
      <w:pPr>
        <w:spacing w:before="40"/>
        <w:ind w:firstLine="709"/>
        <w:jc w:val="both"/>
      </w:pPr>
      <w:r>
        <w:t>Таким образом можно вполне обоснованно утверждать, что Христос предложил людям соверше</w:t>
      </w:r>
      <w:r>
        <w:t>н</w:t>
      </w:r>
      <w:r>
        <w:t xml:space="preserve">ную программу </w:t>
      </w:r>
      <w:r>
        <w:rPr>
          <w:b/>
          <w:i/>
        </w:rPr>
        <w:t>ЗДОРОВОГО, РАЗУМНОГО  ЭГ</w:t>
      </w:r>
      <w:r>
        <w:rPr>
          <w:b/>
          <w:i/>
        </w:rPr>
        <w:t>О</w:t>
      </w:r>
      <w:r>
        <w:rPr>
          <w:b/>
          <w:i/>
        </w:rPr>
        <w:t>ИЗМА</w:t>
      </w:r>
      <w:r>
        <w:t xml:space="preserve">. </w:t>
      </w:r>
      <w:r w:rsidR="0003386B">
        <w:t xml:space="preserve">Я только перевел это на современный русский язык. </w:t>
      </w:r>
      <w:r>
        <w:t>Учение Христа в основе своей чисто утилитарно и направлено на наилучшую организацию взаимоо</w:t>
      </w:r>
      <w:r>
        <w:t>т</w:t>
      </w:r>
      <w:r>
        <w:t>ношений между реальными людьми.</w:t>
      </w:r>
    </w:p>
    <w:p w14:paraId="09F4DC83" w14:textId="77777777" w:rsidR="00055884" w:rsidRDefault="00055884">
      <w:pPr>
        <w:spacing w:before="40"/>
        <w:ind w:firstLine="709"/>
        <w:jc w:val="both"/>
      </w:pPr>
      <w:r>
        <w:t>Даже если ты, дорогой читатель, не можешь поклоняться Иисусу как Богу, поклоняйся ему как Ч</w:t>
      </w:r>
      <w:r>
        <w:t>е</w:t>
      </w:r>
      <w:r>
        <w:t>ловеку - он вполне достоин этого!</w:t>
      </w:r>
    </w:p>
    <w:p w14:paraId="11BC4950" w14:textId="77777777" w:rsidR="00055884" w:rsidRDefault="00055884">
      <w:pPr>
        <w:spacing w:before="40"/>
        <w:ind w:firstLine="709"/>
        <w:jc w:val="both"/>
      </w:pPr>
      <w:r>
        <w:t>Счастье - это состояние духа, которое появл</w:t>
      </w:r>
      <w:r>
        <w:t>я</w:t>
      </w:r>
      <w:r>
        <w:t>ется только в случае, когда все идет так, как виделось в лучших мечтах. Это состояние достижения желаем</w:t>
      </w:r>
      <w:r>
        <w:t>о</w:t>
      </w:r>
      <w:r>
        <w:t>го с твердой перспективой его не потерять. И самый лучший способ достичь счастья - действовать по принципам, провозглашенным Иисусом Христом. А метод достижения – практическое использование в жизни ТРЕХ ФУНДАМЕНТАЛЬНЫХ ЗАКОНОВ ОБЩЕНИЯ.</w:t>
      </w:r>
    </w:p>
    <w:p w14:paraId="7F552C9E" w14:textId="77777777" w:rsidR="00055884" w:rsidRDefault="00055884">
      <w:pPr>
        <w:pStyle w:val="12"/>
        <w:jc w:val="both"/>
      </w:pPr>
      <w:bookmarkStart w:id="128" w:name="_Toc201323739"/>
      <w:r>
        <w:t>Счастье – лучшее лекарство в мире</w:t>
      </w:r>
      <w:bookmarkEnd w:id="128"/>
    </w:p>
    <w:p w14:paraId="019DB033" w14:textId="77777777" w:rsidR="00055884" w:rsidRDefault="00055884">
      <w:pPr>
        <w:spacing w:before="40"/>
        <w:ind w:firstLine="709"/>
        <w:jc w:val="both"/>
      </w:pPr>
      <w:r>
        <w:t>Доказано, что когда человек счастлив, у него намного лучше функционируют внутренние органы. Они не страдают от последствий стрессов, в которых постоянно находится несчастный человек. Счастливый человек ничего не боится, ни о чем не тревожится. Он не находится постоянно в стрессовой готовности. О</w:t>
      </w:r>
      <w:r>
        <w:t>т</w:t>
      </w:r>
      <w:r>
        <w:t>куда стрессы, если он счастлив!</w:t>
      </w:r>
    </w:p>
    <w:p w14:paraId="197D3F50" w14:textId="77777777" w:rsidR="00E37A38" w:rsidRDefault="00E37A38">
      <w:pPr>
        <w:spacing w:before="40"/>
        <w:ind w:firstLine="709"/>
        <w:jc w:val="both"/>
      </w:pPr>
    </w:p>
    <w:p w14:paraId="74F2AF09"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 основе могущества лежит могущество личн</w:t>
      </w:r>
      <w:r>
        <w:t>о</w:t>
      </w:r>
      <w:r>
        <w:t>сти.</w:t>
      </w:r>
    </w:p>
    <w:p w14:paraId="1D31E2D9"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1DD8505D" w14:textId="77777777" w:rsidR="00E37A38" w:rsidRDefault="00E37A38">
      <w:pPr>
        <w:spacing w:before="40"/>
        <w:ind w:firstLine="709"/>
        <w:jc w:val="both"/>
      </w:pPr>
    </w:p>
    <w:p w14:paraId="0E8FB5BD" w14:textId="77777777" w:rsidR="00055884" w:rsidRDefault="00055884">
      <w:pPr>
        <w:spacing w:before="40"/>
        <w:ind w:firstLine="709"/>
        <w:jc w:val="both"/>
      </w:pPr>
      <w:r>
        <w:t>Но в деле изменения своего поведения надо набраться терпения - если ты изменился, то это не г</w:t>
      </w:r>
      <w:r>
        <w:t>о</w:t>
      </w:r>
      <w:r>
        <w:t>ворит о том, что в этот же миг изменится отношение окружающих к тебе. Люди в большинстве своем д</w:t>
      </w:r>
      <w:r>
        <w:t>о</w:t>
      </w:r>
      <w:r>
        <w:t>статочно злопамятны и еще очень долго будут прип</w:t>
      </w:r>
      <w:r>
        <w:t>о</w:t>
      </w:r>
      <w:r>
        <w:t>минать тебе то зло, что ты совершил по отношению к ним (даже если им только казалось, что ты совершил его). И «хвост» этих воспоминаний еще какое-то вр</w:t>
      </w:r>
      <w:r>
        <w:t>е</w:t>
      </w:r>
      <w:r>
        <w:t>мя будет тащиться за тобой.</w:t>
      </w:r>
    </w:p>
    <w:p w14:paraId="3A3BBEBF" w14:textId="77777777" w:rsidR="00055884" w:rsidRDefault="00055884">
      <w:pPr>
        <w:pStyle w:val="12"/>
        <w:jc w:val="both"/>
      </w:pPr>
      <w:bookmarkStart w:id="129" w:name="_Toc201323740"/>
      <w:r>
        <w:t>Терпение и труд…</w:t>
      </w:r>
      <w:bookmarkEnd w:id="129"/>
    </w:p>
    <w:p w14:paraId="211169E0" w14:textId="77777777" w:rsidR="00055884" w:rsidRDefault="00055884">
      <w:pPr>
        <w:spacing w:before="40"/>
        <w:ind w:firstLine="709"/>
        <w:jc w:val="both"/>
      </w:pPr>
      <w:r>
        <w:t>Скорее всего тебя ждет непонимание тех л</w:t>
      </w:r>
      <w:r>
        <w:t>ю</w:t>
      </w:r>
      <w:r>
        <w:t>дей, с которыми ты начал по новому взаимодейств</w:t>
      </w:r>
      <w:r>
        <w:t>о</w:t>
      </w:r>
      <w:r>
        <w:t>вать. И то добро, что ты будешь сеять, преломится в сознании окружающих тебя людей через прежний опыт общения с тобой.  И твое новое поведение будет восприниматься ими или как лицемерие или же как очередная хитрость.  И пока произойдет подвижка в их отношении к тебе, ты хлебнешь достаточно горя.</w:t>
      </w:r>
    </w:p>
    <w:p w14:paraId="34176A9A" w14:textId="77777777" w:rsidR="00055884" w:rsidRDefault="00055884">
      <w:pPr>
        <w:spacing w:before="40"/>
        <w:ind w:firstLine="709"/>
        <w:jc w:val="both"/>
      </w:pPr>
      <w:r>
        <w:t>Но так и должно быть! Жизнь прекрасна име</w:t>
      </w:r>
      <w:r>
        <w:t>н</w:t>
      </w:r>
      <w:r>
        <w:t>но из-за того, что в ней есть трудности. Препятствия на твоем пути являются  не кознями врагов, а нормой!  Если ты будешь воспринимать их именно так, то 90%  твоих расстройств тут же канет в Лету.</w:t>
      </w:r>
    </w:p>
    <w:p w14:paraId="01616094" w14:textId="77777777" w:rsidR="00055884" w:rsidRDefault="00055884">
      <w:pPr>
        <w:spacing w:before="40"/>
        <w:ind w:firstLine="709"/>
        <w:jc w:val="both"/>
      </w:pPr>
      <w:r>
        <w:t>Если бы этих препятствий не было, то наш мир очень бы напоминал застывший "рай", в котором люди не умирают от скуки только потому, что в раю нет возможности сделать это вместе с мухами.</w:t>
      </w:r>
    </w:p>
    <w:p w14:paraId="0FC2BDF3" w14:textId="77777777" w:rsidR="00055884" w:rsidRDefault="00055884">
      <w:pPr>
        <w:spacing w:before="40"/>
        <w:ind w:firstLine="709"/>
        <w:jc w:val="both"/>
      </w:pPr>
      <w:r>
        <w:t>На Востоке это поняли уже давно. И на камне в Тибете было высечено  такое выражение:</w:t>
      </w:r>
    </w:p>
    <w:p w14:paraId="3CFDBEE3" w14:textId="77777777" w:rsidR="00055884" w:rsidRDefault="00055884" w:rsidP="00192AE0">
      <w:pPr>
        <w:spacing w:before="40"/>
        <w:jc w:val="both"/>
      </w:pPr>
      <w:r>
        <w:t>"</w:t>
      </w:r>
      <w:r>
        <w:rPr>
          <w:b/>
          <w:u w:val="single"/>
        </w:rPr>
        <w:t>Научились  ли вы радоваться трудностям?".</w:t>
      </w:r>
    </w:p>
    <w:p w14:paraId="6D90E4DD" w14:textId="77777777" w:rsidR="00055884" w:rsidRDefault="00055884">
      <w:pPr>
        <w:pStyle w:val="38"/>
      </w:pPr>
      <w:bookmarkStart w:id="130" w:name="_Toc201323741"/>
      <w:r>
        <w:t>Глава</w:t>
      </w:r>
      <w:r w:rsidR="00302446">
        <w:t xml:space="preserve"> десятая</w:t>
      </w:r>
      <w:r>
        <w:t>, в которой мы о</w:t>
      </w:r>
      <w:r>
        <w:t>т</w:t>
      </w:r>
      <w:r>
        <w:t>ветим: «Все - таки: помогать или не помогать ближнему своему?»</w:t>
      </w:r>
      <w:bookmarkEnd w:id="130"/>
    </w:p>
    <w:p w14:paraId="6AA8E513" w14:textId="77777777" w:rsidR="00055884" w:rsidRDefault="00055884">
      <w:pPr>
        <w:spacing w:before="40"/>
        <w:ind w:firstLine="709"/>
        <w:jc w:val="both"/>
      </w:pPr>
    </w:p>
    <w:p w14:paraId="6C68EE3B" w14:textId="77777777" w:rsidR="00055884" w:rsidRDefault="00055884">
      <w:pPr>
        <w:spacing w:before="40"/>
        <w:ind w:firstLine="709"/>
        <w:jc w:val="both"/>
      </w:pPr>
      <w:r>
        <w:t>«</w:t>
      </w:r>
      <w:r>
        <w:rPr>
          <w:b/>
          <w:i/>
        </w:rPr>
        <w:t>Никогда не помогай человеку, если он тебя об этом не просит!»</w:t>
      </w:r>
      <w:r>
        <w:t xml:space="preserve"> Этот тезис концепции здоров</w:t>
      </w:r>
      <w:r>
        <w:t>о</w:t>
      </w:r>
      <w:r>
        <w:t>го, разумного эгоизма всегда вызывал противоречивые оценки у моих читателей. И некоторые директора книжных магазинов, в которые я сдавал первое изд</w:t>
      </w:r>
      <w:r>
        <w:t>а</w:t>
      </w:r>
      <w:r>
        <w:t>ние этой книги, говорили: «Книга хорошая, но вот с этим мы тезисом я не согласен!»</w:t>
      </w:r>
    </w:p>
    <w:p w14:paraId="10882F98" w14:textId="77777777" w:rsidR="00055884" w:rsidRDefault="00055884">
      <w:pPr>
        <w:spacing w:before="40"/>
        <w:ind w:firstLine="709"/>
        <w:jc w:val="both"/>
      </w:pPr>
      <w:r>
        <w:t>И внешне, действительно, эта концепция идет вразрез с моралью общества. Но так ли это? Давай, дорогой читатель, разберем его на таком примере.</w:t>
      </w:r>
    </w:p>
    <w:p w14:paraId="53968BE5" w14:textId="77777777" w:rsidR="00797C1F" w:rsidRDefault="00647EB5">
      <w:pPr>
        <w:pStyle w:val="12"/>
        <w:jc w:val="both"/>
      </w:pPr>
      <w:bookmarkStart w:id="131" w:name="_Toc201323742"/>
      <w:r>
        <w:pict w14:anchorId="66214AB1">
          <v:shape id="_x0000_i1042" type="#_x0000_t75" style="width:242pt;height:181pt">
            <v:imagedata r:id="rId31" o:title=""/>
          </v:shape>
        </w:pict>
      </w:r>
    </w:p>
    <w:p w14:paraId="5181BA70" w14:textId="77777777" w:rsidR="00055884" w:rsidRDefault="00055884">
      <w:pPr>
        <w:pStyle w:val="12"/>
        <w:jc w:val="both"/>
      </w:pPr>
      <w:r>
        <w:t>Помогать или не помогать?</w:t>
      </w:r>
      <w:bookmarkEnd w:id="131"/>
    </w:p>
    <w:p w14:paraId="78DA4A41" w14:textId="77777777" w:rsidR="00055884" w:rsidRDefault="00055884">
      <w:pPr>
        <w:spacing w:before="40"/>
        <w:ind w:firstLine="709"/>
        <w:jc w:val="both"/>
      </w:pPr>
      <w:r>
        <w:t>Ты идешь по лесу и видишь, что на высоком дереве сидит человек и пилит ветку, на которой сидит. И если он успешно завершит это свое начинание, то благополучно треснется задницей об землю.</w:t>
      </w:r>
    </w:p>
    <w:p w14:paraId="695F8B35" w14:textId="77777777" w:rsidR="00055884" w:rsidRDefault="00055884">
      <w:pPr>
        <w:spacing w:before="40"/>
        <w:ind w:firstLine="709"/>
        <w:jc w:val="both"/>
      </w:pPr>
      <w:r>
        <w:t>Каковы твои действия? Наиболее распростр</w:t>
      </w:r>
      <w:r>
        <w:t>а</w:t>
      </w:r>
      <w:r>
        <w:t>ненная реакция россиян в этой ситуации (это опред</w:t>
      </w:r>
      <w:r>
        <w:t>е</w:t>
      </w:r>
      <w:r>
        <w:t>лено на многочисленных тренингах, где анализиров</w:t>
      </w:r>
      <w:r>
        <w:t>а</w:t>
      </w:r>
      <w:r>
        <w:t xml:space="preserve">лась данная ситуация): </w:t>
      </w:r>
      <w:r w:rsidRPr="00055884">
        <w:t>«</w:t>
      </w:r>
      <w:r w:rsidRPr="00055884">
        <w:rPr>
          <w:i/>
        </w:rPr>
        <w:t>Да ты что делаешь? Сдурел, что - ли?  Сейчас ведь упадешь!»</w:t>
      </w:r>
      <w:r>
        <w:t xml:space="preserve"> Ведь мы все выро</w:t>
      </w:r>
      <w:r>
        <w:t>с</w:t>
      </w:r>
      <w:r>
        <w:t>ли в стране «советов». И не дать совет, если знаешь правильный ответ - для многих чуть ли не преступл</w:t>
      </w:r>
      <w:r>
        <w:t>е</w:t>
      </w:r>
      <w:r>
        <w:t>ние!</w:t>
      </w:r>
    </w:p>
    <w:p w14:paraId="116C6A2A" w14:textId="77777777" w:rsidR="009A371C" w:rsidRDefault="009A371C" w:rsidP="009A371C">
      <w:pPr>
        <w:spacing w:before="40"/>
        <w:ind w:firstLine="709"/>
        <w:jc w:val="both"/>
      </w:pPr>
    </w:p>
    <w:p w14:paraId="0731950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Люди поступают высоко - морально только из чисто  эгоистических побуждений.</w:t>
      </w:r>
    </w:p>
    <w:p w14:paraId="142F7AED" w14:textId="77777777" w:rsidR="009A371C" w:rsidRDefault="009A371C" w:rsidP="009A371C">
      <w:pPr>
        <w:spacing w:before="40"/>
        <w:ind w:firstLine="709"/>
        <w:jc w:val="both"/>
      </w:pPr>
    </w:p>
    <w:p w14:paraId="7C8B84D9" w14:textId="77777777" w:rsidR="00055884" w:rsidRDefault="00055884">
      <w:pPr>
        <w:spacing w:before="40"/>
        <w:ind w:firstLine="709"/>
        <w:jc w:val="both"/>
      </w:pPr>
      <w:r>
        <w:t xml:space="preserve">Человек своими словами делает доброе дело - помогает другому человеку избежать неприятностей, а в ответ слышит...... ну, не буду здесь приводить то, что иногда слетает с ветки. И непонятно </w:t>
      </w:r>
      <w:proofErr w:type="spellStart"/>
      <w:r>
        <w:t>сердобольцу</w:t>
      </w:r>
      <w:proofErr w:type="spellEnd"/>
      <w:r>
        <w:t xml:space="preserve"> - почему???</w:t>
      </w:r>
    </w:p>
    <w:p w14:paraId="0F74863A" w14:textId="77777777" w:rsidR="00055884" w:rsidRDefault="00055884">
      <w:pPr>
        <w:pStyle w:val="12"/>
        <w:jc w:val="both"/>
      </w:pPr>
      <w:bookmarkStart w:id="132" w:name="_Toc201323743"/>
      <w:r>
        <w:t>Совет, как обвинение в глупости</w:t>
      </w:r>
      <w:bookmarkEnd w:id="132"/>
    </w:p>
    <w:p w14:paraId="044E0942" w14:textId="77777777" w:rsidR="00055884" w:rsidRDefault="00055884">
      <w:pPr>
        <w:spacing w:before="40"/>
        <w:ind w:firstLine="709"/>
        <w:jc w:val="both"/>
      </w:pPr>
      <w:r>
        <w:t xml:space="preserve">А ситуация достаточно проста. Если человек в ДАННЫЙ момент делает что-то, то, наверное, он УБЕЖДЕН В ПРАВИЛЬНОСТИ своего начинания. Когда он упадет вместе с веткой, через ушибленное место (а оно в народе считается чуть ли не лучшим местом, через которые в человека входят знания) до него достаточно быстро дойдет, что он БЫЛ не прав. </w:t>
      </w:r>
    </w:p>
    <w:p w14:paraId="40C5E691" w14:textId="77777777" w:rsidR="00055884" w:rsidRDefault="00055884">
      <w:pPr>
        <w:spacing w:before="40"/>
        <w:ind w:firstLine="709"/>
        <w:jc w:val="both"/>
      </w:pPr>
      <w:r>
        <w:t>Но в момент пилки ЛЮБЫЕ добрые советы он будет воспринимать как ОБВИНЕНИЯ  В  ГЛУП</w:t>
      </w:r>
      <w:r>
        <w:t>О</w:t>
      </w:r>
      <w:r>
        <w:t>СТИ! Со всеми вытекающими санкциями с его стор</w:t>
      </w:r>
      <w:r>
        <w:t>о</w:t>
      </w:r>
      <w:r>
        <w:t>ны!</w:t>
      </w:r>
    </w:p>
    <w:p w14:paraId="032B2E5C" w14:textId="77777777" w:rsidR="00055884" w:rsidRDefault="00055884">
      <w:pPr>
        <w:spacing w:before="40"/>
        <w:ind w:firstLine="709"/>
        <w:jc w:val="both"/>
      </w:pPr>
      <w:r>
        <w:t>Поэтому любые советы в этом случае вызыв</w:t>
      </w:r>
      <w:r>
        <w:t>а</w:t>
      </w:r>
      <w:r>
        <w:t>ют определенный и весьма негативный ответ с его стороны. И помогать человеку - себе вредить!</w:t>
      </w:r>
    </w:p>
    <w:p w14:paraId="2A9E1F31" w14:textId="77777777" w:rsidR="00055884" w:rsidRDefault="00055884">
      <w:pPr>
        <w:pStyle w:val="12"/>
        <w:jc w:val="both"/>
      </w:pPr>
      <w:bookmarkStart w:id="133" w:name="_Toc201323744"/>
      <w:r>
        <w:t>Как все-таки прервать «полет»?</w:t>
      </w:r>
      <w:bookmarkEnd w:id="133"/>
    </w:p>
    <w:p w14:paraId="0F1F753F" w14:textId="77777777" w:rsidR="00055884" w:rsidRDefault="00055884">
      <w:pPr>
        <w:spacing w:before="40"/>
        <w:ind w:firstLine="709"/>
        <w:jc w:val="both"/>
      </w:pPr>
      <w:r>
        <w:t>И все бы хорошо! И глядя на этого «орла», с</w:t>
      </w:r>
      <w:r>
        <w:t>и</w:t>
      </w:r>
      <w:r>
        <w:t>дящего на ветке, можно улыбнуться, представив его скорый «полет» и пройти мимо. Но в жизни подобные глупости делаются не только в таких, относительно безопасных, условиях. И иной раз пройти мимо такого человека просто невозможно. Он может погибнуть и ты, в душе своей, будешь чувствовать свою вину за невмешательство.</w:t>
      </w:r>
    </w:p>
    <w:p w14:paraId="44E19F38" w14:textId="77777777" w:rsidR="00055884" w:rsidRDefault="00055884">
      <w:pPr>
        <w:spacing w:before="40"/>
        <w:ind w:firstLine="709"/>
        <w:jc w:val="both"/>
      </w:pPr>
      <w:r>
        <w:t>Ну, если ситуация действительно опасная, то практически каждый человек даже не подумает об отрицательной реакции «пилящего»: когда поймет - какой опасности помогли избежать - простит! Но зач</w:t>
      </w:r>
      <w:r>
        <w:t>а</w:t>
      </w:r>
      <w:r>
        <w:t>стую даже мимо того, который делает глупость «сре</w:t>
      </w:r>
      <w:r>
        <w:t>д</w:t>
      </w:r>
      <w:r>
        <w:t>ней степени», никак  нельзя пройти и не вмешаться.</w:t>
      </w:r>
    </w:p>
    <w:p w14:paraId="1EA5FD10" w14:textId="77777777" w:rsidR="00055884" w:rsidRDefault="00055884">
      <w:pPr>
        <w:pStyle w:val="12"/>
        <w:jc w:val="both"/>
      </w:pPr>
      <w:bookmarkStart w:id="134" w:name="_Toc201323745"/>
      <w:r>
        <w:t>«Шведский стол» помощи</w:t>
      </w:r>
      <w:bookmarkEnd w:id="134"/>
    </w:p>
    <w:p w14:paraId="60EA20DB" w14:textId="77777777" w:rsidR="00055884" w:rsidRDefault="00055884">
      <w:pPr>
        <w:spacing w:before="40"/>
        <w:ind w:firstLine="709"/>
        <w:jc w:val="both"/>
      </w:pPr>
      <w:r>
        <w:t>Как же помочь этому бедолаге - и чтобы он п</w:t>
      </w:r>
      <w:r>
        <w:t>е</w:t>
      </w:r>
      <w:r>
        <w:t>рестал пилить и чтобы понял, что был не прав? И, ж</w:t>
      </w:r>
      <w:r>
        <w:t>е</w:t>
      </w:r>
      <w:r>
        <w:t xml:space="preserve">лательно, чтобы он в результате остался благодарен помогающему человеку. Ну если благодарность со стороны «пилящего» тебя не интересует, то можно сказать:  </w:t>
      </w:r>
      <w:r w:rsidRPr="00055884">
        <w:rPr>
          <w:i/>
        </w:rPr>
        <w:t>«Ты чего пилишь? Там на поляне бесплатно водку дают!»</w:t>
      </w:r>
      <w:r>
        <w:t xml:space="preserve"> Пока будет зря бегать, вполне возмо</w:t>
      </w:r>
      <w:r>
        <w:t>ж</w:t>
      </w:r>
      <w:r>
        <w:t>но, что голова у него проветрится.  Правда тебе, «до</w:t>
      </w:r>
      <w:r>
        <w:t>б</w:t>
      </w:r>
      <w:r>
        <w:t>рый советчик», желательно не попадаться  ему на гл</w:t>
      </w:r>
      <w:r>
        <w:t>а</w:t>
      </w:r>
      <w:r>
        <w:t>за на обратном пути!</w:t>
      </w:r>
    </w:p>
    <w:p w14:paraId="10FB6DCB" w14:textId="77777777" w:rsidR="00055884" w:rsidRDefault="00055884">
      <w:pPr>
        <w:spacing w:before="40"/>
        <w:ind w:firstLine="709"/>
        <w:jc w:val="both"/>
      </w:pPr>
      <w:r>
        <w:t>Второй вариант:</w:t>
      </w:r>
      <w:r>
        <w:rPr>
          <w:b/>
        </w:rPr>
        <w:t xml:space="preserve"> </w:t>
      </w:r>
      <w:r w:rsidRPr="00055884">
        <w:rPr>
          <w:i/>
        </w:rPr>
        <w:t>«Ух ты! Как хорошо у тебя получается. Может быть расскажешь мне - как ты это делаешь?»</w:t>
      </w:r>
      <w:r>
        <w:rPr>
          <w:b/>
        </w:rPr>
        <w:t xml:space="preserve"> </w:t>
      </w:r>
      <w:r>
        <w:t>Смотришь пока  будет рассказывать, сам поймет - что же он делает не правильно.</w:t>
      </w:r>
    </w:p>
    <w:p w14:paraId="18AFBE5E" w14:textId="77777777" w:rsidR="00055884" w:rsidRDefault="00055884">
      <w:pPr>
        <w:spacing w:before="40"/>
        <w:ind w:firstLine="709"/>
        <w:jc w:val="both"/>
      </w:pPr>
      <w:r>
        <w:t>И третий, с моей точки зрения, наилучший в</w:t>
      </w:r>
      <w:r>
        <w:t>а</w:t>
      </w:r>
      <w:r>
        <w:t xml:space="preserve">риант вмешательства в опасную ситуацию: </w:t>
      </w:r>
      <w:r w:rsidRPr="00055884">
        <w:rPr>
          <w:i/>
        </w:rPr>
        <w:t>«Ты, наверное, устал! Отдохни, а я за тебя попилю»</w:t>
      </w:r>
      <w:r>
        <w:rPr>
          <w:b/>
        </w:rPr>
        <w:t>.</w:t>
      </w:r>
      <w:r>
        <w:t xml:space="preserve"> Затем надо залезть на дерево и сесть так, чтобы не упасть, когда ветка в результате пилки все - таки упадет. Если этот человек сразу не увидит НА ТВОЕМ ПРИМЕРЕ : как надо было садиться, то его вполне убедит траект</w:t>
      </w:r>
      <w:r>
        <w:t>о</w:t>
      </w:r>
      <w:r>
        <w:t>рия полета ветки и его пылкое воображение, которое красочно довершит эту композицию.</w:t>
      </w:r>
    </w:p>
    <w:p w14:paraId="2926E9C7" w14:textId="77777777" w:rsidR="00055884" w:rsidRDefault="00055884">
      <w:pPr>
        <w:spacing w:before="40"/>
        <w:ind w:firstLine="709"/>
        <w:jc w:val="both"/>
      </w:pPr>
      <w:r>
        <w:t>Есть еще один способ разрешения этой опасной ситуации, который приемлем больше для людей, склонных решать проблемы в восточном стиле. Если ты увидел пилящего человека и знаешь, что произо</w:t>
      </w:r>
      <w:r>
        <w:t>й</w:t>
      </w:r>
      <w:r>
        <w:t>дет, то подстели на то место, куда он упадет, соломку. И иди своей дорогой! И мне представляется, что этот способ наилучший.</w:t>
      </w:r>
    </w:p>
    <w:p w14:paraId="54E331A9" w14:textId="77777777" w:rsidR="00055884" w:rsidRDefault="00055884">
      <w:pPr>
        <w:spacing w:before="40"/>
        <w:ind w:firstLine="709"/>
        <w:jc w:val="both"/>
      </w:pPr>
      <w:r>
        <w:t>Парадокс заключается в том, что люди очень редко учатся на ошибках, но на чужих - почти ник</w:t>
      </w:r>
      <w:r>
        <w:t>о</w:t>
      </w:r>
      <w:r>
        <w:t>гда!  И с моей точки зрения, людям ничем нельзя пр</w:t>
      </w:r>
      <w:r>
        <w:t>я</w:t>
      </w:r>
      <w:r>
        <w:t>мо помочь, если они не просят о помощи.</w:t>
      </w:r>
    </w:p>
    <w:p w14:paraId="2AF50D58" w14:textId="77777777" w:rsidR="00055884" w:rsidRDefault="00055884">
      <w:pPr>
        <w:spacing w:before="40"/>
        <w:ind w:firstLine="709"/>
        <w:jc w:val="both"/>
      </w:pPr>
      <w:r>
        <w:t>Человек меняется только на основе своего горького опыта. И хотим мы этого или нет, но он до</w:t>
      </w:r>
      <w:r>
        <w:t>л</w:t>
      </w:r>
      <w:r>
        <w:t>жен совершить тот минимум ошибок, что ему пол</w:t>
      </w:r>
      <w:r>
        <w:t>о</w:t>
      </w:r>
      <w:r>
        <w:t>жено сделать. И в этом деле другие люди могут п</w:t>
      </w:r>
      <w:r>
        <w:t>о</w:t>
      </w:r>
      <w:r>
        <w:t>мочь только тем, что смягчат неизбежную в этом сл</w:t>
      </w:r>
      <w:r>
        <w:t>у</w:t>
      </w:r>
      <w:r>
        <w:t>чае боль.</w:t>
      </w:r>
    </w:p>
    <w:p w14:paraId="160DA07E" w14:textId="77777777" w:rsidR="009A371C" w:rsidRDefault="009A371C" w:rsidP="009A371C">
      <w:pPr>
        <w:spacing w:before="40"/>
        <w:ind w:firstLine="709"/>
        <w:jc w:val="both"/>
      </w:pPr>
    </w:p>
    <w:p w14:paraId="23D2CC1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Неизвестность - самая мучительная из всех п</w:t>
      </w:r>
      <w:r>
        <w:t>ы</w:t>
      </w:r>
      <w:r>
        <w:t>ток.</w:t>
      </w:r>
    </w:p>
    <w:p w14:paraId="68ECE27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А. Мюссе.</w:t>
      </w:r>
    </w:p>
    <w:p w14:paraId="62B944C6" w14:textId="77777777" w:rsidR="009A371C" w:rsidRPr="000A31BE" w:rsidRDefault="009A371C">
      <w:pPr>
        <w:spacing w:before="40"/>
        <w:ind w:firstLine="709"/>
        <w:jc w:val="both"/>
      </w:pPr>
    </w:p>
    <w:p w14:paraId="789053B1" w14:textId="77777777" w:rsidR="00055884" w:rsidRDefault="00055884">
      <w:pPr>
        <w:spacing w:before="40"/>
        <w:ind w:firstLine="709"/>
        <w:jc w:val="both"/>
      </w:pPr>
      <w:r>
        <w:t>Но представь себе, дорогой читатель, какое воспитательное значение окажет на него та заботливо подстеленная тобой соломка, когда он увидит ее и поймет, что кто-то таким образом  спас ему жизнь! И что она не зря оказалась на этом месте! Насколько повысится мнение этого человека о Человечестве?</w:t>
      </w:r>
    </w:p>
    <w:p w14:paraId="53E79F7E" w14:textId="77777777" w:rsidR="00055884" w:rsidRDefault="00055884">
      <w:pPr>
        <w:pStyle w:val="12"/>
        <w:jc w:val="both"/>
      </w:pPr>
      <w:bookmarkStart w:id="135" w:name="_Toc201323746"/>
      <w:r>
        <w:t>Как разумный эгоист реагирует на неве</w:t>
      </w:r>
      <w:r>
        <w:t>р</w:t>
      </w:r>
      <w:r>
        <w:t>бальные просьбы</w:t>
      </w:r>
      <w:bookmarkEnd w:id="135"/>
    </w:p>
    <w:p w14:paraId="77DE77B7" w14:textId="77777777" w:rsidR="00055884" w:rsidRDefault="00055884">
      <w:pPr>
        <w:spacing w:before="40"/>
        <w:ind w:firstLine="709"/>
        <w:jc w:val="both"/>
      </w:pPr>
      <w:r>
        <w:t>Еще в советские времена в аэропорту «Шер</w:t>
      </w:r>
      <w:r>
        <w:t>е</w:t>
      </w:r>
      <w:r>
        <w:t>метьево» я купил великолепный трубочный табак "</w:t>
      </w:r>
      <w:proofErr w:type="spellStart"/>
      <w:r>
        <w:t>Дрим</w:t>
      </w:r>
      <w:proofErr w:type="spellEnd"/>
      <w:r>
        <w:t>". И мне было очень интересно смотреть на р</w:t>
      </w:r>
      <w:r>
        <w:t>е</w:t>
      </w:r>
      <w:r>
        <w:t>акцию одного моего знакомого психолога, который курил трубку и очень любил именно этот сорт табака. По всему его поведению было видно, что ему очень хочется его иметь.</w:t>
      </w:r>
    </w:p>
    <w:p w14:paraId="2CA3AA9B" w14:textId="77777777" w:rsidR="00055884" w:rsidRDefault="00055884">
      <w:pPr>
        <w:spacing w:before="40"/>
        <w:ind w:firstLine="709"/>
        <w:jc w:val="both"/>
      </w:pPr>
      <w:r>
        <w:t>Но почему то он никак не хотел попросить его напрямик. А я уже тогда был разумным эгоистом и решил не делать широких жестов без прямой просьбы. Если бы он прямо попросил, то, несомненно, я ему этот табак отдал бы - он был мне совершенно не н</w:t>
      </w:r>
      <w:r>
        <w:t>у</w:t>
      </w:r>
      <w:r>
        <w:t>жен. И приобрел бы в свои плюсы то, что этот парень передо мной за этот табак был обязан.</w:t>
      </w:r>
    </w:p>
    <w:p w14:paraId="1DD4D15B" w14:textId="77777777" w:rsidR="00055884" w:rsidRDefault="00055884">
      <w:pPr>
        <w:spacing w:before="40"/>
        <w:ind w:firstLine="709"/>
        <w:jc w:val="both"/>
      </w:pPr>
      <w:r>
        <w:t>Если бы я отдал табак в ответ на невербальную просьбу, то этих дивидендов мне бы не видать - как своих ушей. Табак так и лежал у меня в столе долгие годы!</w:t>
      </w:r>
    </w:p>
    <w:p w14:paraId="087049C2" w14:textId="77777777" w:rsidR="00055884" w:rsidRDefault="00055884">
      <w:pPr>
        <w:pStyle w:val="12"/>
        <w:jc w:val="both"/>
      </w:pPr>
      <w:bookmarkStart w:id="136" w:name="_Toc201323747"/>
      <w:r>
        <w:t>Слово – воробей</w:t>
      </w:r>
      <w:bookmarkEnd w:id="136"/>
    </w:p>
    <w:p w14:paraId="56CA45B5" w14:textId="77777777" w:rsidR="00055884" w:rsidRPr="00055884" w:rsidRDefault="00055884">
      <w:pPr>
        <w:spacing w:before="40"/>
        <w:ind w:firstLine="709"/>
        <w:jc w:val="both"/>
      </w:pPr>
      <w:r>
        <w:t>Наверное ты, дорогой читатель, согласишься, что высказанная вслух просьба - все равно, что прои</w:t>
      </w:r>
      <w:r>
        <w:t>з</w:t>
      </w:r>
      <w:r>
        <w:t>несение клятвы. От сказанного на людях уже так пр</w:t>
      </w:r>
      <w:r>
        <w:t>о</w:t>
      </w:r>
      <w:r>
        <w:t>сто не откажешься. Если же человек получает что - то в ответ на свою невербальную просьбу - у него поя</w:t>
      </w:r>
      <w:r>
        <w:t>в</w:t>
      </w:r>
      <w:r>
        <w:t>ляется простор для маневра. Например, он может ск</w:t>
      </w:r>
      <w:r>
        <w:t>а</w:t>
      </w:r>
      <w:r>
        <w:t xml:space="preserve">зать: </w:t>
      </w:r>
      <w:r w:rsidRPr="00055884">
        <w:rPr>
          <w:i/>
        </w:rPr>
        <w:t>«Ведь я его не просил, он мне сам отдал, я ничем перед ним не обязан!»</w:t>
      </w:r>
    </w:p>
    <w:p w14:paraId="28E10D5E" w14:textId="77777777" w:rsidR="00055884" w:rsidRDefault="00055884">
      <w:pPr>
        <w:spacing w:before="40"/>
        <w:ind w:firstLine="709"/>
        <w:jc w:val="both"/>
      </w:pPr>
      <w:r>
        <w:t>То же самое, кстати, происходит в любовных взаимоотношениях. Во взаимоотношениях между па</w:t>
      </w:r>
      <w:r>
        <w:t>р</w:t>
      </w:r>
      <w:r>
        <w:t xml:space="preserve">нем и девушкой это </w:t>
      </w:r>
      <w:r>
        <w:rPr>
          <w:b/>
        </w:rPr>
        <w:t>главная причина</w:t>
      </w:r>
      <w:r>
        <w:t xml:space="preserve"> разочарований и трагедий.  Если девушка отдалась парню после его пылких клятв в любви и обещаний жениться, то п</w:t>
      </w:r>
      <w:r>
        <w:t>о</w:t>
      </w:r>
      <w:r>
        <w:t>нятно, что она будет ОЧЕНЬ болезненно реагировать на его слова, что он только пошутил по этому поводу.</w:t>
      </w:r>
    </w:p>
    <w:p w14:paraId="5CCA961B" w14:textId="77777777" w:rsidR="00E37A38" w:rsidRDefault="00E37A38">
      <w:pPr>
        <w:spacing w:before="40"/>
        <w:ind w:firstLine="709"/>
        <w:jc w:val="both"/>
      </w:pPr>
    </w:p>
    <w:p w14:paraId="62ED642C" w14:textId="77777777" w:rsidR="00246A9E" w:rsidRDefault="00647EB5" w:rsidP="00E37A38">
      <w:pPr>
        <w:spacing w:before="40"/>
        <w:ind w:firstLine="1134"/>
        <w:jc w:val="both"/>
        <w:rPr>
          <w:b/>
          <w:i/>
        </w:rPr>
      </w:pPr>
      <w:r>
        <w:pict w14:anchorId="263B6369">
          <v:shape id="_x0000_i1043" type="#_x0000_t75" style="width:224pt;height:167pt">
            <v:imagedata r:id="rId32" o:title=""/>
          </v:shape>
        </w:pict>
      </w:r>
    </w:p>
    <w:p w14:paraId="4828C812" w14:textId="77777777" w:rsidR="00E37A38" w:rsidRDefault="00E37A38">
      <w:pPr>
        <w:spacing w:before="40"/>
        <w:ind w:firstLine="709"/>
        <w:jc w:val="both"/>
        <w:rPr>
          <w:b/>
          <w:i/>
        </w:rPr>
      </w:pPr>
    </w:p>
    <w:p w14:paraId="5F903D71" w14:textId="77777777" w:rsidR="00055884" w:rsidRDefault="00055884">
      <w:pPr>
        <w:spacing w:before="40"/>
        <w:ind w:firstLine="709"/>
        <w:jc w:val="both"/>
      </w:pPr>
      <w:r>
        <w:rPr>
          <w:b/>
          <w:i/>
        </w:rPr>
        <w:t>Разумный эгоист</w:t>
      </w:r>
      <w:r>
        <w:t xml:space="preserve"> никогда не сделает людям что - либо из желания совершить доброе дело. Пусть даже ты, дорогой читатель,  делая его, чувствуешь себя носителем добродетели и благости, идущей чуть ли не от Бога - это все равно только ТВОЕ  чувство, только ТВОИ благие намерения. Это добро является добром только с твоей точки зрения! Другой человек может видеть добро для себя совсем иным. И твои действия объяснять совсем другими мотивами.</w:t>
      </w:r>
    </w:p>
    <w:p w14:paraId="3B920F43" w14:textId="77777777" w:rsidR="00055884" w:rsidRDefault="00055884">
      <w:pPr>
        <w:spacing w:before="40"/>
        <w:ind w:firstLine="709"/>
        <w:jc w:val="both"/>
        <w:rPr>
          <w:b/>
          <w:i/>
        </w:rPr>
      </w:pPr>
      <w:r>
        <w:t xml:space="preserve">Но, опять же, надо понимать, что любой, даже самый хороший принцип, можно довести до абсурда. И если два парня тащат девушку в кусты и при этом зажимают ей рот, то надо быть последним </w:t>
      </w:r>
      <w:proofErr w:type="spellStart"/>
      <w:r>
        <w:t>подлецом</w:t>
      </w:r>
      <w:proofErr w:type="spellEnd"/>
      <w:r>
        <w:t xml:space="preserve"> и пройти мимо, сказав: </w:t>
      </w:r>
      <w:r w:rsidRPr="00055884">
        <w:rPr>
          <w:i/>
        </w:rPr>
        <w:t>«Она же не просит о помощи!»</w:t>
      </w:r>
    </w:p>
    <w:p w14:paraId="6D6056CD" w14:textId="77777777" w:rsidR="00055884" w:rsidRDefault="00055884">
      <w:pPr>
        <w:pStyle w:val="12"/>
        <w:jc w:val="both"/>
      </w:pPr>
      <w:bookmarkStart w:id="137" w:name="_Toc201323748"/>
      <w:r>
        <w:t>Как сделать реальное Добро?</w:t>
      </w:r>
      <w:bookmarkEnd w:id="137"/>
    </w:p>
    <w:p w14:paraId="23EEF208" w14:textId="77777777" w:rsidR="00055884" w:rsidRDefault="00055884">
      <w:pPr>
        <w:spacing w:before="40"/>
        <w:ind w:firstLine="709"/>
        <w:jc w:val="both"/>
      </w:pPr>
      <w:r>
        <w:t>Делай добро себе, думай о выгоде себе!  Если ты будешь занят собой, то у тебя не будет ни времени, ни желания  для того, чтобы помогать другим людям. А это неизбежно приведет тебя к тому, что ты не б</w:t>
      </w:r>
      <w:r>
        <w:t>у</w:t>
      </w:r>
      <w:r>
        <w:t>дешь делать зло другим людям. Эти твои действия сами по себе превратятся в делание добра другим.</w:t>
      </w:r>
    </w:p>
    <w:p w14:paraId="20C7E49D" w14:textId="77777777" w:rsidR="00055884" w:rsidRDefault="00055884">
      <w:pPr>
        <w:spacing w:before="40"/>
        <w:ind w:firstLine="709"/>
        <w:jc w:val="both"/>
      </w:pPr>
      <w:r>
        <w:t>Когда ты будешь увлечен принесением пользы себе, то ты будешь дорожить своими достижениями. И постоянно будешь думать - как бы своими действиями не спровоцировать агрессию относительно себя.</w:t>
      </w:r>
    </w:p>
    <w:p w14:paraId="2F9A2E5B" w14:textId="77777777" w:rsidR="00055884" w:rsidRDefault="00055884">
      <w:pPr>
        <w:spacing w:before="40"/>
        <w:ind w:firstLine="709"/>
        <w:jc w:val="both"/>
      </w:pPr>
      <w:r>
        <w:t>И люди увидят, что ты совершенно не собир</w:t>
      </w:r>
      <w:r>
        <w:t>а</w:t>
      </w:r>
      <w:r>
        <w:t>ешься насиловать их, что ты занят своим делом и  от тебя пакостей можно не ждать.  И вероятность того, что с тобой захотят общаться, вырастает в этом случае в ГЕОМЕТРИЧЕСКОЙ прогрессии.</w:t>
      </w:r>
    </w:p>
    <w:p w14:paraId="48F1324C" w14:textId="77777777" w:rsidR="00055884" w:rsidRDefault="00055884">
      <w:pPr>
        <w:pStyle w:val="12"/>
        <w:jc w:val="both"/>
      </w:pPr>
      <w:bookmarkStart w:id="138" w:name="_Toc201323749"/>
      <w:r>
        <w:t>Нужны ли гибкость ради гибкости?</w:t>
      </w:r>
      <w:bookmarkEnd w:id="138"/>
    </w:p>
    <w:p w14:paraId="68237442" w14:textId="77777777" w:rsidR="00055884" w:rsidRDefault="00055884">
      <w:pPr>
        <w:spacing w:before="40"/>
        <w:ind w:firstLine="709"/>
        <w:jc w:val="both"/>
      </w:pPr>
      <w:r>
        <w:t xml:space="preserve">У Карнеги и </w:t>
      </w:r>
      <w:proofErr w:type="spellStart"/>
      <w:r>
        <w:t>Селье</w:t>
      </w:r>
      <w:proofErr w:type="spellEnd"/>
      <w:r>
        <w:t xml:space="preserve"> есть немало сентенций о необходимости быть гибким. Например Карнеги пр</w:t>
      </w:r>
      <w:r>
        <w:t>и</w:t>
      </w:r>
      <w:r>
        <w:t xml:space="preserve">водит пример из своей жизни, когда на приеме в честь летчика </w:t>
      </w:r>
      <w:proofErr w:type="spellStart"/>
      <w:r>
        <w:t>Россо</w:t>
      </w:r>
      <w:proofErr w:type="spellEnd"/>
      <w:r>
        <w:t xml:space="preserve"> Смита, он услышал от одного человека фразу, которую тот представил как взятую из Библии. А Карнеги точно знал, что это фраза из Шекспира. Но друг его одернул и сказал ему, что этот человек де</w:t>
      </w:r>
      <w:r>
        <w:t>й</w:t>
      </w:r>
      <w:r>
        <w:t>ствительно не прав. Но не надо портить торжества!</w:t>
      </w:r>
    </w:p>
    <w:p w14:paraId="33300256" w14:textId="77777777" w:rsidR="009A371C" w:rsidRDefault="009A371C" w:rsidP="009A371C">
      <w:pPr>
        <w:spacing w:before="40"/>
        <w:ind w:firstLine="709"/>
        <w:jc w:val="both"/>
      </w:pPr>
    </w:p>
    <w:p w14:paraId="53D66878"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Дух, делающий себя сам, настроен на волну сил, управляющих миром.</w:t>
      </w:r>
    </w:p>
    <w:p w14:paraId="6372AB84" w14:textId="77777777" w:rsidR="009A371C" w:rsidRPr="000A31BE" w:rsidRDefault="009A371C">
      <w:pPr>
        <w:spacing w:before="40"/>
        <w:ind w:firstLine="709"/>
        <w:jc w:val="both"/>
      </w:pPr>
    </w:p>
    <w:p w14:paraId="412AE4AF" w14:textId="77777777" w:rsidR="00055884" w:rsidRDefault="00055884">
      <w:pPr>
        <w:spacing w:before="40"/>
        <w:ind w:firstLine="709"/>
        <w:jc w:val="both"/>
      </w:pPr>
      <w:r>
        <w:t>Все хорошо! И действительно не надо портить торжества. Но зачем? Вот ответа на этот вопрос у Карнеги нет. Какое мое дело до этого человека и до этого торжества. Но если я буду настаивать на своей точке зрения, я испорчу СЕБЕ вечер, испорчу СЕБЕ репутацию, наживу для СЕБЯ врага.</w:t>
      </w:r>
    </w:p>
    <w:p w14:paraId="2593DF79" w14:textId="3C1C0E7B" w:rsidR="00055884" w:rsidRPr="00055884" w:rsidRDefault="00055884">
      <w:pPr>
        <w:spacing w:before="40"/>
        <w:ind w:firstLine="709"/>
        <w:jc w:val="both"/>
        <w:rPr>
          <w:b/>
          <w:i/>
        </w:rPr>
      </w:pPr>
      <w:r>
        <w:t xml:space="preserve">Я </w:t>
      </w:r>
      <w:r w:rsidR="006F105F">
        <w:t>поступая таким образом как бы</w:t>
      </w:r>
      <w:r>
        <w:t xml:space="preserve"> говорю: </w:t>
      </w:r>
      <w:r w:rsidRPr="00055884">
        <w:rPr>
          <w:b/>
          <w:i/>
        </w:rPr>
        <w:t>«Я эгоист! Но я разумный эгоист! И я забочусь о себе и о своем будущем. Я знаю, что за меня это никто не сделает. И я буду гибким при взаимодействии с др</w:t>
      </w:r>
      <w:r w:rsidRPr="00055884">
        <w:rPr>
          <w:b/>
          <w:i/>
        </w:rPr>
        <w:t>у</w:t>
      </w:r>
      <w:r w:rsidRPr="00055884">
        <w:rPr>
          <w:b/>
          <w:i/>
        </w:rPr>
        <w:t>гими людьми исходя из собственных интересов!»</w:t>
      </w:r>
    </w:p>
    <w:p w14:paraId="34F0ECE4" w14:textId="77777777" w:rsidR="00055884" w:rsidRDefault="00055884">
      <w:pPr>
        <w:pStyle w:val="12"/>
        <w:jc w:val="both"/>
      </w:pPr>
      <w:bookmarkStart w:id="139" w:name="_Toc201323750"/>
      <w:r>
        <w:t>Не играй роль Бога! Он может обидеться…</w:t>
      </w:r>
      <w:bookmarkEnd w:id="139"/>
    </w:p>
    <w:p w14:paraId="19BCA8B1" w14:textId="77777777" w:rsidR="00055884" w:rsidRDefault="00055884">
      <w:pPr>
        <w:spacing w:before="40"/>
        <w:ind w:firstLine="709"/>
        <w:jc w:val="both"/>
      </w:pPr>
      <w:r>
        <w:t>Позволь людям оставаться самими собой! Не меняй их по своему образу и подобию! Это не по пл</w:t>
      </w:r>
      <w:r>
        <w:t>е</w:t>
      </w:r>
      <w:r>
        <w:t>чам даже Гераклу. И, наверное, он отказался бы от этого «контракта». Скорее всего ты согласишься, что это одно из самых страстных их желаний (и, скорее всего, твое тоже).</w:t>
      </w:r>
    </w:p>
    <w:p w14:paraId="75A05B2D" w14:textId="77777777" w:rsidR="00055884" w:rsidRDefault="00055884">
      <w:pPr>
        <w:spacing w:before="40"/>
        <w:ind w:firstLine="709"/>
        <w:jc w:val="both"/>
      </w:pPr>
      <w:r>
        <w:t>У большинства людей ярко выражено стремл</w:t>
      </w:r>
      <w:r>
        <w:t>е</w:t>
      </w:r>
      <w:r>
        <w:t>ние освободиться от всяческой опеки, которой они с детства сыты по горло. Сами не понимая этого, они с ходу отвергнут даже очень мудрый совет, т.к. хотят прожить СВОЮ собственную жизнь. Они поступают по - своему из желания поступить по - своему, даже если потом и будут горько жалеть об этом. Позволь им совершить свои ошибки!</w:t>
      </w:r>
    </w:p>
    <w:p w14:paraId="23D6B520" w14:textId="77777777" w:rsidR="00055884" w:rsidRDefault="00055884">
      <w:pPr>
        <w:pStyle w:val="12"/>
      </w:pPr>
      <w:bookmarkStart w:id="140" w:name="_Toc201323751"/>
      <w:r>
        <w:t>Контракт по плечу!</w:t>
      </w:r>
      <w:bookmarkEnd w:id="140"/>
    </w:p>
    <w:p w14:paraId="7EEF5620" w14:textId="77777777" w:rsidR="00055884" w:rsidRDefault="00055884">
      <w:pPr>
        <w:spacing w:before="40"/>
        <w:ind w:firstLine="709"/>
        <w:jc w:val="both"/>
      </w:pPr>
      <w:r>
        <w:t>Изменить себя и через это изменить людей - дело на порядок проще.  Надо только смирить горд</w:t>
      </w:r>
      <w:r>
        <w:t>ы</w:t>
      </w:r>
      <w:r>
        <w:t>ню и признать других людей равными себе.</w:t>
      </w:r>
    </w:p>
    <w:p w14:paraId="3EC81119" w14:textId="77777777" w:rsidR="00055884" w:rsidRDefault="00055884">
      <w:pPr>
        <w:spacing w:before="40"/>
        <w:ind w:firstLine="709"/>
        <w:jc w:val="both"/>
      </w:pPr>
      <w:r>
        <w:t>Признайся, дорогой читатель,  -  ведь в глубине души ты так не считаешь! Но не надо сейчас зан</w:t>
      </w:r>
      <w:r>
        <w:t>и</w:t>
      </w:r>
      <w:r>
        <w:t xml:space="preserve">маться самобичеванием и каяться передо мной в этом грехе. Я считаю, что нет ничего более естественного на белом свете - </w:t>
      </w:r>
      <w:r>
        <w:rPr>
          <w:b/>
          <w:u w:val="single"/>
        </w:rPr>
        <w:t xml:space="preserve">твоя  рубашка, безусловно, ближе к твоему телу, чем моя! </w:t>
      </w:r>
      <w:r>
        <w:t>Это очень хорошо, что ты себя любишь и гордишься собой - иначе ты очень скоро станешь пациентом или неврологической или псих</w:t>
      </w:r>
      <w:r>
        <w:t>и</w:t>
      </w:r>
      <w:r>
        <w:t>атрической клиники.</w:t>
      </w:r>
    </w:p>
    <w:p w14:paraId="1C44AF25" w14:textId="77777777" w:rsidR="00055884" w:rsidRDefault="00055884">
      <w:pPr>
        <w:spacing w:before="40"/>
        <w:ind w:firstLine="709"/>
        <w:jc w:val="both"/>
      </w:pPr>
      <w:r>
        <w:t>Но вот что очень важно - не надо об этом кр</w:t>
      </w:r>
      <w:r>
        <w:t>и</w:t>
      </w:r>
      <w:r>
        <w:t>чать на всех перекрестках.  Другие (которые думают о себе то же самое), услышав это,  могут обидеться, что ты этим высказыванием ставишь себя выше них.  И уж тогда козни тебе обеспечены!</w:t>
      </w:r>
    </w:p>
    <w:p w14:paraId="11FFE7B9" w14:textId="77777777" w:rsidR="00055884" w:rsidRDefault="00055884">
      <w:pPr>
        <w:pStyle w:val="12"/>
      </w:pPr>
      <w:bookmarkStart w:id="141" w:name="_Toc201323752"/>
      <w:r>
        <w:t>Как подняться выше других, ничего для эт</w:t>
      </w:r>
      <w:r>
        <w:t>о</w:t>
      </w:r>
      <w:r>
        <w:t>го не делая!</w:t>
      </w:r>
      <w:bookmarkEnd w:id="141"/>
    </w:p>
    <w:p w14:paraId="21697069" w14:textId="77777777" w:rsidR="00055884" w:rsidRDefault="00055884">
      <w:pPr>
        <w:spacing w:before="40"/>
        <w:ind w:firstLine="709"/>
        <w:jc w:val="both"/>
      </w:pPr>
      <w:r>
        <w:t>Связано это с тем, что многие люди чувствуют резкое усиление комплекса неполноценности, если рядом с ними кто-то поднимается выше. Например, психологи провели такой эксперимент. Они дали об</w:t>
      </w:r>
      <w:r>
        <w:t>ъ</w:t>
      </w:r>
      <w:r>
        <w:t xml:space="preserve">явление, что им нужны работники. И в комнату, где сидели претенденты на эту работу, подсаживали или мистера Чистика или мистера </w:t>
      </w:r>
      <w:proofErr w:type="spellStart"/>
      <w:r>
        <w:t>Грязника</w:t>
      </w:r>
      <w:proofErr w:type="spellEnd"/>
      <w:r>
        <w:t>, то есть людей, которые якобы тоже претендуют на эту работу.</w:t>
      </w:r>
    </w:p>
    <w:p w14:paraId="650A3B91" w14:textId="77777777" w:rsidR="00055884" w:rsidRDefault="00055884">
      <w:pPr>
        <w:spacing w:before="40"/>
        <w:ind w:firstLine="709"/>
        <w:jc w:val="both"/>
      </w:pPr>
      <w:r>
        <w:t>Мистер Чистик был уверенный, одетый по п</w:t>
      </w:r>
      <w:r>
        <w:t>о</w:t>
      </w:r>
      <w:r>
        <w:t xml:space="preserve">следней моде, молодой человек. Мистер </w:t>
      </w:r>
      <w:proofErr w:type="spellStart"/>
      <w:r>
        <w:t>Грязник</w:t>
      </w:r>
      <w:proofErr w:type="spellEnd"/>
      <w:r>
        <w:t xml:space="preserve"> - п</w:t>
      </w:r>
      <w:r>
        <w:t>о</w:t>
      </w:r>
      <w:r>
        <w:t>тертый жизнью и в поношенном костюме. И уровень уверенности в себе у претендентов на должность по результатам теста резко падала, если рядом с прете</w:t>
      </w:r>
      <w:r>
        <w:t>н</w:t>
      </w:r>
      <w:r>
        <w:t>дентом посидел мистер Чистик. И наоборот.</w:t>
      </w:r>
    </w:p>
    <w:p w14:paraId="549C1832" w14:textId="77777777" w:rsidR="009A371C" w:rsidRDefault="009A371C" w:rsidP="009A371C">
      <w:pPr>
        <w:spacing w:before="40"/>
        <w:ind w:firstLine="720"/>
      </w:pPr>
    </w:p>
    <w:p w14:paraId="03590CEF"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Чем совершеннее воспитание, тем счастливее народы.</w:t>
      </w:r>
    </w:p>
    <w:p w14:paraId="0A51ED57"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К.Гельвеций</w:t>
      </w:r>
      <w:proofErr w:type="spellEnd"/>
      <w:r>
        <w:t>.</w:t>
      </w:r>
    </w:p>
    <w:p w14:paraId="040AE525" w14:textId="77777777" w:rsidR="009A371C" w:rsidRDefault="009A371C" w:rsidP="009A371C">
      <w:pPr>
        <w:spacing w:before="40"/>
        <w:ind w:firstLine="720"/>
      </w:pPr>
    </w:p>
    <w:p w14:paraId="31057B4F" w14:textId="77777777" w:rsidR="00055884" w:rsidRDefault="00055884">
      <w:pPr>
        <w:spacing w:before="40"/>
        <w:ind w:firstLine="709"/>
        <w:jc w:val="both"/>
      </w:pPr>
      <w:r>
        <w:t>Для многих людей это ситуация просто нев</w:t>
      </w:r>
      <w:r>
        <w:t>ы</w:t>
      </w:r>
      <w:r>
        <w:t>носима. Даже если человек только утверждает, что он лучше, его оппонент постарается сбросить его ниже себя. Ведь так спокойнее: и конкурент убран и ко</w:t>
      </w:r>
      <w:r>
        <w:t>м</w:t>
      </w:r>
      <w:r>
        <w:t>плекс неполноценности исчезает. Вот тебе, дорогой читатель, основа того безумия, что охватила нашу нацию в 1937 году, когда почти все более менее в</w:t>
      </w:r>
      <w:r>
        <w:t>ы</w:t>
      </w:r>
      <w:r>
        <w:t>дающиеся люди были истреблены.</w:t>
      </w:r>
    </w:p>
    <w:p w14:paraId="3A584863" w14:textId="77777777" w:rsidR="00055884" w:rsidRDefault="00055884">
      <w:pPr>
        <w:spacing w:before="40"/>
        <w:ind w:firstLine="709"/>
        <w:jc w:val="both"/>
      </w:pPr>
    </w:p>
    <w:p w14:paraId="67DDCAC4" w14:textId="77777777" w:rsidR="00055884" w:rsidRDefault="00055884">
      <w:pPr>
        <w:pStyle w:val="12"/>
        <w:jc w:val="both"/>
      </w:pPr>
      <w:bookmarkStart w:id="142" w:name="_Toc201323753"/>
      <w:r>
        <w:t>«Добрые» постулаты</w:t>
      </w:r>
      <w:bookmarkEnd w:id="142"/>
    </w:p>
    <w:p w14:paraId="42B8A203" w14:textId="77777777" w:rsidR="00055884" w:rsidRDefault="00055884">
      <w:pPr>
        <w:spacing w:before="40"/>
        <w:ind w:firstLine="709"/>
        <w:jc w:val="both"/>
      </w:pPr>
      <w:r>
        <w:t>И мне хочется на этих страницах постулировать некоторые правила по отношению к добру.</w:t>
      </w:r>
    </w:p>
    <w:p w14:paraId="402C1AA4" w14:textId="5165028A" w:rsidR="00055884" w:rsidRDefault="006F105F" w:rsidP="00246A9E">
      <w:pPr>
        <w:numPr>
          <w:ilvl w:val="12"/>
          <w:numId w:val="0"/>
        </w:numPr>
        <w:spacing w:before="40"/>
        <w:ind w:firstLine="708"/>
        <w:jc w:val="both"/>
      </w:pPr>
      <w:r>
        <w:t xml:space="preserve">1. </w:t>
      </w:r>
      <w:r w:rsidR="00055884">
        <w:rPr>
          <w:b/>
          <w:u w:val="single"/>
        </w:rPr>
        <w:t>Если тебя не просят, то не делай людям добро и ты не получишь зла.</w:t>
      </w:r>
      <w:r w:rsidR="00055884">
        <w:t xml:space="preserve"> </w:t>
      </w:r>
    </w:p>
    <w:p w14:paraId="7706DF57" w14:textId="77777777" w:rsidR="00055884" w:rsidRDefault="00055884">
      <w:pPr>
        <w:numPr>
          <w:ilvl w:val="12"/>
          <w:numId w:val="0"/>
        </w:numPr>
        <w:spacing w:before="40"/>
        <w:ind w:firstLine="708"/>
        <w:jc w:val="both"/>
      </w:pPr>
      <w:r>
        <w:t>Каждый человек оценивает окружающее по своей шкале ценностей. И он видит мир и ситуацию по своему. И то добро, которое делает этот человек, явл</w:t>
      </w:r>
      <w:r>
        <w:t>я</w:t>
      </w:r>
      <w:r>
        <w:t>ется добром только с его точки зрения. Другой чел</w:t>
      </w:r>
      <w:r>
        <w:t>о</w:t>
      </w:r>
      <w:r>
        <w:t>век может воспринять его действия как злонамере</w:t>
      </w:r>
      <w:r>
        <w:t>н</w:t>
      </w:r>
      <w:r>
        <w:t>ные козни.</w:t>
      </w:r>
    </w:p>
    <w:p w14:paraId="5DB2FDAC" w14:textId="2B1F46B2" w:rsidR="00055884" w:rsidRDefault="00055884">
      <w:pPr>
        <w:spacing w:before="40"/>
        <w:ind w:firstLine="709"/>
        <w:jc w:val="both"/>
      </w:pPr>
      <w:r>
        <w:rPr>
          <w:b/>
          <w:u w:val="single"/>
        </w:rPr>
        <w:t>2.</w:t>
      </w:r>
      <w:r w:rsidR="006F105F">
        <w:rPr>
          <w:b/>
          <w:u w:val="single"/>
        </w:rPr>
        <w:t xml:space="preserve"> </w:t>
      </w:r>
      <w:r>
        <w:rPr>
          <w:b/>
          <w:u w:val="single"/>
        </w:rPr>
        <w:t>Никогда не жди на то добро, которое сд</w:t>
      </w:r>
      <w:r>
        <w:rPr>
          <w:b/>
          <w:u w:val="single"/>
        </w:rPr>
        <w:t>е</w:t>
      </w:r>
      <w:r>
        <w:rPr>
          <w:b/>
          <w:u w:val="single"/>
        </w:rPr>
        <w:t>лал другому человеку, ответ добром, немедленно или даже в долговременной перспективе</w:t>
      </w:r>
      <w:r>
        <w:t xml:space="preserve">. </w:t>
      </w:r>
    </w:p>
    <w:p w14:paraId="36BA8D12" w14:textId="77777777" w:rsidR="00055884" w:rsidRDefault="00055884">
      <w:pPr>
        <w:spacing w:before="40"/>
        <w:ind w:firstLine="709"/>
        <w:jc w:val="both"/>
      </w:pPr>
      <w:r>
        <w:t>Во-первых, сколько бы хорошего ты ни сделал другим людям, они все равно будут считать, что отд</w:t>
      </w:r>
      <w:r>
        <w:t>а</w:t>
      </w:r>
      <w:r>
        <w:t>ют тебе нисколько не меньше. Но чаще всего они б</w:t>
      </w:r>
      <w:r>
        <w:t>у</w:t>
      </w:r>
      <w:r>
        <w:t>дут считать, что платят тебе сторицей.</w:t>
      </w:r>
    </w:p>
    <w:p w14:paraId="2DC2C05C" w14:textId="77777777" w:rsidR="00055884" w:rsidRDefault="00055884">
      <w:pPr>
        <w:spacing w:before="40"/>
        <w:ind w:firstLine="709"/>
        <w:jc w:val="both"/>
      </w:pPr>
      <w:r>
        <w:t xml:space="preserve">А, во-вторых, добром называется только то, что не требует за себя оплаты. И только тогда на это добро человек получит добро. Если же человек будет делать добро с установкой, что за него ему </w:t>
      </w:r>
      <w:r>
        <w:rPr>
          <w:b/>
          <w:u w:val="single"/>
        </w:rPr>
        <w:t>должны</w:t>
      </w:r>
      <w:r>
        <w:t xml:space="preserve"> ответить тем же, то это тот же самый принцип: «Око за око, зуб за зуб!», только в другой своей ипостаси: «Ты мне, я тебе!»</w:t>
      </w:r>
    </w:p>
    <w:p w14:paraId="235A5494" w14:textId="77777777" w:rsidR="00055884" w:rsidRDefault="00055884">
      <w:pPr>
        <w:spacing w:before="40"/>
        <w:ind w:firstLine="709"/>
        <w:jc w:val="both"/>
      </w:pPr>
      <w:r>
        <w:t>Люди почувствуют, что добро делается неи</w:t>
      </w:r>
      <w:r>
        <w:t>с</w:t>
      </w:r>
      <w:r>
        <w:t>кренне, что за него придется дорого заплатить. И в этом случае они сделают все, чтобы не заплатить. Ведь обмануть расчетливого, зажимистого человека у нас - чуть ли не подвиг!</w:t>
      </w:r>
    </w:p>
    <w:p w14:paraId="5B6B6C5C" w14:textId="77777777" w:rsidR="00055884" w:rsidRDefault="00055884">
      <w:pPr>
        <w:spacing w:before="40"/>
        <w:ind w:firstLine="709"/>
        <w:jc w:val="both"/>
      </w:pPr>
      <w:r>
        <w:t xml:space="preserve">3. </w:t>
      </w:r>
      <w:r>
        <w:rPr>
          <w:b/>
          <w:u w:val="single"/>
        </w:rPr>
        <w:t>На добро отвечай только добром</w:t>
      </w:r>
      <w:r>
        <w:t xml:space="preserve"> </w:t>
      </w:r>
    </w:p>
    <w:p w14:paraId="4328E0E9" w14:textId="7E2F3D7C" w:rsidR="00055884" w:rsidRDefault="00055884">
      <w:pPr>
        <w:spacing w:before="40"/>
        <w:ind w:firstLine="709"/>
        <w:jc w:val="both"/>
      </w:pPr>
      <w:r>
        <w:t xml:space="preserve">(т.е. каким бы </w:t>
      </w:r>
      <w:r w:rsidR="006F105F">
        <w:t>тебе</w:t>
      </w:r>
      <w:r>
        <w:t xml:space="preserve"> не казалось глупым и бе</w:t>
      </w:r>
      <w:r>
        <w:t>с</w:t>
      </w:r>
      <w:r>
        <w:t>толковым добро, направленное на тебя, оно является добром с точки зрения дающего. Поэтому и ты будешь вынужден относиться к этому как к добру.  Если ты на это добро ответишь злом, то тебе мало не покажется!)</w:t>
      </w:r>
    </w:p>
    <w:p w14:paraId="12491C2B" w14:textId="77777777" w:rsidR="003B1EA7" w:rsidRDefault="00647EB5">
      <w:pPr>
        <w:pStyle w:val="12"/>
        <w:jc w:val="both"/>
      </w:pPr>
      <w:bookmarkStart w:id="143" w:name="_Toc201323754"/>
      <w:r>
        <w:pict w14:anchorId="4F617754">
          <v:shape id="_x0000_i1044" type="#_x0000_t75" style="width:243pt;height:181pt">
            <v:imagedata r:id="rId33" o:title=""/>
          </v:shape>
        </w:pict>
      </w:r>
    </w:p>
    <w:p w14:paraId="19CA6914" w14:textId="77777777" w:rsidR="00055884" w:rsidRDefault="00055884">
      <w:pPr>
        <w:pStyle w:val="12"/>
        <w:jc w:val="both"/>
      </w:pPr>
      <w:r>
        <w:t>Пионер – всем ребятам пример?</w:t>
      </w:r>
      <w:bookmarkEnd w:id="143"/>
    </w:p>
    <w:p w14:paraId="052DD460" w14:textId="77A9823A" w:rsidR="00055884" w:rsidRDefault="00055884">
      <w:pPr>
        <w:spacing w:before="40"/>
        <w:ind w:firstLine="709"/>
        <w:jc w:val="both"/>
      </w:pPr>
      <w:r>
        <w:t>Попытки совершенствовать других ни к чему хорошему не приведут - совершенствование возможно только в случае</w:t>
      </w:r>
      <w:r w:rsidR="00867C2C">
        <w:t>,</w:t>
      </w:r>
      <w:r>
        <w:t xml:space="preserve"> если человек сам к нему стремится. Только собственное очищение приведет к тому, что и все вокруг нас станут чище.</w:t>
      </w:r>
    </w:p>
    <w:p w14:paraId="4A390B84" w14:textId="77777777" w:rsidR="00055884" w:rsidRDefault="00055884">
      <w:pPr>
        <w:spacing w:before="40"/>
        <w:ind w:firstLine="709"/>
        <w:jc w:val="both"/>
      </w:pPr>
    </w:p>
    <w:p w14:paraId="097B99FA" w14:textId="77777777" w:rsidR="00055884" w:rsidRDefault="00055884">
      <w:pPr>
        <w:spacing w:before="40"/>
        <w:jc w:val="center"/>
        <w:rPr>
          <w:b/>
          <w:u w:val="single"/>
        </w:rPr>
      </w:pPr>
      <w:r>
        <w:rPr>
          <w:b/>
          <w:u w:val="single"/>
        </w:rPr>
        <w:t xml:space="preserve">Окружающий мир можно изменить </w:t>
      </w:r>
    </w:p>
    <w:p w14:paraId="65CEC92F" w14:textId="77777777" w:rsidR="00055884" w:rsidRDefault="00055884">
      <w:pPr>
        <w:spacing w:before="40"/>
        <w:jc w:val="center"/>
        <w:rPr>
          <w:b/>
          <w:u w:val="single"/>
        </w:rPr>
      </w:pPr>
      <w:r>
        <w:rPr>
          <w:b/>
          <w:u w:val="single"/>
        </w:rPr>
        <w:t>только своим примером!</w:t>
      </w:r>
    </w:p>
    <w:p w14:paraId="49090736" w14:textId="77777777" w:rsidR="00055884" w:rsidRDefault="00055884">
      <w:pPr>
        <w:spacing w:before="40"/>
        <w:jc w:val="both"/>
        <w:rPr>
          <w:rFonts w:ascii="Aivengo" w:hAnsi="Aivengo"/>
        </w:rPr>
      </w:pPr>
    </w:p>
    <w:p w14:paraId="7A66751C" w14:textId="77777777" w:rsidR="00055884" w:rsidRDefault="00055884">
      <w:pPr>
        <w:spacing w:before="40"/>
        <w:ind w:firstLine="709"/>
        <w:jc w:val="both"/>
      </w:pPr>
      <w:r>
        <w:t>Только совершенствуясь лично, ты, дорогой читатель, сможешь поднять выше планку соверше</w:t>
      </w:r>
      <w:r>
        <w:t>н</w:t>
      </w:r>
      <w:r>
        <w:t>ства в окружающем мире. И только такой путь реал</w:t>
      </w:r>
      <w:r>
        <w:t>ь</w:t>
      </w:r>
      <w:r>
        <w:t>но способен сделать этот  мир более удобным для жизни.</w:t>
      </w:r>
    </w:p>
    <w:p w14:paraId="47A7B2D9" w14:textId="77777777" w:rsidR="00055884" w:rsidRDefault="00055884">
      <w:pPr>
        <w:spacing w:before="40"/>
        <w:ind w:firstLine="709"/>
        <w:jc w:val="both"/>
      </w:pPr>
      <w:r>
        <w:t>Поэтому, дорогой читатель,  самое лучшее, что ты можешь сделать для других - это заняться своим самосовершенствованием.  Это приведет к тому, что от твоего  внутреннего спокойствия вокруг будут ра</w:t>
      </w:r>
      <w:r>
        <w:t>с</w:t>
      </w:r>
      <w:r>
        <w:t>ходиться волны спокойствия и мира. А это самое большое добро, которое ждут от тебя близкие!    Им хочется жить не на действующем вулкане, а в тихой долине, защищенной от ветров перемен.</w:t>
      </w:r>
    </w:p>
    <w:p w14:paraId="07851C75" w14:textId="77777777" w:rsidR="00055884" w:rsidRDefault="00055884">
      <w:pPr>
        <w:pStyle w:val="12"/>
        <w:jc w:val="both"/>
      </w:pPr>
      <w:bookmarkStart w:id="144" w:name="_Toc201323755"/>
      <w:r>
        <w:t>Что двигает цивилизацию вперед: револ</w:t>
      </w:r>
      <w:r>
        <w:t>ю</w:t>
      </w:r>
      <w:r>
        <w:t>ции или эволюция?</w:t>
      </w:r>
      <w:bookmarkEnd w:id="144"/>
    </w:p>
    <w:p w14:paraId="18A15E04" w14:textId="77777777" w:rsidR="00055884" w:rsidRDefault="00055884">
      <w:pPr>
        <w:spacing w:before="40"/>
        <w:ind w:firstLine="709"/>
        <w:jc w:val="both"/>
      </w:pPr>
      <w:r>
        <w:t>Ни одна революция  в истории не привела к п</w:t>
      </w:r>
      <w:r>
        <w:t>о</w:t>
      </w:r>
      <w:r>
        <w:t>ложительным результатам в долговременной перспе</w:t>
      </w:r>
      <w:r>
        <w:t>к</w:t>
      </w:r>
      <w:r>
        <w:t xml:space="preserve">тиве.  Большевики тоже хотели разом, революционно, изменить Россию так, как они считали верным. И в общем-то у них были вполне </w:t>
      </w:r>
      <w:r>
        <w:rPr>
          <w:b/>
        </w:rPr>
        <w:t>благие</w:t>
      </w:r>
      <w:r>
        <w:t xml:space="preserve"> намерения.</w:t>
      </w:r>
    </w:p>
    <w:p w14:paraId="01A08B0F" w14:textId="77777777" w:rsidR="00055884" w:rsidRDefault="00055884">
      <w:pPr>
        <w:spacing w:before="40"/>
        <w:ind w:firstLine="709"/>
        <w:jc w:val="both"/>
      </w:pPr>
      <w:r>
        <w:t>Помнишь как они с энтузиазмом пели Инте</w:t>
      </w:r>
      <w:r>
        <w:t>р</w:t>
      </w:r>
      <w:r>
        <w:t>национал: «Весь мир насилия мы разрушим.....» Пар</w:t>
      </w:r>
      <w:r>
        <w:t>а</w:t>
      </w:r>
      <w:r>
        <w:t>докс в том, что мир насилия они собрались разрушать при помощи насилия. А, значит, по идее должен был получиться новый мир, еще более насильственный, чем был.  Что мы и почувствовали на собственной шкуре!</w:t>
      </w:r>
    </w:p>
    <w:p w14:paraId="07037C7E" w14:textId="77777777" w:rsidR="00055884" w:rsidRDefault="00055884">
      <w:pPr>
        <w:spacing w:before="40"/>
        <w:ind w:firstLine="709"/>
        <w:jc w:val="both"/>
      </w:pPr>
      <w:r>
        <w:t>При применении насилия против насилия кол</w:t>
      </w:r>
      <w:r>
        <w:t>и</w:t>
      </w:r>
      <w:r>
        <w:t>чество насильственных идей в обществе резко увел</w:t>
      </w:r>
      <w:r>
        <w:t>и</w:t>
      </w:r>
      <w:r>
        <w:t>чивается. И благие намерения прямиком приводят к Аду еще большего насилия.</w:t>
      </w:r>
    </w:p>
    <w:p w14:paraId="19E2DA6F" w14:textId="77777777" w:rsidR="00055884" w:rsidRDefault="00055884">
      <w:pPr>
        <w:pStyle w:val="12"/>
        <w:jc w:val="both"/>
      </w:pPr>
      <w:bookmarkStart w:id="145" w:name="_Toc201323756"/>
      <w:r>
        <w:t>Дорогу в Ад выстилал Дон Кихот?</w:t>
      </w:r>
      <w:bookmarkEnd w:id="145"/>
    </w:p>
    <w:p w14:paraId="2EE2A613" w14:textId="77777777" w:rsidR="00055884" w:rsidRDefault="00055884">
      <w:pPr>
        <w:spacing w:before="40"/>
        <w:ind w:firstLine="709"/>
        <w:jc w:val="both"/>
      </w:pPr>
      <w:r>
        <w:t>Как-то я смотрел старую экранизацию  извес</w:t>
      </w:r>
      <w:r>
        <w:t>т</w:t>
      </w:r>
      <w:r>
        <w:t>ного произведения Сервантеса «Дон Кихот».  Дон К</w:t>
      </w:r>
      <w:r>
        <w:t>и</w:t>
      </w:r>
      <w:r>
        <w:t xml:space="preserve">хот увидел мальчика, которого  избавил от побоев его хозяина некоторое время назад. И этот мальчик со злостью сказал ему: </w:t>
      </w:r>
      <w:r w:rsidRPr="00055884">
        <w:rPr>
          <w:i/>
        </w:rPr>
        <w:t>«Будьте Вы прокляты! После Вашего отъезда хозяин избил меня в десять раз сил</w:t>
      </w:r>
      <w:r w:rsidRPr="00055884">
        <w:rPr>
          <w:i/>
        </w:rPr>
        <w:t>ь</w:t>
      </w:r>
      <w:r w:rsidRPr="00055884">
        <w:rPr>
          <w:i/>
        </w:rPr>
        <w:t>нее, чем обычно!»</w:t>
      </w:r>
      <w:r>
        <w:t xml:space="preserve">  В этом выражении квинтэссенция возражений против попыток нахрапом изменить сит</w:t>
      </w:r>
      <w:r>
        <w:t>у</w:t>
      </w:r>
      <w:r>
        <w:t>ацию!</w:t>
      </w:r>
    </w:p>
    <w:p w14:paraId="4809E0E6" w14:textId="77777777" w:rsidR="00055884" w:rsidRDefault="00055884">
      <w:pPr>
        <w:spacing w:before="40"/>
        <w:ind w:firstLine="709"/>
        <w:jc w:val="both"/>
      </w:pPr>
      <w:r>
        <w:t xml:space="preserve">Не зря люди говорят: </w:t>
      </w:r>
      <w:r>
        <w:rPr>
          <w:b/>
          <w:u w:val="single"/>
        </w:rPr>
        <w:t>«Благими намерениями устлана дорога в Ад!»</w:t>
      </w:r>
      <w:r>
        <w:t xml:space="preserve"> Самая лучшая и понятная и</w:t>
      </w:r>
      <w:r>
        <w:t>л</w:t>
      </w:r>
      <w:r>
        <w:t>люстрация сказанному - ссора между мужем и женой! Все прекрасно знают, что результат вмешательства в это дело практически всегда один - виновным остане</w:t>
      </w:r>
      <w:r>
        <w:t>т</w:t>
      </w:r>
      <w:r>
        <w:t>ся тот, кто попытается помешать этому «голубиному воркованию» милых, желающих таким образом «п</w:t>
      </w:r>
      <w:r>
        <w:t>о</w:t>
      </w:r>
      <w:r>
        <w:t>тешиться».</w:t>
      </w:r>
    </w:p>
    <w:p w14:paraId="3E05A1A9" w14:textId="77777777" w:rsidR="00055884" w:rsidRDefault="00055884">
      <w:pPr>
        <w:spacing w:before="40"/>
        <w:ind w:firstLine="709"/>
        <w:jc w:val="both"/>
      </w:pPr>
      <w:r>
        <w:t>Только эволюция, только медленное, постепе</w:t>
      </w:r>
      <w:r>
        <w:t>н</w:t>
      </w:r>
      <w:r>
        <w:t>ное накопление  в обществе адаптивных идей, ведет к  изменению его менталитета. Все самое ценное в этом мире создано ТОЛЬКО ЛЮБОВЬЮ !</w:t>
      </w:r>
    </w:p>
    <w:p w14:paraId="79179C85" w14:textId="77777777" w:rsidR="00055884" w:rsidRDefault="00055884">
      <w:pPr>
        <w:pStyle w:val="12"/>
        <w:jc w:val="both"/>
      </w:pPr>
      <w:bookmarkStart w:id="146" w:name="_Toc201323757"/>
      <w:r>
        <w:t>Мессии – Учителя Человечества?</w:t>
      </w:r>
      <w:bookmarkEnd w:id="146"/>
    </w:p>
    <w:p w14:paraId="19DC8923" w14:textId="77777777" w:rsidR="00055884" w:rsidRDefault="00055884">
      <w:pPr>
        <w:spacing w:before="40"/>
        <w:ind w:firstLine="709"/>
        <w:jc w:val="both"/>
      </w:pPr>
      <w:r>
        <w:t>Ты можешь по всякому относиться к идее ме</w:t>
      </w:r>
      <w:r>
        <w:t>с</w:t>
      </w:r>
      <w:r>
        <w:t>сианства, которую продемонстрировал Иисус Хр</w:t>
      </w:r>
      <w:r>
        <w:t>и</w:t>
      </w:r>
      <w:r>
        <w:t>стос. Но такие люди примером своим дают этому миру новые моральные критерии, этические ориентиры  для движение в будущее.</w:t>
      </w:r>
    </w:p>
    <w:p w14:paraId="3C85D011" w14:textId="77777777" w:rsidR="00055884" w:rsidRDefault="00055884">
      <w:pPr>
        <w:spacing w:before="40"/>
        <w:ind w:firstLine="709"/>
        <w:jc w:val="both"/>
      </w:pPr>
      <w:r>
        <w:t>Такие люди, как Христос, на протяжении всей истории планеты погибали на крестах или сгорали на кострах для того, чтобы показать людям ПРИМЕР (!)  Такие люди,  как Данко, отдавали людям жар своего сердца для того, чтобы помочь им выйти из «гиблого леса»!</w:t>
      </w:r>
    </w:p>
    <w:p w14:paraId="748BF989" w14:textId="77777777" w:rsidR="00055884" w:rsidRDefault="00055884">
      <w:pPr>
        <w:spacing w:before="40"/>
        <w:ind w:firstLine="709"/>
        <w:jc w:val="both"/>
      </w:pPr>
      <w:r>
        <w:t>Великое счастье Человечества в том, что такие люди время от времени появляются в этом грешном мире! Эти смешные чудаки, эти упертые «идиоты», эти странные проповедники  примером своим делают  мир чище и добрее! Они помогают людям освободит</w:t>
      </w:r>
      <w:r>
        <w:t>ь</w:t>
      </w:r>
      <w:r>
        <w:t>ся от животного начала и стать людьми в полном смысле этого слова.</w:t>
      </w:r>
    </w:p>
    <w:p w14:paraId="38F0E30C" w14:textId="77777777" w:rsidR="00055884" w:rsidRDefault="00055884">
      <w:pPr>
        <w:pStyle w:val="12"/>
        <w:jc w:val="both"/>
      </w:pPr>
      <w:bookmarkStart w:id="147" w:name="_Toc201323758"/>
      <w:r>
        <w:t>Направо пойдешь…</w:t>
      </w:r>
      <w:bookmarkEnd w:id="147"/>
    </w:p>
    <w:p w14:paraId="0C431AF4" w14:textId="77777777" w:rsidR="00055884" w:rsidRDefault="00055884">
      <w:pPr>
        <w:spacing w:before="40"/>
        <w:ind w:firstLine="709"/>
        <w:jc w:val="both"/>
      </w:pPr>
      <w:r>
        <w:t xml:space="preserve">Каждый, кто хочет чего-то добиться в этой жизни, на самом деле выбирает между двумя путями: мессианства и прагматики. Например, наша страна является страной «дон </w:t>
      </w:r>
      <w:proofErr w:type="spellStart"/>
      <w:r>
        <w:t>кихотов</w:t>
      </w:r>
      <w:proofErr w:type="spellEnd"/>
      <w:r>
        <w:t xml:space="preserve">». Мы своим примером показали всему миру: до коммунизма Человечество еще не доросло, погодите с этим!  Правда, делали мы это так, как делал этот параноик – Дон Кихот. Но все равно весь мир вынес из нашего «дон </w:t>
      </w:r>
      <w:proofErr w:type="spellStart"/>
      <w:r>
        <w:t>кихотства</w:t>
      </w:r>
      <w:proofErr w:type="spellEnd"/>
      <w:r>
        <w:t>» очень много положительного. Хотя и относился к нам как тот мальчик из произведения Сервантеса.</w:t>
      </w:r>
    </w:p>
    <w:p w14:paraId="056DC315" w14:textId="77777777" w:rsidR="00055884" w:rsidRDefault="00055884">
      <w:pPr>
        <w:spacing w:before="40"/>
        <w:ind w:firstLine="709"/>
        <w:jc w:val="both"/>
      </w:pPr>
      <w:r>
        <w:t>Поэтому спроси себя: какой ты путь выбир</w:t>
      </w:r>
      <w:r>
        <w:t>а</w:t>
      </w:r>
      <w:r>
        <w:t>ешь?  Путь Дон Кихота и вместе с ним путь непон</w:t>
      </w:r>
      <w:r>
        <w:t>и</w:t>
      </w:r>
      <w:r>
        <w:t>мания и страданий, когда  над тобой будет смеяться каждый, кому не лень? Когда дети будут дразнить т</w:t>
      </w:r>
      <w:r>
        <w:t>е</w:t>
      </w:r>
      <w:r>
        <w:t>бя и бросать в тебя грязь? А взрослые у тебя за спиной будут характерно вертеть пальцем у виска?</w:t>
      </w:r>
    </w:p>
    <w:p w14:paraId="5EE1B832" w14:textId="77777777" w:rsidR="00E37A38" w:rsidRDefault="00E37A38">
      <w:pPr>
        <w:spacing w:before="40"/>
        <w:ind w:firstLine="709"/>
        <w:jc w:val="both"/>
      </w:pPr>
    </w:p>
    <w:p w14:paraId="14643F8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Самый лучший человек тот, кто живет пр</w:t>
      </w:r>
      <w:r>
        <w:t>е</w:t>
      </w:r>
      <w:r>
        <w:t>имущественно своими мыслями и чужими чувствами; самый худший - кто живет чужими мыслями и своими чувствами. Из различных сочетаний этих 4 основных мотивов деятельности - все различия людей.</w:t>
      </w:r>
    </w:p>
    <w:p w14:paraId="64E56D43"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 Толстой.</w:t>
      </w:r>
    </w:p>
    <w:p w14:paraId="509D9A07" w14:textId="77777777" w:rsidR="00055884" w:rsidRDefault="00055884">
      <w:pPr>
        <w:spacing w:before="40"/>
        <w:ind w:firstLine="709"/>
        <w:jc w:val="both"/>
      </w:pPr>
      <w:r>
        <w:t xml:space="preserve">Или же тебя привлекает немедленный успех, когда ты будешь идеально вписан в этот мир? И </w:t>
      </w:r>
      <w:r>
        <w:rPr>
          <w:b/>
          <w:u w:val="single"/>
        </w:rPr>
        <w:t>через это</w:t>
      </w:r>
      <w:r>
        <w:t xml:space="preserve"> будешь менять этот мир? Оба эти пути хороши и необходимы для Человечества.</w:t>
      </w:r>
    </w:p>
    <w:p w14:paraId="492ACD98" w14:textId="77777777" w:rsidR="00055884" w:rsidRDefault="00055884">
      <w:pPr>
        <w:spacing w:before="40"/>
        <w:ind w:firstLine="709"/>
        <w:jc w:val="both"/>
      </w:pPr>
    </w:p>
    <w:p w14:paraId="0A1E0BE6" w14:textId="77777777" w:rsidR="00055884" w:rsidRDefault="00055884">
      <w:pPr>
        <w:pStyle w:val="38"/>
      </w:pPr>
      <w:bookmarkStart w:id="148" w:name="_Toc201323759"/>
      <w:r>
        <w:t>Глава</w:t>
      </w:r>
      <w:r w:rsidR="00302446">
        <w:t xml:space="preserve"> одиннадцатая</w:t>
      </w:r>
      <w:r>
        <w:t>, в которой мы поговорим о шкале ценностей ч</w:t>
      </w:r>
      <w:r>
        <w:t>е</w:t>
      </w:r>
      <w:r>
        <w:t>ловека.</w:t>
      </w:r>
      <w:bookmarkEnd w:id="148"/>
    </w:p>
    <w:p w14:paraId="3DBB3B90" w14:textId="77777777" w:rsidR="00055884" w:rsidRDefault="00055884">
      <w:pPr>
        <w:spacing w:before="40"/>
        <w:ind w:firstLine="709"/>
        <w:jc w:val="both"/>
      </w:pPr>
    </w:p>
    <w:p w14:paraId="52E8E851" w14:textId="77777777" w:rsidR="00055884" w:rsidRDefault="00055884">
      <w:pPr>
        <w:pStyle w:val="12"/>
        <w:jc w:val="both"/>
      </w:pPr>
      <w:bookmarkStart w:id="149" w:name="_Toc201323760"/>
      <w:r>
        <w:t>Лень – беда или благословление?</w:t>
      </w:r>
      <w:bookmarkEnd w:id="149"/>
    </w:p>
    <w:p w14:paraId="4C253F92" w14:textId="77777777" w:rsidR="00055884" w:rsidRDefault="00055884">
      <w:pPr>
        <w:spacing w:before="40"/>
        <w:ind w:firstLine="709"/>
        <w:jc w:val="both"/>
      </w:pPr>
      <w:r>
        <w:t>Дорогой читатель! Ты прекрасно знаешь, как тебе иногда бывает трудно подвинуть себя на что-то - зачастую это действительно подвиг.  Лень - матушка включается в работу каждый раз, когда ты, преиспо</w:t>
      </w:r>
      <w:r>
        <w:t>л</w:t>
      </w:r>
      <w:r>
        <w:t>ненный самых радужных мечтаний и планов, начин</w:t>
      </w:r>
      <w:r>
        <w:t>а</w:t>
      </w:r>
      <w:r>
        <w:t xml:space="preserve">ешь воплощать в жизнь свои очередные «великие» идеи. </w:t>
      </w:r>
    </w:p>
    <w:p w14:paraId="4C049D34" w14:textId="77777777" w:rsidR="00055884" w:rsidRDefault="00055884">
      <w:pPr>
        <w:spacing w:before="40"/>
        <w:ind w:firstLine="709"/>
        <w:jc w:val="both"/>
      </w:pPr>
      <w:r>
        <w:t>Она безжалостно и на корню, уже во вторник, губит то, что казалось вполне достижимым в воскр</w:t>
      </w:r>
      <w:r>
        <w:t>е</w:t>
      </w:r>
      <w:r>
        <w:t>сенье, а начиналось в понедельник. И не понятно тебе все это! Как же так, ведь мне это так нужно?</w:t>
      </w:r>
    </w:p>
    <w:p w14:paraId="680FB392" w14:textId="77777777" w:rsidR="00055884" w:rsidRDefault="00055884">
      <w:pPr>
        <w:spacing w:before="40"/>
        <w:ind w:firstLine="709"/>
        <w:jc w:val="both"/>
      </w:pPr>
      <w:r>
        <w:t>Но давай, дорогой читатель,  разберемся: «</w:t>
      </w:r>
      <w:r>
        <w:rPr>
          <w:b/>
          <w:i/>
        </w:rPr>
        <w:t>А нужно ли</w:t>
      </w:r>
      <w:r>
        <w:t>?» Представляет ли твое очередное начин</w:t>
      </w:r>
      <w:r>
        <w:t>а</w:t>
      </w:r>
      <w:r>
        <w:t>ние действительную ценность ДЛЯ ТЕБЯ или же это дань традициям, давлению общества и совести? А на самом деле тебе глубоко плевать, что же будет через некоторое время, если ты будешь бездумно предават</w:t>
      </w:r>
      <w:r>
        <w:t>ь</w:t>
      </w:r>
      <w:r>
        <w:t>ся  порокам. Тебе важен миг, за него ты и держишься?</w:t>
      </w:r>
    </w:p>
    <w:p w14:paraId="3D68E685" w14:textId="77777777" w:rsidR="00055884" w:rsidRDefault="00055884">
      <w:pPr>
        <w:spacing w:before="40"/>
        <w:ind w:firstLine="709"/>
        <w:jc w:val="both"/>
      </w:pPr>
      <w:r>
        <w:t>Но, скорее всего, у тебя есть масса примеров в твоей личной истории, когда ты сворачивал горы! П</w:t>
      </w:r>
      <w:r>
        <w:t>о</w:t>
      </w:r>
      <w:r>
        <w:t>чему такая разница в результатах? Может быть в том, что очень часто ты вынужден был играть определе</w:t>
      </w:r>
      <w:r>
        <w:t>н</w:t>
      </w:r>
      <w:r>
        <w:t>ную социальную роль, стремиться к целям, которые нужны не тебе, а тому образу "Я", который ты выну</w:t>
      </w:r>
      <w:r>
        <w:t>ж</w:t>
      </w:r>
      <w:r>
        <w:t>ден был поддерживать в умах других людей?</w:t>
      </w:r>
    </w:p>
    <w:p w14:paraId="7C60472B" w14:textId="77777777" w:rsidR="003B1EA7" w:rsidRDefault="006F7D26">
      <w:pPr>
        <w:pStyle w:val="12"/>
        <w:jc w:val="both"/>
      </w:pPr>
      <w:bookmarkStart w:id="150" w:name="_Toc201323761"/>
      <w:r>
        <w:rPr>
          <w:noProof/>
          <w:lang w:val="en-US"/>
        </w:rPr>
        <w:drawing>
          <wp:inline distT="0" distB="0" distL="0" distR="0" wp14:anchorId="692BB697" wp14:editId="4D08C055">
            <wp:extent cx="2895600" cy="1955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1955800"/>
                    </a:xfrm>
                    <a:prstGeom prst="rect">
                      <a:avLst/>
                    </a:prstGeom>
                    <a:noFill/>
                    <a:ln>
                      <a:noFill/>
                    </a:ln>
                  </pic:spPr>
                </pic:pic>
              </a:graphicData>
            </a:graphic>
          </wp:inline>
        </w:drawing>
      </w:r>
    </w:p>
    <w:p w14:paraId="14972812" w14:textId="77777777" w:rsidR="00055884" w:rsidRDefault="00055884">
      <w:pPr>
        <w:pStyle w:val="12"/>
        <w:jc w:val="both"/>
      </w:pPr>
      <w:r>
        <w:t>Вместе весело шагать…</w:t>
      </w:r>
      <w:bookmarkEnd w:id="150"/>
    </w:p>
    <w:p w14:paraId="05E9004D" w14:textId="77777777" w:rsidR="00055884" w:rsidRDefault="00055884">
      <w:pPr>
        <w:spacing w:before="40"/>
        <w:ind w:firstLine="709"/>
        <w:jc w:val="both"/>
      </w:pPr>
      <w:r>
        <w:t>Люди - стадные животные и вынуждены быть не такими, какими хотят быть, а такими, какими их хочет видеть это "стадо". Поэтому на них маски, кот</w:t>
      </w:r>
      <w:r>
        <w:t>о</w:t>
      </w:r>
      <w:r>
        <w:t>рые показывают их такими, какими они должны быть не только другим, но даже самим себе.</w:t>
      </w:r>
    </w:p>
    <w:p w14:paraId="56BD4192" w14:textId="77777777" w:rsidR="00055884" w:rsidRDefault="00055884">
      <w:pPr>
        <w:spacing w:before="40"/>
        <w:ind w:firstLine="709"/>
        <w:jc w:val="both"/>
      </w:pPr>
      <w:r>
        <w:t>И дело постоянно доходит до того, что человек не знает своего истинного "Я", своих истинных п</w:t>
      </w:r>
      <w:r>
        <w:t>о</w:t>
      </w:r>
      <w:r>
        <w:t>требностей, своих истинных ценностей. Зачастую б</w:t>
      </w:r>
      <w:r>
        <w:t>ы</w:t>
      </w:r>
      <w:r>
        <w:t>вает так, что человек, реализовывая какую - либо це</w:t>
      </w:r>
      <w:r>
        <w:t>н</w:t>
      </w:r>
      <w:r>
        <w:t xml:space="preserve">ность, сам не понимает - зачем он это делает. </w:t>
      </w:r>
    </w:p>
    <w:p w14:paraId="35894F56" w14:textId="77777777" w:rsidR="00055884" w:rsidRDefault="00055884">
      <w:pPr>
        <w:spacing w:before="40"/>
        <w:ind w:firstLine="709"/>
        <w:jc w:val="both"/>
      </w:pPr>
      <w:r>
        <w:t>Понятно, что в этих случаях расход энергии и результат несоизмеримы. А вот в тех случаях, когда он реализовывает свои истинные ценности, как раз и происходит «сворачивание гор»! Но как же  все это происходит?</w:t>
      </w:r>
    </w:p>
    <w:p w14:paraId="6FB57327" w14:textId="77777777" w:rsidR="00055884" w:rsidRDefault="00055884">
      <w:pPr>
        <w:spacing w:before="40"/>
        <w:ind w:firstLine="709"/>
        <w:jc w:val="both"/>
      </w:pPr>
      <w:r>
        <w:t>Внутри каждого человека есть своеобразная шкала всего, что ценно для него.  И по ней идет оце</w:t>
      </w:r>
      <w:r>
        <w:t>н</w:t>
      </w:r>
      <w:r>
        <w:t>ка - каков я, все ли идет хорошо?</w:t>
      </w:r>
    </w:p>
    <w:p w14:paraId="1F0F8200" w14:textId="77777777" w:rsidR="00055884" w:rsidRDefault="00055884">
      <w:pPr>
        <w:spacing w:before="40"/>
        <w:ind w:firstLine="709"/>
        <w:jc w:val="both"/>
      </w:pPr>
      <w:r>
        <w:t>Биологически, с точки зрения выживания, ч</w:t>
      </w:r>
      <w:r>
        <w:t>е</w:t>
      </w:r>
      <w:r>
        <w:t>ловек должен воспринимать себя как нечто гораздо более важное, чем все его окружение. Если будет де</w:t>
      </w:r>
      <w:r>
        <w:t>й</w:t>
      </w:r>
      <w:r>
        <w:t>ствовать по-другому, то откуда он возьмет энергию и желание защищаться от посягательства на его свободу от других людей, работать для поддержания своего существования, бороться за свою жизнь и добиваться успеха в борьбе с окружающей средой?</w:t>
      </w:r>
    </w:p>
    <w:p w14:paraId="30FB03F5" w14:textId="77777777" w:rsidR="00055884" w:rsidRDefault="00055884">
      <w:pPr>
        <w:spacing w:before="40"/>
        <w:ind w:firstLine="709"/>
        <w:jc w:val="both"/>
      </w:pPr>
      <w:r>
        <w:t>То, что было бы очень желательно с духовно - религиозной точки зрения - чтобы вообще не было нарциссизма (буквально - любования собой, практич</w:t>
      </w:r>
      <w:r>
        <w:t>е</w:t>
      </w:r>
      <w:r>
        <w:t>ски - любви к себе), - было бы в высшей степени опа</w:t>
      </w:r>
      <w:r>
        <w:t>с</w:t>
      </w:r>
      <w:r>
        <w:t>но со светской точки зрения, согласно которой нужно сохранить жизнь.</w:t>
      </w:r>
    </w:p>
    <w:p w14:paraId="28D38C32" w14:textId="77777777" w:rsidR="00055884" w:rsidRDefault="00055884">
      <w:pPr>
        <w:spacing w:before="40"/>
        <w:ind w:firstLine="709"/>
        <w:jc w:val="both"/>
      </w:pPr>
    </w:p>
    <w:p w14:paraId="56B62ADC"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Гений - это что - то уникальное и неповтор</w:t>
      </w:r>
      <w:r>
        <w:t>и</w:t>
      </w:r>
      <w:r>
        <w:t>мое. Можно так же вполне обоснованно утверждать, что каждый человек уникален и неповторим. Если смотреть в этом ракурсе, то мы все в своем роде г</w:t>
      </w:r>
      <w:r>
        <w:t>е</w:t>
      </w:r>
      <w:r>
        <w:t>нии!</w:t>
      </w:r>
    </w:p>
    <w:p w14:paraId="25972BD1" w14:textId="77777777" w:rsidR="00055884" w:rsidRDefault="00055884">
      <w:pPr>
        <w:spacing w:before="40"/>
        <w:ind w:firstLine="709"/>
        <w:jc w:val="both"/>
      </w:pPr>
    </w:p>
    <w:p w14:paraId="3378A800" w14:textId="77777777" w:rsidR="00055884" w:rsidRDefault="00055884">
      <w:pPr>
        <w:pStyle w:val="12"/>
        <w:jc w:val="both"/>
      </w:pPr>
      <w:bookmarkStart w:id="151" w:name="_Toc201323762"/>
      <w:proofErr w:type="spellStart"/>
      <w:r>
        <w:t>Перлз</w:t>
      </w:r>
      <w:proofErr w:type="spellEnd"/>
      <w:r>
        <w:t xml:space="preserve"> был прав, называя психику помо</w:t>
      </w:r>
      <w:r>
        <w:t>й</w:t>
      </w:r>
      <w:r>
        <w:t>ным ведром?</w:t>
      </w:r>
      <w:bookmarkEnd w:id="151"/>
    </w:p>
    <w:p w14:paraId="36D1CEE2" w14:textId="77777777" w:rsidR="00055884" w:rsidRDefault="00055884">
      <w:pPr>
        <w:spacing w:before="40"/>
        <w:ind w:firstLine="709"/>
        <w:jc w:val="both"/>
      </w:pPr>
      <w:r>
        <w:t>В каждом человеке есть в зачаточном виде все, что свойственно другим людям.  Каждый человек внутри себя является потенциальным преступником и все мерзкое, что проявляется в поведении других л</w:t>
      </w:r>
      <w:r>
        <w:t>ю</w:t>
      </w:r>
      <w:r>
        <w:t>дей, также свойственно и ему.</w:t>
      </w:r>
    </w:p>
    <w:p w14:paraId="29FA8780" w14:textId="77777777" w:rsidR="00055884" w:rsidRDefault="00055884">
      <w:pPr>
        <w:spacing w:before="40"/>
        <w:ind w:firstLine="709"/>
        <w:jc w:val="both"/>
      </w:pPr>
      <w:r>
        <w:t>Внутри каждого человека есть огромное кол</w:t>
      </w:r>
      <w:r>
        <w:t>и</w:t>
      </w:r>
      <w:r>
        <w:t xml:space="preserve">чество того, что стыдно показать другим людям. Но в обычных условиях люди большей части этого «добра» не позволяют проявиться ни в коем случае. </w:t>
      </w:r>
    </w:p>
    <w:p w14:paraId="0B2CF359" w14:textId="77777777" w:rsidR="00055884" w:rsidRDefault="00055884">
      <w:pPr>
        <w:spacing w:before="40"/>
        <w:ind w:firstLine="709"/>
        <w:jc w:val="both"/>
      </w:pPr>
      <w:r>
        <w:t>Оказывается  дело не в том – что есть внутри человека, а в том, что он выносит на передний план, какого себя он может себе позволить показать окр</w:t>
      </w:r>
      <w:r>
        <w:t>у</w:t>
      </w:r>
      <w:r>
        <w:t>жающим. И при нормальных условиях это ему удае</w:t>
      </w:r>
      <w:r>
        <w:t>т</w:t>
      </w:r>
      <w:r>
        <w:t>ся.</w:t>
      </w:r>
    </w:p>
    <w:p w14:paraId="56805980" w14:textId="77777777" w:rsidR="00055884" w:rsidRDefault="00055884">
      <w:pPr>
        <w:spacing w:before="40"/>
        <w:ind w:firstLine="709"/>
        <w:jc w:val="both"/>
      </w:pPr>
      <w:r>
        <w:t>Но, когда обстоятельства жизни обостряются, у человека начинают набухать бицепсы, расти надбро</w:t>
      </w:r>
      <w:r>
        <w:t>в</w:t>
      </w:r>
      <w:r>
        <w:t>ные дуги, а руки сами тянутся к дубинке. И из глубин психики выглядывает питекантроп!</w:t>
      </w:r>
    </w:p>
    <w:p w14:paraId="14F657DF" w14:textId="77777777" w:rsidR="00055884" w:rsidRDefault="00055884">
      <w:pPr>
        <w:spacing w:before="40"/>
        <w:ind w:firstLine="709"/>
        <w:jc w:val="both"/>
      </w:pPr>
      <w:r>
        <w:t>Интеллигентность - мера того насколько часто и в каких случаях подобное проявляется в поведении человека. Если даже в экстремальных ситуациях чел</w:t>
      </w:r>
      <w:r>
        <w:t>о</w:t>
      </w:r>
      <w:r>
        <w:t>век для своего спасения не пользуется грубыми фо</w:t>
      </w:r>
      <w:r>
        <w:t>р</w:t>
      </w:r>
      <w:r>
        <w:t>мами достижения целей, то значит он в значительной степени развит как личность.</w:t>
      </w:r>
    </w:p>
    <w:p w14:paraId="4995CDB8" w14:textId="77777777" w:rsidR="00055884" w:rsidRDefault="00055884">
      <w:pPr>
        <w:pStyle w:val="12"/>
        <w:jc w:val="both"/>
      </w:pPr>
      <w:bookmarkStart w:id="152" w:name="_Toc201323763"/>
      <w:r>
        <w:t>Еще одна причина осуждения</w:t>
      </w:r>
      <w:bookmarkEnd w:id="152"/>
    </w:p>
    <w:p w14:paraId="1301DF2B" w14:textId="77777777" w:rsidR="00055884" w:rsidRDefault="00055884">
      <w:pPr>
        <w:spacing w:before="40"/>
        <w:ind w:firstLine="709"/>
        <w:jc w:val="both"/>
      </w:pPr>
      <w:r>
        <w:t>Кстати, дорогой читатель, когда ты осуждаешь других людей за те или иные аморальные с твоей то</w:t>
      </w:r>
      <w:r>
        <w:t>ч</w:t>
      </w:r>
      <w:r>
        <w:t>ки зрения  поступки, ты таким образом оправдываешь самого себя. Ведь если я осуждаю чьи-то предосуд</w:t>
      </w:r>
      <w:r>
        <w:t>и</w:t>
      </w:r>
      <w:r>
        <w:t xml:space="preserve">тельные поступки, то скорее всего я этого не делаю. </w:t>
      </w:r>
    </w:p>
    <w:p w14:paraId="49DB277F" w14:textId="77777777" w:rsidR="00055884" w:rsidRDefault="00055884">
      <w:pPr>
        <w:spacing w:before="40"/>
        <w:ind w:firstLine="709"/>
        <w:jc w:val="both"/>
      </w:pPr>
      <w:r>
        <w:t>Если я осуждаю что - либо, то таким способом я говорю другим людям, что я не такой. Но если я д</w:t>
      </w:r>
      <w:r>
        <w:t>о</w:t>
      </w:r>
      <w:r>
        <w:t>казываю сам себе, что я не такой, то, скорее всего, у меня есть в этом сомнения.</w:t>
      </w:r>
    </w:p>
    <w:p w14:paraId="778719C9" w14:textId="77777777" w:rsidR="00055884" w:rsidRDefault="00055884">
      <w:pPr>
        <w:spacing w:before="40"/>
        <w:ind w:firstLine="709"/>
        <w:jc w:val="both"/>
      </w:pPr>
      <w:r>
        <w:t>Возможно в те или иные моменты что-то гл</w:t>
      </w:r>
      <w:r>
        <w:t>у</w:t>
      </w:r>
      <w:r>
        <w:t>боко - скрытое в человеке пытается реализоваться. И каждый человек очень боится, что когда-нибудь это все-таки произойдет.  И, чтобы не дать этому све</w:t>
      </w:r>
      <w:r>
        <w:t>р</w:t>
      </w:r>
      <w:r>
        <w:t>шиться, человек вынужден ставить внешний - соц</w:t>
      </w:r>
      <w:r>
        <w:t>и</w:t>
      </w:r>
      <w:r>
        <w:t>альный - предохранитель против реализации всего этого.</w:t>
      </w:r>
    </w:p>
    <w:p w14:paraId="14F52E61" w14:textId="77777777" w:rsidR="00055884" w:rsidRDefault="00055884">
      <w:pPr>
        <w:spacing w:before="40"/>
        <w:ind w:firstLine="709"/>
        <w:jc w:val="both"/>
      </w:pPr>
      <w:r>
        <w:t>Ведь если я громогласно заявляю о чем - то, то я вынужден буду соблюдать сказанное, если хочу с</w:t>
      </w:r>
      <w:r>
        <w:t>о</w:t>
      </w:r>
      <w:r>
        <w:t>хранить свое лицо и доверие других людей. На этом свойстве человеческого характера основано публичное принесение клятв.</w:t>
      </w:r>
    </w:p>
    <w:p w14:paraId="1D010A8B" w14:textId="77777777" w:rsidR="00055884" w:rsidRDefault="00055884">
      <w:pPr>
        <w:spacing w:before="40"/>
        <w:ind w:firstLine="709"/>
        <w:jc w:val="both"/>
      </w:pPr>
      <w:r>
        <w:t>Иными  словами можно сказать, что спектр т</w:t>
      </w:r>
      <w:r>
        <w:t>о</w:t>
      </w:r>
      <w:r>
        <w:t>го, что осуждает человек, является лучшим индикат</w:t>
      </w:r>
      <w:r>
        <w:t>о</w:t>
      </w:r>
      <w:r>
        <w:t>ром, показывающим какие реальные мотивы форм</w:t>
      </w:r>
      <w:r>
        <w:t>и</w:t>
      </w:r>
      <w:r>
        <w:t>руют его поведение. Список осуждаемого является слепком со списка наиболее сильных подавленных желаний в душе данного человека.</w:t>
      </w:r>
    </w:p>
    <w:p w14:paraId="4BFE3F07" w14:textId="77777777" w:rsidR="00055884" w:rsidRDefault="00055884">
      <w:pPr>
        <w:spacing w:before="40"/>
        <w:ind w:firstLine="709"/>
        <w:jc w:val="both"/>
      </w:pPr>
      <w:r>
        <w:t>Но, с другой стороны, в тебе, дорогой читатель, есть и все хорошее, что проявляется в лучших пре</w:t>
      </w:r>
      <w:r>
        <w:t>д</w:t>
      </w:r>
      <w:r>
        <w:t>ставителях человечества. Тебе, безусловно, есть чем гордиться!</w:t>
      </w:r>
    </w:p>
    <w:p w14:paraId="73C4C2C9" w14:textId="77777777" w:rsidR="00055884" w:rsidRDefault="00055884">
      <w:pPr>
        <w:spacing w:before="40"/>
        <w:ind w:firstLine="709"/>
        <w:jc w:val="both"/>
      </w:pPr>
      <w:r>
        <w:t>Вопрос в том, что плохое потому и зовется плохим, что делать его легко, ума много не надо, п</w:t>
      </w:r>
      <w:r>
        <w:t>о</w:t>
      </w:r>
      <w:r>
        <w:t>тому и приносит одни разрушения и беды. Но хор</w:t>
      </w:r>
      <w:r>
        <w:t>о</w:t>
      </w:r>
      <w:r>
        <w:t>шие черты имеют иной характер, их нужно терпеливо растить и лелеять. Как культурное растение! А сорн</w:t>
      </w:r>
      <w:r>
        <w:t>я</w:t>
      </w:r>
      <w:r>
        <w:t>ки вырастают сами.</w:t>
      </w:r>
    </w:p>
    <w:p w14:paraId="5E7191A7" w14:textId="77777777" w:rsidR="00055884" w:rsidRDefault="00055884">
      <w:pPr>
        <w:pStyle w:val="12"/>
        <w:jc w:val="both"/>
      </w:pPr>
      <w:bookmarkStart w:id="153" w:name="_Toc201323764"/>
      <w:r>
        <w:t>Как обмануть программистов – родителей?</w:t>
      </w:r>
      <w:bookmarkEnd w:id="153"/>
    </w:p>
    <w:p w14:paraId="45ED9E97" w14:textId="77777777" w:rsidR="00055884" w:rsidRDefault="00055884">
      <w:pPr>
        <w:spacing w:before="40"/>
        <w:ind w:firstLine="709"/>
        <w:jc w:val="both"/>
      </w:pPr>
      <w:r>
        <w:t>Воспитанием во многих людей вложено: надо достичь того - то и того - то, иметь то - то  и то - то. А реально человек этого не имеет (да, честно говоря, в глубине души и не хочет иметь!) Но "родительские" программы обладают на любого человека очень мо</w:t>
      </w:r>
      <w:r>
        <w:t>щ</w:t>
      </w:r>
      <w:r>
        <w:t>ным влиянием - он им вынужден подчиняться.</w:t>
      </w:r>
    </w:p>
    <w:p w14:paraId="47E9E869" w14:textId="77777777" w:rsidR="00055884" w:rsidRDefault="00055884">
      <w:pPr>
        <w:spacing w:before="40"/>
        <w:ind w:firstLine="709"/>
        <w:jc w:val="both"/>
      </w:pPr>
      <w:r>
        <w:t>Поэтому это состояние не имения и не дост</w:t>
      </w:r>
      <w:r>
        <w:t>и</w:t>
      </w:r>
      <w:r>
        <w:t>жения переживается многими людьми как трагедия, ввергая их в мощнейший стресс. И многие люди б</w:t>
      </w:r>
      <w:r>
        <w:t>о</w:t>
      </w:r>
      <w:r>
        <w:t>рются с этими программами при помощи болезней.</w:t>
      </w:r>
    </w:p>
    <w:p w14:paraId="7385F103" w14:textId="77777777" w:rsidR="00055884" w:rsidRDefault="00055884">
      <w:pPr>
        <w:spacing w:before="40"/>
        <w:ind w:firstLine="709"/>
        <w:jc w:val="both"/>
      </w:pPr>
      <w:r>
        <w:t>При длительных болезнях человек не вызд</w:t>
      </w:r>
      <w:r>
        <w:t>о</w:t>
      </w:r>
      <w:r>
        <w:t>равливает потому, что где-то на подсознательном уровне восстановительные процессы блокируются - он как бы не позволяет себе выздороветь.</w:t>
      </w:r>
    </w:p>
    <w:p w14:paraId="747BFD5E" w14:textId="77777777" w:rsidR="00055884" w:rsidRDefault="00055884">
      <w:pPr>
        <w:spacing w:before="40"/>
        <w:ind w:firstLine="709"/>
        <w:jc w:val="both"/>
      </w:pPr>
    </w:p>
    <w:p w14:paraId="53B3F3F6"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Человек всегда должен выбирать себе  сам: ж</w:t>
      </w:r>
      <w:r>
        <w:t>е</w:t>
      </w:r>
      <w:r>
        <w:t>ну, дорогу, религию, т.е. с кем жить, куда идти и во что верить.</w:t>
      </w:r>
    </w:p>
    <w:p w14:paraId="39A3051A" w14:textId="77777777" w:rsidR="00055884" w:rsidRDefault="00055884">
      <w:pPr>
        <w:spacing w:before="40"/>
        <w:ind w:firstLine="709"/>
        <w:jc w:val="both"/>
      </w:pPr>
    </w:p>
    <w:p w14:paraId="3E077D07" w14:textId="77777777" w:rsidR="00055884" w:rsidRDefault="00055884">
      <w:pPr>
        <w:pStyle w:val="12"/>
        <w:jc w:val="both"/>
      </w:pPr>
      <w:bookmarkStart w:id="154" w:name="_Toc201323765"/>
      <w:r>
        <w:t>Как ценности заставляют человека работать</w:t>
      </w:r>
      <w:bookmarkEnd w:id="154"/>
    </w:p>
    <w:p w14:paraId="4054536E" w14:textId="77777777" w:rsidR="00055884" w:rsidRDefault="00055884">
      <w:pPr>
        <w:spacing w:before="40"/>
        <w:ind w:firstLine="709"/>
        <w:jc w:val="both"/>
      </w:pPr>
      <w:r>
        <w:t>Истинная ценность всегда требует своей реал</w:t>
      </w:r>
      <w:r>
        <w:t>и</w:t>
      </w:r>
      <w:r>
        <w:t>зации. От нее у человека появляется потребность.  Она рождает стремление к достижению желаемого. Стре</w:t>
      </w:r>
      <w:r>
        <w:t>м</w:t>
      </w:r>
      <w:r>
        <w:t>ление рождает силу для достижения  этой ценности.  А появление силы автоматически приводит к высокому жизненному тонусу. Если в конце этой цепочки це</w:t>
      </w:r>
      <w:r>
        <w:t>н</w:t>
      </w:r>
      <w:r>
        <w:t>ность реализуется в желаемой степени, то появляются положительные эмоции и удовлетворение.</w:t>
      </w:r>
    </w:p>
    <w:p w14:paraId="7E116D49" w14:textId="77777777" w:rsidR="00055884" w:rsidRDefault="00055884">
      <w:pPr>
        <w:spacing w:before="40"/>
        <w:ind w:firstLine="709"/>
        <w:jc w:val="both"/>
      </w:pPr>
      <w:r>
        <w:t>Не реализация ценности опасна для организма. Если в течении длительного времени человек нах</w:t>
      </w:r>
      <w:r>
        <w:t>о</w:t>
      </w:r>
      <w:r>
        <w:t xml:space="preserve">дится в этом состоянии </w:t>
      </w:r>
      <w:proofErr w:type="spellStart"/>
      <w:r>
        <w:t>нереализации</w:t>
      </w:r>
      <w:proofErr w:type="spellEnd"/>
      <w:r>
        <w:t>, то обязательно образуются отрицательные эмоции - организм через них говорит человеку:  «</w:t>
      </w:r>
      <w:r>
        <w:rPr>
          <w:b/>
          <w:i/>
        </w:rPr>
        <w:t>Ты не сделал очень важное дело с моей точки зрения. Это опасно для жизни! И я не оставлю это дело, я буду постоянно напом</w:t>
      </w:r>
      <w:r>
        <w:rPr>
          <w:b/>
          <w:i/>
        </w:rPr>
        <w:t>и</w:t>
      </w:r>
      <w:r>
        <w:rPr>
          <w:b/>
          <w:i/>
        </w:rPr>
        <w:t>нать тебе об этом, пока ты не реализуешь эту п</w:t>
      </w:r>
      <w:r>
        <w:rPr>
          <w:b/>
          <w:i/>
        </w:rPr>
        <w:t>о</w:t>
      </w:r>
      <w:r>
        <w:rPr>
          <w:b/>
          <w:i/>
        </w:rPr>
        <w:t>требность.»</w:t>
      </w:r>
    </w:p>
    <w:p w14:paraId="7D9A90E9" w14:textId="77777777" w:rsidR="00055884" w:rsidRDefault="00055884">
      <w:pPr>
        <w:pStyle w:val="12"/>
        <w:jc w:val="both"/>
      </w:pPr>
      <w:bookmarkStart w:id="155" w:name="_Toc201323766"/>
      <w:r>
        <w:t>Цепи не всегда сковывают?</w:t>
      </w:r>
      <w:bookmarkEnd w:id="155"/>
    </w:p>
    <w:p w14:paraId="2DB6438A" w14:textId="77777777" w:rsidR="00055884" w:rsidRDefault="00055884">
      <w:pPr>
        <w:spacing w:before="40"/>
        <w:ind w:firstLine="709"/>
        <w:jc w:val="both"/>
      </w:pPr>
      <w:r>
        <w:t>Приведу пример этой цепочки. Жизнь, сохр</w:t>
      </w:r>
      <w:r>
        <w:t>а</w:t>
      </w:r>
      <w:r>
        <w:t>нение жизни - безусловная ценность для каждого ч</w:t>
      </w:r>
      <w:r>
        <w:t>е</w:t>
      </w:r>
      <w:r>
        <w:t>ловека. Для ее сохранения человеку надо постоянно принимать пищу.  Это потребность.  Когда питател</w:t>
      </w:r>
      <w:r>
        <w:t>ь</w:t>
      </w:r>
      <w:r>
        <w:t>ные вещества в организме кончаются, эта потребность для сохранения ценности создает стремление - чувство голода.  Стремление рождает силу для реализации – хочет человек или не хочет, лень ему, не лень - он вскакивает и бежит искать пищу. И пока эта потре</w:t>
      </w:r>
      <w:r>
        <w:t>б</w:t>
      </w:r>
      <w:r>
        <w:t>ность не будет удовлетворена, он будет находиться в высоком жизненном тонусе - все возрастающем по мере увеличения голода.</w:t>
      </w:r>
    </w:p>
    <w:p w14:paraId="4449D994" w14:textId="77777777" w:rsidR="00055884" w:rsidRDefault="00055884">
      <w:pPr>
        <w:spacing w:before="40"/>
        <w:ind w:firstLine="709"/>
        <w:jc w:val="both"/>
      </w:pPr>
      <w:r>
        <w:t>Как только человек находит пищу и наедается, то организм вознаграждает его за это волной блаже</w:t>
      </w:r>
      <w:r>
        <w:t>н</w:t>
      </w:r>
      <w:r>
        <w:t>ства и приятного расслабления. В организме есть с</w:t>
      </w:r>
      <w:r>
        <w:t>и</w:t>
      </w:r>
      <w:r>
        <w:t xml:space="preserve">стема </w:t>
      </w:r>
      <w:proofErr w:type="spellStart"/>
      <w:r>
        <w:t>самостимулирования</w:t>
      </w:r>
      <w:proofErr w:type="spellEnd"/>
      <w:r>
        <w:t>, когда человек за правил</w:t>
      </w:r>
      <w:r>
        <w:t>ь</w:t>
      </w:r>
      <w:r>
        <w:t>ные с точки зрения организма действия получает по</w:t>
      </w:r>
      <w:r>
        <w:t>р</w:t>
      </w:r>
      <w:r>
        <w:t xml:space="preserve">цию </w:t>
      </w:r>
      <w:proofErr w:type="spellStart"/>
      <w:r>
        <w:t>эндорфинов</w:t>
      </w:r>
      <w:proofErr w:type="spellEnd"/>
      <w:r>
        <w:t xml:space="preserve"> - наших внутренних наркотиков.</w:t>
      </w:r>
    </w:p>
    <w:p w14:paraId="602CD170" w14:textId="77777777" w:rsidR="00055884" w:rsidRDefault="00055884">
      <w:pPr>
        <w:spacing w:before="40"/>
        <w:ind w:firstLine="709"/>
        <w:jc w:val="both"/>
      </w:pPr>
      <w:r>
        <w:t>Произошло сохранение ценности - уходит п</w:t>
      </w:r>
      <w:r>
        <w:t>о</w:t>
      </w:r>
      <w:r>
        <w:t>требность, нет стремления - нет необходимости пр</w:t>
      </w:r>
      <w:r>
        <w:t>о</w:t>
      </w:r>
      <w:r>
        <w:t>изводить силы. И, когда человек хорошо поест, ему хочется полежать и, по возможности, поспать.</w:t>
      </w:r>
    </w:p>
    <w:p w14:paraId="326BAB40" w14:textId="77777777" w:rsidR="00055884" w:rsidRDefault="00055884">
      <w:pPr>
        <w:pStyle w:val="12"/>
        <w:jc w:val="both"/>
      </w:pPr>
      <w:bookmarkStart w:id="156" w:name="_Toc201323767"/>
      <w:r>
        <w:t>Черный понедельник</w:t>
      </w:r>
      <w:bookmarkEnd w:id="156"/>
    </w:p>
    <w:p w14:paraId="67958FDD" w14:textId="77777777" w:rsidR="00055884" w:rsidRDefault="00055884">
      <w:pPr>
        <w:spacing w:before="40"/>
        <w:ind w:firstLine="709"/>
        <w:jc w:val="both"/>
      </w:pPr>
      <w:r>
        <w:t>Очень многие люди ориентированы только на строго конкретные цели - квартира, дача, машина, о</w:t>
      </w:r>
      <w:r>
        <w:t>б</w:t>
      </w:r>
      <w:r>
        <w:t>становка. И чем выше потребности, тем дольше он добивается их реализации. Но однажды наступает «черный» день, когда человек понимает, что больше не для чего особо напрягаться. И вот тут - то у этого человека начинаются настоящие трудности.</w:t>
      </w:r>
    </w:p>
    <w:p w14:paraId="6FBCF46A" w14:textId="77777777" w:rsidR="00055884" w:rsidRDefault="00055884">
      <w:pPr>
        <w:spacing w:before="40"/>
        <w:ind w:firstLine="709"/>
        <w:jc w:val="both"/>
      </w:pPr>
      <w:r>
        <w:t>В наше время практически  все телесные п</w:t>
      </w:r>
      <w:r>
        <w:t>о</w:t>
      </w:r>
      <w:r>
        <w:t>требности удовлетворены, поэтому эти ценности у людей практически всегда «спят» и не стимулируют появление сил.  Социальные ценности для многих взрослых людей в значительной степени теряют свою привлекательность.  Секс для многих людей является запретным плодом уже с подросткового возраста. И они «едят» этот плод так, как будто воруют: чтобы никто не увидел и не узнал.</w:t>
      </w:r>
    </w:p>
    <w:p w14:paraId="3EF96C43" w14:textId="1D995A4F" w:rsidR="00055884" w:rsidRDefault="00055884">
      <w:pPr>
        <w:spacing w:before="40"/>
        <w:ind w:firstLine="709"/>
        <w:jc w:val="both"/>
      </w:pPr>
      <w:r>
        <w:t>Так подумай, дорогой читатель: «</w:t>
      </w:r>
      <w:r>
        <w:rPr>
          <w:b/>
        </w:rPr>
        <w:t xml:space="preserve">Откуда же взяться силам? Для чего организму </w:t>
      </w:r>
      <w:proofErr w:type="spellStart"/>
      <w:r>
        <w:rPr>
          <w:b/>
        </w:rPr>
        <w:t>мобилизов</w:t>
      </w:r>
      <w:r>
        <w:rPr>
          <w:b/>
        </w:rPr>
        <w:t>ы</w:t>
      </w:r>
      <w:r>
        <w:rPr>
          <w:b/>
        </w:rPr>
        <w:t>ваться</w:t>
      </w:r>
      <w:proofErr w:type="spellEnd"/>
      <w:r>
        <w:rPr>
          <w:b/>
        </w:rPr>
        <w:t xml:space="preserve">, если нет достойной цели, которой очень хочется добиться?» </w:t>
      </w:r>
      <w:r>
        <w:t>Если человек не имеет жизне</w:t>
      </w:r>
      <w:r>
        <w:t>н</w:t>
      </w:r>
      <w:r>
        <w:t xml:space="preserve">ных целей, достойных его усилий, то в конце концов образуется депрессия и человек </w:t>
      </w:r>
      <w:r w:rsidR="006F105F">
        <w:t>не будет знать - куда себя деть?</w:t>
      </w:r>
    </w:p>
    <w:p w14:paraId="01BB1398" w14:textId="77777777" w:rsidR="009A371C" w:rsidRDefault="009A371C" w:rsidP="009A371C">
      <w:pPr>
        <w:spacing w:before="40"/>
        <w:ind w:firstLine="709"/>
        <w:jc w:val="both"/>
      </w:pPr>
    </w:p>
    <w:p w14:paraId="00EB6C1D"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Деньги, которыми обладаешь - орудие свободы; деньги, за которыми гонишься - орудие рабства.</w:t>
      </w:r>
    </w:p>
    <w:p w14:paraId="629F495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Ж.Ж. Руссо.</w:t>
      </w:r>
    </w:p>
    <w:p w14:paraId="13CE416F" w14:textId="77777777" w:rsidR="009A371C" w:rsidRDefault="009A371C" w:rsidP="009A371C">
      <w:pPr>
        <w:spacing w:before="40"/>
        <w:ind w:firstLine="709"/>
        <w:jc w:val="both"/>
      </w:pPr>
    </w:p>
    <w:p w14:paraId="6AB0FF16" w14:textId="77777777" w:rsidR="00055884" w:rsidRDefault="00055884">
      <w:pPr>
        <w:spacing w:before="40"/>
        <w:ind w:firstLine="709"/>
        <w:jc w:val="both"/>
      </w:pPr>
      <w:r>
        <w:t>Эволюционно закрепилось - та особь, которая не может обеспечить реализацию своих потребностей, неизбежно вымирает. Но так же «успешно» вымирает и та, которая ни к чему не стремится. И для любого человека отсутствие желаний является сигналом з</w:t>
      </w:r>
      <w:r>
        <w:t>а</w:t>
      </w:r>
      <w:r>
        <w:t>стоя.</w:t>
      </w:r>
    </w:p>
    <w:p w14:paraId="2336DEF0" w14:textId="77777777" w:rsidR="00055884" w:rsidRDefault="00055884">
      <w:pPr>
        <w:spacing w:before="40"/>
        <w:ind w:firstLine="709"/>
        <w:jc w:val="both"/>
      </w:pPr>
      <w:r>
        <w:t>Концепция разумного эгоизма дает возмо</w:t>
      </w:r>
      <w:r>
        <w:t>ж</w:t>
      </w:r>
      <w:r>
        <w:t>ность перестроить шкалу ценностей. Она дает индул</w:t>
      </w:r>
      <w:r>
        <w:t>ь</w:t>
      </w:r>
      <w:r>
        <w:t>генцию для освобождения от детских запретов, кот</w:t>
      </w:r>
      <w:r>
        <w:t>о</w:t>
      </w:r>
      <w:r>
        <w:t>рые закрывали человеку возможность получения уд</w:t>
      </w:r>
      <w:r>
        <w:t>о</w:t>
      </w:r>
      <w:r>
        <w:t>вольствия от чего-либо. Она позволяет легализовать свои эгоистические потребности и жить в «кайф» без необходимости это скрывать.</w:t>
      </w:r>
    </w:p>
    <w:p w14:paraId="0B135EE7" w14:textId="77777777" w:rsidR="00055884" w:rsidRDefault="00055884">
      <w:pPr>
        <w:spacing w:before="40"/>
        <w:ind w:firstLine="709"/>
        <w:jc w:val="both"/>
      </w:pPr>
      <w:r>
        <w:t xml:space="preserve">Поэтому </w:t>
      </w:r>
      <w:r>
        <w:rPr>
          <w:b/>
          <w:i/>
        </w:rPr>
        <w:t>разумный эгоист</w:t>
      </w:r>
      <w:r>
        <w:t xml:space="preserve"> обязательно и тщ</w:t>
      </w:r>
      <w:r>
        <w:t>а</w:t>
      </w:r>
      <w:r>
        <w:t>тельно очистит свою шкалу ценностей от психолог</w:t>
      </w:r>
      <w:r>
        <w:t>и</w:t>
      </w:r>
      <w:r>
        <w:t>ческого мусора, поставит на одно из самых высоких мест в ней разумный эгоизм для того, чтобы он стал локомотивом, везущим в счастливое будущее.</w:t>
      </w:r>
    </w:p>
    <w:p w14:paraId="012C82DD" w14:textId="77777777" w:rsidR="003B1EA7" w:rsidRDefault="00647EB5" w:rsidP="003B1EA7">
      <w:pPr>
        <w:spacing w:before="40"/>
        <w:jc w:val="both"/>
      </w:pPr>
      <w:r>
        <w:pict w14:anchorId="63C751EC">
          <v:shape id="_x0000_i1045" type="#_x0000_t75" style="width:283pt;height:212pt">
            <v:imagedata r:id="rId35" o:title=""/>
          </v:shape>
        </w:pict>
      </w:r>
    </w:p>
    <w:p w14:paraId="23A4FB94" w14:textId="77777777" w:rsidR="00055884" w:rsidRDefault="00055884" w:rsidP="003B1EA7">
      <w:pPr>
        <w:spacing w:before="40"/>
        <w:ind w:firstLine="708"/>
        <w:jc w:val="both"/>
      </w:pPr>
      <w:r>
        <w:rPr>
          <w:b/>
          <w:bCs/>
          <w:i/>
          <w:iCs/>
        </w:rPr>
        <w:t>Разумный эгоист</w:t>
      </w:r>
      <w:r>
        <w:t xml:space="preserve"> обязательно найдет - чем и</w:t>
      </w:r>
      <w:r>
        <w:t>н</w:t>
      </w:r>
      <w:r>
        <w:t xml:space="preserve">тересным себя загрузить. Если ему что - либо не очень интересно, но заняться другим или нельзя  или ничего другого нет, то он </w:t>
      </w:r>
      <w:r>
        <w:rPr>
          <w:b/>
          <w:u w:val="single"/>
        </w:rPr>
        <w:t xml:space="preserve">заставит </w:t>
      </w:r>
      <w:r>
        <w:t>себя этим заинтересоват</w:t>
      </w:r>
      <w:r>
        <w:t>ь</w:t>
      </w:r>
      <w:r>
        <w:t>ся. Но, конечно же не через насилие, а через нахожд</w:t>
      </w:r>
      <w:r>
        <w:t>е</w:t>
      </w:r>
      <w:r>
        <w:t>ние интересных моментов в этой деятельности.</w:t>
      </w:r>
    </w:p>
    <w:p w14:paraId="0B542573" w14:textId="77777777" w:rsidR="00055884" w:rsidRDefault="00055884">
      <w:pPr>
        <w:spacing w:before="40"/>
        <w:ind w:firstLine="709"/>
        <w:jc w:val="both"/>
      </w:pPr>
    </w:p>
    <w:p w14:paraId="362D7319" w14:textId="77777777" w:rsidR="00055884" w:rsidRDefault="00055884" w:rsidP="003B1EA7">
      <w:pPr>
        <w:pStyle w:val="1"/>
        <w:keepNext w:val="0"/>
        <w:spacing w:before="40" w:after="0"/>
        <w:jc w:val="center"/>
        <w:rPr>
          <w:rFonts w:ascii="Times New Roman" w:hAnsi="Times New Roman"/>
        </w:rPr>
      </w:pPr>
      <w:bookmarkStart w:id="157" w:name="_Toc201323768"/>
      <w:r>
        <w:rPr>
          <w:rFonts w:ascii="Times New Roman" w:hAnsi="Times New Roman"/>
        </w:rPr>
        <w:t>Часть вторая.</w:t>
      </w:r>
      <w:bookmarkEnd w:id="157"/>
    </w:p>
    <w:p w14:paraId="08A55EC3" w14:textId="77777777" w:rsidR="00055884" w:rsidRDefault="00055884" w:rsidP="003B1EA7">
      <w:pPr>
        <w:pStyle w:val="1"/>
        <w:pageBreakBefore w:val="0"/>
        <w:spacing w:before="40" w:after="40"/>
        <w:jc w:val="center"/>
        <w:rPr>
          <w:rFonts w:ascii="Times New Roman" w:hAnsi="Times New Roman"/>
        </w:rPr>
      </w:pPr>
      <w:bookmarkStart w:id="158" w:name="_Toc201323769"/>
      <w:r>
        <w:rPr>
          <w:rFonts w:ascii="Times New Roman" w:hAnsi="Times New Roman"/>
        </w:rPr>
        <w:t>Эльдорадо эгоизма</w:t>
      </w:r>
      <w:bookmarkEnd w:id="158"/>
    </w:p>
    <w:p w14:paraId="4B31245F" w14:textId="77777777" w:rsidR="00055884" w:rsidRDefault="00055884" w:rsidP="003B1EA7">
      <w:pPr>
        <w:pStyle w:val="1"/>
        <w:pageBreakBefore w:val="0"/>
        <w:spacing w:before="40" w:after="40"/>
        <w:jc w:val="center"/>
        <w:rPr>
          <w:rFonts w:ascii="Times New Roman" w:hAnsi="Times New Roman"/>
        </w:rPr>
      </w:pPr>
      <w:bookmarkStart w:id="159" w:name="_Toc201323770"/>
      <w:r>
        <w:rPr>
          <w:rFonts w:ascii="Times New Roman" w:hAnsi="Times New Roman"/>
        </w:rPr>
        <w:t>или как здоровый, разумный эгоист видит мир</w:t>
      </w:r>
      <w:bookmarkEnd w:id="159"/>
    </w:p>
    <w:p w14:paraId="374D3FEE" w14:textId="77777777" w:rsidR="00055884" w:rsidRDefault="00055884" w:rsidP="003B1EA7">
      <w:pPr>
        <w:pStyle w:val="1"/>
        <w:pageBreakBefore w:val="0"/>
        <w:spacing w:before="40" w:after="40"/>
        <w:jc w:val="center"/>
        <w:rPr>
          <w:rFonts w:ascii="Times New Roman" w:hAnsi="Times New Roman"/>
        </w:rPr>
      </w:pPr>
      <w:bookmarkStart w:id="160" w:name="_Toc201323771"/>
      <w:r>
        <w:rPr>
          <w:rFonts w:ascii="Times New Roman" w:hAnsi="Times New Roman"/>
        </w:rPr>
        <w:t>и себя в нем.</w:t>
      </w:r>
      <w:bookmarkEnd w:id="160"/>
    </w:p>
    <w:p w14:paraId="299A6B1F" w14:textId="77777777" w:rsidR="00055884" w:rsidRDefault="00055884">
      <w:pPr>
        <w:spacing w:before="40"/>
        <w:ind w:firstLine="709"/>
        <w:jc w:val="both"/>
      </w:pPr>
      <w:r>
        <w:t xml:space="preserve">В этой части своей книги мне хотелось бы дать тебе, дорогой читатель, краткие аннотации отношения </w:t>
      </w:r>
      <w:r>
        <w:rPr>
          <w:b/>
          <w:i/>
        </w:rPr>
        <w:t xml:space="preserve">здорового, разумного эгоиста </w:t>
      </w:r>
      <w:r>
        <w:t>к явлениям в себе и в  мире, которые окружают его и от которых он зависит. Это его специфическое отношение не похоже на уст</w:t>
      </w:r>
      <w:r>
        <w:t>о</w:t>
      </w:r>
      <w:r>
        <w:t>явшиеся и освященные обычаем отношения обычных людей, которые поступают как грубые, примитивные эгоисты. И это отношение делает</w:t>
      </w:r>
      <w:r>
        <w:rPr>
          <w:b/>
          <w:i/>
        </w:rPr>
        <w:t xml:space="preserve"> здорового, разумн</w:t>
      </w:r>
      <w:r>
        <w:rPr>
          <w:b/>
          <w:i/>
        </w:rPr>
        <w:t>о</w:t>
      </w:r>
      <w:r>
        <w:rPr>
          <w:b/>
          <w:i/>
        </w:rPr>
        <w:t>го эгоиста</w:t>
      </w:r>
      <w:r>
        <w:t xml:space="preserve"> идеально вписанным в этот мир. Итак!</w:t>
      </w:r>
    </w:p>
    <w:p w14:paraId="240C600D" w14:textId="77777777" w:rsidR="00055884" w:rsidRDefault="00055884">
      <w:pPr>
        <w:spacing w:before="40"/>
        <w:ind w:firstLine="709"/>
        <w:jc w:val="both"/>
      </w:pPr>
    </w:p>
    <w:p w14:paraId="09CD99C2" w14:textId="77777777" w:rsidR="00055884" w:rsidRDefault="00055884">
      <w:pPr>
        <w:pStyle w:val="38"/>
      </w:pPr>
      <w:bookmarkStart w:id="161" w:name="_Toc201323772"/>
      <w:r>
        <w:t>Глава</w:t>
      </w:r>
      <w:r w:rsidR="00302446">
        <w:t xml:space="preserve"> двенадцатая</w:t>
      </w:r>
      <w:r>
        <w:t>: Отношение к  альтруизму.</w:t>
      </w:r>
      <w:bookmarkEnd w:id="161"/>
    </w:p>
    <w:p w14:paraId="2F906272" w14:textId="77777777" w:rsidR="00055884" w:rsidRDefault="00055884">
      <w:pPr>
        <w:spacing w:before="40"/>
        <w:ind w:firstLine="709"/>
        <w:jc w:val="both"/>
      </w:pPr>
    </w:p>
    <w:p w14:paraId="511D8761" w14:textId="77777777" w:rsidR="00055884" w:rsidRDefault="00055884">
      <w:pPr>
        <w:spacing w:before="40"/>
        <w:ind w:firstLine="709"/>
        <w:jc w:val="both"/>
      </w:pPr>
      <w:r>
        <w:rPr>
          <w:b/>
          <w:i/>
        </w:rPr>
        <w:t>Разумный эгоист</w:t>
      </w:r>
      <w:r>
        <w:t xml:space="preserve"> относится к альтруизму с БОЛЬШИМ подозрением!</w:t>
      </w:r>
    </w:p>
    <w:p w14:paraId="74DF7784" w14:textId="77777777" w:rsidR="00C35AEA" w:rsidRDefault="00C35AEA">
      <w:pPr>
        <w:spacing w:before="40"/>
        <w:ind w:firstLine="709"/>
        <w:jc w:val="both"/>
      </w:pPr>
    </w:p>
    <w:p w14:paraId="3BF8F6A5"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Эгоизм – это инстинкт самосохранения в де</w:t>
      </w:r>
      <w:r>
        <w:t>й</w:t>
      </w:r>
      <w:r>
        <w:t>ствии</w:t>
      </w:r>
    </w:p>
    <w:p w14:paraId="591ADCCD" w14:textId="77777777" w:rsidR="00055884" w:rsidRDefault="00055884">
      <w:pPr>
        <w:pStyle w:val="12"/>
        <w:jc w:val="both"/>
      </w:pPr>
      <w:bookmarkStart w:id="162" w:name="_Toc201323773"/>
      <w:proofErr w:type="spellStart"/>
      <w:r>
        <w:t>Самопринуждение</w:t>
      </w:r>
      <w:proofErr w:type="spellEnd"/>
      <w:r>
        <w:t xml:space="preserve"> – мать разумного эгоизма</w:t>
      </w:r>
      <w:bookmarkEnd w:id="162"/>
    </w:p>
    <w:p w14:paraId="76957B89" w14:textId="77777777" w:rsidR="00055884" w:rsidRDefault="00055884">
      <w:pPr>
        <w:spacing w:before="40"/>
        <w:ind w:firstLine="709"/>
        <w:jc w:val="both"/>
      </w:pPr>
      <w:r>
        <w:t>Я говорил выше, что все, что делает человек - все делается в принципе только для себя. Но его пов</w:t>
      </w:r>
      <w:r>
        <w:t>е</w:t>
      </w:r>
      <w:r>
        <w:t>дение вынуждено измениться под давлением общ</w:t>
      </w:r>
      <w:r>
        <w:t>е</w:t>
      </w:r>
      <w:r>
        <w:t>ства. Но если бы люди были полностью свободны в своих действиях, то - будь уверен, дорогой читатель, ты никогда бы не увидел ни одного альтруиста. Люди бы даже не знали такого странного слова - «альтр</w:t>
      </w:r>
      <w:r>
        <w:t>у</w:t>
      </w:r>
      <w:r>
        <w:t>ист».</w:t>
      </w:r>
    </w:p>
    <w:p w14:paraId="2CF87BCF" w14:textId="0C4E7817" w:rsidR="00055884" w:rsidRDefault="00055884">
      <w:pPr>
        <w:spacing w:before="40"/>
        <w:ind w:firstLine="709"/>
        <w:jc w:val="both"/>
      </w:pPr>
      <w:r>
        <w:t>Представь себе, что мы доисторическое племя. Летняя охота была неудачной и на зиму нам удалось заготовить только одного мамонта.  И, если мы будем делить поровну всем, то к середине зимы все благоп</w:t>
      </w:r>
      <w:r>
        <w:t>о</w:t>
      </w:r>
      <w:r>
        <w:t>лучно вымрем.</w:t>
      </w:r>
    </w:p>
    <w:p w14:paraId="53B27B88" w14:textId="77777777" w:rsidR="00055884" w:rsidRDefault="00055884">
      <w:pPr>
        <w:pStyle w:val="12"/>
        <w:jc w:val="both"/>
      </w:pPr>
      <w:bookmarkStart w:id="163" w:name="_Toc201323774"/>
      <w:r>
        <w:t>А что в это время делают кондовые эгоисты?</w:t>
      </w:r>
      <w:bookmarkEnd w:id="163"/>
    </w:p>
    <w:p w14:paraId="0139E741" w14:textId="77777777" w:rsidR="00055884" w:rsidRDefault="00055884">
      <w:pPr>
        <w:spacing w:before="40"/>
        <w:ind w:firstLine="709"/>
        <w:jc w:val="both"/>
      </w:pPr>
      <w:r>
        <w:t>Но обязательно найдется группа эгоистов, к</w:t>
      </w:r>
      <w:r>
        <w:t>о</w:t>
      </w:r>
      <w:r>
        <w:t xml:space="preserve">торые «стянут» этого мамонта у племени и убегут. Все племя умрет от голода сразу же. А эти «проклятые эгоисты» доживут до весны, дадут потомство </w:t>
      </w:r>
      <w:r>
        <w:rPr>
          <w:b/>
          <w:u w:val="single"/>
        </w:rPr>
        <w:t>и таким образом обеспечат бессмертие Человечества</w:t>
      </w:r>
      <w:r>
        <w:t>!  Если бы все люди были альтруистами, то планета Земля уже давно забыла бы, что жили на ней  такие чудаки.</w:t>
      </w:r>
    </w:p>
    <w:p w14:paraId="256949BC" w14:textId="77777777" w:rsidR="00055884" w:rsidRDefault="00055884">
      <w:pPr>
        <w:spacing w:before="40"/>
        <w:ind w:firstLine="709"/>
        <w:jc w:val="both"/>
      </w:pPr>
      <w:r>
        <w:t>В природе счет идет не на отдельного человека. И Великой Эволюции нет никакого дела до неудачн</w:t>
      </w:r>
      <w:r>
        <w:t>и</w:t>
      </w:r>
      <w:r>
        <w:t>ков! Ей важно, чтобы жизнь сохранилась, чтобы Чел</w:t>
      </w:r>
      <w:r>
        <w:t>о</w:t>
      </w:r>
      <w:r>
        <w:t>вечество выжило. И Естественный Отбор безжалостно отбраковывает слабых и неудачливых! Это было так в жестокие для людей времена. И это есть общий при</w:t>
      </w:r>
      <w:r>
        <w:t>н</w:t>
      </w:r>
      <w:r>
        <w:t>цип отношения Природы к человеку. Даосизм говорит, что для Природы человек – жертвенное животное!</w:t>
      </w:r>
    </w:p>
    <w:p w14:paraId="533E6FB6" w14:textId="77777777" w:rsidR="00055884" w:rsidRDefault="00055884">
      <w:pPr>
        <w:spacing w:before="40"/>
        <w:ind w:firstLine="709"/>
        <w:jc w:val="both"/>
      </w:pPr>
      <w:r>
        <w:t>Но в настоящее время люди создали «сторожа» - государство с его законами, которое не позволит ст</w:t>
      </w:r>
      <w:r>
        <w:t>я</w:t>
      </w:r>
      <w:r>
        <w:t xml:space="preserve">нуть этого мамонта. И в настоящее время добивается успеха не кондовый эгоист, а тот, кто служит своему эгоизму, добивается реализации своих целей, но при этом не нарушает законы. То есть </w:t>
      </w:r>
      <w:r>
        <w:rPr>
          <w:b/>
          <w:bCs/>
          <w:i/>
          <w:iCs/>
        </w:rPr>
        <w:t>разумный эгоист!</w:t>
      </w:r>
    </w:p>
    <w:p w14:paraId="1D508A39" w14:textId="77777777" w:rsidR="00055884" w:rsidRDefault="00055884">
      <w:pPr>
        <w:pStyle w:val="12"/>
        <w:jc w:val="both"/>
      </w:pPr>
      <w:bookmarkStart w:id="164" w:name="_Toc201323775"/>
      <w:r>
        <w:t>Социальный камуфляж</w:t>
      </w:r>
      <w:bookmarkEnd w:id="164"/>
    </w:p>
    <w:p w14:paraId="35D37A7C" w14:textId="77A23031" w:rsidR="00055884" w:rsidRDefault="00055884">
      <w:pPr>
        <w:spacing w:before="40"/>
        <w:ind w:firstLine="709"/>
        <w:jc w:val="both"/>
      </w:pPr>
      <w:r>
        <w:t>В результате воспитания и долгой истории вз</w:t>
      </w:r>
      <w:r>
        <w:t>а</w:t>
      </w:r>
      <w:r>
        <w:t>имодействия с другими людьми большинство людей научились маскировать свои грубо эгоистические и</w:t>
      </w:r>
      <w:r>
        <w:t>м</w:t>
      </w:r>
      <w:r>
        <w:t>пульсы. Они привыкли поступать не так, как хочется, но как лучше для них.  Правда, многие из нас поняли только азы этой науки приспособления. А дальше идти по этому пути или не хотят или же считают, что этого делать больше не надо - пусть другие теперь присп</w:t>
      </w:r>
      <w:r>
        <w:t>о</w:t>
      </w:r>
      <w:r w:rsidR="00F03B53">
        <w:t>сабливаются к ни</w:t>
      </w:r>
      <w:r>
        <w:t>м.</w:t>
      </w:r>
    </w:p>
    <w:p w14:paraId="0D0EAF5B" w14:textId="77777777" w:rsidR="00055884" w:rsidRDefault="00055884">
      <w:pPr>
        <w:spacing w:before="40"/>
        <w:ind w:firstLine="709"/>
        <w:jc w:val="both"/>
      </w:pPr>
      <w:r>
        <w:t>В течении всей жизни человек на грубых и зримых примерах убеждается, что надо считаться с желаниями и потребностями других людей, что если его эгоизм будет безграничен, то он получит относ</w:t>
      </w:r>
      <w:r>
        <w:t>и</w:t>
      </w:r>
      <w:r>
        <w:t>тельно себя то же самое. Поэтому он вынужден пр</w:t>
      </w:r>
      <w:r>
        <w:t>и</w:t>
      </w:r>
      <w:r>
        <w:t>нимать на себя разные ограничения и в дальнейшем считаться с ними при формировании своего повед</w:t>
      </w:r>
      <w:r>
        <w:t>е</w:t>
      </w:r>
      <w:r>
        <w:t>ния.</w:t>
      </w:r>
    </w:p>
    <w:p w14:paraId="0769F467" w14:textId="77777777" w:rsidR="00055884" w:rsidRDefault="00055884">
      <w:pPr>
        <w:spacing w:before="40"/>
        <w:ind w:firstLine="709"/>
        <w:jc w:val="both"/>
      </w:pPr>
      <w:r>
        <w:t>Обычно такое научение происходит очень рано и полученные навыки становятся базовыми, незаметно определяющими его поведение в жизни. На их основе каждый человек строит целую иерархию самоогран</w:t>
      </w:r>
      <w:r>
        <w:t>и</w:t>
      </w:r>
      <w:r>
        <w:t>чений, требуемых от него обществом взамен защиты и пищи.</w:t>
      </w:r>
    </w:p>
    <w:p w14:paraId="06D1CBB1" w14:textId="77777777" w:rsidR="00055884" w:rsidRDefault="00055884">
      <w:pPr>
        <w:spacing w:before="40"/>
        <w:ind w:firstLine="709"/>
        <w:jc w:val="both"/>
      </w:pPr>
      <w:r>
        <w:t>Мне могут возразить, что в эту теорию не п</w:t>
      </w:r>
      <w:r>
        <w:t>о</w:t>
      </w:r>
      <w:r>
        <w:t>мещаются случаи совершенного альтруизма, о кот</w:t>
      </w:r>
      <w:r>
        <w:t>о</w:t>
      </w:r>
      <w:r>
        <w:t>рых мы слышим время от времени. Но это не совсем так. Ну, во-первых, в каждом конкретном случае надо разобраться - «а был ли мальчик?», то есть альтру</w:t>
      </w:r>
      <w:r>
        <w:t>и</w:t>
      </w:r>
      <w:r>
        <w:t>стические ли мотивы двигали человеком даже на с</w:t>
      </w:r>
      <w:r>
        <w:t>о</w:t>
      </w:r>
      <w:r>
        <w:t>знательном уровне.</w:t>
      </w:r>
    </w:p>
    <w:p w14:paraId="39800896" w14:textId="77777777" w:rsidR="00055884" w:rsidRDefault="00055884">
      <w:pPr>
        <w:spacing w:before="40"/>
        <w:ind w:firstLine="709"/>
        <w:jc w:val="both"/>
      </w:pPr>
    </w:p>
    <w:p w14:paraId="7FD640AC"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Когда ты вошел в этот мир, ты горько плакал, а все вокруг тебя радостно смеялись. Сделай жизнь т</w:t>
      </w:r>
      <w:r>
        <w:t>а</w:t>
      </w:r>
      <w:r>
        <w:t>кой, чтобы покидая мир, ты радостно смеялся, а все вокруг горько плакали.</w:t>
      </w:r>
    </w:p>
    <w:p w14:paraId="597C130C"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Калидас.</w:t>
      </w:r>
    </w:p>
    <w:p w14:paraId="07F3AA46" w14:textId="77777777" w:rsidR="00055884" w:rsidRDefault="00055884">
      <w:pPr>
        <w:pStyle w:val="12"/>
        <w:jc w:val="both"/>
      </w:pPr>
      <w:bookmarkStart w:id="165" w:name="_Toc201323776"/>
      <w:r>
        <w:t>По чьему образу и подобию создан человек?</w:t>
      </w:r>
      <w:bookmarkEnd w:id="165"/>
    </w:p>
    <w:p w14:paraId="29D7FD06" w14:textId="77777777" w:rsidR="00055884" w:rsidRDefault="00055884">
      <w:pPr>
        <w:spacing w:before="40"/>
        <w:ind w:firstLine="709"/>
        <w:jc w:val="both"/>
      </w:pPr>
      <w:r>
        <w:t>При попытках объяснения сущности своей натуры люди почти всегда грешат склонностью к ид</w:t>
      </w:r>
      <w:r>
        <w:t>е</w:t>
      </w:r>
      <w:r>
        <w:t xml:space="preserve">ализации своей психики.  Они льстят сами себе, когда объясняют  свое поведение исходя из того, </w:t>
      </w:r>
      <w:r>
        <w:rPr>
          <w:b/>
          <w:i/>
        </w:rPr>
        <w:t>какими они хотят видеть его основы</w:t>
      </w:r>
      <w:r>
        <w:t>. Людям совершенно не хочется исходить  из реального положения дел.  Нам совершенно не хочется видеть в себе то животное, что иногда заставляет нас делать гадости с человеческой точки зрения.</w:t>
      </w:r>
    </w:p>
    <w:p w14:paraId="5E128E7E" w14:textId="77777777" w:rsidR="00055884" w:rsidRDefault="00055884">
      <w:pPr>
        <w:spacing w:before="40"/>
        <w:ind w:firstLine="709"/>
        <w:jc w:val="both"/>
      </w:pPr>
      <w:r>
        <w:t>Человеку легче списать свое отклоняющееся поведение на случайности, но никоим образом не на реальные мотивы, существующие в психике.  Поэтому людям очень приятно считать себя созданными по образу и подобию ангелов, только вот крыльев им по какой-то оплошности в раю не выдали.</w:t>
      </w:r>
    </w:p>
    <w:p w14:paraId="08F16446" w14:textId="77777777" w:rsidR="00055884" w:rsidRDefault="00055884">
      <w:pPr>
        <w:spacing w:before="40"/>
        <w:ind w:firstLine="709"/>
        <w:jc w:val="both"/>
      </w:pPr>
      <w:r>
        <w:t>Если же жизнь человеку многократно докажет, что он не ангел, то он бросается в другую крайность и начинает утверждать, что человек изначально плох, что он наполнен иррациональным Злом.  Ни та, ни другая позиция с точки зрения практической психол</w:t>
      </w:r>
      <w:r>
        <w:t>о</w:t>
      </w:r>
      <w:r>
        <w:t>гии не верна.</w:t>
      </w:r>
    </w:p>
    <w:p w14:paraId="2FA08582" w14:textId="77777777" w:rsidR="00055884" w:rsidRDefault="00055884">
      <w:pPr>
        <w:pStyle w:val="12"/>
        <w:jc w:val="both"/>
      </w:pPr>
      <w:bookmarkStart w:id="166" w:name="_Toc201323777"/>
      <w:r>
        <w:t>Самое ценное – прячем?</w:t>
      </w:r>
      <w:bookmarkEnd w:id="166"/>
    </w:p>
    <w:p w14:paraId="3C2E88EB" w14:textId="77777777" w:rsidR="00055884" w:rsidRDefault="00055884">
      <w:pPr>
        <w:spacing w:before="40"/>
        <w:ind w:firstLine="709"/>
        <w:jc w:val="both"/>
      </w:pPr>
      <w:r>
        <w:t>Если все - таки человек действовал из альтру</w:t>
      </w:r>
      <w:r>
        <w:t>и</w:t>
      </w:r>
      <w:r>
        <w:t>стических побуждений, то это  только сознательный акт.  В процессе воспитания  человек учится так х</w:t>
      </w:r>
      <w:r>
        <w:t>о</w:t>
      </w:r>
      <w:r>
        <w:t>рошо маскировать свои эгоистические импульсы, что и сам перестает  замечать их. Эта иерархия у некот</w:t>
      </w:r>
      <w:r>
        <w:t>о</w:t>
      </w:r>
      <w:r>
        <w:t>рых людей может стать настолько изощренной, что добраться до эгоистических корней действий человека становится практически невозможно. И, как результат, он может вполне искренне считать себя альтруистом (или же мотивировать свои действия альтруистич</w:t>
      </w:r>
      <w:r>
        <w:t>е</w:t>
      </w:r>
      <w:r>
        <w:t>скими импульсами).</w:t>
      </w:r>
    </w:p>
    <w:p w14:paraId="60477E27" w14:textId="77777777" w:rsidR="003B1EA7" w:rsidRDefault="00647EB5">
      <w:pPr>
        <w:spacing w:before="40"/>
        <w:ind w:firstLine="709"/>
        <w:jc w:val="both"/>
      </w:pPr>
      <w:r>
        <w:pict w14:anchorId="709EAACA">
          <v:shape id="_x0000_i1046" type="#_x0000_t75" style="width:277pt;height:207pt">
            <v:imagedata r:id="rId36" o:title=""/>
          </v:shape>
        </w:pict>
      </w:r>
    </w:p>
    <w:p w14:paraId="31BF95C1" w14:textId="77777777" w:rsidR="00055884" w:rsidRDefault="00055884">
      <w:pPr>
        <w:spacing w:before="40"/>
        <w:ind w:firstLine="709"/>
        <w:jc w:val="both"/>
      </w:pPr>
      <w:r>
        <w:t>Такой человек в ряде случаев с готовностью пожертвует свою жизнь ради других людей или же какой-либо идеи. И его в этом случае почти не отл</w:t>
      </w:r>
      <w:r>
        <w:t>и</w:t>
      </w:r>
      <w:r>
        <w:t>чить от альтруиста. Но зачастую для такого человека это вынужденная мера! Ибо иначе он, если  предаст то, во что верит,  будет психологически разрушен б</w:t>
      </w:r>
      <w:r>
        <w:t>а</w:t>
      </w:r>
      <w:r>
        <w:t>зовыми материнскими мета-программами.</w:t>
      </w:r>
    </w:p>
    <w:p w14:paraId="1DE0E30F" w14:textId="77777777" w:rsidR="00055884" w:rsidRDefault="00055884">
      <w:pPr>
        <w:spacing w:before="40"/>
        <w:ind w:firstLine="709"/>
        <w:jc w:val="both"/>
      </w:pPr>
      <w:r>
        <w:t>И мы знаем примеры того, как люди, смал</w:t>
      </w:r>
      <w:r>
        <w:t>о</w:t>
      </w:r>
      <w:r>
        <w:t>душничавшие в экстремальных ситуациях ради спас</w:t>
      </w:r>
      <w:r>
        <w:t>е</w:t>
      </w:r>
      <w:r>
        <w:t>ния своей жизни, кончали самоубийством. Самоув</w:t>
      </w:r>
      <w:r>
        <w:t>а</w:t>
      </w:r>
      <w:r>
        <w:t>жение было уничтожено и поэтому жить такому чел</w:t>
      </w:r>
      <w:r>
        <w:t>о</w:t>
      </w:r>
      <w:r>
        <w:t>веку становится невозможно!</w:t>
      </w:r>
    </w:p>
    <w:p w14:paraId="57737709" w14:textId="49D4E9B2" w:rsidR="00055884" w:rsidRDefault="00055884">
      <w:pPr>
        <w:spacing w:before="40"/>
        <w:ind w:firstLine="709"/>
        <w:jc w:val="both"/>
      </w:pPr>
      <w:r>
        <w:t xml:space="preserve">Поэтому </w:t>
      </w:r>
      <w:r>
        <w:rPr>
          <w:b/>
          <w:i/>
        </w:rPr>
        <w:t>разумный эгоист</w:t>
      </w:r>
      <w:r>
        <w:t xml:space="preserve"> будет постоянно дрейфовать в своем развитии от эгоизма к</w:t>
      </w:r>
      <w:r w:rsidR="001F7153">
        <w:t>о</w:t>
      </w:r>
      <w:r>
        <w:t xml:space="preserve"> все бол</w:t>
      </w:r>
      <w:r>
        <w:t>ь</w:t>
      </w:r>
      <w:r>
        <w:t>шему и большему альтруизму. И не только внешнему - для наружного потребления, но и к внутреннему! Но ни в коем случае не будет стараться стать альтруистом «чистой воды».</w:t>
      </w:r>
    </w:p>
    <w:p w14:paraId="03AA8424" w14:textId="77777777" w:rsidR="00055884" w:rsidRDefault="00055884">
      <w:pPr>
        <w:spacing w:before="40"/>
        <w:ind w:firstLine="709"/>
        <w:jc w:val="both"/>
      </w:pPr>
    </w:p>
    <w:p w14:paraId="3F9C13D2" w14:textId="77777777" w:rsidR="00055884" w:rsidRDefault="00055884">
      <w:pPr>
        <w:pStyle w:val="38"/>
      </w:pPr>
      <w:bookmarkStart w:id="167" w:name="_Toc201323778"/>
      <w:r>
        <w:t>Глава</w:t>
      </w:r>
      <w:r w:rsidR="00302446">
        <w:t xml:space="preserve"> тринадцатая</w:t>
      </w:r>
      <w:r>
        <w:t>: Отношение к любви.</w:t>
      </w:r>
      <w:bookmarkEnd w:id="167"/>
    </w:p>
    <w:p w14:paraId="61B148B6" w14:textId="77777777" w:rsidR="00055884" w:rsidRDefault="00055884">
      <w:pPr>
        <w:spacing w:before="40"/>
        <w:ind w:firstLine="709"/>
        <w:jc w:val="both"/>
      </w:pPr>
    </w:p>
    <w:p w14:paraId="693F5DC2" w14:textId="323C5D0E" w:rsidR="00055884" w:rsidRDefault="00055884">
      <w:pPr>
        <w:spacing w:before="40"/>
        <w:ind w:firstLine="709"/>
        <w:jc w:val="both"/>
      </w:pPr>
      <w:r>
        <w:rPr>
          <w:b/>
          <w:i/>
        </w:rPr>
        <w:t xml:space="preserve">Разумный эгоист </w:t>
      </w:r>
      <w:r>
        <w:t>в случае, если хочет, чтобы его полюбил тот или иной человек, никогда не буд</w:t>
      </w:r>
      <w:r w:rsidR="006F105F">
        <w:t>ет ждать - когда это произойдет?</w:t>
      </w:r>
      <w:r>
        <w:t xml:space="preserve"> Он сам всеми возмо</w:t>
      </w:r>
      <w:r>
        <w:t>ж</w:t>
      </w:r>
      <w:r>
        <w:t>ными и приемлемыми способами покажет этому чел</w:t>
      </w:r>
      <w:r>
        <w:t>о</w:t>
      </w:r>
      <w:r>
        <w:t>веку свою заинтересованность. В этом случае он почти наверняка получит в ответ положительное отношение к своей персоне. А остальное уже зависит от его и</w:t>
      </w:r>
      <w:r>
        <w:t>с</w:t>
      </w:r>
      <w:r>
        <w:t>кусства развить эти отношения к пользе обеих сторон.</w:t>
      </w:r>
    </w:p>
    <w:p w14:paraId="3EFCCE0B" w14:textId="77777777" w:rsidR="009A371C" w:rsidRDefault="009A371C" w:rsidP="009A371C">
      <w:pPr>
        <w:spacing w:before="40"/>
        <w:ind w:firstLine="709"/>
        <w:jc w:val="both"/>
      </w:pPr>
    </w:p>
    <w:p w14:paraId="03794B6D"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Любовь - животворящая сила; ненасилие - принцип жизни. Мир, покой, благополучие - их дети!</w:t>
      </w:r>
    </w:p>
    <w:p w14:paraId="5F4F3664" w14:textId="77777777" w:rsidR="009A371C" w:rsidRDefault="009A371C" w:rsidP="009A371C">
      <w:pPr>
        <w:spacing w:before="40"/>
        <w:ind w:firstLine="709"/>
        <w:jc w:val="both"/>
      </w:pPr>
    </w:p>
    <w:p w14:paraId="7CE67117" w14:textId="77777777" w:rsidR="00055884" w:rsidRDefault="00055884">
      <w:pPr>
        <w:spacing w:before="40"/>
        <w:ind w:firstLine="709"/>
        <w:jc w:val="both"/>
      </w:pPr>
      <w:r>
        <w:t>Для большинства людей проблема любви - это прежде всего проблема того, как БЫТЬ ЛЮБИМЫМ, а не того, как ЛЮБИТЬ САМОМУ. И не только др</w:t>
      </w:r>
      <w:r>
        <w:t>у</w:t>
      </w:r>
      <w:r>
        <w:t>гих, но в первую очередь самого себя. Человек, кот</w:t>
      </w:r>
      <w:r>
        <w:t>о</w:t>
      </w:r>
      <w:r>
        <w:t>рый  сомневается в себе и своих  достоинствах, чаще всего имеет такое же выражение лица, как у старого, унылого негра - раба. И невдомек ему, что это - то как раз и является причиной его неприятностей и того, что его никто не любит.</w:t>
      </w:r>
    </w:p>
    <w:p w14:paraId="2F8D8C99" w14:textId="77777777" w:rsidR="00055884" w:rsidRDefault="00055884">
      <w:pPr>
        <w:pStyle w:val="12"/>
        <w:jc w:val="both"/>
      </w:pPr>
      <w:bookmarkStart w:id="168" w:name="_Toc201323779"/>
      <w:r>
        <w:t>С чего все-таки начинать в этом деле?</w:t>
      </w:r>
      <w:bookmarkEnd w:id="168"/>
    </w:p>
    <w:p w14:paraId="64578C31" w14:textId="77777777" w:rsidR="00055884" w:rsidRDefault="00055884">
      <w:pPr>
        <w:spacing w:before="40"/>
        <w:ind w:firstLine="709"/>
        <w:jc w:val="both"/>
      </w:pPr>
      <w:r>
        <w:t>Опыт бесчисленных поколений людей, что к</w:t>
      </w:r>
      <w:r>
        <w:t>о</w:t>
      </w:r>
      <w:r>
        <w:t xml:space="preserve">гда - либо жили на планете, показывает: </w:t>
      </w:r>
      <w:r>
        <w:rPr>
          <w:b/>
          <w:u w:val="single"/>
        </w:rPr>
        <w:t>человек не любящий себя, не может по-настоящему полюбить  и другого.</w:t>
      </w:r>
      <w:r>
        <w:t xml:space="preserve"> Поэтому для того, чтобы тебя полюбили, дорогой читатель, надо сначала научиться любить с</w:t>
      </w:r>
      <w:r>
        <w:t>е</w:t>
      </w:r>
      <w:r>
        <w:t>бя! Если ты не будешь любить себя, то тебя никогда не полюбят на самом деле.</w:t>
      </w:r>
    </w:p>
    <w:p w14:paraId="0DAA2000" w14:textId="77777777" w:rsidR="00055884" w:rsidRDefault="00055884">
      <w:pPr>
        <w:spacing w:before="40"/>
        <w:ind w:firstLine="709"/>
        <w:jc w:val="both"/>
      </w:pPr>
      <w:r>
        <w:t>Может быть будут жалеть тебя - такого несчастного. Но любят тех, кто умеет любить.  Сп</w:t>
      </w:r>
      <w:r>
        <w:t>о</w:t>
      </w:r>
      <w:r>
        <w:t>собность любить себя практически гарантированно индуцирует любовь окружающих к тебе.</w:t>
      </w:r>
    </w:p>
    <w:p w14:paraId="529A5E90" w14:textId="77777777" w:rsidR="00055884" w:rsidRDefault="00055884">
      <w:pPr>
        <w:spacing w:before="40"/>
        <w:ind w:firstLine="709"/>
        <w:jc w:val="both"/>
      </w:pPr>
      <w:r>
        <w:t xml:space="preserve">Ведь каждый человек,  когда решает - можно ли тебя полюбить - где-то внутри себя взвешивает: </w:t>
      </w:r>
      <w:r w:rsidRPr="00BC3431">
        <w:t>«</w:t>
      </w:r>
      <w:r w:rsidRPr="00BC3431">
        <w:rPr>
          <w:i/>
        </w:rPr>
        <w:t>А не пропадет ли моя любовь, направленная на этого чел</w:t>
      </w:r>
      <w:r w:rsidRPr="00BC3431">
        <w:rPr>
          <w:i/>
        </w:rPr>
        <w:t>о</w:t>
      </w:r>
      <w:r w:rsidRPr="00BC3431">
        <w:rPr>
          <w:i/>
        </w:rPr>
        <w:t>века? Любовь-то  штука дорогая!»</w:t>
      </w:r>
      <w:r w:rsidRPr="00BC3431">
        <w:t xml:space="preserve"> </w:t>
      </w:r>
      <w:r>
        <w:t>Сможешь ли ты ответить любовью на его любовь?</w:t>
      </w:r>
    </w:p>
    <w:p w14:paraId="072AADDB" w14:textId="77777777" w:rsidR="00055884" w:rsidRDefault="00055884">
      <w:pPr>
        <w:spacing w:before="40"/>
        <w:ind w:firstLine="709"/>
        <w:jc w:val="both"/>
      </w:pPr>
      <w:r>
        <w:t xml:space="preserve">Поэтому </w:t>
      </w:r>
      <w:r>
        <w:rPr>
          <w:b/>
          <w:i/>
        </w:rPr>
        <w:t xml:space="preserve">разумный эгоист </w:t>
      </w:r>
      <w:r>
        <w:t>сделает все для т</w:t>
      </w:r>
      <w:r>
        <w:t>о</w:t>
      </w:r>
      <w:r>
        <w:t>го, чтобы научиться любить - себя, жизнь, окружа</w:t>
      </w:r>
      <w:r>
        <w:t>ю</w:t>
      </w:r>
      <w:r>
        <w:t>щих людей. Он знает, что это очень выгодное прил</w:t>
      </w:r>
      <w:r>
        <w:t>о</w:t>
      </w:r>
      <w:r>
        <w:t>жение сил.</w:t>
      </w:r>
    </w:p>
    <w:p w14:paraId="0B5C617C" w14:textId="77777777" w:rsidR="00055884" w:rsidRDefault="00055884">
      <w:pPr>
        <w:pStyle w:val="38"/>
      </w:pPr>
      <w:bookmarkStart w:id="169" w:name="_Toc201323780"/>
      <w:r>
        <w:t>Глава</w:t>
      </w:r>
      <w:r w:rsidR="00302446">
        <w:t xml:space="preserve"> четырнадцатая</w:t>
      </w:r>
      <w:r>
        <w:t>: Отнош</w:t>
      </w:r>
      <w:r>
        <w:t>е</w:t>
      </w:r>
      <w:r>
        <w:t>ние к окружающим.</w:t>
      </w:r>
      <w:bookmarkEnd w:id="169"/>
    </w:p>
    <w:p w14:paraId="72148AFD" w14:textId="77777777" w:rsidR="00055884" w:rsidRDefault="00055884">
      <w:pPr>
        <w:spacing w:before="40"/>
        <w:ind w:firstLine="709"/>
        <w:jc w:val="both"/>
      </w:pPr>
    </w:p>
    <w:p w14:paraId="19250DEA" w14:textId="77777777" w:rsidR="00055884" w:rsidRDefault="00055884">
      <w:pPr>
        <w:spacing w:before="40"/>
        <w:ind w:firstLine="709"/>
        <w:jc w:val="both"/>
      </w:pPr>
      <w:r>
        <w:rPr>
          <w:b/>
          <w:i/>
        </w:rPr>
        <w:t>Разумный  эгоист</w:t>
      </w:r>
      <w:r>
        <w:t xml:space="preserve"> будет поступать всегда так, чтобы занять достойное место в умах людей. Он своим трудом будет приносить пользу другим (пусть даже ему самому это не принесет ощутимых дивидендов), т.к. ему приятно сознавать себя хорошим. Ему прия</w:t>
      </w:r>
      <w:r>
        <w:t>т</w:t>
      </w:r>
      <w:r>
        <w:t>но осознавать, что людям от его поступков стало легче жить. Пусть даже они не высказывают своей благ</w:t>
      </w:r>
      <w:r>
        <w:t>о</w:t>
      </w:r>
      <w:r>
        <w:t>дарности.</w:t>
      </w:r>
    </w:p>
    <w:p w14:paraId="3D93832E" w14:textId="5395DC4C" w:rsidR="00055884" w:rsidRDefault="00055884">
      <w:pPr>
        <w:spacing w:before="40"/>
        <w:ind w:firstLine="709"/>
        <w:jc w:val="both"/>
      </w:pPr>
      <w:r>
        <w:t>Если человек усмотрит в отношении к нему или в высказываниях окружающих его людей посягател</w:t>
      </w:r>
      <w:r>
        <w:t>ь</w:t>
      </w:r>
      <w:r>
        <w:t>ство на то место, которое он занимает или хочет з</w:t>
      </w:r>
      <w:r>
        <w:t>а</w:t>
      </w:r>
      <w:r>
        <w:t>нять в их умах, он, естественно, будет реагировать на это болезненно и, вполне возможно, у него в результ</w:t>
      </w:r>
      <w:r>
        <w:t>а</w:t>
      </w:r>
      <w:r>
        <w:t>те появится какой-либо невроз. Дело в том, что если человек «спускает собак» на кого-либо, то наиболее верн</w:t>
      </w:r>
      <w:r w:rsidR="001F7153">
        <w:t>ый результат, к которому он при</w:t>
      </w:r>
      <w:r>
        <w:t>дет - длительное состояние "на взводе"!</w:t>
      </w:r>
    </w:p>
    <w:p w14:paraId="5F1C45E3" w14:textId="77777777" w:rsidR="00055884" w:rsidRDefault="00055884">
      <w:pPr>
        <w:pStyle w:val="a1"/>
        <w:spacing w:before="40" w:after="40"/>
        <w:ind w:firstLine="709"/>
        <w:jc w:val="both"/>
      </w:pPr>
      <w:r>
        <w:t>Кстати, практически все прекрасно это знают, но совершенно не делают само собой напрашива</w:t>
      </w:r>
      <w:r>
        <w:t>ю</w:t>
      </w:r>
      <w:r>
        <w:t>щихся выводов.  Ведь если это МОЯ реакция, то я м</w:t>
      </w:r>
      <w:r>
        <w:t>о</w:t>
      </w:r>
      <w:r>
        <w:t>гу и не реагировать.  А это автоматически приведет к спокойствию в моей душе.</w:t>
      </w:r>
    </w:p>
    <w:p w14:paraId="5AB20EEC" w14:textId="77777777" w:rsidR="00055884" w:rsidRDefault="00055884">
      <w:pPr>
        <w:pStyle w:val="a1"/>
        <w:spacing w:before="40" w:after="40"/>
        <w:ind w:firstLine="709"/>
        <w:jc w:val="both"/>
      </w:pPr>
      <w:r>
        <w:t xml:space="preserve">С точки зрения </w:t>
      </w:r>
      <w:r>
        <w:rPr>
          <w:b/>
          <w:i/>
        </w:rPr>
        <w:t xml:space="preserve"> разумного  эгоиста</w:t>
      </w:r>
      <w:r>
        <w:t xml:space="preserve"> такое п</w:t>
      </w:r>
      <w:r>
        <w:t>о</w:t>
      </w:r>
      <w:r>
        <w:t>ведение - полный абсурд! Не лучше ли будет для тебя самого не брать все в голову и прощать людям мелочи, не принимать все их действия и поступки слишком близко к сердцу?</w:t>
      </w:r>
    </w:p>
    <w:p w14:paraId="7BF35E6E" w14:textId="77777777" w:rsidR="00055884" w:rsidRDefault="00055884">
      <w:pPr>
        <w:pStyle w:val="12"/>
        <w:jc w:val="both"/>
      </w:pPr>
      <w:bookmarkStart w:id="170" w:name="_Toc201323781"/>
      <w:r>
        <w:t>Зри в корень!</w:t>
      </w:r>
      <w:bookmarkEnd w:id="170"/>
    </w:p>
    <w:p w14:paraId="427A94FA" w14:textId="77777777" w:rsidR="00055884" w:rsidRDefault="00055884">
      <w:pPr>
        <w:spacing w:before="40"/>
        <w:ind w:firstLine="709"/>
        <w:jc w:val="both"/>
      </w:pPr>
      <w:r>
        <w:t>Ищи, дорогой читатель,  в людях главное,  что определяет их психическую  организацию,  и  на этой основе строй с ними отношения. Если ты будешь бл</w:t>
      </w:r>
      <w:r>
        <w:t>а</w:t>
      </w:r>
      <w:r>
        <w:t>городен и не будешь цепляться к мелочам в их пов</w:t>
      </w:r>
      <w:r>
        <w:t>е</w:t>
      </w:r>
      <w:r>
        <w:t>дении, то скорее всего и тебе будут даны те же п</w:t>
      </w:r>
      <w:r>
        <w:t>о</w:t>
      </w:r>
      <w:r>
        <w:t>блажки.</w:t>
      </w:r>
    </w:p>
    <w:p w14:paraId="73B20DC3" w14:textId="77777777" w:rsidR="009A371C" w:rsidRDefault="009A371C" w:rsidP="009A371C">
      <w:pPr>
        <w:spacing w:before="40"/>
        <w:ind w:firstLine="720"/>
      </w:pPr>
    </w:p>
    <w:p w14:paraId="10C6F4F8" w14:textId="77777777" w:rsidR="009A371C" w:rsidRDefault="009A371C" w:rsidP="009A371C">
      <w:pPr>
        <w:pBdr>
          <w:top w:val="double" w:sz="12" w:space="5" w:color="auto" w:shadow="1"/>
          <w:left w:val="double" w:sz="12" w:space="5" w:color="auto" w:shadow="1"/>
          <w:bottom w:val="double" w:sz="12" w:space="1" w:color="auto" w:shadow="1"/>
          <w:right w:val="double" w:sz="12" w:space="5" w:color="auto" w:shadow="1"/>
        </w:pBdr>
        <w:shd w:val="pct20" w:color="auto" w:fill="auto"/>
      </w:pPr>
      <w:r>
        <w:t>Глупые мысли бывают у всякого, только умный их не высказывает.</w:t>
      </w:r>
    </w:p>
    <w:p w14:paraId="3BB07CC6" w14:textId="77777777" w:rsidR="009A371C" w:rsidRDefault="009A371C" w:rsidP="009A371C">
      <w:pPr>
        <w:pBdr>
          <w:top w:val="double" w:sz="12" w:space="5" w:color="auto" w:shadow="1"/>
          <w:left w:val="double" w:sz="12" w:space="5" w:color="auto" w:shadow="1"/>
          <w:bottom w:val="double" w:sz="12" w:space="1" w:color="auto" w:shadow="1"/>
          <w:right w:val="double" w:sz="12" w:space="5" w:color="auto" w:shadow="1"/>
        </w:pBdr>
        <w:shd w:val="pct20" w:color="auto" w:fill="auto"/>
      </w:pPr>
      <w:proofErr w:type="spellStart"/>
      <w:r>
        <w:t>В.Буш</w:t>
      </w:r>
      <w:proofErr w:type="spellEnd"/>
      <w:r>
        <w:t>.</w:t>
      </w:r>
    </w:p>
    <w:p w14:paraId="7CAF97FC" w14:textId="77777777" w:rsidR="009A371C" w:rsidRDefault="009A371C" w:rsidP="009A371C">
      <w:pPr>
        <w:spacing w:before="40"/>
        <w:ind w:firstLine="720"/>
      </w:pPr>
    </w:p>
    <w:p w14:paraId="77669980" w14:textId="77777777" w:rsidR="00055884" w:rsidRDefault="00055884">
      <w:pPr>
        <w:spacing w:before="40"/>
        <w:ind w:firstLine="709"/>
        <w:jc w:val="both"/>
      </w:pPr>
      <w:r>
        <w:t>Но если ты пойдешь по другому пути и будешь любыми способами бороться с этими недостатками, то ты рискуешь навлечь на себя агрессию, получишь в результате мощное противодействие.</w:t>
      </w:r>
    </w:p>
    <w:p w14:paraId="361BC68D" w14:textId="77777777" w:rsidR="00055884" w:rsidRDefault="00055884">
      <w:pPr>
        <w:spacing w:before="40"/>
        <w:ind w:firstLine="709"/>
        <w:jc w:val="both"/>
      </w:pPr>
      <w:r>
        <w:t xml:space="preserve">Поэтому </w:t>
      </w:r>
      <w:r>
        <w:rPr>
          <w:b/>
          <w:i/>
        </w:rPr>
        <w:t>разумный эгоист</w:t>
      </w:r>
      <w:r>
        <w:t xml:space="preserve"> будет относиться к окружающим людям не как  к «проклятым конкуре</w:t>
      </w:r>
      <w:r>
        <w:t>н</w:t>
      </w:r>
      <w:r>
        <w:t>там», а как к важнейшему фактору окружающей его среды.</w:t>
      </w:r>
    </w:p>
    <w:p w14:paraId="629CDD39" w14:textId="77777777" w:rsidR="00055884" w:rsidRDefault="00055884">
      <w:pPr>
        <w:pStyle w:val="38"/>
      </w:pPr>
      <w:bookmarkStart w:id="171" w:name="_Toc201323782"/>
      <w:r>
        <w:t>Глава</w:t>
      </w:r>
      <w:r w:rsidR="00302446">
        <w:t xml:space="preserve">  пятнадцатая</w:t>
      </w:r>
      <w:r>
        <w:t>: Отношение к будущему.</w:t>
      </w:r>
      <w:bookmarkEnd w:id="171"/>
    </w:p>
    <w:p w14:paraId="36DFB0EB" w14:textId="77777777" w:rsidR="00055884" w:rsidRDefault="00055884">
      <w:pPr>
        <w:spacing w:before="40"/>
        <w:ind w:firstLine="709"/>
        <w:jc w:val="both"/>
      </w:pPr>
    </w:p>
    <w:p w14:paraId="3E92FFB6" w14:textId="5FFAA912" w:rsidR="00055884" w:rsidRDefault="00055884">
      <w:pPr>
        <w:spacing w:before="40"/>
        <w:ind w:firstLine="709"/>
        <w:jc w:val="both"/>
      </w:pPr>
      <w:r>
        <w:rPr>
          <w:b/>
          <w:i/>
        </w:rPr>
        <w:t xml:space="preserve">Разумный эгоист </w:t>
      </w:r>
      <w:r>
        <w:t xml:space="preserve">будет рассчитывать каждый свой поступок, так как прекрасно знает, что закон </w:t>
      </w:r>
      <w:r w:rsidR="001F7153">
        <w:t>причинно-следственных связей</w:t>
      </w:r>
      <w:r>
        <w:t xml:space="preserve"> универсален для Пр</w:t>
      </w:r>
      <w:r>
        <w:t>и</w:t>
      </w:r>
      <w:r>
        <w:t xml:space="preserve">роды. </w:t>
      </w:r>
    </w:p>
    <w:p w14:paraId="2868C8E1" w14:textId="77777777" w:rsidR="00787BAE" w:rsidRDefault="006F7D26">
      <w:pPr>
        <w:pStyle w:val="12"/>
        <w:jc w:val="both"/>
      </w:pPr>
      <w:bookmarkStart w:id="172" w:name="_Toc201323783"/>
      <w:r>
        <w:rPr>
          <w:noProof/>
          <w:lang w:val="en-US"/>
        </w:rPr>
        <w:drawing>
          <wp:inline distT="0" distB="0" distL="0" distR="0" wp14:anchorId="120B0258" wp14:editId="4B65A04B">
            <wp:extent cx="2273300" cy="3200400"/>
            <wp:effectExtent l="0" t="0" r="1270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3300" cy="3200400"/>
                    </a:xfrm>
                    <a:prstGeom prst="rect">
                      <a:avLst/>
                    </a:prstGeom>
                    <a:noFill/>
                    <a:ln>
                      <a:noFill/>
                    </a:ln>
                  </pic:spPr>
                </pic:pic>
              </a:graphicData>
            </a:graphic>
          </wp:inline>
        </w:drawing>
      </w:r>
    </w:p>
    <w:p w14:paraId="56EF1875" w14:textId="77777777" w:rsidR="00055884" w:rsidRDefault="00055884">
      <w:pPr>
        <w:pStyle w:val="12"/>
        <w:jc w:val="both"/>
      </w:pPr>
      <w:r>
        <w:t>Ты окончательно проиграл гонку? Или…</w:t>
      </w:r>
      <w:bookmarkEnd w:id="172"/>
    </w:p>
    <w:p w14:paraId="2D8A2D9A" w14:textId="77777777" w:rsidR="00055884" w:rsidRDefault="00055884">
      <w:pPr>
        <w:spacing w:before="40"/>
        <w:ind w:firstLine="709"/>
        <w:jc w:val="both"/>
      </w:pPr>
      <w:r>
        <w:t>Все, что происходит сейчас с тобой, является результатом тех выборов, которые ты когда-то в своей жизни сделал.  Вполне возможно, что КОГДА - ТО вместо того, чтобы учить науки,  ТЫ ВЫБРАЛ отдых или танцульки. А  СЕЙЧАС тебя обошли в гонке жи</w:t>
      </w:r>
      <w:r>
        <w:t>з</w:t>
      </w:r>
      <w:r>
        <w:t>ни те, кто уже тогда, находясь, может быть, рядом с тобой и имея ту же возможность пойти на танцы, в</w:t>
      </w:r>
      <w:r>
        <w:t>ы</w:t>
      </w:r>
      <w:r>
        <w:t>брали науку. И, может быть, у них было намного меньше способностей, чем у тебя. Но они в свое время сделали ПРАВИЛЬНЫЙ выбор!</w:t>
      </w:r>
    </w:p>
    <w:p w14:paraId="29043268" w14:textId="77777777" w:rsidR="00055884" w:rsidRDefault="00055884">
      <w:pPr>
        <w:spacing w:before="40"/>
        <w:ind w:firstLine="709"/>
        <w:jc w:val="both"/>
      </w:pPr>
      <w:r>
        <w:t>Когда человек что-то делает и тут же получает результат, то все понятно. И он быстро учится тому, что можно делать и чего нельзя. Но так происходит далеко не всегда и причинно-следственная связь ме</w:t>
      </w:r>
      <w:r>
        <w:t>ж</w:t>
      </w:r>
      <w:r>
        <w:t>ду поступком и его последствиями может быть не видна этому человеку.</w:t>
      </w:r>
    </w:p>
    <w:p w14:paraId="210E81DF" w14:textId="77777777" w:rsidR="00055884" w:rsidRDefault="00055884">
      <w:pPr>
        <w:pStyle w:val="12"/>
        <w:jc w:val="both"/>
      </w:pPr>
      <w:bookmarkStart w:id="173" w:name="_Toc201323784"/>
      <w:r>
        <w:t>«Авось» мешает взрослеть</w:t>
      </w:r>
      <w:bookmarkEnd w:id="173"/>
    </w:p>
    <w:p w14:paraId="4499036E" w14:textId="77777777" w:rsidR="00055884" w:rsidRDefault="00055884">
      <w:pPr>
        <w:spacing w:before="40"/>
        <w:ind w:firstLine="709"/>
        <w:jc w:val="both"/>
      </w:pPr>
      <w:r>
        <w:t>И проблема заключается в том, чтобы человек понял, что эта причинно-следственная связь прису</w:t>
      </w:r>
      <w:r>
        <w:t>т</w:t>
      </w:r>
      <w:r>
        <w:t>ствует ВСЕГДА! Процесс психологического взросл</w:t>
      </w:r>
      <w:r>
        <w:t>е</w:t>
      </w:r>
      <w:r>
        <w:t>ния в данном контексте коррелирует со степенью п</w:t>
      </w:r>
      <w:r>
        <w:t>о</w:t>
      </w:r>
      <w:r>
        <w:t>нимания глобальности этих связей. То есть если чел</w:t>
      </w:r>
      <w:r>
        <w:t>о</w:t>
      </w:r>
      <w:r>
        <w:t>век начинает соотносить любой свой поступок на предмет возврата его последствий к себе, когда он и</w:t>
      </w:r>
      <w:r>
        <w:t>з</w:t>
      </w:r>
      <w:r>
        <w:t>бавляется от надежды на «Авось!», то он становится настолько психологически взрослым, насколько гл</w:t>
      </w:r>
      <w:r>
        <w:t>о</w:t>
      </w:r>
      <w:r>
        <w:t>бально он учитывает эту связь.</w:t>
      </w:r>
    </w:p>
    <w:p w14:paraId="3D256E60" w14:textId="77777777" w:rsidR="00055884" w:rsidRDefault="00055884">
      <w:pPr>
        <w:spacing w:before="40"/>
        <w:ind w:firstLine="709"/>
        <w:jc w:val="both"/>
      </w:pPr>
      <w:r>
        <w:t>Конечно, дорогой читатель, ты можешь в своих неудачах винить окружающих тебя людей, неудачные обстоятельства жизни и так далее и тому подобное. Но в этом случае ты рискуешь никогда не выйти из этого заколдованного круга!</w:t>
      </w:r>
    </w:p>
    <w:p w14:paraId="6008236D" w14:textId="77777777" w:rsidR="00055884" w:rsidRDefault="00055884">
      <w:pPr>
        <w:spacing w:before="40"/>
        <w:ind w:firstLine="709"/>
        <w:jc w:val="both"/>
      </w:pPr>
      <w:r>
        <w:t>Давай запомним раз и навсегда: «</w:t>
      </w:r>
      <w:r>
        <w:rPr>
          <w:b/>
          <w:i/>
        </w:rPr>
        <w:t>Самый лу</w:t>
      </w:r>
      <w:r>
        <w:rPr>
          <w:b/>
          <w:i/>
        </w:rPr>
        <w:t>ч</w:t>
      </w:r>
      <w:r>
        <w:rPr>
          <w:b/>
          <w:i/>
        </w:rPr>
        <w:t>ший способ для того, чтобы еще больше ухудшить ситуацию, это зафиксироваться своей мыслью на плохих сторонах этой ситуации, на мыслях о своей невезучести и своей злой судьбе!»</w:t>
      </w:r>
    </w:p>
    <w:p w14:paraId="33440289" w14:textId="77777777" w:rsidR="00055884" w:rsidRDefault="00055884">
      <w:pPr>
        <w:spacing w:before="40"/>
        <w:ind w:firstLine="709"/>
        <w:jc w:val="both"/>
      </w:pPr>
      <w:r>
        <w:t>Получается так, что все, что с тобой будет пр</w:t>
      </w:r>
      <w:r>
        <w:t>о</w:t>
      </w:r>
      <w:r>
        <w:t>исходить, будет зависеть  ТОЛЬКО от тебя!  Давай твердо запомним: нравится тебе это или нет, но твои действия сейчас, ОБЯЗАТЕЛЬНО аукнутся тебе в б</w:t>
      </w:r>
      <w:r>
        <w:t>у</w:t>
      </w:r>
      <w:r>
        <w:t>дущем. Ты денно и нощно, на протяжении всей своей жизни будешь отвечать за любой из тех выборов, что сделал и сделаешь. Более того - твоя будущая жизнь неизбежно будет являться теми или иными после</w:t>
      </w:r>
      <w:r>
        <w:t>д</w:t>
      </w:r>
      <w:r>
        <w:t>ствиями твоих настоящих выборов. Относительно прежних неправильных выборов от тебя зависит тол</w:t>
      </w:r>
      <w:r>
        <w:t>ь</w:t>
      </w:r>
      <w:r>
        <w:t>ко одно - максимально ослабить их последствия. А вот относительно будущих выборов все зависит ТОЛЬКО от тебя!</w:t>
      </w:r>
    </w:p>
    <w:p w14:paraId="532217DC" w14:textId="77777777" w:rsidR="00055884" w:rsidRDefault="00055884">
      <w:pPr>
        <w:spacing w:before="40"/>
        <w:ind w:firstLine="709"/>
        <w:jc w:val="both"/>
      </w:pPr>
    </w:p>
    <w:p w14:paraId="5DFA47CF"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Если хочешь, чтобы тебя ценили по заслугам, сам цени других людей.</w:t>
      </w:r>
    </w:p>
    <w:p w14:paraId="65A1B7D3"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Кей-</w:t>
      </w:r>
      <w:proofErr w:type="spellStart"/>
      <w:r>
        <w:t>Кейвус</w:t>
      </w:r>
      <w:proofErr w:type="spellEnd"/>
      <w:r>
        <w:t>.</w:t>
      </w:r>
    </w:p>
    <w:p w14:paraId="0815FB83" w14:textId="77777777" w:rsidR="00055884" w:rsidRDefault="00055884">
      <w:pPr>
        <w:spacing w:before="40"/>
        <w:ind w:firstLine="709"/>
        <w:jc w:val="both"/>
      </w:pPr>
    </w:p>
    <w:p w14:paraId="4E5E8C9B" w14:textId="77777777" w:rsidR="00055884" w:rsidRDefault="00055884">
      <w:pPr>
        <w:pStyle w:val="12"/>
        <w:jc w:val="both"/>
      </w:pPr>
      <w:bookmarkStart w:id="174" w:name="_Toc201323785"/>
      <w:r>
        <w:t>Как избежать банкротства?</w:t>
      </w:r>
      <w:bookmarkEnd w:id="174"/>
    </w:p>
    <w:p w14:paraId="1C45031B" w14:textId="77777777" w:rsidR="00055884" w:rsidRDefault="00055884" w:rsidP="00597236">
      <w:pPr>
        <w:spacing w:before="40"/>
      </w:pPr>
      <w:r>
        <w:t xml:space="preserve">Наверное ты теперь согласишься со мной, дорогой читатель, что все в этом мире имеет цену, за все надо платить. </w:t>
      </w:r>
      <w:r w:rsidR="00597236">
        <w:t xml:space="preserve">Бесплатно нам дается только жизнь! </w:t>
      </w:r>
      <w:r>
        <w:t>И за о</w:t>
      </w:r>
      <w:r>
        <w:t>д</w:t>
      </w:r>
      <w:r>
        <w:t>но и то же можно заплатить минимум, а можно ма</w:t>
      </w:r>
      <w:r>
        <w:t>к</w:t>
      </w:r>
      <w:r>
        <w:t>симум. Например, если ты купил килограмм яблок, то заплатишь 20-30 рублей. А если их украдешь, можешь схлопотать от 3 до 5 лет. Бесплатный сыр бывает только в мышеловке! (т.е. за бесплатное ты в конце концов все равно должен платить ту или иную цену, но несоизмеримую по огромности с реальной ценой полученного).</w:t>
      </w:r>
    </w:p>
    <w:p w14:paraId="1E94F2C2" w14:textId="77777777" w:rsidR="00055884" w:rsidRDefault="00055884">
      <w:pPr>
        <w:spacing w:before="40"/>
        <w:ind w:firstLine="709"/>
        <w:jc w:val="both"/>
      </w:pPr>
      <w:r>
        <w:t>Ты  сейчас можешь поступать так, как тебе з</w:t>
      </w:r>
      <w:r>
        <w:t>а</w:t>
      </w:r>
      <w:r>
        <w:t xml:space="preserve">благорассудится.  Но если ты сделаешь что - то </w:t>
      </w:r>
      <w:proofErr w:type="spellStart"/>
      <w:r>
        <w:t>дез</w:t>
      </w:r>
      <w:r>
        <w:t>а</w:t>
      </w:r>
      <w:r>
        <w:t>даптивное</w:t>
      </w:r>
      <w:proofErr w:type="spellEnd"/>
      <w:r>
        <w:t>, то обязательно в конце концов придешь к разбитому корыту. Наиболее наглядно это проявляется при приеме наркотиков. И, если ты как раз сейчас с</w:t>
      </w:r>
      <w:r>
        <w:t>и</w:t>
      </w:r>
      <w:r>
        <w:t>дишь у разбитого корыта, то, я тебя «поздравляю!» Скорее всего, ты слишком много требовал у «золотой рыбки». Но ничего ей взамен не давал!</w:t>
      </w:r>
    </w:p>
    <w:p w14:paraId="5331CF0C" w14:textId="77777777" w:rsidR="00055884" w:rsidRDefault="00055884">
      <w:pPr>
        <w:spacing w:before="40"/>
        <w:ind w:firstLine="709"/>
        <w:jc w:val="both"/>
      </w:pPr>
      <w:r>
        <w:t>Например, если человек всю жизнь жил только для себя, не желая обременяться детьми, то он кончит одинокой старостью.  И болезнями. Есть такая пог</w:t>
      </w:r>
      <w:r>
        <w:t>о</w:t>
      </w:r>
      <w:r>
        <w:t xml:space="preserve">ворка: </w:t>
      </w:r>
      <w:r w:rsidRPr="00BC3431">
        <w:rPr>
          <w:b/>
        </w:rPr>
        <w:t>«Если до 40 лет дом не заполнится детскими голосами, он заполняется кошмарами!»</w:t>
      </w:r>
    </w:p>
    <w:p w14:paraId="38E0DFA5" w14:textId="77777777" w:rsidR="00055884" w:rsidRDefault="00055884">
      <w:pPr>
        <w:spacing w:before="40"/>
        <w:ind w:firstLine="709"/>
        <w:jc w:val="both"/>
      </w:pPr>
      <w:r>
        <w:t>Если тебе, дорогой читатель, совершенно наплевать на подобную перспективу - действуй по - прежнему. Но потом не плачь и не проси выручки у других людей!</w:t>
      </w:r>
    </w:p>
    <w:p w14:paraId="25F08014" w14:textId="77777777" w:rsidR="00055884" w:rsidRDefault="00055884">
      <w:pPr>
        <w:spacing w:before="40"/>
        <w:ind w:firstLine="709"/>
        <w:jc w:val="both"/>
      </w:pPr>
      <w:r>
        <w:t xml:space="preserve">Поэтому </w:t>
      </w:r>
      <w:r>
        <w:rPr>
          <w:b/>
          <w:i/>
        </w:rPr>
        <w:t>разумный эгоист</w:t>
      </w:r>
      <w:r>
        <w:t xml:space="preserve"> будет жить не тол</w:t>
      </w:r>
      <w:r>
        <w:t>ь</w:t>
      </w:r>
      <w:r>
        <w:t>ко в настоящем, но также одновременно в прошлом и будущем. Он помнит прошлое ради счастья в насто</w:t>
      </w:r>
      <w:r>
        <w:t>я</w:t>
      </w:r>
      <w:r>
        <w:t>щем и благополучия в будущем!</w:t>
      </w:r>
    </w:p>
    <w:p w14:paraId="166E4F84" w14:textId="77777777" w:rsidR="00055884" w:rsidRDefault="00055884">
      <w:pPr>
        <w:pStyle w:val="38"/>
      </w:pPr>
      <w:bookmarkStart w:id="175" w:name="_Toc201323786"/>
      <w:r>
        <w:t>Глава</w:t>
      </w:r>
      <w:r w:rsidR="00302446">
        <w:t xml:space="preserve"> шестнадцатая</w:t>
      </w:r>
      <w:r>
        <w:t>: Отнош</w:t>
      </w:r>
      <w:r>
        <w:t>е</w:t>
      </w:r>
      <w:r>
        <w:t>ние к жизненным целям и методам их достижения.</w:t>
      </w:r>
      <w:bookmarkEnd w:id="175"/>
    </w:p>
    <w:p w14:paraId="20ED4309" w14:textId="77777777" w:rsidR="00055884" w:rsidRDefault="00055884">
      <w:pPr>
        <w:spacing w:before="40"/>
        <w:ind w:firstLine="709"/>
        <w:jc w:val="both"/>
      </w:pPr>
    </w:p>
    <w:p w14:paraId="49318011" w14:textId="77777777" w:rsidR="00055884" w:rsidRDefault="00055884">
      <w:pPr>
        <w:spacing w:before="40"/>
        <w:ind w:firstLine="709"/>
        <w:jc w:val="both"/>
      </w:pPr>
      <w:r>
        <w:rPr>
          <w:b/>
          <w:i/>
        </w:rPr>
        <w:t>Разумный эгоист</w:t>
      </w:r>
      <w:r>
        <w:t xml:space="preserve"> сам себе ставит СВОИ цели. И сам же их упорно добивается!</w:t>
      </w:r>
    </w:p>
    <w:p w14:paraId="0B0AF72D" w14:textId="77777777" w:rsidR="00055884" w:rsidRDefault="00055884">
      <w:pPr>
        <w:spacing w:before="40"/>
        <w:ind w:firstLine="709"/>
        <w:jc w:val="both"/>
      </w:pPr>
      <w:r>
        <w:t>Наверное ты согласишься, дорогой читатель, что многие твои цели на самом деле ими не являются - это цели, которые тебе навязало общество. Многие люди всю жизнь, не щадя своего здоровья, гоняются за химерами, которые на самом деле оказывается им и не были нужны. Должности, деньги, звания, а радости от всего этого очень мало.  И будет мучительно больно за бесцельно прожитые годы!</w:t>
      </w:r>
    </w:p>
    <w:p w14:paraId="3EB93B82" w14:textId="77777777" w:rsidR="00C35AEA" w:rsidRDefault="00C35AEA">
      <w:pPr>
        <w:spacing w:before="40"/>
        <w:ind w:firstLine="709"/>
        <w:jc w:val="both"/>
      </w:pPr>
    </w:p>
    <w:p w14:paraId="632CD2F9" w14:textId="77777777" w:rsidR="00787BAE" w:rsidRDefault="00787BAE" w:rsidP="00787BAE">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bookmarkStart w:id="176" w:name="_Toc201323787"/>
      <w:r>
        <w:t>Интеллект - это преимущественно производное от независимости, смелости и жизненности; глупость соответственно есть результат подчиненности, страха и внутренней омертвелости. Поэтому, чтобы понизить общий уровень тупости, нужен не рост "интеллекта", а иной тип характера: независимые, предприимчивые люди, влюбленные в жизнь.</w:t>
      </w:r>
    </w:p>
    <w:p w14:paraId="49A6981D" w14:textId="77777777" w:rsidR="00055884" w:rsidRDefault="00787BAE" w:rsidP="00787BAE">
      <w:pPr>
        <w:pStyle w:val="12"/>
        <w:jc w:val="both"/>
      </w:pPr>
      <w:r>
        <w:t xml:space="preserve"> </w:t>
      </w:r>
      <w:r w:rsidR="00055884">
        <w:t>«Надо» или «Хочу»?</w:t>
      </w:r>
      <w:bookmarkEnd w:id="176"/>
    </w:p>
    <w:p w14:paraId="17265B77" w14:textId="4119DC88" w:rsidR="00055884" w:rsidRDefault="00055884">
      <w:pPr>
        <w:spacing w:before="40"/>
        <w:ind w:firstLine="709"/>
        <w:jc w:val="both"/>
      </w:pPr>
      <w:r>
        <w:t>Для многих людей нет никакой разницы между «</w:t>
      </w:r>
      <w:r>
        <w:rPr>
          <w:b/>
        </w:rPr>
        <w:t>Надо</w:t>
      </w:r>
      <w:r>
        <w:t>» и «</w:t>
      </w:r>
      <w:r>
        <w:rPr>
          <w:b/>
        </w:rPr>
        <w:t>Хочу</w:t>
      </w:r>
      <w:r>
        <w:t xml:space="preserve">». Даже если человек говорит: </w:t>
      </w:r>
      <w:r w:rsidRPr="00BC3431">
        <w:rPr>
          <w:i/>
        </w:rPr>
        <w:t>«Х</w:t>
      </w:r>
      <w:r w:rsidRPr="00BC3431">
        <w:rPr>
          <w:i/>
        </w:rPr>
        <w:t>о</w:t>
      </w:r>
      <w:r w:rsidRPr="00BC3431">
        <w:rPr>
          <w:i/>
        </w:rPr>
        <w:t>чу!»,</w:t>
      </w:r>
      <w:r>
        <w:t xml:space="preserve"> то добавляет: </w:t>
      </w:r>
      <w:r w:rsidRPr="00BC3431">
        <w:rPr>
          <w:i/>
        </w:rPr>
        <w:t>«Потому что так надо (положено, правильно)»</w:t>
      </w:r>
      <w:r>
        <w:t>. В следствии этого они не могут твердо сказать</w:t>
      </w:r>
      <w:r w:rsidR="001F7153">
        <w:t xml:space="preserve"> - что же им ДЕЙСТВИТЕЛЬНО надо?</w:t>
      </w:r>
      <w:r>
        <w:t xml:space="preserve"> Из-за этого внутри такого человека постоянно идет борьба мотивов.</w:t>
      </w:r>
    </w:p>
    <w:p w14:paraId="358FB049" w14:textId="77777777" w:rsidR="00055884" w:rsidRDefault="00055884">
      <w:pPr>
        <w:spacing w:before="40"/>
        <w:ind w:firstLine="709"/>
        <w:jc w:val="both"/>
      </w:pPr>
      <w:r>
        <w:t>Каков толк от достижений, если на финише ты с призом получаешь или болезнь или крупные непр</w:t>
      </w:r>
      <w:r>
        <w:t>и</w:t>
      </w:r>
      <w:r>
        <w:t>ятности? Достигнув вожделенной цели, что и кому ты доказал? И, вообще, зачем тебе кому - то и что - то доказывать? Разве не лучше, если ты станешь самод</w:t>
      </w:r>
      <w:r>
        <w:t>о</w:t>
      </w:r>
      <w:r>
        <w:t xml:space="preserve">статочным и будешь равняться в своих действиях только на мнение одного достойного этого человека - </w:t>
      </w:r>
      <w:r>
        <w:rPr>
          <w:b/>
        </w:rPr>
        <w:t>себя самого</w:t>
      </w:r>
      <w:r>
        <w:t>!</w:t>
      </w:r>
    </w:p>
    <w:p w14:paraId="646AA201" w14:textId="77777777" w:rsidR="00055884" w:rsidRDefault="00647EB5">
      <w:pPr>
        <w:spacing w:before="40"/>
        <w:ind w:firstLine="709"/>
        <w:jc w:val="both"/>
      </w:pPr>
      <w:r>
        <w:pict w14:anchorId="14C32B2D">
          <v:shape id="_x0000_i1047" type="#_x0000_t75" style="width:277pt;height:207pt">
            <v:imagedata r:id="rId38" o:title=""/>
          </v:shape>
        </w:pict>
      </w:r>
    </w:p>
    <w:p w14:paraId="69D5F71F" w14:textId="77777777" w:rsidR="00055884" w:rsidRDefault="00055884">
      <w:pPr>
        <w:spacing w:before="40"/>
        <w:ind w:firstLine="709"/>
        <w:jc w:val="both"/>
      </w:pPr>
    </w:p>
    <w:p w14:paraId="50765CA4" w14:textId="19B7A793" w:rsidR="00055884" w:rsidRDefault="00055884">
      <w:pPr>
        <w:spacing w:before="40"/>
        <w:ind w:firstLine="709"/>
        <w:jc w:val="both"/>
      </w:pPr>
      <w:r>
        <w:t xml:space="preserve">Поэтому </w:t>
      </w:r>
      <w:r>
        <w:rPr>
          <w:b/>
          <w:i/>
        </w:rPr>
        <w:t>разумный эгоист</w:t>
      </w:r>
      <w:r>
        <w:t xml:space="preserve"> обязательно п</w:t>
      </w:r>
      <w:r>
        <w:t>о</w:t>
      </w:r>
      <w:r>
        <w:t>строит свою иерархию ценностей, которая будет ид</w:t>
      </w:r>
      <w:r>
        <w:t>е</w:t>
      </w:r>
      <w:r>
        <w:t>ально соответствовать не представлениям  его восп</w:t>
      </w:r>
      <w:r>
        <w:t>и</w:t>
      </w:r>
      <w:r>
        <w:t>тателей,  а той реальности, в которой он живет и пре</w:t>
      </w:r>
      <w:r>
        <w:t>д</w:t>
      </w:r>
      <w:r>
        <w:t>полагает жить в будущем счастливо.</w:t>
      </w:r>
    </w:p>
    <w:p w14:paraId="67CCED7F" w14:textId="77777777" w:rsidR="00055884" w:rsidRDefault="00055884">
      <w:pPr>
        <w:pStyle w:val="38"/>
      </w:pPr>
      <w:bookmarkStart w:id="177" w:name="_Toc201323788"/>
      <w:r>
        <w:t>Глава</w:t>
      </w:r>
      <w:r w:rsidR="00302446">
        <w:t xml:space="preserve"> </w:t>
      </w:r>
      <w:r w:rsidR="00E82066">
        <w:t>семнадцатая</w:t>
      </w:r>
      <w:r>
        <w:t>: Отношение к ответственности.</w:t>
      </w:r>
      <w:bookmarkEnd w:id="177"/>
    </w:p>
    <w:p w14:paraId="3BC00CE2" w14:textId="77777777" w:rsidR="00055884" w:rsidRDefault="00055884">
      <w:pPr>
        <w:spacing w:before="40"/>
        <w:ind w:firstLine="709"/>
        <w:jc w:val="both"/>
      </w:pPr>
    </w:p>
    <w:p w14:paraId="51BB1B95" w14:textId="77777777" w:rsidR="00055884" w:rsidRDefault="00055884">
      <w:pPr>
        <w:spacing w:before="40"/>
        <w:ind w:firstLine="709"/>
        <w:jc w:val="both"/>
      </w:pPr>
      <w:r>
        <w:rPr>
          <w:b/>
          <w:i/>
        </w:rPr>
        <w:t xml:space="preserve">Разумный эгоист </w:t>
      </w:r>
      <w:r>
        <w:t>знает, что от необходимости нести ответственность за реализацию какого - либо дела все равно не увильнуть. Он, конечно же, не в во</w:t>
      </w:r>
      <w:r>
        <w:t>с</w:t>
      </w:r>
      <w:r>
        <w:t>торге от этого, но принимает это с мужеством.</w:t>
      </w:r>
    </w:p>
    <w:p w14:paraId="121E0909" w14:textId="77777777" w:rsidR="00055884" w:rsidRDefault="00055884">
      <w:pPr>
        <w:pStyle w:val="12"/>
        <w:jc w:val="both"/>
      </w:pPr>
      <w:bookmarkStart w:id="178" w:name="_Toc201323789"/>
      <w:r>
        <w:t>Так ли страшен черт, как его малюют?</w:t>
      </w:r>
      <w:bookmarkEnd w:id="178"/>
    </w:p>
    <w:p w14:paraId="254D52F2" w14:textId="77777777" w:rsidR="00055884" w:rsidRDefault="00055884">
      <w:pPr>
        <w:spacing w:before="40"/>
        <w:ind w:firstLine="709"/>
        <w:jc w:val="both"/>
      </w:pPr>
      <w:r>
        <w:t>Огромное количество проблем у людей связано с тем, что они никак не станут «взрослыми» в псих</w:t>
      </w:r>
      <w:r>
        <w:t>о</w:t>
      </w:r>
      <w:r>
        <w:t>логическом смысле этого слова. А это связано с неж</w:t>
      </w:r>
      <w:r>
        <w:t>е</w:t>
      </w:r>
      <w:r>
        <w:t>ланием преодолевать трудности, что несет с собой взрослая жизнь.</w:t>
      </w:r>
    </w:p>
    <w:p w14:paraId="2273DBFE" w14:textId="77777777" w:rsidR="00055884" w:rsidRDefault="009A371C">
      <w:pPr>
        <w:spacing w:before="40"/>
        <w:ind w:firstLine="709"/>
        <w:jc w:val="both"/>
      </w:pPr>
      <w:r>
        <w:t xml:space="preserve"> </w:t>
      </w:r>
      <w:r w:rsidR="00055884">
        <w:t>«Взрослого» человека отличает трезвый взгляд на окружающий мир, умение брать на себя отве</w:t>
      </w:r>
      <w:r w:rsidR="00055884">
        <w:t>т</w:t>
      </w:r>
      <w:r w:rsidR="00055884">
        <w:t>ственность и стойко нести свой крест (если этого тр</w:t>
      </w:r>
      <w:r w:rsidR="00055884">
        <w:t>е</w:t>
      </w:r>
      <w:r w:rsidR="00055884">
        <w:t>бует жизнь). Человек же, являющийся в психологич</w:t>
      </w:r>
      <w:r w:rsidR="00055884">
        <w:t>е</w:t>
      </w:r>
      <w:r w:rsidR="00055884">
        <w:t>ском смысле ребенком, всячески пытается освоб</w:t>
      </w:r>
      <w:r w:rsidR="00055884">
        <w:t>о</w:t>
      </w:r>
      <w:r w:rsidR="00055884">
        <w:t>диться и от ответственности и от обязанностей  (ведь он с детства привык к тому, что все ему дается даром). И когда жизнь его все - таки заставляет за что - то браться серьезно, то «ребенок» очень недоволен этим обстоятельством.</w:t>
      </w:r>
    </w:p>
    <w:p w14:paraId="51CB5D17" w14:textId="77777777" w:rsidR="00055884" w:rsidRDefault="00055884">
      <w:pPr>
        <w:spacing w:before="40"/>
        <w:ind w:firstLine="709"/>
        <w:jc w:val="both"/>
      </w:pPr>
      <w:r>
        <w:t>Вот тебе и основа подростковой агрессивности, желания ломать все, что попадет на глаза, отрицания взрослых ценностей. И невдомек подростку, что настоящему взрослому намного легче и лучше живе</w:t>
      </w:r>
      <w:r>
        <w:t>т</w:t>
      </w:r>
      <w:r>
        <w:t>ся на белом свете, что нахождение в позиции «дитя» приводит к отсутствию настоящей свободы. «Взро</w:t>
      </w:r>
      <w:r>
        <w:t>с</w:t>
      </w:r>
      <w:r>
        <w:t>лый» человек за несение ответственности получает ощутимые дивиденды.</w:t>
      </w:r>
    </w:p>
    <w:p w14:paraId="01BF0F94" w14:textId="77777777" w:rsidR="00055884" w:rsidRDefault="00055884">
      <w:pPr>
        <w:pStyle w:val="12"/>
        <w:jc w:val="both"/>
      </w:pPr>
      <w:bookmarkStart w:id="179" w:name="_Toc201323790"/>
      <w:r>
        <w:t>Как подростки увиливают от работы?</w:t>
      </w:r>
      <w:bookmarkEnd w:id="179"/>
    </w:p>
    <w:p w14:paraId="19C55A8A" w14:textId="50CAB614" w:rsidR="00055884" w:rsidRDefault="00055884">
      <w:pPr>
        <w:spacing w:before="40"/>
        <w:ind w:firstLine="709"/>
        <w:jc w:val="both"/>
      </w:pPr>
      <w:r>
        <w:t>Такой «ребенок» при первых трудностях нач</w:t>
      </w:r>
      <w:r>
        <w:t>и</w:t>
      </w:r>
      <w:r>
        <w:t>нает спиваться. Или же всячески увиливать от своих супружеских обязанностей. Или же создает себе и</w:t>
      </w:r>
      <w:r>
        <w:t>л</w:t>
      </w:r>
      <w:r>
        <w:t>люзорный, искусственный мирок, в котором он защ</w:t>
      </w:r>
      <w:r>
        <w:t>и</w:t>
      </w:r>
      <w:r>
        <w:t>щен от слишком тяжелых с его точки зрения обяз</w:t>
      </w:r>
      <w:r>
        <w:t>а</w:t>
      </w:r>
      <w:r>
        <w:t>тельств. Таким мирком в большом количестве случаев является длительное заболевание.</w:t>
      </w:r>
      <w:r w:rsidR="006F105F">
        <w:t xml:space="preserve"> А в настоящее вр</w:t>
      </w:r>
      <w:r w:rsidR="006F105F">
        <w:t>е</w:t>
      </w:r>
      <w:r w:rsidR="006F105F">
        <w:t>мя и компьютерные игры.</w:t>
      </w:r>
    </w:p>
    <w:p w14:paraId="432F1556" w14:textId="77777777" w:rsidR="00055884" w:rsidRDefault="00055884">
      <w:pPr>
        <w:spacing w:before="40"/>
        <w:ind w:firstLine="709"/>
        <w:jc w:val="both"/>
      </w:pPr>
      <w:r>
        <w:t>Если ты, дорогой читатель,  хочешь достичь успеха в жизни - ты вынужден будешь брать на себя ту или иную ответственность за деяния людей. Поэт</w:t>
      </w:r>
      <w:r>
        <w:t>о</w:t>
      </w:r>
      <w:r>
        <w:t>му, если ты это делаешь, то  должен быть готовым и к  неприятностям. Когда человек берет на себя отве</w:t>
      </w:r>
      <w:r>
        <w:t>т</w:t>
      </w:r>
      <w:r>
        <w:t>ственность - это опасно. Обязательно найдется чел</w:t>
      </w:r>
      <w:r>
        <w:t>о</w:t>
      </w:r>
      <w:r>
        <w:t>век, который скажет, что ты командуешь.</w:t>
      </w:r>
    </w:p>
    <w:p w14:paraId="00524D60" w14:textId="77777777" w:rsidR="00055884" w:rsidRDefault="00055884">
      <w:pPr>
        <w:spacing w:before="40"/>
        <w:ind w:firstLine="709"/>
        <w:jc w:val="both"/>
      </w:pPr>
      <w:r>
        <w:t>Давай, дорогой читатель,  поймем также еще одну очень  важную вещь:</w:t>
      </w:r>
    </w:p>
    <w:p w14:paraId="706F1A23" w14:textId="77777777" w:rsidR="00055884" w:rsidRDefault="00055884">
      <w:pPr>
        <w:spacing w:before="40"/>
        <w:jc w:val="both"/>
        <w:rPr>
          <w:b/>
          <w:u w:val="single"/>
        </w:rPr>
      </w:pPr>
    </w:p>
    <w:p w14:paraId="714AAEBE" w14:textId="77777777" w:rsidR="00055884" w:rsidRDefault="00055884">
      <w:pPr>
        <w:spacing w:before="40"/>
        <w:jc w:val="center"/>
        <w:rPr>
          <w:b/>
          <w:u w:val="single"/>
        </w:rPr>
      </w:pPr>
      <w:r>
        <w:rPr>
          <w:b/>
          <w:u w:val="single"/>
        </w:rPr>
        <w:t>Никто  никому ничего не должен!</w:t>
      </w:r>
    </w:p>
    <w:p w14:paraId="591EAB2E" w14:textId="77777777" w:rsidR="00055884" w:rsidRDefault="00055884">
      <w:pPr>
        <w:spacing w:before="40"/>
        <w:ind w:firstLine="709"/>
        <w:jc w:val="both"/>
      </w:pPr>
    </w:p>
    <w:p w14:paraId="0899DCCE" w14:textId="77777777" w:rsidR="00055884" w:rsidRDefault="00055884">
      <w:pPr>
        <w:spacing w:before="40"/>
        <w:ind w:firstLine="709"/>
        <w:jc w:val="both"/>
      </w:pPr>
      <w:r>
        <w:t xml:space="preserve">Кто тебе сказал, что ты ДОЛЖЕН заботиться о других, думать о них и, например,  сохранять верность супругу?  Ты можешь ДОБРОВОЛЬНО наложить на себя эти обязанности. </w:t>
      </w:r>
      <w:r>
        <w:rPr>
          <w:b/>
          <w:i/>
        </w:rPr>
        <w:t>Но заставить тебя никто не может!</w:t>
      </w:r>
      <w:r>
        <w:t xml:space="preserve">  Любые обязанности, которые на человека наложены без его желания, он сознательно или (чаще всего) бессознательно начинает считать насилием над собой. И всяческими способами будет пытаться от них освободиться.</w:t>
      </w:r>
    </w:p>
    <w:p w14:paraId="11B87D31" w14:textId="77777777" w:rsidR="009A371C" w:rsidRDefault="009A371C" w:rsidP="009A371C">
      <w:pPr>
        <w:spacing w:before="40"/>
        <w:ind w:firstLine="709"/>
        <w:jc w:val="both"/>
      </w:pPr>
    </w:p>
    <w:p w14:paraId="6DA776A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Когда мы встречаем обязанного нам человека, то сразу вспоминаем, что он должен быть нам благ</w:t>
      </w:r>
      <w:r>
        <w:t>о</w:t>
      </w:r>
      <w:r>
        <w:t>дарен. А как часто мы сами встречаем людей, которых должны благодарить, и об этом нисколько не думаем.</w:t>
      </w:r>
    </w:p>
    <w:p w14:paraId="4C809553"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Гете.</w:t>
      </w:r>
    </w:p>
    <w:p w14:paraId="7BED8045" w14:textId="77777777" w:rsidR="009A371C" w:rsidRDefault="009A371C" w:rsidP="009A371C">
      <w:pPr>
        <w:spacing w:before="40"/>
        <w:ind w:firstLine="709"/>
        <w:jc w:val="both"/>
      </w:pPr>
    </w:p>
    <w:p w14:paraId="615EBF37" w14:textId="77777777" w:rsidR="00055884" w:rsidRDefault="00055884">
      <w:pPr>
        <w:pStyle w:val="12"/>
        <w:jc w:val="both"/>
      </w:pPr>
      <w:bookmarkStart w:id="180" w:name="_Toc201323791"/>
      <w:r>
        <w:t>Я хочу это! И я буду делать это.</w:t>
      </w:r>
      <w:bookmarkEnd w:id="180"/>
    </w:p>
    <w:p w14:paraId="0ADA8D68" w14:textId="77777777" w:rsidR="00055884" w:rsidRDefault="00055884">
      <w:pPr>
        <w:spacing w:before="40"/>
        <w:ind w:firstLine="709"/>
        <w:jc w:val="both"/>
      </w:pPr>
      <w:r>
        <w:t>На этом свете единственной реальной обяза</w:t>
      </w:r>
      <w:r>
        <w:t>н</w:t>
      </w:r>
      <w:r>
        <w:t>ностью для тебя являются твои обещания, которые ты дал сам, без внешнего и внутреннего давления, людям. Это единственные клятвы, которые только и имеют реальную ценность в этом мире. Все остальное – в</w:t>
      </w:r>
      <w:r>
        <w:t>и</w:t>
      </w:r>
      <w:r>
        <w:t xml:space="preserve">димость и миф! </w:t>
      </w:r>
    </w:p>
    <w:p w14:paraId="7D6F7BE2" w14:textId="77777777" w:rsidR="00055884" w:rsidRDefault="00055884">
      <w:pPr>
        <w:spacing w:before="40"/>
        <w:ind w:firstLine="709"/>
        <w:jc w:val="both"/>
      </w:pPr>
      <w:r>
        <w:t>Настоящим законом для меня в этом мире явл</w:t>
      </w:r>
      <w:r>
        <w:t>я</w:t>
      </w:r>
      <w:r>
        <w:t>ется мой сознательный выбор, на основе которого я наложил на себя сознательно выбранные обязател</w:t>
      </w:r>
      <w:r>
        <w:t>ь</w:t>
      </w:r>
      <w:r>
        <w:t>ства. Все остальные законы – писаные и неписаные – только сотрясение воздуха! Конечно ты будешь сч</w:t>
      </w:r>
      <w:r>
        <w:t>и</w:t>
      </w:r>
      <w:r>
        <w:t>таться с ними под давлением обстоятельств. Но при первой возможности без угрызения совести их нар</w:t>
      </w:r>
      <w:r>
        <w:t>у</w:t>
      </w:r>
      <w:r>
        <w:t>шишь.</w:t>
      </w:r>
    </w:p>
    <w:p w14:paraId="38F09AA4" w14:textId="77777777" w:rsidR="00055884" w:rsidRDefault="00055884">
      <w:pPr>
        <w:spacing w:before="40"/>
        <w:ind w:firstLine="709"/>
        <w:jc w:val="both"/>
      </w:pPr>
      <w:r>
        <w:t>Поэтому</w:t>
      </w:r>
      <w:r>
        <w:rPr>
          <w:b/>
          <w:i/>
        </w:rPr>
        <w:t xml:space="preserve"> разумный эгоист </w:t>
      </w:r>
      <w:r>
        <w:t>сам на себя накл</w:t>
      </w:r>
      <w:r>
        <w:t>а</w:t>
      </w:r>
      <w:r>
        <w:t>дывает определенные обязанности и достойно, без отрицательных эмоций несет их, зная, что это необх</w:t>
      </w:r>
      <w:r>
        <w:t>о</w:t>
      </w:r>
      <w:r>
        <w:t>димо ДЛЯ НЕГО.</w:t>
      </w:r>
    </w:p>
    <w:p w14:paraId="01696411" w14:textId="77777777" w:rsidR="00055884" w:rsidRDefault="00055884">
      <w:pPr>
        <w:pStyle w:val="38"/>
      </w:pPr>
      <w:bookmarkStart w:id="181" w:name="_Toc201323792"/>
      <w:r>
        <w:t>Глава</w:t>
      </w:r>
      <w:r w:rsidR="00302446">
        <w:t xml:space="preserve"> </w:t>
      </w:r>
      <w:r w:rsidR="00E82066">
        <w:t>восемнадцатая</w:t>
      </w:r>
      <w:r>
        <w:t>: Отнош</w:t>
      </w:r>
      <w:r>
        <w:t>е</w:t>
      </w:r>
      <w:r>
        <w:t>ние к детям.</w:t>
      </w:r>
      <w:bookmarkEnd w:id="181"/>
    </w:p>
    <w:p w14:paraId="43309586" w14:textId="77777777" w:rsidR="00055884" w:rsidRDefault="00055884">
      <w:pPr>
        <w:spacing w:before="40"/>
        <w:ind w:firstLine="709"/>
        <w:jc w:val="both"/>
        <w:rPr>
          <w:b/>
          <w:i/>
        </w:rPr>
      </w:pPr>
    </w:p>
    <w:p w14:paraId="39E51C1C" w14:textId="77777777" w:rsidR="00055884" w:rsidRDefault="00055884">
      <w:pPr>
        <w:spacing w:before="40"/>
        <w:ind w:firstLine="709"/>
        <w:jc w:val="both"/>
      </w:pPr>
      <w:r>
        <w:rPr>
          <w:b/>
          <w:i/>
        </w:rPr>
        <w:t>Разумный эгоист</w:t>
      </w:r>
      <w:r>
        <w:t xml:space="preserve"> любит своего ребенка уже только  из-за того, что он есть! Ребенок бесценен пр</w:t>
      </w:r>
      <w:r>
        <w:t>о</w:t>
      </w:r>
      <w:r>
        <w:t>сто потому, что он ребенок.</w:t>
      </w:r>
    </w:p>
    <w:p w14:paraId="257428BA" w14:textId="77777777" w:rsidR="00055884" w:rsidRDefault="00055884">
      <w:pPr>
        <w:spacing w:before="40"/>
        <w:ind w:firstLine="709"/>
        <w:jc w:val="both"/>
      </w:pPr>
      <w:r>
        <w:t>Когда ты был  маленьким, ты был настолько совершенен, что был достоин безусловной и безгр</w:t>
      </w:r>
      <w:r>
        <w:t>а</w:t>
      </w:r>
      <w:r>
        <w:t>ничной любви.  Но с ростом и развитием это полож</w:t>
      </w:r>
      <w:r>
        <w:t>е</w:t>
      </w:r>
      <w:r>
        <w:t>ние дел  меняется. Родители начинают лепить своих детей - как боги - ПО ОБРАЗУ И ПОДОБИЮ СВО</w:t>
      </w:r>
      <w:r>
        <w:t>Е</w:t>
      </w:r>
      <w:r>
        <w:t xml:space="preserve">МУ! </w:t>
      </w:r>
    </w:p>
    <w:p w14:paraId="744B3724" w14:textId="77777777" w:rsidR="00055884" w:rsidRDefault="00647EB5">
      <w:pPr>
        <w:spacing w:before="40"/>
        <w:ind w:firstLine="709"/>
        <w:jc w:val="both"/>
      </w:pPr>
      <w:r>
        <w:pict w14:anchorId="1E5C0D3B">
          <v:shape id="_x0000_i1048" type="#_x0000_t75" style="width:283pt;height:212pt">
            <v:imagedata r:id="rId39" o:title=""/>
          </v:shape>
        </w:pict>
      </w:r>
      <w:r w:rsidR="003A0902">
        <w:tab/>
      </w:r>
      <w:r w:rsidR="00055884">
        <w:t>Они, может быть, даже сами не понимая этого, закладывают внутрь них все, что обеспечит им счас</w:t>
      </w:r>
      <w:r w:rsidR="00055884">
        <w:t>т</w:t>
      </w:r>
      <w:r w:rsidR="00055884">
        <w:t>ливую или несчастную жизнь в будущем. И, конечно же, люди отдают своим детям весьма весомую часть того, что есть у них самого ценного - своей жизни.</w:t>
      </w:r>
    </w:p>
    <w:p w14:paraId="048F5C8A" w14:textId="77777777" w:rsidR="00055884" w:rsidRDefault="00055884">
      <w:pPr>
        <w:pStyle w:val="12"/>
        <w:jc w:val="both"/>
      </w:pPr>
      <w:bookmarkStart w:id="182" w:name="_Toc201323793"/>
      <w:r>
        <w:t>Почему не болит голова у дятла?</w:t>
      </w:r>
      <w:bookmarkEnd w:id="182"/>
    </w:p>
    <w:p w14:paraId="0ADDC25F" w14:textId="77777777" w:rsidR="00055884" w:rsidRDefault="00055884">
      <w:pPr>
        <w:spacing w:before="40"/>
        <w:ind w:firstLine="709"/>
        <w:jc w:val="both"/>
      </w:pPr>
      <w:r>
        <w:t>Но ждать благодарности за это от своих детей - самое глупое занятие на белом свете! Это наиболее верный способ для получения многократной головной боли. Ведь многое из того, что родители считают це</w:t>
      </w:r>
      <w:r>
        <w:t>н</w:t>
      </w:r>
      <w:r>
        <w:t>ным, будет мешать детям в жизни. И будет вызывать у них в душе совсем не радужные мысли относительно педагогических способностей своих родителей.</w:t>
      </w:r>
    </w:p>
    <w:p w14:paraId="78767EBD" w14:textId="77777777" w:rsidR="00055884" w:rsidRDefault="00055884">
      <w:pPr>
        <w:spacing w:before="40"/>
        <w:ind w:firstLine="709"/>
        <w:jc w:val="both"/>
      </w:pPr>
      <w:r>
        <w:t xml:space="preserve">И, самое главное: </w:t>
      </w:r>
    </w:p>
    <w:p w14:paraId="74E91CC1" w14:textId="77777777" w:rsidR="00055884" w:rsidRDefault="00055884">
      <w:pPr>
        <w:spacing w:before="40"/>
        <w:ind w:firstLine="709"/>
        <w:jc w:val="both"/>
        <w:rPr>
          <w:b/>
          <w:bCs/>
        </w:rPr>
      </w:pPr>
      <w:r>
        <w:rPr>
          <w:b/>
          <w:bCs/>
        </w:rPr>
        <w:t>Дети ничем не обязаны своим родителям!</w:t>
      </w:r>
    </w:p>
    <w:p w14:paraId="2E01214F" w14:textId="77777777" w:rsidR="00055884" w:rsidRDefault="00055884">
      <w:pPr>
        <w:spacing w:before="40"/>
        <w:ind w:firstLine="709"/>
        <w:jc w:val="both"/>
      </w:pPr>
      <w:r>
        <w:t>Ведь это, дорогой читатель, у которого есть д</w:t>
      </w:r>
      <w:r>
        <w:t>е</w:t>
      </w:r>
      <w:r>
        <w:t>ти, было твое решение – позвать их в этот мир. И за это решение ТЫ несешь ответственность! И ОБЯЗАН дать ребенку все, что ему необходимо.</w:t>
      </w:r>
    </w:p>
    <w:p w14:paraId="7C679DA6" w14:textId="77777777" w:rsidR="00055884" w:rsidRDefault="00055884">
      <w:pPr>
        <w:spacing w:before="40"/>
        <w:ind w:firstLine="709"/>
        <w:jc w:val="both"/>
      </w:pPr>
      <w:r>
        <w:t>Дети даны людям на «временное хранение» и «улучшение». И они должны заботиться о СВОИХ детях на примере родителей. И по большому счету они своим родителям ничем не обязаны. Ведь ОНИ НЕ ПРОСИЛИ, чтобы их родили на этот белый свет!</w:t>
      </w:r>
    </w:p>
    <w:p w14:paraId="2E17F439" w14:textId="77777777" w:rsidR="009A371C" w:rsidRDefault="009A371C" w:rsidP="009A371C">
      <w:pPr>
        <w:spacing w:before="40"/>
        <w:ind w:firstLine="720"/>
      </w:pPr>
    </w:p>
    <w:p w14:paraId="6800FF8D"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Родители меньше всего прощают в детях те пороки, которые они сами им привили.</w:t>
      </w:r>
    </w:p>
    <w:p w14:paraId="0958C40E"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Ф.Шиллер</w:t>
      </w:r>
      <w:proofErr w:type="spellEnd"/>
      <w:r>
        <w:t>.</w:t>
      </w:r>
    </w:p>
    <w:p w14:paraId="2D65FBEB" w14:textId="77777777" w:rsidR="009A371C" w:rsidRDefault="009A371C" w:rsidP="009A371C">
      <w:pPr>
        <w:spacing w:before="40"/>
        <w:ind w:firstLine="720"/>
      </w:pPr>
    </w:p>
    <w:p w14:paraId="3C7E2E01" w14:textId="77777777" w:rsidR="00055884" w:rsidRDefault="00055884">
      <w:pPr>
        <w:spacing w:before="40"/>
        <w:ind w:firstLine="709"/>
        <w:jc w:val="both"/>
      </w:pPr>
      <w:r>
        <w:t xml:space="preserve">Поэтому </w:t>
      </w:r>
      <w:r>
        <w:rPr>
          <w:b/>
          <w:i/>
        </w:rPr>
        <w:t>разумный эгоист</w:t>
      </w:r>
      <w:r>
        <w:t xml:space="preserve"> при попытках детей «встать на крыло» с радостью отпустит их от себя. Он знает, что политика привязывания, заботы о них с</w:t>
      </w:r>
      <w:r>
        <w:t>а</w:t>
      </w:r>
      <w:r>
        <w:t>мый верный способ полностью отвратить их от себя.</w:t>
      </w:r>
    </w:p>
    <w:p w14:paraId="4FB7A8B7" w14:textId="77777777" w:rsidR="00055884" w:rsidRDefault="00055884">
      <w:pPr>
        <w:pStyle w:val="12"/>
        <w:jc w:val="both"/>
      </w:pPr>
      <w:bookmarkStart w:id="183" w:name="_Toc201323794"/>
      <w:r>
        <w:t>Любящий ребенок – дитя свободы?</w:t>
      </w:r>
      <w:bookmarkEnd w:id="183"/>
    </w:p>
    <w:p w14:paraId="53D051D7" w14:textId="77777777" w:rsidR="00055884" w:rsidRDefault="00055884">
      <w:pPr>
        <w:spacing w:before="40"/>
        <w:ind w:firstLine="709"/>
        <w:jc w:val="both"/>
      </w:pPr>
      <w:r>
        <w:t>Когда же ребенок знает, что он свободен при</w:t>
      </w:r>
      <w:r>
        <w:t>й</w:t>
      </w:r>
      <w:r>
        <w:t>ти к родителям и свободен этого не делать, он не б</w:t>
      </w:r>
      <w:r>
        <w:t>у</w:t>
      </w:r>
      <w:r>
        <w:t>дет чувствовать принуждения. Он будет чувствовать себя свободным от родительского насилия. А значит нет никаких серьезных причин рваться на свободу. И это самый верный способ  как можно чаще приводить его в родительский дом.</w:t>
      </w:r>
    </w:p>
    <w:p w14:paraId="79E08B61" w14:textId="77777777" w:rsidR="00055884" w:rsidRDefault="00055884">
      <w:pPr>
        <w:spacing w:before="40"/>
        <w:ind w:firstLine="709"/>
        <w:jc w:val="both"/>
        <w:rPr>
          <w:rFonts w:ascii="Aivengo" w:hAnsi="Aivengo"/>
        </w:rPr>
      </w:pPr>
      <w:r>
        <w:rPr>
          <w:b/>
          <w:i/>
        </w:rPr>
        <w:t>Разумный  эгоист</w:t>
      </w:r>
      <w:r>
        <w:t xml:space="preserve"> всегда будет думать о надлежащем  воспитании своих детей и вложит в них все, что нужно для того,  чтобы их поведение в буд</w:t>
      </w:r>
      <w:r>
        <w:t>у</w:t>
      </w:r>
      <w:r>
        <w:t>щем не приносило ему неприятностей.  Никакая лень в настоящий момент не остановит его.  Вложив в них свою любовь и свой труд, он в старости получит огромные дивиденды.</w:t>
      </w:r>
    </w:p>
    <w:p w14:paraId="3650061E" w14:textId="77777777" w:rsidR="00055884" w:rsidRDefault="00055884">
      <w:pPr>
        <w:pStyle w:val="38"/>
      </w:pPr>
      <w:bookmarkStart w:id="184" w:name="_Toc201323795"/>
      <w:r>
        <w:t>Глава</w:t>
      </w:r>
      <w:r w:rsidR="00302446">
        <w:t xml:space="preserve"> </w:t>
      </w:r>
      <w:r w:rsidR="00E82066">
        <w:t>девятнадцатая</w:t>
      </w:r>
      <w:r>
        <w:t>:  Отнош</w:t>
      </w:r>
      <w:r>
        <w:t>е</w:t>
      </w:r>
      <w:r>
        <w:t>ние к убийству.</w:t>
      </w:r>
      <w:bookmarkEnd w:id="184"/>
    </w:p>
    <w:p w14:paraId="37078CBC" w14:textId="77777777" w:rsidR="00055884" w:rsidRDefault="00055884">
      <w:pPr>
        <w:spacing w:before="40"/>
        <w:ind w:firstLine="709"/>
        <w:jc w:val="both"/>
      </w:pPr>
    </w:p>
    <w:p w14:paraId="37AEC7FD" w14:textId="2F1ECF7C" w:rsidR="00055884" w:rsidRDefault="00055884">
      <w:pPr>
        <w:spacing w:before="40"/>
        <w:ind w:firstLine="709"/>
        <w:jc w:val="both"/>
      </w:pPr>
      <w:r>
        <w:rPr>
          <w:b/>
          <w:i/>
        </w:rPr>
        <w:t>Разумный эгоист</w:t>
      </w:r>
      <w:r>
        <w:t xml:space="preserve"> категорически против любой формы убийства по любым мотивам. Он считает, что не он послал этих людей на белый свет и не ему р</w:t>
      </w:r>
      <w:r>
        <w:t>е</w:t>
      </w:r>
      <w:r>
        <w:t>шать -</w:t>
      </w:r>
      <w:r w:rsidR="006F105F">
        <w:t xml:space="preserve"> жить этому человеку или же нет?</w:t>
      </w:r>
    </w:p>
    <w:p w14:paraId="473AF785" w14:textId="77777777" w:rsidR="00055884" w:rsidRDefault="00055884">
      <w:pPr>
        <w:spacing w:before="40"/>
        <w:ind w:firstLine="709"/>
        <w:jc w:val="both"/>
      </w:pPr>
      <w:r>
        <w:rPr>
          <w:b/>
          <w:i/>
        </w:rPr>
        <w:t>Разумный эгоист</w:t>
      </w:r>
      <w:r>
        <w:t xml:space="preserve"> в следствии этого против смертной казни. Если человек не может нормально жить в обществе, его надо изолировать. Но ни в коем случае не убивать! Ведь по большому счету (как ты, дорогой читатель, уже, наверное, понял из изложенн</w:t>
      </w:r>
      <w:r>
        <w:t>о</w:t>
      </w:r>
      <w:r>
        <w:t xml:space="preserve">го выше) он ни в чем содеянном не виноват. Его таким сделало само общество! И оно </w:t>
      </w:r>
      <w:r>
        <w:rPr>
          <w:b/>
          <w:u w:val="single"/>
        </w:rPr>
        <w:t>не имеет никакого права</w:t>
      </w:r>
      <w:r>
        <w:t xml:space="preserve"> так легко избавляться от продуктов своего н</w:t>
      </w:r>
      <w:r>
        <w:t>е</w:t>
      </w:r>
      <w:r>
        <w:t>совершенства! Это уже давно поняли на Западе, отм</w:t>
      </w:r>
      <w:r>
        <w:t>е</w:t>
      </w:r>
      <w:r>
        <w:t>нив смертную казнь.</w:t>
      </w:r>
    </w:p>
    <w:p w14:paraId="3C369583" w14:textId="77777777" w:rsidR="00055884" w:rsidRDefault="00055884">
      <w:pPr>
        <w:pStyle w:val="12"/>
        <w:jc w:val="both"/>
      </w:pPr>
      <w:bookmarkStart w:id="185" w:name="_Toc201323796"/>
      <w:r>
        <w:t>1-й Взрослый запрет</w:t>
      </w:r>
      <w:bookmarkEnd w:id="185"/>
    </w:p>
    <w:p w14:paraId="1512A785" w14:textId="77777777" w:rsidR="00055884" w:rsidRDefault="00055884">
      <w:pPr>
        <w:spacing w:before="40"/>
        <w:ind w:firstLine="709"/>
        <w:jc w:val="both"/>
      </w:pPr>
      <w:r>
        <w:rPr>
          <w:b/>
          <w:i/>
        </w:rPr>
        <w:t xml:space="preserve">Разумный эгоист </w:t>
      </w:r>
      <w:r>
        <w:t xml:space="preserve"> также прекрасно знает, что если в этом деле не ставить МОРАЛЬНОГО барьера, то последствия могут быть самыми ужасными. Например, как - то среди людей развернулась полем</w:t>
      </w:r>
      <w:r>
        <w:t>и</w:t>
      </w:r>
      <w:r>
        <w:t>ка:</w:t>
      </w:r>
      <w:r>
        <w:rPr>
          <w:b/>
        </w:rPr>
        <w:t xml:space="preserve"> «Позволять ли жить психически больным л</w:t>
      </w:r>
      <w:r>
        <w:rPr>
          <w:b/>
        </w:rPr>
        <w:t>ю</w:t>
      </w:r>
      <w:r>
        <w:rPr>
          <w:b/>
        </w:rPr>
        <w:t>дям?»</w:t>
      </w:r>
      <w:r>
        <w:t xml:space="preserve">  Речь шла о тяжелых органических заболеван</w:t>
      </w:r>
      <w:r>
        <w:t>и</w:t>
      </w:r>
      <w:r>
        <w:t xml:space="preserve">ях по типу идиотизма, </w:t>
      </w:r>
      <w:proofErr w:type="spellStart"/>
      <w:r>
        <w:t>апато</w:t>
      </w:r>
      <w:proofErr w:type="spellEnd"/>
      <w:r>
        <w:t xml:space="preserve"> - абулической формы ш</w:t>
      </w:r>
      <w:r>
        <w:t>и</w:t>
      </w:r>
      <w:r>
        <w:t>зофрении. Ведь их содержание в течении всей жизни обществу обходится очень дорого. А надежд на в</w:t>
      </w:r>
      <w:r>
        <w:t>ы</w:t>
      </w:r>
      <w:r>
        <w:t>здоровление нет никаких!</w:t>
      </w:r>
    </w:p>
    <w:p w14:paraId="07B1667F" w14:textId="77777777" w:rsidR="00055884" w:rsidRDefault="00055884">
      <w:pPr>
        <w:spacing w:before="40"/>
        <w:ind w:firstLine="709"/>
        <w:jc w:val="both"/>
      </w:pPr>
      <w:r>
        <w:t>Их предлагали подвергнуть эвтаназии, то есть отправить их в мир иной безболезненно при помощи больших доз наркотиков. И, казалось бы, какой гум</w:t>
      </w:r>
      <w:r>
        <w:t>а</w:t>
      </w:r>
      <w:r>
        <w:t>низм, какая забота о сирых и убогих!</w:t>
      </w:r>
    </w:p>
    <w:p w14:paraId="3BB5CD0F" w14:textId="77777777" w:rsidR="009A371C" w:rsidRDefault="009A371C" w:rsidP="009A371C">
      <w:pPr>
        <w:spacing w:before="40"/>
        <w:ind w:firstLine="720"/>
      </w:pPr>
    </w:p>
    <w:p w14:paraId="488897C2"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Если бы мошенники знали все преимущества честн</w:t>
      </w:r>
      <w:r>
        <w:t>о</w:t>
      </w:r>
      <w:r>
        <w:t>сти, то они ради выгоды перестали бы мошенничать.</w:t>
      </w:r>
    </w:p>
    <w:p w14:paraId="3B32C91D"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Б.Франклин</w:t>
      </w:r>
      <w:proofErr w:type="spellEnd"/>
      <w:r>
        <w:t>.</w:t>
      </w:r>
    </w:p>
    <w:p w14:paraId="265A3CFF" w14:textId="77777777" w:rsidR="009A371C" w:rsidRDefault="009A371C" w:rsidP="009A371C">
      <w:pPr>
        <w:spacing w:before="40"/>
        <w:ind w:firstLine="709"/>
        <w:jc w:val="both"/>
      </w:pPr>
    </w:p>
    <w:p w14:paraId="6EE2C5D8" w14:textId="77777777" w:rsidR="00055884" w:rsidRDefault="00055884">
      <w:pPr>
        <w:spacing w:before="40"/>
        <w:ind w:firstLine="709"/>
        <w:jc w:val="both"/>
      </w:pPr>
      <w:r>
        <w:t>Но, если человечество запустит этот процесс, то через некоторое время, как это бывает всегда, этот процесс пойдет не совсем так, как предполагали его вдохновители. И вполне может случиться, что власти посчитают нужным облегчить себе жизнь и этой «ме</w:t>
      </w:r>
      <w:r>
        <w:t>т</w:t>
      </w:r>
      <w:r>
        <w:t>лой» подметут всех, кто им мешает. И, дорогой чит</w:t>
      </w:r>
      <w:r>
        <w:t>а</w:t>
      </w:r>
      <w:r>
        <w:t>тель, это будет освящено самыми лучшими мотивами, самыми высшими соображениями!</w:t>
      </w:r>
    </w:p>
    <w:p w14:paraId="0CCCED0D" w14:textId="77777777" w:rsidR="00055884" w:rsidRDefault="00055884">
      <w:pPr>
        <w:pStyle w:val="12"/>
        <w:jc w:val="both"/>
      </w:pPr>
      <w:bookmarkStart w:id="186" w:name="_Toc201323797"/>
      <w:r>
        <w:t>Как уберечь свою лавку от слона?</w:t>
      </w:r>
      <w:bookmarkEnd w:id="186"/>
    </w:p>
    <w:p w14:paraId="2CAECFAF" w14:textId="77777777" w:rsidR="00055884" w:rsidRDefault="00055884">
      <w:pPr>
        <w:spacing w:before="40"/>
        <w:ind w:firstLine="709"/>
        <w:jc w:val="both"/>
      </w:pPr>
      <w:r>
        <w:t>Как я уже говорил выше, каждый человек м</w:t>
      </w:r>
      <w:r>
        <w:t>о</w:t>
      </w:r>
      <w:r>
        <w:t>жет все и на все способен. Но не все это он показывает другим людям. Зачастую даже самому себе он не по</w:t>
      </w:r>
      <w:r>
        <w:t>з</w:t>
      </w:r>
      <w:r>
        <w:t>воляет осознать истинные мотивы своих действий.  Наверное при случае любой человек мог бы убить другого человека.  Но большинство людей никогда не пойдет на это.</w:t>
      </w:r>
    </w:p>
    <w:p w14:paraId="49623CBF" w14:textId="77777777" w:rsidR="00055884" w:rsidRDefault="00055884">
      <w:pPr>
        <w:spacing w:before="40"/>
        <w:ind w:firstLine="709"/>
        <w:jc w:val="both"/>
      </w:pPr>
      <w:r>
        <w:t>Человек знает, что его образ "Я" будет резко деформирован - он в своих собственных глазах станет УБИЙЦЕЙ!  Не важно по какому поводу (пусть даже очень уважительному) это произойдет - человек во</w:t>
      </w:r>
      <w:r>
        <w:t>й</w:t>
      </w:r>
      <w:r>
        <w:t>дет в жестокий конфликт с самим собой, если его во</w:t>
      </w:r>
      <w:r>
        <w:t>с</w:t>
      </w:r>
      <w:r>
        <w:t>питали в духе  преклонения перед любым проявлен</w:t>
      </w:r>
      <w:r>
        <w:t>и</w:t>
      </w:r>
      <w:r>
        <w:t>ем жизни. Что, кстати, сейчас и происходит со мног</w:t>
      </w:r>
      <w:r>
        <w:t>и</w:t>
      </w:r>
      <w:r>
        <w:t>ми ветеранами войн в Афганистане и Чечне.</w:t>
      </w:r>
    </w:p>
    <w:p w14:paraId="58C152DD" w14:textId="77777777" w:rsidR="00055884" w:rsidRDefault="00055884">
      <w:pPr>
        <w:spacing w:before="40"/>
        <w:ind w:firstLine="709"/>
        <w:jc w:val="both"/>
      </w:pPr>
      <w:r>
        <w:rPr>
          <w:b/>
          <w:i/>
        </w:rPr>
        <w:t>Разумный эгоист</w:t>
      </w:r>
      <w:r>
        <w:t xml:space="preserve">  не убивает себе подобных также и потому, что  он знает - рано или поздно этот факт вскроется и придется отвечать за содеянное. П</w:t>
      </w:r>
      <w:r>
        <w:t>о</w:t>
      </w:r>
      <w:r>
        <w:t>этому большинство людей поступают в этом случае как «правоверные» эгоисты.</w:t>
      </w:r>
    </w:p>
    <w:p w14:paraId="0B94BC35" w14:textId="77777777" w:rsidR="00055884" w:rsidRDefault="00055884">
      <w:pPr>
        <w:pStyle w:val="38"/>
      </w:pPr>
      <w:bookmarkStart w:id="187" w:name="_Toc201323798"/>
      <w:r>
        <w:t>Глава</w:t>
      </w:r>
      <w:r w:rsidR="00302446">
        <w:t xml:space="preserve"> двадцатая</w:t>
      </w:r>
      <w:r>
        <w:t>: Отношение к деньгам.</w:t>
      </w:r>
      <w:bookmarkEnd w:id="187"/>
    </w:p>
    <w:p w14:paraId="64050183" w14:textId="77777777" w:rsidR="00055884" w:rsidRDefault="00055884">
      <w:pPr>
        <w:spacing w:before="40"/>
        <w:ind w:firstLine="709"/>
        <w:jc w:val="both"/>
        <w:rPr>
          <w:b/>
          <w:i/>
        </w:rPr>
      </w:pPr>
    </w:p>
    <w:p w14:paraId="2F17EAA3" w14:textId="77777777" w:rsidR="00055884" w:rsidRDefault="00055884">
      <w:pPr>
        <w:spacing w:before="40"/>
        <w:ind w:firstLine="709"/>
        <w:jc w:val="both"/>
      </w:pPr>
      <w:r>
        <w:rPr>
          <w:b/>
          <w:i/>
        </w:rPr>
        <w:t>Разумный эгоист</w:t>
      </w:r>
      <w:r>
        <w:t xml:space="preserve"> честно зарабатывает свои деньги не потому, что нет иных - более легких - путей делать это.  Настоящий эгоист знает, что эти легкие пути могут очень быстро лишить его всего, чего он добивался годами. Ведь шила в мешке не утаишь!</w:t>
      </w:r>
    </w:p>
    <w:p w14:paraId="43914635" w14:textId="77777777" w:rsidR="00055884" w:rsidRDefault="00647EB5">
      <w:pPr>
        <w:pStyle w:val="12"/>
        <w:jc w:val="both"/>
      </w:pPr>
      <w:bookmarkStart w:id="188" w:name="_Toc201323799"/>
      <w:r>
        <w:pict w14:anchorId="4C744688">
          <v:shape id="_x0000_i1049" type="#_x0000_t75" style="width:254pt;height:190pt">
            <v:imagedata r:id="rId40" o:title=""/>
          </v:shape>
        </w:pict>
      </w:r>
      <w:r w:rsidR="003A0902">
        <w:tab/>
      </w:r>
      <w:r w:rsidR="00055884">
        <w:t>«Наверху» дуют сильные ветра?</w:t>
      </w:r>
      <w:bookmarkEnd w:id="188"/>
    </w:p>
    <w:p w14:paraId="373F34AC" w14:textId="77777777" w:rsidR="00055884" w:rsidRDefault="00055884">
      <w:pPr>
        <w:spacing w:before="40"/>
        <w:ind w:firstLine="709"/>
        <w:jc w:val="both"/>
      </w:pPr>
      <w:r>
        <w:t xml:space="preserve">Сколько известно примеров, когда люди, разом вылетевшие на высокую орбиту, падали и разбивались </w:t>
      </w:r>
      <w:r>
        <w:rPr>
          <w:b/>
        </w:rPr>
        <w:t xml:space="preserve">насмерть!   </w:t>
      </w:r>
      <w:r>
        <w:t>Общество имеет массу механизмов, кот</w:t>
      </w:r>
      <w:r>
        <w:t>о</w:t>
      </w:r>
      <w:r>
        <w:t xml:space="preserve">рые действуют скорее на объективном уровне, чем на личностном, и которые «стягивают» вниз слишком зарвавшихся. </w:t>
      </w:r>
    </w:p>
    <w:p w14:paraId="0ED48706" w14:textId="4C0A9F6A" w:rsidR="00055884" w:rsidRDefault="00055884">
      <w:pPr>
        <w:spacing w:before="40"/>
        <w:ind w:firstLine="709"/>
        <w:jc w:val="both"/>
      </w:pPr>
      <w:r>
        <w:t>Социум вполне можно представить в виде ж</w:t>
      </w:r>
      <w:r>
        <w:t>и</w:t>
      </w:r>
      <w:r>
        <w:t>вого макро - организма, аморфного Сверх</w:t>
      </w:r>
      <w:r w:rsidR="006F105F">
        <w:t>-</w:t>
      </w:r>
      <w:r>
        <w:t>существа, которое регулирует поведение своих членов. И выше своей головы оно тебе, дорогой читатель, прыгнуть не даст!</w:t>
      </w:r>
    </w:p>
    <w:p w14:paraId="0A4CB12C" w14:textId="77777777" w:rsidR="00C35AEA" w:rsidRDefault="00C35AEA">
      <w:pPr>
        <w:spacing w:before="40"/>
        <w:ind w:firstLine="709"/>
        <w:jc w:val="both"/>
      </w:pPr>
    </w:p>
    <w:p w14:paraId="3B359D1B"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Люди всегда так: по самолюбию ближнего г</w:t>
      </w:r>
      <w:r>
        <w:t>о</w:t>
      </w:r>
      <w:r>
        <w:t>товы бить топором, а когда их собственное самолюбие кольнут иголкой, они вопят.</w:t>
      </w:r>
    </w:p>
    <w:p w14:paraId="12D8F086"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А. Дюма - отец.</w:t>
      </w:r>
    </w:p>
    <w:p w14:paraId="279004BF" w14:textId="77777777" w:rsidR="00C35AEA" w:rsidRDefault="00C35AEA">
      <w:pPr>
        <w:spacing w:before="40"/>
        <w:ind w:firstLine="709"/>
        <w:jc w:val="both"/>
      </w:pPr>
    </w:p>
    <w:p w14:paraId="5B12D27A" w14:textId="77777777" w:rsidR="00055884" w:rsidRDefault="00055884">
      <w:pPr>
        <w:spacing w:before="40"/>
        <w:ind w:firstLine="709"/>
        <w:jc w:val="both"/>
      </w:pPr>
      <w:r>
        <w:t xml:space="preserve">Особенно ярко это проявляется в российском обществе, которое рельефно продемонстрировало этот механизм в 1917 году. Большевистская революция ни в кое мере не была случайностью для нашей страны. </w:t>
      </w:r>
    </w:p>
    <w:p w14:paraId="7C2169E8" w14:textId="77777777" w:rsidR="00055884" w:rsidRDefault="00055884">
      <w:pPr>
        <w:spacing w:before="40"/>
        <w:ind w:firstLine="709"/>
        <w:jc w:val="both"/>
      </w:pPr>
      <w:r>
        <w:t>Общинные настроения, которые были очень сильны в деревнях в течении многих столетий,  просто не могли позволить, чтобы кто-то жил лучше, чем другие. Большевизм является крайним выражением этой российской тенденции. И до сих пор эти настро</w:t>
      </w:r>
      <w:r>
        <w:t>е</w:t>
      </w:r>
      <w:r>
        <w:t>ния в нашей стране очень сильны.</w:t>
      </w:r>
    </w:p>
    <w:p w14:paraId="28E8F673" w14:textId="77777777" w:rsidR="00055884" w:rsidRDefault="00055884">
      <w:pPr>
        <w:spacing w:before="40"/>
        <w:ind w:firstLine="709"/>
        <w:jc w:val="both"/>
      </w:pPr>
      <w:r>
        <w:t xml:space="preserve">Поэтому </w:t>
      </w:r>
      <w:r>
        <w:rPr>
          <w:b/>
          <w:i/>
        </w:rPr>
        <w:t>разумный эгоист</w:t>
      </w:r>
      <w:r>
        <w:t xml:space="preserve"> делает все возмо</w:t>
      </w:r>
      <w:r>
        <w:t>ж</w:t>
      </w:r>
      <w:r>
        <w:t>ное, чтобы заработать как можно больше денег. Но только никогда из - за этого не нарушит закон того сообщества, в котором живет - писаный или же не п</w:t>
      </w:r>
      <w:r>
        <w:t>и</w:t>
      </w:r>
      <w:r>
        <w:t>санный.</w:t>
      </w:r>
    </w:p>
    <w:p w14:paraId="0C435559" w14:textId="77777777" w:rsidR="00055884" w:rsidRDefault="00055884">
      <w:pPr>
        <w:pStyle w:val="38"/>
      </w:pPr>
      <w:bookmarkStart w:id="189" w:name="_Toc201323800"/>
      <w:r>
        <w:t>Глава</w:t>
      </w:r>
      <w:r w:rsidR="00302446">
        <w:t xml:space="preserve"> двадцать первая</w:t>
      </w:r>
      <w:r>
        <w:t>: Отнош</w:t>
      </w:r>
      <w:r>
        <w:t>е</w:t>
      </w:r>
      <w:r>
        <w:t>ние  к Богу.</w:t>
      </w:r>
      <w:bookmarkEnd w:id="189"/>
    </w:p>
    <w:p w14:paraId="0E2DFA52" w14:textId="77777777" w:rsidR="00055884" w:rsidRDefault="00055884">
      <w:pPr>
        <w:spacing w:before="40"/>
        <w:ind w:firstLine="709"/>
        <w:jc w:val="both"/>
      </w:pPr>
    </w:p>
    <w:p w14:paraId="14E8DE1B" w14:textId="77777777" w:rsidR="00055884" w:rsidRDefault="00055884">
      <w:pPr>
        <w:spacing w:before="40"/>
        <w:ind w:firstLine="709"/>
        <w:jc w:val="both"/>
      </w:pPr>
      <w:r>
        <w:rPr>
          <w:b/>
          <w:i/>
        </w:rPr>
        <w:t>Разумный эгоист</w:t>
      </w:r>
      <w:r>
        <w:t xml:space="preserve"> категорически не приемлет атеизм как систему мировоззрения, потому что он л</w:t>
      </w:r>
      <w:r>
        <w:t>и</w:t>
      </w:r>
      <w:r>
        <w:t>шает его будущего.</w:t>
      </w:r>
    </w:p>
    <w:p w14:paraId="449D5BC5" w14:textId="77777777" w:rsidR="00055884" w:rsidRDefault="00055884">
      <w:pPr>
        <w:spacing w:before="40"/>
        <w:ind w:firstLine="709"/>
        <w:jc w:val="both"/>
      </w:pPr>
      <w:r>
        <w:t>Он считает, что если люди являются только животными, если человек не имеет бессмертной души, совершенствованием которой занимается всю свою жизнь, то его действия на земле не имеют никакого смысла.</w:t>
      </w:r>
    </w:p>
    <w:p w14:paraId="63D6639D" w14:textId="77777777" w:rsidR="00055884" w:rsidRDefault="00055884">
      <w:pPr>
        <w:pStyle w:val="12"/>
        <w:jc w:val="both"/>
      </w:pPr>
      <w:bookmarkStart w:id="190" w:name="_Toc201323801"/>
      <w:r>
        <w:t>Голосуем за…</w:t>
      </w:r>
      <w:bookmarkEnd w:id="190"/>
    </w:p>
    <w:p w14:paraId="32B87014" w14:textId="63FB98B6" w:rsidR="00055884" w:rsidRDefault="00055884">
      <w:pPr>
        <w:spacing w:before="40"/>
        <w:ind w:firstLine="709"/>
        <w:jc w:val="both"/>
      </w:pPr>
      <w:r>
        <w:t xml:space="preserve">Поэтому, если ты, дорогой читатель,  </w:t>
      </w:r>
      <w:r>
        <w:rPr>
          <w:b/>
          <w:i/>
        </w:rPr>
        <w:t>разумный эгоист</w:t>
      </w:r>
      <w:r>
        <w:t xml:space="preserve"> и хочешь иметь надежную опору в этом мире, прими идею, что твоя жизнь в этом мире имеет глуб</w:t>
      </w:r>
      <w:r>
        <w:t>о</w:t>
      </w:r>
      <w:r>
        <w:t>кий смысл. Этот мир слишком сложен для того, чтобы функционировать так, как предполагали кондовые материалисты. Он н</w:t>
      </w:r>
      <w:r w:rsidR="006F105F">
        <w:t>е может жить без связующей идеи!</w:t>
      </w:r>
      <w:r>
        <w:t xml:space="preserve"> И что ты не просто результат случайной встречи род</w:t>
      </w:r>
      <w:r>
        <w:t>и</w:t>
      </w:r>
      <w:r>
        <w:t>тельских зародышевых клеток, но существо, имеющее твердую цель в этом реальном мире.</w:t>
      </w:r>
    </w:p>
    <w:p w14:paraId="68B07446" w14:textId="77777777" w:rsidR="00055884" w:rsidRDefault="00055884">
      <w:pPr>
        <w:spacing w:before="40"/>
        <w:ind w:firstLine="709"/>
        <w:jc w:val="both"/>
      </w:pPr>
      <w:r>
        <w:t>Пусть ты не можешь просто и однозначно п</w:t>
      </w:r>
      <w:r>
        <w:t>о</w:t>
      </w:r>
      <w:r>
        <w:t>нять ее, но иначе просто не может быть. Скорее всего, твоя конкретная жизнь  имеет общемировое значение. И все, что ты делаешь – нужно и важно для Мирозд</w:t>
      </w:r>
      <w:r>
        <w:t>а</w:t>
      </w:r>
      <w:r>
        <w:t>ния!</w:t>
      </w:r>
    </w:p>
    <w:p w14:paraId="5469866F" w14:textId="5DA78251" w:rsidR="00055884" w:rsidRDefault="00055884">
      <w:pPr>
        <w:spacing w:before="40"/>
        <w:ind w:firstLine="709"/>
        <w:jc w:val="both"/>
      </w:pPr>
      <w:r>
        <w:t>Во Вселенной преобладают, доминируют  пр</w:t>
      </w:r>
      <w:r>
        <w:t>о</w:t>
      </w:r>
      <w:r>
        <w:t>цессы энтропии, то есть процессы рассеивания эне</w:t>
      </w:r>
      <w:r>
        <w:t>р</w:t>
      </w:r>
      <w:r>
        <w:t>гии. Все идет к тому, что  через энное количество вр</w:t>
      </w:r>
      <w:r>
        <w:t>е</w:t>
      </w:r>
      <w:r>
        <w:t>мени вся энергия равномерно распределится по пр</w:t>
      </w:r>
      <w:r>
        <w:t>о</w:t>
      </w:r>
      <w:r>
        <w:t>странству и наступит так называемая «тепловая смерть» Вселенной</w:t>
      </w:r>
      <w:r w:rsidR="006F105F">
        <w:t xml:space="preserve"> (конечно, если верить господств</w:t>
      </w:r>
      <w:r w:rsidR="006F105F">
        <w:t>у</w:t>
      </w:r>
      <w:r w:rsidR="006F105F">
        <w:t>ющим в настоящее время взглядам физиков – в чем есть ОЧЕНЬ большие сомнения!)</w:t>
      </w:r>
      <w:r>
        <w:t>.</w:t>
      </w:r>
    </w:p>
    <w:p w14:paraId="6F572477" w14:textId="77777777" w:rsidR="00055884" w:rsidRDefault="00055884">
      <w:pPr>
        <w:spacing w:before="40"/>
        <w:ind w:firstLine="709"/>
        <w:jc w:val="both"/>
      </w:pPr>
      <w:r>
        <w:t>И наряду с этим имеется лестница живой эв</w:t>
      </w:r>
      <w:r>
        <w:t>о</w:t>
      </w:r>
      <w:r>
        <w:t>люции, вершиной которой, как мы знаем на насто</w:t>
      </w:r>
      <w:r>
        <w:t>я</w:t>
      </w:r>
      <w:r>
        <w:t>щий момент, является человек (во всяком случае на Земле это так). Можно сделать вывод, что это какая-то общая тенденция Материи, проявляющаяся развитием и усложнением форм материи. Возможно, что это м</w:t>
      </w:r>
      <w:r>
        <w:t>е</w:t>
      </w:r>
      <w:r>
        <w:t>ханизм, уравновешивающий энтропию.</w:t>
      </w:r>
    </w:p>
    <w:p w14:paraId="7D1EE8C1" w14:textId="77777777" w:rsidR="00055884" w:rsidRDefault="00055884">
      <w:pPr>
        <w:spacing w:before="40"/>
        <w:ind w:firstLine="709"/>
        <w:jc w:val="both"/>
      </w:pPr>
    </w:p>
    <w:p w14:paraId="25D43A50"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 мелочах, в повседневности мы вполне можем придерживаться методов гибкого реагирования.</w:t>
      </w:r>
    </w:p>
    <w:p w14:paraId="59CDCED3" w14:textId="77777777" w:rsidR="00055884" w:rsidRDefault="00055884">
      <w:pPr>
        <w:spacing w:before="40"/>
        <w:ind w:firstLine="709"/>
        <w:jc w:val="both"/>
      </w:pPr>
    </w:p>
    <w:p w14:paraId="47846498" w14:textId="77777777" w:rsidR="00055884" w:rsidRDefault="00055884">
      <w:pPr>
        <w:pStyle w:val="12"/>
        <w:jc w:val="both"/>
      </w:pPr>
      <w:bookmarkStart w:id="191" w:name="_Toc201323802"/>
      <w:r>
        <w:t>Психологический телевизор</w:t>
      </w:r>
      <w:bookmarkEnd w:id="191"/>
    </w:p>
    <w:p w14:paraId="3D14034B" w14:textId="77777777" w:rsidR="00055884" w:rsidRDefault="00055884">
      <w:pPr>
        <w:spacing w:before="40"/>
        <w:ind w:firstLine="709"/>
        <w:jc w:val="both"/>
      </w:pPr>
      <w:r>
        <w:t>Дорогой читатель! Мысленным взором окинь всю необъятную Землю. Представь ее во всем мног</w:t>
      </w:r>
      <w:r>
        <w:t>о</w:t>
      </w:r>
      <w:r>
        <w:t>образии, со всеми странами, людьми, культурами и конфликтами между ними. Представь себе, что все это постоянно двигается, развивается, накапливает и</w:t>
      </w:r>
      <w:r>
        <w:t>н</w:t>
      </w:r>
      <w:r>
        <w:t>формацию, борется и конфликтует!</w:t>
      </w:r>
    </w:p>
    <w:p w14:paraId="43CF398D" w14:textId="77777777" w:rsidR="00055884" w:rsidRDefault="00055884">
      <w:pPr>
        <w:spacing w:before="40"/>
        <w:ind w:firstLine="709"/>
        <w:jc w:val="both"/>
      </w:pPr>
      <w:r>
        <w:t>Представь, как яростно отстаиваются идеи, как рождаются, развиваются и умирают люди. Как это ярко, сочно и многообразно! Многоязычие и мног</w:t>
      </w:r>
      <w:r>
        <w:t>о</w:t>
      </w:r>
      <w:r>
        <w:t>укладность переполняют Землю также, как волны эфира переполнены радиостанциями. А теперь под</w:t>
      </w:r>
      <w:r>
        <w:t>у</w:t>
      </w:r>
      <w:r>
        <w:t>май:</w:t>
      </w:r>
    </w:p>
    <w:p w14:paraId="7FDF9FE0" w14:textId="77777777" w:rsidR="00055884" w:rsidRDefault="00055884">
      <w:pPr>
        <w:spacing w:before="40"/>
        <w:ind w:firstLine="709"/>
        <w:jc w:val="both"/>
      </w:pPr>
      <w:r>
        <w:rPr>
          <w:b/>
          <w:i/>
        </w:rPr>
        <w:t>«Разве люди рождаются, растут, учатся и двигаются вперед только ради того, чтобы ост</w:t>
      </w:r>
      <w:r>
        <w:rPr>
          <w:b/>
          <w:i/>
        </w:rPr>
        <w:t>а</w:t>
      </w:r>
      <w:r>
        <w:rPr>
          <w:b/>
          <w:i/>
        </w:rPr>
        <w:t>вить на Земле свое потомство? Разве можно об</w:t>
      </w:r>
      <w:r>
        <w:rPr>
          <w:b/>
          <w:i/>
        </w:rPr>
        <w:t>ъ</w:t>
      </w:r>
      <w:r>
        <w:rPr>
          <w:b/>
          <w:i/>
        </w:rPr>
        <w:t>яснить все, что они делают только заботой о св</w:t>
      </w:r>
      <w:r>
        <w:rPr>
          <w:b/>
          <w:i/>
        </w:rPr>
        <w:t>о</w:t>
      </w:r>
      <w:r>
        <w:rPr>
          <w:b/>
          <w:i/>
        </w:rPr>
        <w:t>их детях и внуках? Нужно ли ради этого строить дома на века, писать книги, разрабатывать идеи, плоды которых появятся только после смерти?»</w:t>
      </w:r>
    </w:p>
    <w:p w14:paraId="4105436B" w14:textId="77777777" w:rsidR="00055884" w:rsidRDefault="00055884">
      <w:pPr>
        <w:spacing w:before="40"/>
        <w:ind w:firstLine="709"/>
        <w:jc w:val="both"/>
      </w:pPr>
      <w:r>
        <w:t>Если все так, как говорит вульгарный матери</w:t>
      </w:r>
      <w:r>
        <w:t>а</w:t>
      </w:r>
      <w:r>
        <w:t>лизм, то жизнь не имеет никакого разумного смысла!</w:t>
      </w:r>
    </w:p>
    <w:p w14:paraId="01F84135" w14:textId="77777777" w:rsidR="00055884" w:rsidRDefault="00055884">
      <w:pPr>
        <w:pStyle w:val="12"/>
        <w:jc w:val="both"/>
      </w:pPr>
      <w:bookmarkStart w:id="192" w:name="_Toc201323803"/>
      <w:r>
        <w:t>Вера в судьбу облегчает жизнь?</w:t>
      </w:r>
      <w:bookmarkEnd w:id="192"/>
    </w:p>
    <w:p w14:paraId="2BEA3FDC" w14:textId="77777777" w:rsidR="00055884" w:rsidRDefault="00055884">
      <w:pPr>
        <w:spacing w:before="40"/>
        <w:ind w:firstLine="709"/>
        <w:jc w:val="both"/>
      </w:pPr>
      <w:r>
        <w:t>Если человек живет в этом мире с некоторым оттенком фатализма и веры в то, что его жизнь имеет смысл, то такому человеку становится намного легче преодолевать те моральные трудности, что встречаю</w:t>
      </w:r>
      <w:r>
        <w:t>т</w:t>
      </w:r>
      <w:r>
        <w:t>ся на его пути. Например, беспокойство за свое здор</w:t>
      </w:r>
      <w:r>
        <w:t>о</w:t>
      </w:r>
      <w:r>
        <w:t>вье в этом случае полностью теряет смысл.</w:t>
      </w:r>
    </w:p>
    <w:p w14:paraId="54A097D7" w14:textId="77777777" w:rsidR="00055884" w:rsidRDefault="00055884">
      <w:pPr>
        <w:spacing w:before="40"/>
        <w:ind w:firstLine="709"/>
        <w:jc w:val="both"/>
      </w:pPr>
      <w:r>
        <w:t xml:space="preserve">Если человек говорит себе: </w:t>
      </w:r>
      <w:r w:rsidRPr="00BC3431">
        <w:rPr>
          <w:i/>
        </w:rPr>
        <w:t>«Я проживу ровно столько, сколько мне положено - ни на день больше, ни на день меньше! Если мне суждено умереть в 60 лет в своей постели, то завтра меня никак не может сбить машина».</w:t>
      </w:r>
      <w:r>
        <w:t xml:space="preserve"> Конечно такой человек, когда будет переходить дорогу, ОБЯЗАТЕЛЬНО посмотрит во все стороны и только если переход безопасен, ступит на проезжую часть. Он надеется на Бога, но сам не пл</w:t>
      </w:r>
      <w:r>
        <w:t>о</w:t>
      </w:r>
      <w:r>
        <w:t xml:space="preserve">шает. На то он и </w:t>
      </w:r>
      <w:r>
        <w:rPr>
          <w:b/>
          <w:i/>
        </w:rPr>
        <w:t>разумный эгоист</w:t>
      </w:r>
      <w:r>
        <w:t>!</w:t>
      </w:r>
    </w:p>
    <w:p w14:paraId="2FEDF770" w14:textId="77777777" w:rsidR="00055884" w:rsidRDefault="00055884">
      <w:pPr>
        <w:spacing w:before="40"/>
        <w:ind w:firstLine="709"/>
        <w:jc w:val="both"/>
      </w:pPr>
      <w:r>
        <w:t>Давай, дорогой читатель, будем здесь исходить из концепции, что Бог есть. И в этом ракурсе увидим человека и его место  в Мироздании.</w:t>
      </w:r>
    </w:p>
    <w:p w14:paraId="573A3F7B" w14:textId="77777777" w:rsidR="00055884" w:rsidRDefault="00055884">
      <w:pPr>
        <w:pStyle w:val="12"/>
        <w:jc w:val="both"/>
      </w:pPr>
      <w:bookmarkStart w:id="193" w:name="_Toc201323804"/>
      <w:r>
        <w:t>Стратегии Бога?</w:t>
      </w:r>
      <w:bookmarkEnd w:id="193"/>
    </w:p>
    <w:p w14:paraId="70A22992" w14:textId="77777777" w:rsidR="00055884" w:rsidRDefault="00055884">
      <w:pPr>
        <w:spacing w:before="40"/>
        <w:ind w:firstLine="709"/>
        <w:jc w:val="both"/>
      </w:pPr>
      <w:r>
        <w:t>Мне представляется, что та концепция греха, которую проповедует церковь, не совсем адекватна. Если Бог когда-то создал весь этот мир, то сделал он это, скорее всего, не из садистских побуждений.  И он, создавая людей, скорее всего руководствовался здр</w:t>
      </w:r>
      <w:r>
        <w:t>а</w:t>
      </w:r>
      <w:r>
        <w:t>вым смыслом и четкой целью.</w:t>
      </w:r>
    </w:p>
    <w:p w14:paraId="1821C8B7" w14:textId="5A437CDB" w:rsidR="00055884" w:rsidRDefault="00055884">
      <w:pPr>
        <w:spacing w:before="40"/>
        <w:ind w:firstLine="709"/>
        <w:jc w:val="both"/>
      </w:pPr>
      <w:r>
        <w:t>Людям не дано по</w:t>
      </w:r>
      <w:r w:rsidR="006F105F">
        <w:t>нять - зачем ему это было нужно?</w:t>
      </w:r>
      <w:r>
        <w:t xml:space="preserve"> Но он пожелал чтобы они совершенствовались от абсолютного эгоизма к истинному альтруизму, опираясь при этом на свой эгоизм. Он вложил в нас частицу себя - «искру божью», которая является сво</w:t>
      </w:r>
      <w:r>
        <w:t>е</w:t>
      </w:r>
      <w:r>
        <w:t>образной точкой кристаллизации Человека .</w:t>
      </w:r>
    </w:p>
    <w:p w14:paraId="631DE5ED" w14:textId="77777777" w:rsidR="00055884" w:rsidRDefault="00055884">
      <w:pPr>
        <w:spacing w:before="40"/>
        <w:ind w:firstLine="709"/>
        <w:jc w:val="both"/>
      </w:pPr>
      <w:r>
        <w:t>И он прекрасно понимает, что борьба с живо</w:t>
      </w:r>
      <w:r>
        <w:t>т</w:t>
      </w:r>
      <w:r>
        <w:t>ной частью «Я» очень тяжела. И в этом плане не имеет значения - сколько плохого совершил человек в своей жизни по своему неразумию.</w:t>
      </w:r>
    </w:p>
    <w:p w14:paraId="0D0A9FF3" w14:textId="77777777" w:rsidR="00055884" w:rsidRDefault="00055884">
      <w:pPr>
        <w:pStyle w:val="12"/>
        <w:jc w:val="both"/>
      </w:pPr>
      <w:bookmarkStart w:id="194" w:name="_Toc201323805"/>
      <w:r>
        <w:t>Божественные весы</w:t>
      </w:r>
      <w:bookmarkEnd w:id="194"/>
    </w:p>
    <w:p w14:paraId="6BA6E180" w14:textId="77777777" w:rsidR="00055884" w:rsidRDefault="00055884">
      <w:pPr>
        <w:spacing w:before="40"/>
        <w:ind w:firstLine="709"/>
        <w:jc w:val="both"/>
      </w:pPr>
      <w:r>
        <w:t>Бог, когда оценивает все то, что человек делает в своей жизни, обращает внимание не на его неизбе</w:t>
      </w:r>
      <w:r>
        <w:t>ж</w:t>
      </w:r>
      <w:r>
        <w:t>ные ошибки, а на его достижения. И, как только ув</w:t>
      </w:r>
      <w:r>
        <w:t>и</w:t>
      </w:r>
      <w:r>
        <w:t>дит их, создает все условия для того, чтобы этот чел</w:t>
      </w:r>
      <w:r>
        <w:t>о</w:t>
      </w:r>
      <w:r>
        <w:t>век пошел по предначертанному Пути в режиме наибольшего благоприятствования. Кстати, это очень хорошо отражено в Евангелиях на примере Марии Магдалины.</w:t>
      </w:r>
    </w:p>
    <w:p w14:paraId="7C25DC7D" w14:textId="77777777" w:rsidR="009A371C" w:rsidRDefault="009A371C" w:rsidP="009A371C">
      <w:pPr>
        <w:spacing w:before="40"/>
        <w:ind w:firstLine="709"/>
        <w:jc w:val="both"/>
      </w:pPr>
    </w:p>
    <w:p w14:paraId="5388A45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Будет ли тебе хуже от того, что ты улыбнешься в ответ на гневную тираду? Протянешь руку дружбы в ответ на акт обструкции?</w:t>
      </w:r>
    </w:p>
    <w:p w14:paraId="3C148979" w14:textId="77777777" w:rsidR="009A371C" w:rsidRDefault="009A371C" w:rsidP="009A371C">
      <w:pPr>
        <w:spacing w:before="40"/>
        <w:ind w:firstLine="709"/>
        <w:jc w:val="both"/>
      </w:pPr>
    </w:p>
    <w:p w14:paraId="7AEABCD2" w14:textId="77777777" w:rsidR="00055884" w:rsidRDefault="00055884">
      <w:pPr>
        <w:spacing w:before="40"/>
        <w:ind w:firstLine="709"/>
        <w:jc w:val="both"/>
      </w:pPr>
      <w:r>
        <w:t>И когда перед Богом, завершив  жизненный цикл, предстает душа умершего, он измеряет не то зло, что она сотворила за свою жизнь, но то добро, что она успела сделать, насколько она успела подняться над животным уровнем. И, если душа слабо развилась, Бог со вздохом отправляет ее на новый круг. Для Бога важно не наказание за грехи, но достижение сове</w:t>
      </w:r>
      <w:r>
        <w:t>р</w:t>
      </w:r>
      <w:r>
        <w:t>шенства данного человека. И конечного слияния с ним.</w:t>
      </w:r>
    </w:p>
    <w:p w14:paraId="1A5ACAA3" w14:textId="77777777" w:rsidR="00055884" w:rsidRDefault="00055884">
      <w:pPr>
        <w:spacing w:before="40"/>
        <w:ind w:firstLine="709"/>
        <w:jc w:val="both"/>
      </w:pPr>
      <w:r>
        <w:t>В этом контексте очень хороша для понимания смысла существования Человечества идея о том, что этот мир – огромный инкубатор для выращивания Б</w:t>
      </w:r>
      <w:r>
        <w:t>о</w:t>
      </w:r>
      <w:r>
        <w:t>гов. Бог (или Боги) посылает свое дитя в этот мир и создает ему условия для освобождения от яйца Эго, помогает ему встать на ноги, обрести крылья и улететь в мир Богов. Ну, как, дорогой читатель, не «хилая» идея? Мне представляется, что не «</w:t>
      </w:r>
      <w:proofErr w:type="spellStart"/>
      <w:r>
        <w:t>хилее</w:t>
      </w:r>
      <w:proofErr w:type="spellEnd"/>
      <w:r>
        <w:t>» других.</w:t>
      </w:r>
    </w:p>
    <w:p w14:paraId="281C9CEB" w14:textId="43F64EED" w:rsidR="00055884" w:rsidRPr="006F105F" w:rsidRDefault="00055884">
      <w:pPr>
        <w:spacing w:before="40"/>
        <w:ind w:firstLine="709"/>
        <w:jc w:val="both"/>
        <w:rPr>
          <w:lang w:val="en-US"/>
        </w:rPr>
      </w:pPr>
      <w:r>
        <w:t>Но она освобождает человека и от жестокости атеизма и от ограниченности религиозного видения мира. Более подробно я изложил это видение мира в своей новой книге «Ноосфера – религия разума», к</w:t>
      </w:r>
      <w:r>
        <w:t>о</w:t>
      </w:r>
      <w:r>
        <w:t>торая</w:t>
      </w:r>
      <w:r w:rsidR="006F105F">
        <w:t xml:space="preserve"> издана в 2006 </w:t>
      </w:r>
      <w:proofErr w:type="spellStart"/>
      <w:r w:rsidR="006F105F">
        <w:t>глду</w:t>
      </w:r>
      <w:proofErr w:type="spellEnd"/>
      <w:r w:rsidR="006F105F">
        <w:t xml:space="preserve"> «Фениксом»</w:t>
      </w:r>
      <w:r>
        <w:t>.</w:t>
      </w:r>
      <w:r w:rsidR="006F105F">
        <w:t xml:space="preserve"> Еще более по</w:t>
      </w:r>
      <w:r w:rsidR="006F105F">
        <w:t>л</w:t>
      </w:r>
      <w:r w:rsidR="006F105F">
        <w:t>но она изложена в моей новой книге «Всемогущий разум или Человек и его место во Вселенной», кот</w:t>
      </w:r>
      <w:r w:rsidR="006F105F">
        <w:t>о</w:t>
      </w:r>
      <w:r w:rsidR="006F105F">
        <w:t>рая, к сожалению, пока не увидела свет. Но ты, дор</w:t>
      </w:r>
      <w:r w:rsidR="006F105F">
        <w:t>о</w:t>
      </w:r>
      <w:r w:rsidR="006F105F">
        <w:t xml:space="preserve">гой читатель, можешь легко скачать ее с моего сайта </w:t>
      </w:r>
      <w:hyperlink r:id="rId41" w:history="1">
        <w:r w:rsidR="006F105F" w:rsidRPr="008553BD">
          <w:rPr>
            <w:rStyle w:val="affff"/>
            <w:lang w:val="en-US"/>
          </w:rPr>
          <w:t>www.vasutin.ru</w:t>
        </w:r>
      </w:hyperlink>
      <w:r w:rsidR="006F105F">
        <w:rPr>
          <w:lang w:val="en-US"/>
        </w:rPr>
        <w:t xml:space="preserve"> </w:t>
      </w:r>
    </w:p>
    <w:p w14:paraId="6CBCA4B5" w14:textId="77777777" w:rsidR="00F677E3" w:rsidRDefault="00647EB5">
      <w:pPr>
        <w:pStyle w:val="12"/>
        <w:jc w:val="both"/>
      </w:pPr>
      <w:bookmarkStart w:id="195" w:name="_Toc201323806"/>
      <w:r>
        <w:pict w14:anchorId="23C2AECB">
          <v:shape id="_x0000_i1050" type="#_x0000_t75" style="width:283pt;height:212pt">
            <v:imagedata r:id="rId42" o:title=""/>
          </v:shape>
        </w:pict>
      </w:r>
    </w:p>
    <w:p w14:paraId="1C079C95" w14:textId="77777777" w:rsidR="00055884" w:rsidRDefault="00055884">
      <w:pPr>
        <w:pStyle w:val="12"/>
        <w:jc w:val="both"/>
      </w:pPr>
      <w:r>
        <w:t>Для чего Бог посылает нам испытания?</w:t>
      </w:r>
      <w:bookmarkEnd w:id="195"/>
    </w:p>
    <w:p w14:paraId="6B0EB819" w14:textId="77777777" w:rsidR="00055884" w:rsidRDefault="00055884">
      <w:pPr>
        <w:spacing w:before="40"/>
        <w:ind w:firstLine="709"/>
        <w:jc w:val="both"/>
      </w:pPr>
      <w:r>
        <w:t xml:space="preserve">И, наверное, Бог дает людям испытания не для того, чтобы сделать их несчастными.  Но для того, чтобы делая надлежащие выводы из своих ошибок, опираясь на опыт, что они приобретают в результате, становиться совершеннее. </w:t>
      </w:r>
    </w:p>
    <w:p w14:paraId="2EB98B39" w14:textId="77777777" w:rsidR="00055884" w:rsidRDefault="00055884">
      <w:pPr>
        <w:spacing w:before="40"/>
        <w:ind w:firstLine="709"/>
        <w:jc w:val="both"/>
      </w:pPr>
      <w:r>
        <w:t xml:space="preserve">Если же представить, что это не так, что все удары судьбы, идущие на нас,  направлены для того, чтобы наказать нас за «греховность», то такой мир кажется  мне просто - </w:t>
      </w:r>
      <w:proofErr w:type="spellStart"/>
      <w:r>
        <w:t>напросто</w:t>
      </w:r>
      <w:proofErr w:type="spellEnd"/>
      <w:r>
        <w:t xml:space="preserve"> страшным.</w:t>
      </w:r>
    </w:p>
    <w:p w14:paraId="1F1ED22A" w14:textId="77777777" w:rsidR="00055884" w:rsidRDefault="00055884">
      <w:pPr>
        <w:spacing w:before="40"/>
        <w:ind w:firstLine="709"/>
        <w:jc w:val="both"/>
      </w:pPr>
      <w:r>
        <w:t>Мне тоскливо представлять себя подопытным кроликом, на котором какая-то неведомая сила ставит только одной ей понятный эксперимент. Если Творец просто садист, который с удовольствием наблюдает за людскими страданиями и наказывает их тогда, когда это ему вздумается, то я предпочел бы вовсе не р</w:t>
      </w:r>
      <w:r>
        <w:t>о</w:t>
      </w:r>
      <w:r>
        <w:t>диться! В этом случае все, что происходит с нами, просто не имеет никакого смысла. А без смысла дал</w:t>
      </w:r>
      <w:r>
        <w:t>ё</w:t>
      </w:r>
      <w:r>
        <w:t>ко не уедешь!</w:t>
      </w:r>
    </w:p>
    <w:p w14:paraId="7C716188" w14:textId="77777777" w:rsidR="00055884" w:rsidRDefault="00055884">
      <w:pPr>
        <w:spacing w:before="40"/>
        <w:ind w:firstLine="709"/>
        <w:jc w:val="both"/>
      </w:pPr>
      <w:r>
        <w:t>Я изложил для тебя, дорогой читатель, то, как можно видеть смысл и цели жизни человека,  с теол</w:t>
      </w:r>
      <w:r>
        <w:t>о</w:t>
      </w:r>
      <w:r>
        <w:t>гической точки зрения. Ты можешь принимать ее или же не принимать.</w:t>
      </w:r>
    </w:p>
    <w:p w14:paraId="24B79B2A" w14:textId="77777777" w:rsidR="00055884" w:rsidRDefault="00055884">
      <w:pPr>
        <w:spacing w:before="40"/>
        <w:ind w:firstLine="709"/>
        <w:jc w:val="both"/>
      </w:pPr>
      <w:r>
        <w:t xml:space="preserve">Но </w:t>
      </w:r>
      <w:r>
        <w:rPr>
          <w:b/>
          <w:i/>
        </w:rPr>
        <w:t>разумный эгоист</w:t>
      </w:r>
      <w:r>
        <w:t xml:space="preserve"> глубоко, глубоко задум</w:t>
      </w:r>
      <w:r>
        <w:t>а</w:t>
      </w:r>
      <w:r>
        <w:t>ется  над этой точкой зрения! Он чувствует, что в ней безусловно есть что - то очень важное. И для</w:t>
      </w:r>
      <w:r>
        <w:rPr>
          <w:b/>
          <w:i/>
        </w:rPr>
        <w:t xml:space="preserve"> разумн</w:t>
      </w:r>
      <w:r>
        <w:rPr>
          <w:b/>
          <w:i/>
        </w:rPr>
        <w:t>о</w:t>
      </w:r>
      <w:r>
        <w:rPr>
          <w:b/>
          <w:i/>
        </w:rPr>
        <w:t>го эгоиста</w:t>
      </w:r>
      <w:r>
        <w:t xml:space="preserve"> бесценное!</w:t>
      </w:r>
    </w:p>
    <w:p w14:paraId="32C85E5E" w14:textId="77777777" w:rsidR="00055884" w:rsidRDefault="00055884">
      <w:pPr>
        <w:spacing w:before="40"/>
        <w:ind w:firstLine="709"/>
        <w:jc w:val="both"/>
      </w:pPr>
    </w:p>
    <w:p w14:paraId="4BD91A42" w14:textId="77777777" w:rsidR="00055884" w:rsidRDefault="00055884">
      <w:pPr>
        <w:pStyle w:val="38"/>
      </w:pPr>
      <w:bookmarkStart w:id="196" w:name="_Toc201323807"/>
      <w:r>
        <w:t>Глава</w:t>
      </w:r>
      <w:r w:rsidR="00302446">
        <w:t xml:space="preserve"> двадцать вторая</w:t>
      </w:r>
      <w:r>
        <w:t>:  Отн</w:t>
      </w:r>
      <w:r>
        <w:t>о</w:t>
      </w:r>
      <w:r>
        <w:t>шение к просьбам других людей.</w:t>
      </w:r>
      <w:bookmarkEnd w:id="196"/>
    </w:p>
    <w:p w14:paraId="62D13535" w14:textId="77777777" w:rsidR="00055884" w:rsidRDefault="00055884">
      <w:pPr>
        <w:spacing w:before="40"/>
        <w:ind w:firstLine="709"/>
        <w:jc w:val="both"/>
      </w:pPr>
    </w:p>
    <w:p w14:paraId="0EF32D4A" w14:textId="77777777" w:rsidR="00055884" w:rsidRDefault="00055884">
      <w:pPr>
        <w:spacing w:before="40"/>
        <w:ind w:firstLine="709"/>
        <w:jc w:val="both"/>
      </w:pPr>
      <w:r>
        <w:rPr>
          <w:b/>
          <w:i/>
        </w:rPr>
        <w:t>Разумный эгоист</w:t>
      </w:r>
      <w:r>
        <w:t xml:space="preserve"> всегда будет делиться с др</w:t>
      </w:r>
      <w:r>
        <w:t>у</w:t>
      </w:r>
      <w:r>
        <w:t>гими своими знаниями и умениями. Он знает, что в ответ ему также отдадут свои знания и, опираясь на них, он сможет подняться еще выше в своем профе</w:t>
      </w:r>
      <w:r>
        <w:t>с</w:t>
      </w:r>
      <w:r>
        <w:t>сиональном росте.</w:t>
      </w:r>
    </w:p>
    <w:p w14:paraId="221D2D1A" w14:textId="77777777" w:rsidR="00055884" w:rsidRDefault="00055884">
      <w:pPr>
        <w:pStyle w:val="12"/>
        <w:jc w:val="both"/>
      </w:pPr>
      <w:bookmarkStart w:id="197" w:name="_Toc201323808"/>
      <w:r>
        <w:t>Как выйти на 1-</w:t>
      </w:r>
      <w:proofErr w:type="spellStart"/>
      <w:r>
        <w:t>ое</w:t>
      </w:r>
      <w:proofErr w:type="spellEnd"/>
      <w:r>
        <w:t xml:space="preserve"> место в гонке жизни?</w:t>
      </w:r>
      <w:bookmarkEnd w:id="197"/>
    </w:p>
    <w:p w14:paraId="54580148" w14:textId="77777777" w:rsidR="00055884" w:rsidRDefault="00055884">
      <w:pPr>
        <w:spacing w:before="40"/>
        <w:ind w:firstLine="709"/>
        <w:jc w:val="both"/>
      </w:pPr>
      <w:r>
        <w:t>Тот, кто боится, что его знаниями воспользую</w:t>
      </w:r>
      <w:r>
        <w:t>т</w:t>
      </w:r>
      <w:r>
        <w:t>ся и обойдут в гонке жизни, скорее всего никогда не придет к желанной цели первым. Жадничая и не отд</w:t>
      </w:r>
      <w:r>
        <w:t>а</w:t>
      </w:r>
      <w:r>
        <w:t>вая имеющееся, он ставит себя в ситуацию варения в собственном соку. А мы можем расти только получая идеи со стороны.</w:t>
      </w:r>
    </w:p>
    <w:p w14:paraId="4F3601E5" w14:textId="77777777" w:rsidR="009A371C" w:rsidRDefault="009A371C" w:rsidP="009A371C">
      <w:pPr>
        <w:spacing w:before="40"/>
        <w:ind w:firstLine="709"/>
        <w:jc w:val="both"/>
      </w:pPr>
    </w:p>
    <w:p w14:paraId="65F386C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Лучше быть страдающим лицом в справедл</w:t>
      </w:r>
      <w:r>
        <w:t>и</w:t>
      </w:r>
      <w:r>
        <w:t>вом деле, чем торжествовать в неправом.</w:t>
      </w:r>
    </w:p>
    <w:p w14:paraId="4A858EC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Цицерон.</w:t>
      </w:r>
    </w:p>
    <w:p w14:paraId="00C33B05" w14:textId="77777777" w:rsidR="009A371C" w:rsidRDefault="009A371C" w:rsidP="009A371C">
      <w:pPr>
        <w:spacing w:before="40"/>
        <w:ind w:firstLine="709"/>
        <w:jc w:val="both"/>
        <w:rPr>
          <w:b/>
          <w:i/>
        </w:rPr>
      </w:pPr>
    </w:p>
    <w:p w14:paraId="5CBBD04F" w14:textId="784ECED5" w:rsidR="00055884" w:rsidRDefault="00055884">
      <w:pPr>
        <w:spacing w:before="40"/>
        <w:ind w:firstLine="709"/>
        <w:jc w:val="both"/>
      </w:pPr>
      <w:r>
        <w:t>Делясь с кем-либо своими знаниями и умени</w:t>
      </w:r>
      <w:r>
        <w:t>я</w:t>
      </w:r>
      <w:r>
        <w:t>ми и получая от него через некоторое время то же с</w:t>
      </w:r>
      <w:r>
        <w:t>а</w:t>
      </w:r>
      <w:r>
        <w:t>мое, человек, вроде бы, ничего не получает и ничего не теряет. Но это далеко не так! Ну терять он, де</w:t>
      </w:r>
      <w:r>
        <w:t>й</w:t>
      </w:r>
      <w:r>
        <w:t>ствительно, ничего не теряет. Но он приобретает в результате не только благодарность от того, человека, которому помог в трудный момент его жизни, но и чувство удовлетворения за сделанное им доброе дело. Получается, что из ничего вырастает положительное! Но ведь при этом дающий получает от того, кому о</w:t>
      </w:r>
      <w:r>
        <w:t>т</w:t>
      </w:r>
      <w:r>
        <w:t>давал свои знания, готовые знания того человека</w:t>
      </w:r>
      <w:r w:rsidR="006F105F">
        <w:t>.</w:t>
      </w:r>
    </w:p>
    <w:p w14:paraId="2C3347F5" w14:textId="77777777" w:rsidR="00055884" w:rsidRDefault="00055884">
      <w:pPr>
        <w:spacing w:before="40"/>
        <w:ind w:firstLine="709"/>
        <w:jc w:val="both"/>
      </w:pPr>
      <w:r>
        <w:rPr>
          <w:b/>
          <w:i/>
        </w:rPr>
        <w:t>Разумный эгоист</w:t>
      </w:r>
      <w:r>
        <w:t xml:space="preserve"> всегда отдаст просящему то, что ему в данный момент не нужно.  И даже то, что ему нужно, если просящий без этого просто не может обойтись. Хоть это и было заработано его тяжким тр</w:t>
      </w:r>
      <w:r>
        <w:t>у</w:t>
      </w:r>
      <w:r>
        <w:t>дом, но оно может быть кому - либо более полезным.</w:t>
      </w:r>
    </w:p>
    <w:p w14:paraId="465C5E77" w14:textId="77777777" w:rsidR="00055884" w:rsidRDefault="00055884">
      <w:pPr>
        <w:spacing w:before="40"/>
        <w:ind w:firstLine="709"/>
        <w:jc w:val="both"/>
      </w:pPr>
      <w:r>
        <w:t>Таким образом</w:t>
      </w:r>
      <w:r w:rsidR="006761E0">
        <w:t>,</w:t>
      </w:r>
      <w:r>
        <w:t xml:space="preserve"> он делает людям доброе дело.  И, самое важное, это деяние обязательно будет во</w:t>
      </w:r>
      <w:r>
        <w:t>с</w:t>
      </w:r>
      <w:r>
        <w:t>принято другим человеком ДОБРЫМ! В результате вероятность, что люди помогут ему тогда, когда у него настанут трудные времена, в значительной степени увеличивается.</w:t>
      </w:r>
    </w:p>
    <w:p w14:paraId="60A0DA9D" w14:textId="77777777" w:rsidR="00055884" w:rsidRDefault="00055884">
      <w:pPr>
        <w:pStyle w:val="12"/>
        <w:jc w:val="both"/>
      </w:pPr>
      <w:bookmarkStart w:id="198" w:name="_Toc201323809"/>
      <w:r>
        <w:t>Как не стать вьючным животным?</w:t>
      </w:r>
      <w:bookmarkEnd w:id="198"/>
    </w:p>
    <w:p w14:paraId="15EF9BA5" w14:textId="77777777" w:rsidR="00055884" w:rsidRDefault="00055884">
      <w:pPr>
        <w:spacing w:before="40"/>
        <w:ind w:firstLine="709"/>
        <w:jc w:val="both"/>
      </w:pPr>
      <w:r>
        <w:t xml:space="preserve">Но при этом </w:t>
      </w:r>
      <w:r>
        <w:rPr>
          <w:b/>
          <w:i/>
        </w:rPr>
        <w:t>разумный эгоист</w:t>
      </w:r>
      <w:r>
        <w:t xml:space="preserve"> всегда сможет в нужное время сказать тому, кому нужно, слово "Нет!" Если он решит, что удовлетворение этой просьбы с</w:t>
      </w:r>
      <w:r>
        <w:t>а</w:t>
      </w:r>
      <w:r>
        <w:t>мого его поставит в трудное положение, если он р</w:t>
      </w:r>
      <w:r>
        <w:t>е</w:t>
      </w:r>
      <w:r>
        <w:t>шит, что данный человек переваливает на его плечи свои обязанности, то с совершенно спокойной душой ему откажет. И тот, кто не может вовремя сказать "Нет!", остается крайним.</w:t>
      </w:r>
    </w:p>
    <w:p w14:paraId="2432BDEB" w14:textId="77777777" w:rsidR="00055884" w:rsidRDefault="00055884">
      <w:pPr>
        <w:spacing w:before="40"/>
        <w:ind w:firstLine="709"/>
        <w:jc w:val="both"/>
      </w:pPr>
      <w:r>
        <w:t>Большинство бед и неудобных ситуаций, в к</w:t>
      </w:r>
      <w:r>
        <w:t>о</w:t>
      </w:r>
      <w:r>
        <w:t>торые попадают люди, возникают из-за того, что они исходя из ложной скромности, из боязни обидеть ч</w:t>
      </w:r>
      <w:r>
        <w:t>е</w:t>
      </w:r>
      <w:r>
        <w:t>ловека, не могут отказать ему в той или иной просьбе. Из - за этого человек может по уши влезть в обязанн</w:t>
      </w:r>
      <w:r>
        <w:t>о</w:t>
      </w:r>
      <w:r>
        <w:t>сти, которые для него становятся чрезвычайно тягос</w:t>
      </w:r>
      <w:r>
        <w:t>т</w:t>
      </w:r>
      <w:r>
        <w:t>ными.</w:t>
      </w:r>
    </w:p>
    <w:p w14:paraId="49ACA3F5" w14:textId="77777777" w:rsidR="00055884" w:rsidRDefault="00055884">
      <w:pPr>
        <w:spacing w:before="40"/>
        <w:ind w:firstLine="709"/>
        <w:jc w:val="both"/>
      </w:pPr>
      <w:r>
        <w:t>Зачастую он  не может напрямую выразить свое недовольство, спутанный по рукам и ногам наложе</w:t>
      </w:r>
      <w:r>
        <w:t>н</w:t>
      </w:r>
      <w:r>
        <w:t>ными самим собой моральными обязательствами о</w:t>
      </w:r>
      <w:r>
        <w:t>т</w:t>
      </w:r>
      <w:r>
        <w:t>носительно другого человека (он мне тогда БЕ</w:t>
      </w:r>
      <w:r>
        <w:t>С</w:t>
      </w:r>
      <w:r>
        <w:t>ПЛАТНО, по доброте душевной (?) сделал то-то и то-то, я не могу сейчас ему отказать). Через этот мех</w:t>
      </w:r>
      <w:r>
        <w:t>а</w:t>
      </w:r>
      <w:r>
        <w:t>низм другие люди и управляют его поведением, вве</w:t>
      </w:r>
      <w:r>
        <w:t>р</w:t>
      </w:r>
      <w:r>
        <w:t>гая его не только в плохое настроение, но и безвыхо</w:t>
      </w:r>
      <w:r>
        <w:t>д</w:t>
      </w:r>
      <w:r>
        <w:t>ное положение.</w:t>
      </w:r>
    </w:p>
    <w:p w14:paraId="7F1AC1B2" w14:textId="77777777" w:rsidR="00055884" w:rsidRDefault="00055884">
      <w:pPr>
        <w:spacing w:before="40"/>
        <w:ind w:firstLine="709"/>
        <w:jc w:val="both"/>
      </w:pPr>
      <w:r>
        <w:t xml:space="preserve">Разумный эгоист считает что бесплатно – слишком дорого! И гоняться за «бесплатным» - один из самых «надежных» способов попасть в зависимость от других людей. </w:t>
      </w:r>
    </w:p>
    <w:p w14:paraId="4085C5BF" w14:textId="77777777" w:rsidR="00055884" w:rsidRDefault="00055884">
      <w:pPr>
        <w:pStyle w:val="12"/>
        <w:jc w:val="both"/>
      </w:pPr>
      <w:bookmarkStart w:id="199" w:name="_Toc201323810"/>
      <w:r>
        <w:t>Волынка для многих национальный и</w:t>
      </w:r>
      <w:r>
        <w:t>н</w:t>
      </w:r>
      <w:r>
        <w:t>струмент?</w:t>
      </w:r>
      <w:bookmarkEnd w:id="199"/>
    </w:p>
    <w:p w14:paraId="6700026E" w14:textId="77777777" w:rsidR="00055884" w:rsidRDefault="00055884">
      <w:pPr>
        <w:spacing w:before="40"/>
        <w:ind w:firstLine="709"/>
        <w:jc w:val="both"/>
      </w:pPr>
      <w:r>
        <w:t>И вот человек длительное время тянет «волы</w:t>
      </w:r>
      <w:r>
        <w:t>н</w:t>
      </w:r>
      <w:r>
        <w:t>ку» и в конце концов все равно ВЫНУЖДЕН отк</w:t>
      </w:r>
      <w:r>
        <w:t>а</w:t>
      </w:r>
      <w:r>
        <w:t>заться от этих навязанных обязанностей. И для того, чтобы выйти из нежелательных взаимоотношений без моральных метаний, такой человек вынужден спров</w:t>
      </w:r>
      <w:r>
        <w:t>о</w:t>
      </w:r>
      <w:r>
        <w:t>цировать конфликт, разозлиться на этого человека за то или другое. И после этого разорвать с ним взаим</w:t>
      </w:r>
      <w:r>
        <w:t>о</w:t>
      </w:r>
      <w:r>
        <w:t>отношения. Естественно, это происходит с большими переживаниями и отрицательными эмоциями.</w:t>
      </w:r>
    </w:p>
    <w:p w14:paraId="066A3232" w14:textId="77777777" w:rsidR="00055884" w:rsidRDefault="00055884">
      <w:pPr>
        <w:spacing w:before="40"/>
        <w:ind w:firstLine="709"/>
        <w:jc w:val="both"/>
      </w:pPr>
      <w:r>
        <w:t>Если зуб надо удалять, то это надо делать сразу же, несмотря на ту боль, которая при этом неизбежна. Иначе через некоторое время придется намного более туго!</w:t>
      </w:r>
    </w:p>
    <w:p w14:paraId="331461C9"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Каждый должен оставить после себя что-либо: сына или книгу, или картину, выстроенный тобой дом или, хотя бы, возведенную из кирпича стену, или сшитую тобой пару башмаков или сад, посаженный твоими руками. Что-то, чего при жизни касались твои пальцы, в чем после смерти найдет прибежище твоя душа. Л</w:t>
      </w:r>
      <w:r>
        <w:t>ю</w:t>
      </w:r>
      <w:r>
        <w:t>ди будут смотреть на взращенное тобой дерево или цветок, и в эту минуту ты будешь жив. Не важно, что именно ты делаешь, важно, чтобы все, к чему прик</w:t>
      </w:r>
      <w:r>
        <w:t>а</w:t>
      </w:r>
      <w:r>
        <w:t>саешься, меняло форму, становилось не таким, как раньше, чтобы в нем осталась частица тебя. В этом разница между человеком, просто стригущим траву на лужайке и настоящим садовником.</w:t>
      </w:r>
    </w:p>
    <w:p w14:paraId="2FF829A6"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Рэй</w:t>
      </w:r>
      <w:proofErr w:type="spellEnd"/>
      <w:r>
        <w:t xml:space="preserve"> </w:t>
      </w:r>
      <w:proofErr w:type="spellStart"/>
      <w:r>
        <w:t>Бредбери</w:t>
      </w:r>
      <w:proofErr w:type="spellEnd"/>
      <w:r>
        <w:t>.</w:t>
      </w:r>
    </w:p>
    <w:p w14:paraId="5E627FAC"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
    <w:p w14:paraId="03C8D66F" w14:textId="77777777" w:rsidR="00C35AEA" w:rsidRDefault="00C35AEA">
      <w:pPr>
        <w:spacing w:before="40"/>
        <w:ind w:firstLine="709"/>
        <w:jc w:val="both"/>
      </w:pPr>
    </w:p>
    <w:p w14:paraId="4AD717D9" w14:textId="77777777" w:rsidR="00055884" w:rsidRDefault="00055884">
      <w:pPr>
        <w:spacing w:before="40"/>
        <w:ind w:firstLine="709"/>
        <w:jc w:val="both"/>
      </w:pPr>
      <w:r>
        <w:t>Я считаю, что одно из самых  больших дост</w:t>
      </w:r>
      <w:r>
        <w:t>и</w:t>
      </w:r>
      <w:r>
        <w:t>жений, которые я приобрел в своей жизни - это умение говорить «Нет!» так, чтобы человек не обиделся. Это очень здорово облегчило мою жизнь.</w:t>
      </w:r>
    </w:p>
    <w:p w14:paraId="38BAAA29" w14:textId="77777777" w:rsidR="00055884" w:rsidRDefault="00055884">
      <w:pPr>
        <w:spacing w:before="40"/>
        <w:ind w:firstLine="709"/>
        <w:jc w:val="both"/>
      </w:pPr>
      <w:r>
        <w:t xml:space="preserve">Поэтому </w:t>
      </w:r>
      <w:r>
        <w:rPr>
          <w:b/>
          <w:i/>
        </w:rPr>
        <w:t>разумный эгоист</w:t>
      </w:r>
      <w:r>
        <w:t xml:space="preserve"> всегда найдет ве</w:t>
      </w:r>
      <w:r>
        <w:t>р</w:t>
      </w:r>
      <w:r>
        <w:t>ный баланс между помощью и отказом.</w:t>
      </w:r>
    </w:p>
    <w:p w14:paraId="6C1EC7ED" w14:textId="77777777" w:rsidR="00055884" w:rsidRDefault="00055884">
      <w:pPr>
        <w:spacing w:before="40"/>
        <w:ind w:firstLine="709"/>
        <w:jc w:val="both"/>
      </w:pPr>
    </w:p>
    <w:p w14:paraId="73E8B18D" w14:textId="77777777" w:rsidR="00055884" w:rsidRDefault="00055884">
      <w:pPr>
        <w:pStyle w:val="38"/>
      </w:pPr>
      <w:bookmarkStart w:id="200" w:name="_Toc201323811"/>
      <w:r>
        <w:t>Глава</w:t>
      </w:r>
      <w:r w:rsidR="00302446">
        <w:t xml:space="preserve"> двадцать третья</w:t>
      </w:r>
      <w:r>
        <w:t>:  Отн</w:t>
      </w:r>
      <w:r>
        <w:t>о</w:t>
      </w:r>
      <w:r>
        <w:t>шение к близким людям.</w:t>
      </w:r>
      <w:bookmarkEnd w:id="200"/>
    </w:p>
    <w:p w14:paraId="40F06223" w14:textId="77777777" w:rsidR="00055884" w:rsidRDefault="00055884">
      <w:pPr>
        <w:spacing w:before="40"/>
        <w:ind w:firstLine="709"/>
        <w:jc w:val="both"/>
      </w:pPr>
    </w:p>
    <w:p w14:paraId="60F1B28D" w14:textId="77777777" w:rsidR="00055884" w:rsidRDefault="00055884">
      <w:pPr>
        <w:spacing w:before="40"/>
        <w:ind w:firstLine="709"/>
        <w:jc w:val="both"/>
      </w:pPr>
      <w:r>
        <w:rPr>
          <w:b/>
          <w:i/>
        </w:rPr>
        <w:t>Разумный эгоист</w:t>
      </w:r>
      <w:r>
        <w:t xml:space="preserve"> на то и эгоист, что не будет замыкаться на чем - либо одном, не будет ставить «на одну лошадь». Он знает, что связывать себя с челов</w:t>
      </w:r>
      <w:r>
        <w:t>е</w:t>
      </w:r>
      <w:r>
        <w:t>ком очень сильно, стать зависимым от его поступков и мыслей («я так тебя люблю, что не смогу без тебя жить!») - смертельно опасно! Человек с течением вр</w:t>
      </w:r>
      <w:r>
        <w:t>е</w:t>
      </w:r>
      <w:r>
        <w:t>мени меняется, он может начать поступать так, что ты, дорогой читатель, станешь жестоко страдать от его поведения.</w:t>
      </w:r>
    </w:p>
    <w:p w14:paraId="335BC342" w14:textId="77777777" w:rsidR="00F677E3" w:rsidRDefault="00647EB5">
      <w:pPr>
        <w:pStyle w:val="12"/>
        <w:jc w:val="both"/>
      </w:pPr>
      <w:bookmarkStart w:id="201" w:name="_Toc201323812"/>
      <w:r>
        <w:pict w14:anchorId="7EB85DFC">
          <v:shape id="_x0000_i1051" type="#_x0000_t75" style="width:231pt;height:172pt">
            <v:imagedata r:id="rId43" o:title=""/>
          </v:shape>
        </w:pict>
      </w:r>
    </w:p>
    <w:p w14:paraId="625E945D" w14:textId="77777777" w:rsidR="00055884" w:rsidRDefault="00055884">
      <w:pPr>
        <w:pStyle w:val="12"/>
        <w:jc w:val="both"/>
      </w:pPr>
      <w:r>
        <w:t>Хитрые или умные?</w:t>
      </w:r>
      <w:bookmarkEnd w:id="201"/>
    </w:p>
    <w:p w14:paraId="616EA85F" w14:textId="77777777" w:rsidR="00055884" w:rsidRDefault="00055884">
      <w:pPr>
        <w:spacing w:before="40"/>
        <w:ind w:firstLine="709"/>
        <w:jc w:val="both"/>
      </w:pPr>
      <w:r>
        <w:t>Хитрыми в обществе считают тех, кем нево</w:t>
      </w:r>
      <w:r>
        <w:t>з</w:t>
      </w:r>
      <w:r>
        <w:t>можно манипулировать, кто себе на уме. И, соотве</w:t>
      </w:r>
      <w:r>
        <w:t>т</w:t>
      </w:r>
      <w:r>
        <w:t>ственно, любят тех, кто управляем. Не слишком ли большую цену ты, дорогой читател</w:t>
      </w:r>
      <w:r>
        <w:rPr>
          <w:b/>
          <w:i/>
        </w:rPr>
        <w:t>ь</w:t>
      </w:r>
      <w:r>
        <w:t>, готов заплатить за то, чтобы тебя любили?</w:t>
      </w:r>
    </w:p>
    <w:p w14:paraId="6D3E36A0" w14:textId="77777777" w:rsidR="00055884" w:rsidRDefault="00055884">
      <w:pPr>
        <w:spacing w:before="40"/>
        <w:ind w:firstLine="709"/>
        <w:jc w:val="both"/>
      </w:pPr>
      <w:r>
        <w:t xml:space="preserve">Поэтому </w:t>
      </w:r>
      <w:r>
        <w:rPr>
          <w:b/>
          <w:i/>
        </w:rPr>
        <w:t>разумный  эгоист</w:t>
      </w:r>
      <w:r>
        <w:t xml:space="preserve"> привязан к другим людям, он любит их, но только до тех пор, пока они поступают так, как он хочет, чтобы они поступали с ним. И когда они считаются с его желаниями и п</w:t>
      </w:r>
      <w:r>
        <w:t>о</w:t>
      </w:r>
      <w:r>
        <w:t>требностями. Но, если они хронически нарушают свои обязательства, то он без сожаления порвет с ними все связи.</w:t>
      </w:r>
    </w:p>
    <w:p w14:paraId="06C28A78" w14:textId="77777777" w:rsidR="00055884" w:rsidRDefault="00055884">
      <w:pPr>
        <w:spacing w:before="40"/>
        <w:ind w:firstLine="709"/>
        <w:jc w:val="both"/>
      </w:pPr>
      <w:r>
        <w:t>Ты</w:t>
      </w:r>
      <w:r w:rsidR="006761E0">
        <w:t>,</w:t>
      </w:r>
      <w:r>
        <w:t xml:space="preserve"> наверное</w:t>
      </w:r>
      <w:r w:rsidR="006761E0">
        <w:t>,</w:t>
      </w:r>
      <w:r>
        <w:t xml:space="preserve"> согласишься с тем, что  любые взаимоотношения людей закрепляются договорами (и далеко не всегда писанными), в которых излагаются взаимные обязательства. Если противоположная ст</w:t>
      </w:r>
      <w:r>
        <w:t>о</w:t>
      </w:r>
      <w:r>
        <w:t xml:space="preserve">рона систематически нарушает их, то </w:t>
      </w:r>
      <w:r>
        <w:rPr>
          <w:b/>
          <w:i/>
        </w:rPr>
        <w:t>разумный  эг</w:t>
      </w:r>
      <w:r>
        <w:rPr>
          <w:b/>
          <w:i/>
        </w:rPr>
        <w:t>о</w:t>
      </w:r>
      <w:r>
        <w:rPr>
          <w:b/>
          <w:i/>
        </w:rPr>
        <w:t>ист</w:t>
      </w:r>
      <w:r>
        <w:t xml:space="preserve"> без колебаний и угрызений совести прервет эти отношения.</w:t>
      </w:r>
    </w:p>
    <w:p w14:paraId="7046D843" w14:textId="77777777" w:rsidR="00055884" w:rsidRDefault="00055884">
      <w:pPr>
        <w:pStyle w:val="12"/>
        <w:jc w:val="both"/>
      </w:pPr>
      <w:bookmarkStart w:id="202" w:name="_Toc201323813"/>
      <w:r>
        <w:t>Кто румяней всех на свете?</w:t>
      </w:r>
      <w:bookmarkEnd w:id="202"/>
    </w:p>
    <w:p w14:paraId="68E364CB" w14:textId="77777777" w:rsidR="00055884" w:rsidRDefault="00055884">
      <w:pPr>
        <w:spacing w:before="40"/>
        <w:ind w:firstLine="709"/>
        <w:jc w:val="both"/>
      </w:pPr>
      <w:r>
        <w:t xml:space="preserve">Также </w:t>
      </w:r>
      <w:r>
        <w:rPr>
          <w:b/>
          <w:i/>
        </w:rPr>
        <w:t>разумный эгоист</w:t>
      </w:r>
      <w:r>
        <w:t xml:space="preserve"> знает, что его родные и близкие люди - его самая надежная опора в жизни. Люди, связанные друг с другом по крови, всегда ост</w:t>
      </w:r>
      <w:r>
        <w:t>а</w:t>
      </w:r>
      <w:r>
        <w:t>нутся родней. С другом можно поссориться, с женой (мужем) развестись, сослуживцев оставить на старой работе и больше никогда о них не вспоминать. Но бр</w:t>
      </w:r>
      <w:r>
        <w:t>а</w:t>
      </w:r>
      <w:r>
        <w:t>тья и сестры, дедушки и бабушки, тети и дяди, мама и папа  никуда никогда (пока живы) от него не уйдут.</w:t>
      </w:r>
    </w:p>
    <w:p w14:paraId="769EB3A8" w14:textId="77777777" w:rsidR="00C35AEA" w:rsidRDefault="00C35AEA">
      <w:pPr>
        <w:spacing w:before="40"/>
        <w:ind w:firstLine="709"/>
        <w:jc w:val="both"/>
      </w:pPr>
    </w:p>
    <w:p w14:paraId="415F3429"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До тех пор, пока ты существуешь, ты отве</w:t>
      </w:r>
      <w:r>
        <w:t>т</w:t>
      </w:r>
      <w:r>
        <w:t>ственен за все, тобой содеянное.</w:t>
      </w:r>
    </w:p>
    <w:p w14:paraId="7C60D3BF"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Аль - </w:t>
      </w:r>
      <w:proofErr w:type="spellStart"/>
      <w:r>
        <w:t>Бусири</w:t>
      </w:r>
      <w:proofErr w:type="spellEnd"/>
      <w:r>
        <w:t>.</w:t>
      </w:r>
    </w:p>
    <w:p w14:paraId="29A831D6" w14:textId="77777777" w:rsidR="00C35AEA" w:rsidRDefault="00C35AEA">
      <w:pPr>
        <w:spacing w:before="40"/>
        <w:ind w:firstLine="709"/>
        <w:jc w:val="both"/>
      </w:pPr>
    </w:p>
    <w:p w14:paraId="348CA480" w14:textId="77777777" w:rsidR="00055884" w:rsidRDefault="00055884">
      <w:pPr>
        <w:spacing w:before="40"/>
        <w:ind w:firstLine="709"/>
        <w:jc w:val="both"/>
      </w:pPr>
      <w:r>
        <w:t>Он также знает, что в полной мере принципы разумного эгоизма применять в семье не разумно. В основном, в принципе, надо действовать по ним. Но разумный эгоист знает, что иногда играть в те игры, в которые его заставляют играть родственники, все-таки надо.</w:t>
      </w:r>
    </w:p>
    <w:p w14:paraId="128FA077" w14:textId="77777777" w:rsidR="00055884" w:rsidRDefault="00055884">
      <w:pPr>
        <w:spacing w:before="40"/>
        <w:ind w:firstLine="709"/>
        <w:jc w:val="both"/>
      </w:pPr>
      <w:r>
        <w:t xml:space="preserve">Поэтому </w:t>
      </w:r>
      <w:r>
        <w:rPr>
          <w:b/>
          <w:i/>
        </w:rPr>
        <w:t>разумный эгоист</w:t>
      </w:r>
      <w:r>
        <w:t xml:space="preserve"> всегда будет с крайней осторожностью относиться к своим взаим</w:t>
      </w:r>
      <w:r>
        <w:t>о</w:t>
      </w:r>
      <w:r>
        <w:t>отношениям с ними. И никогда не будет рубить с пл</w:t>
      </w:r>
      <w:r>
        <w:t>е</w:t>
      </w:r>
      <w:r>
        <w:t xml:space="preserve">ча. Пусть даже родичи ему многим чем не нравятся! Пусть даже с ними совершенно не хочется общаться! </w:t>
      </w:r>
    </w:p>
    <w:p w14:paraId="2B0BA02A" w14:textId="77777777" w:rsidR="00055884" w:rsidRDefault="00055884">
      <w:pPr>
        <w:spacing w:before="40"/>
        <w:ind w:firstLine="709"/>
        <w:jc w:val="both"/>
      </w:pPr>
      <w:r>
        <w:t xml:space="preserve">Но ГОЛОС  КРОВИ приведет их к тебе именно тогда, когда ты будешь крайне нуждаться в поддержке и понимании, когда ты без помощи можешь просто не выжить. И ради этого </w:t>
      </w:r>
      <w:r>
        <w:rPr>
          <w:b/>
          <w:i/>
        </w:rPr>
        <w:t>разумный эгоист</w:t>
      </w:r>
      <w:r>
        <w:t xml:space="preserve"> закроет глаза на неизбежные разногласия со своими родственник</w:t>
      </w:r>
      <w:r>
        <w:t>а</w:t>
      </w:r>
      <w:r>
        <w:t>ми, будет терпеть их на порядок сильнее, чем остал</w:t>
      </w:r>
      <w:r>
        <w:t>ь</w:t>
      </w:r>
      <w:r>
        <w:t>ных!</w:t>
      </w:r>
    </w:p>
    <w:p w14:paraId="780C482A" w14:textId="77777777" w:rsidR="00055884" w:rsidRDefault="00055884">
      <w:pPr>
        <w:spacing w:before="40"/>
        <w:jc w:val="both"/>
      </w:pPr>
    </w:p>
    <w:p w14:paraId="0A397C75" w14:textId="77777777" w:rsidR="00055884" w:rsidRDefault="00055884">
      <w:pPr>
        <w:pStyle w:val="38"/>
      </w:pPr>
      <w:bookmarkStart w:id="203" w:name="_Toc201323814"/>
      <w:r>
        <w:t>Глава</w:t>
      </w:r>
      <w:r w:rsidR="00302446">
        <w:t xml:space="preserve"> двадцать четвертая</w:t>
      </w:r>
      <w:r>
        <w:t>: О</w:t>
      </w:r>
      <w:r>
        <w:t>т</w:t>
      </w:r>
      <w:r>
        <w:t>ношение к работе.</w:t>
      </w:r>
      <w:bookmarkEnd w:id="203"/>
    </w:p>
    <w:p w14:paraId="5A683818" w14:textId="77777777" w:rsidR="00055884" w:rsidRDefault="00055884">
      <w:pPr>
        <w:spacing w:before="40"/>
        <w:ind w:firstLine="709"/>
        <w:jc w:val="both"/>
        <w:rPr>
          <w:b/>
          <w:i/>
        </w:rPr>
      </w:pPr>
    </w:p>
    <w:p w14:paraId="6B3CD545" w14:textId="77777777" w:rsidR="00055884" w:rsidRDefault="00055884">
      <w:pPr>
        <w:spacing w:before="40"/>
        <w:ind w:firstLine="709"/>
        <w:jc w:val="both"/>
      </w:pPr>
      <w:r>
        <w:rPr>
          <w:b/>
          <w:i/>
        </w:rPr>
        <w:t>Разумный эгоист</w:t>
      </w:r>
      <w:r>
        <w:t xml:space="preserve"> никогда не посвятит свою жизнь только одной стороне жизни, например пусть даже очень интересной профессии. Это тоже чревато очень большими неприятностями! В этом случае л</w:t>
      </w:r>
      <w:r>
        <w:t>ю</w:t>
      </w:r>
      <w:r>
        <w:t>бые, даже не очень крупные, неудачи становятся пр</w:t>
      </w:r>
      <w:r>
        <w:t>и</w:t>
      </w:r>
      <w:r>
        <w:t>чиной больших переживаний. Связано это с тем, что человека может из - за этих неудач охватить разочар</w:t>
      </w:r>
      <w:r>
        <w:t>о</w:t>
      </w:r>
      <w:r>
        <w:t xml:space="preserve">вание или в себе или в этом «деле жизни». </w:t>
      </w:r>
    </w:p>
    <w:p w14:paraId="17CEAF21" w14:textId="77777777" w:rsidR="00055884" w:rsidRDefault="00055884">
      <w:pPr>
        <w:spacing w:before="40"/>
        <w:ind w:firstLine="709"/>
        <w:jc w:val="both"/>
      </w:pPr>
      <w:r>
        <w:t>А разочарование - смертельно опасная для л</w:t>
      </w:r>
      <w:r>
        <w:t>ю</w:t>
      </w:r>
      <w:r>
        <w:t xml:space="preserve">дей вещь. Разочаровавшись в чем - то, люди лишаются сил и из цветущих людей превращаются в стариков. И, для того, чтобы избежать этого, надо стать </w:t>
      </w:r>
      <w:r>
        <w:rPr>
          <w:b/>
          <w:i/>
        </w:rPr>
        <w:t>разумным  эгоистом</w:t>
      </w:r>
      <w:r>
        <w:t>.</w:t>
      </w:r>
    </w:p>
    <w:p w14:paraId="6F215097" w14:textId="77777777" w:rsidR="00055884" w:rsidRDefault="00055884">
      <w:pPr>
        <w:pStyle w:val="12"/>
        <w:jc w:val="both"/>
      </w:pPr>
      <w:bookmarkStart w:id="204" w:name="_Toc201323815"/>
      <w:r>
        <w:t>Не попади под асфальтовый каток</w:t>
      </w:r>
      <w:bookmarkEnd w:id="204"/>
    </w:p>
    <w:p w14:paraId="6C1D9542" w14:textId="77777777" w:rsidR="00055884" w:rsidRDefault="00055884">
      <w:pPr>
        <w:spacing w:before="40"/>
        <w:ind w:firstLine="709"/>
        <w:jc w:val="both"/>
      </w:pPr>
      <w:r>
        <w:t>Если работа занимает 80 % всех интересов ч</w:t>
      </w:r>
      <w:r>
        <w:t>е</w:t>
      </w:r>
      <w:r>
        <w:t>ловека, то малейшие неудачи в ней могут стать для него смертельно опасными. Любая угроза «делу жи</w:t>
      </w:r>
      <w:r>
        <w:t>з</w:t>
      </w:r>
      <w:r>
        <w:t>ни» может восприниматься этим человеком как сер</w:t>
      </w:r>
      <w:r>
        <w:t>ь</w:t>
      </w:r>
      <w:r>
        <w:t>езная опасность. Что может привести к мощным стрессовым реакциям.</w:t>
      </w:r>
    </w:p>
    <w:p w14:paraId="45F3EE1A" w14:textId="77777777" w:rsidR="00055884" w:rsidRDefault="00055884">
      <w:pPr>
        <w:spacing w:before="40"/>
        <w:ind w:firstLine="709"/>
        <w:jc w:val="both"/>
      </w:pPr>
      <w:r>
        <w:t>Но самое главное</w:t>
      </w:r>
      <w:r w:rsidR="006761E0">
        <w:t>,</w:t>
      </w:r>
      <w:r>
        <w:t xml:space="preserve"> наверное</w:t>
      </w:r>
      <w:r w:rsidR="006761E0">
        <w:t>,</w:t>
      </w:r>
      <w:r>
        <w:t xml:space="preserve"> не в этом. Если у человека есть «одна, но пламенная страсть» она, как огромным катком сминает все остальные интересы. Человек становится своеобразным рабочим психоп</w:t>
      </w:r>
      <w:r>
        <w:t>а</w:t>
      </w:r>
      <w:r>
        <w:t>том, когда все остальные интересы и занятия перест</w:t>
      </w:r>
      <w:r>
        <w:t>а</w:t>
      </w:r>
      <w:r>
        <w:t>ют для него существовать. И представь, дорогой чит</w:t>
      </w:r>
      <w:r>
        <w:t>а</w:t>
      </w:r>
      <w:r>
        <w:t>тель, такой человек уходит на пенсию…</w:t>
      </w:r>
    </w:p>
    <w:p w14:paraId="3A022F4A" w14:textId="77777777" w:rsidR="00C35AEA" w:rsidRDefault="00C35AEA">
      <w:pPr>
        <w:spacing w:before="40"/>
        <w:ind w:firstLine="709"/>
        <w:jc w:val="both"/>
      </w:pPr>
    </w:p>
    <w:p w14:paraId="00DD0D8B" w14:textId="77777777" w:rsidR="009A371C" w:rsidRP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Только то, что рождено разумом и обращается к раз</w:t>
      </w:r>
      <w:r>
        <w:t>у</w:t>
      </w:r>
      <w:r>
        <w:t>му, может стать духовной силой для всего человеч</w:t>
      </w:r>
      <w:r>
        <w:t>е</w:t>
      </w:r>
      <w:r>
        <w:t>ства.</w:t>
      </w:r>
      <w:r w:rsidRPr="009A371C">
        <w:t xml:space="preserve"> </w:t>
      </w:r>
      <w:proofErr w:type="spellStart"/>
      <w:r>
        <w:t>А.Швейцер</w:t>
      </w:r>
      <w:proofErr w:type="spellEnd"/>
      <w:r>
        <w:t>.</w:t>
      </w:r>
      <w:r w:rsidRPr="009A371C">
        <w:t xml:space="preserve"> </w:t>
      </w:r>
    </w:p>
    <w:p w14:paraId="3B5D30F0"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
    <w:p w14:paraId="012B3DCF" w14:textId="77777777" w:rsidR="00C35AEA" w:rsidRDefault="00C35AEA">
      <w:pPr>
        <w:spacing w:before="40"/>
        <w:ind w:firstLine="709"/>
        <w:jc w:val="both"/>
        <w:rPr>
          <w:b/>
          <w:i/>
        </w:rPr>
      </w:pPr>
    </w:p>
    <w:p w14:paraId="72EEEC3D" w14:textId="77777777" w:rsidR="00055884" w:rsidRDefault="00055884">
      <w:pPr>
        <w:spacing w:before="40"/>
        <w:ind w:firstLine="709"/>
        <w:jc w:val="both"/>
      </w:pPr>
      <w:r>
        <w:rPr>
          <w:b/>
          <w:i/>
        </w:rPr>
        <w:t>Разумный эгоист</w:t>
      </w:r>
      <w:r>
        <w:t xml:space="preserve"> постарается разнообразить свои интересы, расширяться как личность вширь. Он общается с природой, получая от нее заряд бодрости и положительных эмоций. Он находит для себя хобби и в необходимых случаях прекрасно отдыхает. Он знает, что без рекреации (отдыха, восстановления сил) жить нельзя, что из-за этого может появиться синдром эм</w:t>
      </w:r>
      <w:r>
        <w:t>о</w:t>
      </w:r>
      <w:r>
        <w:t>ционального выгорания (очень «модная» в совреме</w:t>
      </w:r>
      <w:r>
        <w:t>н</w:t>
      </w:r>
      <w:r>
        <w:t>ном мире болезнь).</w:t>
      </w:r>
    </w:p>
    <w:p w14:paraId="52E9C949" w14:textId="77777777" w:rsidR="00055884" w:rsidRDefault="00055884">
      <w:pPr>
        <w:pStyle w:val="12"/>
        <w:jc w:val="both"/>
      </w:pPr>
      <w:bookmarkStart w:id="205" w:name="_Toc201323816"/>
      <w:r>
        <w:t>Труд не только сделал из обезьяны человека. Он не дает ему опять стать ею!</w:t>
      </w:r>
      <w:bookmarkEnd w:id="205"/>
    </w:p>
    <w:p w14:paraId="6DDBD4E7" w14:textId="77777777" w:rsidR="00055884" w:rsidRDefault="00055884">
      <w:pPr>
        <w:spacing w:before="40"/>
        <w:ind w:firstLine="709"/>
        <w:jc w:val="both"/>
      </w:pPr>
      <w:r>
        <w:rPr>
          <w:b/>
          <w:i/>
        </w:rPr>
        <w:t>Разумный  эгоист</w:t>
      </w:r>
      <w:r>
        <w:t xml:space="preserve"> будет загружать свое тело посильным и приносящим удовольствие трудом. Он знает, что достаточно энергичный физический труд будет рождать высокий жизненный тонус. Вероя</w:t>
      </w:r>
      <w:r>
        <w:t>т</w:t>
      </w:r>
      <w:r>
        <w:t>ность сохранения здоровья и жизни в этом случае ре</w:t>
      </w:r>
      <w:r>
        <w:t>з</w:t>
      </w:r>
      <w:r>
        <w:t>ко увеличивается.</w:t>
      </w:r>
    </w:p>
    <w:p w14:paraId="25838487" w14:textId="77777777" w:rsidR="00055884" w:rsidRDefault="00055884">
      <w:pPr>
        <w:spacing w:before="40"/>
        <w:ind w:firstLine="709"/>
        <w:jc w:val="both"/>
      </w:pPr>
      <w:r>
        <w:t>Лежать на диване и потакать своей лени - пр</w:t>
      </w:r>
      <w:r>
        <w:t>я</w:t>
      </w:r>
      <w:r>
        <w:t>мой путь в могилу! В планы разумного эгоиста это не входит.  Он хочет прожить длинную и счастливую жизнь с минимумом неприятностей в душе и теле.</w:t>
      </w:r>
    </w:p>
    <w:p w14:paraId="417FE404" w14:textId="77777777" w:rsidR="00055884" w:rsidRDefault="00055884">
      <w:pPr>
        <w:spacing w:before="40"/>
        <w:ind w:firstLine="709"/>
        <w:jc w:val="both"/>
      </w:pPr>
      <w:r>
        <w:t xml:space="preserve">На работе практически любой человек </w:t>
      </w:r>
      <w:proofErr w:type="spellStart"/>
      <w:r>
        <w:t>самов</w:t>
      </w:r>
      <w:r>
        <w:t>ы</w:t>
      </w:r>
      <w:r>
        <w:t>ражается</w:t>
      </w:r>
      <w:proofErr w:type="spellEnd"/>
      <w:r>
        <w:t xml:space="preserve">, </w:t>
      </w:r>
      <w:proofErr w:type="spellStart"/>
      <w:r>
        <w:t>самоутверждается</w:t>
      </w:r>
      <w:proofErr w:type="spellEnd"/>
      <w:r>
        <w:t>, самораскрывается. На работе человек в той или иной степени творит и от этого растет как личность. Неужели люди делают это только ради денег? Конечно же</w:t>
      </w:r>
      <w:r w:rsidR="006761E0">
        <w:t>,</w:t>
      </w:r>
      <w:r>
        <w:t xml:space="preserve"> нет!</w:t>
      </w:r>
    </w:p>
    <w:p w14:paraId="625B5766" w14:textId="77777777" w:rsidR="00055884" w:rsidRDefault="00055884">
      <w:pPr>
        <w:pStyle w:val="12"/>
        <w:jc w:val="both"/>
      </w:pPr>
      <w:bookmarkStart w:id="206" w:name="_Toc201323817"/>
      <w:r>
        <w:t>Тяжела и неизбежна?</w:t>
      </w:r>
      <w:bookmarkEnd w:id="206"/>
    </w:p>
    <w:p w14:paraId="6534DE1C" w14:textId="77777777" w:rsidR="00055884" w:rsidRDefault="00055884">
      <w:pPr>
        <w:spacing w:before="40"/>
        <w:ind w:firstLine="709"/>
        <w:jc w:val="both"/>
      </w:pPr>
      <w:r>
        <w:t>Люди, особенно в нашей стране, привыкли к мысли о том, что труд - необходимость. Видимо, это идет еще со времен подневольного труда. И они д</w:t>
      </w:r>
      <w:r>
        <w:t>у</w:t>
      </w:r>
      <w:r>
        <w:t>мают, что если бы не эта неизбежность, то человек был бы счастлив, не работая. Но история знает массу примеров, когда богатые бездельники буквально лезли на стену из-за пустоты своей жизни. Работа на самом деле нужна в первую очередь самому человеку. А не он работе!</w:t>
      </w:r>
    </w:p>
    <w:p w14:paraId="3839D441" w14:textId="77777777" w:rsidR="00055884" w:rsidRDefault="00055884">
      <w:pPr>
        <w:spacing w:before="40"/>
        <w:ind w:firstLine="709"/>
        <w:jc w:val="both"/>
      </w:pPr>
      <w:r>
        <w:t>Она является важным механизмом для подде</w:t>
      </w:r>
      <w:r>
        <w:t>р</w:t>
      </w:r>
      <w:r>
        <w:t>жания психической стабильности. Очень многие люди без труда чахнут и заболевают! И мы воочию видели, как вопреки руководящим указаниям большевиков, вокруг городов в свое время выросли «новые деревни» - дачные кооперативы.</w:t>
      </w:r>
    </w:p>
    <w:p w14:paraId="1D9093AA" w14:textId="77777777" w:rsidR="00055884" w:rsidRDefault="00055884">
      <w:pPr>
        <w:spacing w:before="40"/>
        <w:ind w:firstLine="709"/>
        <w:jc w:val="both"/>
      </w:pPr>
      <w:r>
        <w:t>Попытки искусственно оторвать неподгото</w:t>
      </w:r>
      <w:r>
        <w:t>в</w:t>
      </w:r>
      <w:r>
        <w:t>ленных к этому людей от земли пришли к полному краху. Человек, который не умеет, не хочет и, вообще, не готов  к интеллектуальной работе, не осознаваемо тянется к земле,  к физическому труду. Без этого уже очень многие люди в нашей стране спились или же умерли от болезней.</w:t>
      </w:r>
    </w:p>
    <w:p w14:paraId="4E7D9043" w14:textId="77777777" w:rsidR="00F677E3" w:rsidRDefault="006F7D26" w:rsidP="00F677E3">
      <w:pPr>
        <w:spacing w:before="40"/>
        <w:ind w:left="284" w:hanging="284"/>
        <w:jc w:val="both"/>
      </w:pPr>
      <w:r>
        <w:rPr>
          <w:noProof/>
          <w:lang w:val="en-US"/>
        </w:rPr>
        <w:drawing>
          <wp:inline distT="0" distB="0" distL="0" distR="0" wp14:anchorId="01FA8E40" wp14:editId="042FF0EA">
            <wp:extent cx="2971800" cy="2565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565400"/>
                    </a:xfrm>
                    <a:prstGeom prst="rect">
                      <a:avLst/>
                    </a:prstGeom>
                    <a:noFill/>
                    <a:ln>
                      <a:noFill/>
                    </a:ln>
                  </pic:spPr>
                </pic:pic>
              </a:graphicData>
            </a:graphic>
          </wp:inline>
        </w:drawing>
      </w:r>
    </w:p>
    <w:p w14:paraId="42143A53" w14:textId="77777777" w:rsidR="00055884" w:rsidRDefault="00055884">
      <w:pPr>
        <w:spacing w:before="40"/>
        <w:ind w:firstLine="709"/>
        <w:jc w:val="both"/>
      </w:pPr>
      <w:r>
        <w:t xml:space="preserve">Поэтому </w:t>
      </w:r>
      <w:r>
        <w:rPr>
          <w:b/>
          <w:i/>
        </w:rPr>
        <w:t>разумный эгоист</w:t>
      </w:r>
      <w:r>
        <w:t xml:space="preserve"> будет развивать в себе отношение к труду как к  божьей благодати, да</w:t>
      </w:r>
      <w:r>
        <w:t>н</w:t>
      </w:r>
      <w:r>
        <w:t>ной ему в качестве награды.  Но не наказания!</w:t>
      </w:r>
    </w:p>
    <w:p w14:paraId="1D0E4FC8" w14:textId="77777777" w:rsidR="00055884" w:rsidRDefault="00055884">
      <w:pPr>
        <w:pStyle w:val="38"/>
      </w:pPr>
      <w:bookmarkStart w:id="207" w:name="_Toc201323818"/>
      <w:r>
        <w:t>Глава</w:t>
      </w:r>
      <w:r w:rsidR="00DD2813">
        <w:t xml:space="preserve"> двадцать пятая</w:t>
      </w:r>
      <w:r>
        <w:t>: Отнош</w:t>
      </w:r>
      <w:r>
        <w:t>е</w:t>
      </w:r>
      <w:r>
        <w:t>ние к оценкам и самооценке.</w:t>
      </w:r>
      <w:bookmarkEnd w:id="207"/>
    </w:p>
    <w:p w14:paraId="49176606" w14:textId="77777777" w:rsidR="00055884" w:rsidRDefault="00055884">
      <w:pPr>
        <w:spacing w:before="40"/>
        <w:ind w:firstLine="709"/>
        <w:jc w:val="both"/>
      </w:pPr>
    </w:p>
    <w:p w14:paraId="21B1E121" w14:textId="77777777" w:rsidR="00055884" w:rsidRDefault="00055884">
      <w:pPr>
        <w:spacing w:before="40"/>
        <w:ind w:firstLine="709"/>
        <w:jc w:val="both"/>
      </w:pPr>
      <w:r>
        <w:rPr>
          <w:b/>
          <w:i/>
        </w:rPr>
        <w:t xml:space="preserve">Разумный эгоист  </w:t>
      </w:r>
      <w:r>
        <w:t>самодостаточен, то есть он в большинстве случаев оценивает свое поведение по своим личным, внутренним критериям: «Я поступаю так потому, что считаю свои действия правильными. Другим людям это может не нравиться. Но мне пл</w:t>
      </w:r>
      <w:r>
        <w:t>е</w:t>
      </w:r>
      <w:r>
        <w:t>вать – что они думают обо мне».</w:t>
      </w:r>
    </w:p>
    <w:p w14:paraId="40166683" w14:textId="77777777" w:rsidR="009A371C" w:rsidRDefault="009A371C" w:rsidP="009A371C">
      <w:pPr>
        <w:spacing w:before="40"/>
        <w:ind w:firstLine="709"/>
        <w:jc w:val="both"/>
      </w:pPr>
    </w:p>
    <w:p w14:paraId="366779E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Разные люди в зависимости от своих темпер</w:t>
      </w:r>
      <w:r>
        <w:t>а</w:t>
      </w:r>
      <w:r>
        <w:t>мента и характера по - разному воздействуют на сос</w:t>
      </w:r>
      <w:r>
        <w:t>е</w:t>
      </w:r>
      <w:r>
        <w:t>дей с целью направленного изменения их поведения в свою пользу.</w:t>
      </w:r>
    </w:p>
    <w:p w14:paraId="3ABD0D67" w14:textId="77777777" w:rsidR="009A371C" w:rsidRPr="000A31BE" w:rsidRDefault="009A371C">
      <w:pPr>
        <w:spacing w:before="40"/>
        <w:ind w:firstLine="709"/>
        <w:jc w:val="both"/>
      </w:pPr>
    </w:p>
    <w:p w14:paraId="01B80AE1" w14:textId="77777777" w:rsidR="00055884" w:rsidRDefault="00055884">
      <w:pPr>
        <w:spacing w:before="40"/>
        <w:ind w:firstLine="709"/>
        <w:jc w:val="both"/>
      </w:pPr>
      <w:r>
        <w:t xml:space="preserve">Таким образом </w:t>
      </w:r>
      <w:r>
        <w:rPr>
          <w:b/>
          <w:i/>
        </w:rPr>
        <w:t>разумный эгоист</w:t>
      </w:r>
      <w:r>
        <w:t xml:space="preserve"> оценивает с</w:t>
      </w:r>
      <w:r>
        <w:t>е</w:t>
      </w:r>
      <w:r>
        <w:t>бя не по высказываниям других людей, но по своей внутренней шкале.</w:t>
      </w:r>
    </w:p>
    <w:p w14:paraId="0C8600C8" w14:textId="77777777" w:rsidR="00055884" w:rsidRDefault="00055884">
      <w:pPr>
        <w:pStyle w:val="12"/>
        <w:jc w:val="both"/>
      </w:pPr>
      <w:bookmarkStart w:id="208" w:name="_Toc201323819"/>
      <w:r>
        <w:t>Всем никогда не угодишь!</w:t>
      </w:r>
      <w:bookmarkEnd w:id="208"/>
    </w:p>
    <w:p w14:paraId="0BD89E20" w14:textId="77777777" w:rsidR="00055884" w:rsidRDefault="00055884">
      <w:pPr>
        <w:spacing w:before="40"/>
        <w:ind w:firstLine="709"/>
        <w:jc w:val="both"/>
      </w:pPr>
      <w:r>
        <w:t>Беда многих людей в том, что они оценивают себя по меркам, что установили другие. А «оценщ</w:t>
      </w:r>
      <w:r>
        <w:t>и</w:t>
      </w:r>
      <w:r>
        <w:t>ков» много, всем не угодить. Поэтому они судорожно стремятся к признанию, к тому, чтобы им высказали это вслух.  И в результате становятся очень зависимы от того: дадут ли им любви в достаточном количестве? А если не дадут?</w:t>
      </w:r>
    </w:p>
    <w:p w14:paraId="1036F534" w14:textId="77777777" w:rsidR="00055884" w:rsidRDefault="00055884">
      <w:pPr>
        <w:spacing w:before="40"/>
        <w:ind w:firstLine="709"/>
        <w:jc w:val="both"/>
      </w:pPr>
      <w:r>
        <w:t>Такой человек находится на позиции психол</w:t>
      </w:r>
      <w:r>
        <w:t>о</w:t>
      </w:r>
      <w:r>
        <w:t>гического «ребенка» и он очень зависит от других л</w:t>
      </w:r>
      <w:r>
        <w:t>ю</w:t>
      </w:r>
      <w:r>
        <w:t>дей. Им очень легко манипулировать: любимый чел</w:t>
      </w:r>
      <w:r>
        <w:t>о</w:t>
      </w:r>
      <w:r>
        <w:t>век чуть нахмурил брови и он..... встает на задние ла</w:t>
      </w:r>
      <w:r>
        <w:t>п</w:t>
      </w:r>
      <w:r>
        <w:t>ки!</w:t>
      </w:r>
    </w:p>
    <w:p w14:paraId="27699055" w14:textId="77777777" w:rsidR="00055884" w:rsidRDefault="00055884">
      <w:pPr>
        <w:spacing w:before="40"/>
        <w:ind w:firstLine="709"/>
        <w:jc w:val="both"/>
      </w:pPr>
      <w:r>
        <w:t>Чем больше стандартизирована машина или устройство, тем они лучше; но чем больше стандарт</w:t>
      </w:r>
      <w:r>
        <w:t>и</w:t>
      </w:r>
      <w:r>
        <w:t>зирована личность, тем больше она «растворяется» в своем классе, национальности, расе или характерол</w:t>
      </w:r>
      <w:r>
        <w:t>о</w:t>
      </w:r>
      <w:r>
        <w:t>гическом типе, тем больше она соответствует некоему стандартному среднему - и тем ниже она в нравстве</w:t>
      </w:r>
      <w:r>
        <w:t>н</w:t>
      </w:r>
      <w:r>
        <w:t>ном отношении.</w:t>
      </w:r>
    </w:p>
    <w:p w14:paraId="17D2C18E" w14:textId="77777777" w:rsidR="00055884" w:rsidRDefault="00055884">
      <w:pPr>
        <w:pStyle w:val="12"/>
        <w:jc w:val="both"/>
      </w:pPr>
      <w:bookmarkStart w:id="209" w:name="_Toc201323820"/>
      <w:r>
        <w:t>Внутренние ориентиры самооценки</w:t>
      </w:r>
      <w:bookmarkEnd w:id="209"/>
    </w:p>
    <w:p w14:paraId="0B5832AA" w14:textId="2A80D3C5" w:rsidR="00055884" w:rsidRDefault="00055884">
      <w:pPr>
        <w:spacing w:before="40"/>
        <w:ind w:firstLine="709"/>
        <w:jc w:val="both"/>
      </w:pPr>
      <w:r>
        <w:t xml:space="preserve">Обычно человек не делает плохое из - за боязни </w:t>
      </w:r>
      <w:r w:rsidR="0012286B">
        <w:t>«</w:t>
      </w:r>
      <w:r>
        <w:t>санкций</w:t>
      </w:r>
      <w:r w:rsidR="0012286B">
        <w:t>»</w:t>
      </w:r>
      <w:r>
        <w:t>. Это уровень, когда нравственные и пов</w:t>
      </w:r>
      <w:r>
        <w:t>е</w:t>
      </w:r>
      <w:r>
        <w:t>денческие ориентиры черпаются вовне и зависят от капризов окружающих его людей. Но когда человек сделает ориентиром себя, свой образ идеального "Я", с которым не совмещается мелкое и грязное, когда ч</w:t>
      </w:r>
      <w:r>
        <w:t>е</w:t>
      </w:r>
      <w:r>
        <w:t xml:space="preserve">ловеку </w:t>
      </w:r>
      <w:r>
        <w:rPr>
          <w:u w:val="single"/>
        </w:rPr>
        <w:t>стыдно перед самим собой</w:t>
      </w:r>
      <w:r>
        <w:t xml:space="preserve">, то он становится настоящим интеллигентом, </w:t>
      </w:r>
      <w:r w:rsidR="0012286B">
        <w:t>ЛИЧНОСТЬЮ</w:t>
      </w:r>
      <w:r>
        <w:rPr>
          <w:rFonts w:ascii="Aivengo" w:hAnsi="Aivengo"/>
        </w:rPr>
        <w:t>!</w:t>
      </w:r>
    </w:p>
    <w:p w14:paraId="519C6193" w14:textId="77777777" w:rsidR="00055884" w:rsidRDefault="00055884">
      <w:pPr>
        <w:spacing w:before="40"/>
        <w:ind w:firstLine="709"/>
        <w:jc w:val="both"/>
      </w:pPr>
      <w:r>
        <w:t>Такой человек никогда не пойдет грабить маг</w:t>
      </w:r>
      <w:r>
        <w:t>а</w:t>
      </w:r>
      <w:r>
        <w:t>зин, даже если в городе выключен свет и его наверн</w:t>
      </w:r>
      <w:r>
        <w:t>я</w:t>
      </w:r>
      <w:r>
        <w:t>ка не поймают. Такой человек оценивает свое повед</w:t>
      </w:r>
      <w:r>
        <w:t>е</w:t>
      </w:r>
      <w:r>
        <w:t>ние на основе собственной шкалы ценностей. Для т</w:t>
      </w:r>
      <w:r>
        <w:t>а</w:t>
      </w:r>
      <w:r>
        <w:t>кого человека его самоуважение важнее, чем уважение других.</w:t>
      </w:r>
    </w:p>
    <w:p w14:paraId="7758189E" w14:textId="77777777" w:rsidR="00055884" w:rsidRDefault="00055884">
      <w:pPr>
        <w:spacing w:before="40"/>
        <w:ind w:firstLine="709"/>
        <w:jc w:val="both"/>
      </w:pPr>
      <w:r>
        <w:t xml:space="preserve">Поэтому  </w:t>
      </w:r>
      <w:r>
        <w:rPr>
          <w:b/>
          <w:i/>
        </w:rPr>
        <w:t>разумный эгоист</w:t>
      </w:r>
      <w:r>
        <w:t xml:space="preserve"> будет уважать себя САМ за то, что он сделал хорошего в жизни. И ему не нужны подтверждения его «</w:t>
      </w:r>
      <w:proofErr w:type="spellStart"/>
      <w:r>
        <w:t>хорошести</w:t>
      </w:r>
      <w:proofErr w:type="spellEnd"/>
      <w:r>
        <w:t>» извне.</w:t>
      </w:r>
    </w:p>
    <w:p w14:paraId="09B56BE6" w14:textId="77777777" w:rsidR="00055884" w:rsidRDefault="00055884">
      <w:pPr>
        <w:spacing w:before="40"/>
        <w:ind w:firstLine="709"/>
        <w:jc w:val="both"/>
      </w:pPr>
    </w:p>
    <w:p w14:paraId="0FF90BD5" w14:textId="77777777" w:rsidR="00055884" w:rsidRDefault="00055884">
      <w:pPr>
        <w:pStyle w:val="38"/>
      </w:pPr>
      <w:bookmarkStart w:id="210" w:name="_Toc201323821"/>
      <w:r>
        <w:t>Глава</w:t>
      </w:r>
      <w:r w:rsidR="00DD2813">
        <w:t xml:space="preserve"> двадцать шестая</w:t>
      </w:r>
      <w:r>
        <w:t>: Отн</w:t>
      </w:r>
      <w:r>
        <w:t>о</w:t>
      </w:r>
      <w:r>
        <w:t>шение к своим потребностям.</w:t>
      </w:r>
      <w:bookmarkEnd w:id="210"/>
    </w:p>
    <w:p w14:paraId="6047A379" w14:textId="77777777" w:rsidR="00055884" w:rsidRDefault="00055884">
      <w:pPr>
        <w:spacing w:before="40"/>
        <w:ind w:firstLine="709"/>
        <w:jc w:val="both"/>
      </w:pPr>
    </w:p>
    <w:p w14:paraId="37574288" w14:textId="77777777" w:rsidR="00055884" w:rsidRDefault="00055884">
      <w:pPr>
        <w:spacing w:before="40"/>
        <w:ind w:firstLine="709"/>
        <w:jc w:val="both"/>
      </w:pPr>
      <w:r>
        <w:rPr>
          <w:b/>
          <w:i/>
        </w:rPr>
        <w:t>Разумный  эгоист</w:t>
      </w:r>
      <w:r>
        <w:t xml:space="preserve"> всегда будет ограничивать свои потребности и желания. Он прекрасно знает, что очень многих людей  погубили  излишества. Только законченный мазохист будет нажираться и напиваться как свинья. Только совершенно неразумный человек будет реализовывать свои половые потребности в ж</w:t>
      </w:r>
      <w:r>
        <w:t>и</w:t>
      </w:r>
      <w:r>
        <w:t>вотном режиме.</w:t>
      </w:r>
    </w:p>
    <w:p w14:paraId="29A032A0" w14:textId="77777777" w:rsidR="009A371C" w:rsidRDefault="009A371C" w:rsidP="009A371C">
      <w:pPr>
        <w:spacing w:before="40"/>
        <w:ind w:firstLine="709"/>
        <w:jc w:val="both"/>
      </w:pPr>
    </w:p>
    <w:p w14:paraId="01C2E81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Надо думать так, как будто каждый может в</w:t>
      </w:r>
      <w:r>
        <w:t>и</w:t>
      </w:r>
      <w:r>
        <w:t>деть то, что творится в нашей душе.</w:t>
      </w:r>
    </w:p>
    <w:p w14:paraId="2D4E642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Сенека.</w:t>
      </w:r>
    </w:p>
    <w:p w14:paraId="336586BD" w14:textId="77777777" w:rsidR="009A371C" w:rsidRDefault="009A371C" w:rsidP="009A371C">
      <w:pPr>
        <w:spacing w:before="40"/>
        <w:ind w:firstLine="709"/>
        <w:jc w:val="both"/>
      </w:pPr>
    </w:p>
    <w:p w14:paraId="58EEC538" w14:textId="77777777" w:rsidR="00055884" w:rsidRDefault="00055884">
      <w:pPr>
        <w:spacing w:before="40"/>
        <w:ind w:firstLine="709"/>
        <w:jc w:val="both"/>
      </w:pPr>
      <w:r>
        <w:t>Человек всегда старается идти по пути наименьшего сопротивления  при реализации своих потребностей. Правда на его реальные выборы де</w:t>
      </w:r>
      <w:r>
        <w:t>й</w:t>
      </w:r>
      <w:r>
        <w:t>ствует не только окружающий его СЕЙЧАС мир, но и вся история его жизни, все полученные при воспит</w:t>
      </w:r>
      <w:r>
        <w:t>а</w:t>
      </w:r>
      <w:r>
        <w:t>нии правила, по которым он должен действовать се</w:t>
      </w:r>
      <w:r>
        <w:t>й</w:t>
      </w:r>
      <w:r>
        <w:t>час и в будущем.</w:t>
      </w:r>
    </w:p>
    <w:p w14:paraId="5B10D6E6" w14:textId="77777777" w:rsidR="00055884" w:rsidRDefault="00055884">
      <w:pPr>
        <w:pStyle w:val="12"/>
        <w:jc w:val="both"/>
      </w:pPr>
      <w:bookmarkStart w:id="211" w:name="_Toc201323822"/>
      <w:r>
        <w:t>Легкие пути ведут…</w:t>
      </w:r>
      <w:bookmarkEnd w:id="211"/>
    </w:p>
    <w:p w14:paraId="3011226D" w14:textId="77777777" w:rsidR="00055884" w:rsidRDefault="00055884">
      <w:pPr>
        <w:spacing w:before="40"/>
        <w:ind w:firstLine="709"/>
        <w:jc w:val="both"/>
      </w:pPr>
      <w:r>
        <w:t>И то, что он выбирает в первую очередь самое легкое, связано с тем, что ресурсы его организма не бесконечны. И человек всегда должен делать выбор в пользу наиболее важной  в данный момент потребн</w:t>
      </w:r>
      <w:r>
        <w:t>о</w:t>
      </w:r>
      <w:r>
        <w:t>сти. Может быть в дальнейшем этот путь приведет к неприятностям, но человек в ситуации выбора всегда склоняется или к наиболее легкому пути или к пути, который наиболее быстро приносит непосредственное удовольствие.</w:t>
      </w:r>
    </w:p>
    <w:p w14:paraId="1C628684" w14:textId="77777777" w:rsidR="00055884" w:rsidRDefault="00055884">
      <w:pPr>
        <w:spacing w:before="40"/>
        <w:ind w:firstLine="709"/>
        <w:jc w:val="both"/>
      </w:pPr>
      <w:r>
        <w:t>На этом свойстве психики основаны такие «м</w:t>
      </w:r>
      <w:r>
        <w:t>и</w:t>
      </w:r>
      <w:r>
        <w:t>лые» привычки как курение, прием алкоголя, употре</w:t>
      </w:r>
      <w:r>
        <w:t>б</w:t>
      </w:r>
      <w:r>
        <w:t>ление наркотиков. На этом основано то, что люди из двух совершенно одинаковых вариантов своих де</w:t>
      </w:r>
      <w:r>
        <w:t>й</w:t>
      </w:r>
      <w:r>
        <w:t>ствий выбирают тот, который начинается более легко.</w:t>
      </w:r>
    </w:p>
    <w:p w14:paraId="0ACF4468" w14:textId="77777777" w:rsidR="00055884" w:rsidRDefault="00055884">
      <w:pPr>
        <w:pStyle w:val="12"/>
        <w:jc w:val="both"/>
      </w:pPr>
      <w:bookmarkStart w:id="212" w:name="_Toc201323823"/>
      <w:r>
        <w:t>Человек всегда идет только по легким п</w:t>
      </w:r>
      <w:r>
        <w:t>у</w:t>
      </w:r>
      <w:r>
        <w:t>тям?</w:t>
      </w:r>
      <w:bookmarkEnd w:id="212"/>
    </w:p>
    <w:p w14:paraId="4C800413" w14:textId="77777777" w:rsidR="00055884" w:rsidRDefault="00055884">
      <w:pPr>
        <w:spacing w:before="40"/>
        <w:ind w:firstLine="709"/>
        <w:jc w:val="both"/>
      </w:pPr>
      <w:r>
        <w:t xml:space="preserve">Кто был в </w:t>
      </w:r>
      <w:proofErr w:type="spellStart"/>
      <w:r>
        <w:t>ГУМе</w:t>
      </w:r>
      <w:proofErr w:type="spellEnd"/>
      <w:r>
        <w:t xml:space="preserve"> тот знает, что между торгов</w:t>
      </w:r>
      <w:r>
        <w:t>ы</w:t>
      </w:r>
      <w:r>
        <w:t xml:space="preserve">ми линиями на втором этаже есть два вида переходов - сначала вверх на пол-этажа, потом вниз и сначала вниз, потом вверх. По энергетическим затратам оба варианты совершенно одинаковы. </w:t>
      </w:r>
    </w:p>
    <w:p w14:paraId="662932E1" w14:textId="77777777" w:rsidR="00055884" w:rsidRDefault="00055884">
      <w:pPr>
        <w:spacing w:before="40"/>
        <w:ind w:firstLine="709"/>
        <w:jc w:val="both"/>
      </w:pPr>
      <w:r>
        <w:t xml:space="preserve">Так вот оказалось, что до 95 процентов людей идут по переходу, который сначала ведет вниз! Она </w:t>
      </w:r>
      <w:r>
        <w:rPr>
          <w:b/>
          <w:bCs/>
          <w:i/>
          <w:iCs/>
        </w:rPr>
        <w:t>кажется</w:t>
      </w:r>
      <w:r>
        <w:t xml:space="preserve"> более легкой. И если перед пьющим челов</w:t>
      </w:r>
      <w:r>
        <w:t>е</w:t>
      </w:r>
      <w:r>
        <w:t>ком стоит бутылка, то она обязательно положит на обе лопатки страх перед скалкой жены!</w:t>
      </w:r>
    </w:p>
    <w:p w14:paraId="5591C3BE" w14:textId="77777777" w:rsidR="00055884" w:rsidRDefault="00055884">
      <w:pPr>
        <w:spacing w:before="40"/>
        <w:ind w:firstLine="709"/>
        <w:jc w:val="both"/>
      </w:pPr>
      <w:r>
        <w:t>В этом мире нет абсолютных истин! Так же как нет ничего изначально вредного. Даже яды в малых дозах становятся лекарствами. А лекарства и полезные вещества в больших количествах начинают приносить огромный вред! Алкоголь в малых дозах приносит ТОЛЬКО пользу, являясь прекрасным адаптогеном. Но в больших - одно из самых коварных изобретений человека!</w:t>
      </w:r>
    </w:p>
    <w:p w14:paraId="540F4057" w14:textId="77777777" w:rsidR="00F677E3" w:rsidRDefault="00647EB5">
      <w:pPr>
        <w:spacing w:before="40"/>
        <w:ind w:firstLine="709"/>
        <w:jc w:val="both"/>
      </w:pPr>
      <w:r>
        <w:pict w14:anchorId="3E39F54F">
          <v:shape id="_x0000_i1052" type="#_x0000_t75" style="width:283pt;height:212pt">
            <v:imagedata r:id="rId45" o:title=""/>
          </v:shape>
        </w:pict>
      </w:r>
    </w:p>
    <w:p w14:paraId="68242E28" w14:textId="77777777" w:rsidR="00055884" w:rsidRDefault="00055884">
      <w:pPr>
        <w:spacing w:before="40"/>
        <w:ind w:firstLine="709"/>
        <w:jc w:val="both"/>
      </w:pPr>
      <w:r>
        <w:t xml:space="preserve">Поэтому </w:t>
      </w:r>
      <w:r>
        <w:rPr>
          <w:b/>
          <w:i/>
        </w:rPr>
        <w:t>разумный эгоист</w:t>
      </w:r>
      <w:r>
        <w:t xml:space="preserve"> остановит свою р</w:t>
      </w:r>
      <w:r>
        <w:t>у</w:t>
      </w:r>
      <w:r>
        <w:t>ку, которая тянется или к дополнительному куску то</w:t>
      </w:r>
      <w:r>
        <w:t>р</w:t>
      </w:r>
      <w:r>
        <w:t>та или к лишней рюмке спиртного. Он знает, что иначе он затратит ОГРОМНОЕ количество энергии на леч</w:t>
      </w:r>
      <w:r>
        <w:t>е</w:t>
      </w:r>
      <w:r>
        <w:t>ние  от алкоголизма или же ожирения.</w:t>
      </w:r>
    </w:p>
    <w:p w14:paraId="4F0BAB97" w14:textId="77777777" w:rsidR="00055884" w:rsidRDefault="00055884">
      <w:pPr>
        <w:pStyle w:val="12"/>
        <w:jc w:val="both"/>
      </w:pPr>
      <w:bookmarkStart w:id="213" w:name="_Toc201323824"/>
      <w:r>
        <w:t>Как создать свои собственные запреты</w:t>
      </w:r>
      <w:bookmarkEnd w:id="213"/>
    </w:p>
    <w:p w14:paraId="0DC2B1C0" w14:textId="77777777" w:rsidR="00055884" w:rsidRDefault="00055884">
      <w:pPr>
        <w:spacing w:before="40"/>
        <w:ind w:firstLine="709"/>
        <w:jc w:val="both"/>
      </w:pPr>
      <w:r>
        <w:t>Я в какой-то счастливый для себя момент  жи</w:t>
      </w:r>
      <w:r>
        <w:t>з</w:t>
      </w:r>
      <w:r>
        <w:t>ни понял, что должен заставить себя отказаться от сиюминутного удовлетворения  своих потребностей ради более стойкого и важного для меня удовлетвор</w:t>
      </w:r>
      <w:r>
        <w:t>е</w:t>
      </w:r>
      <w:r>
        <w:t>ния через некоторое время и заключительного удовл</w:t>
      </w:r>
      <w:r>
        <w:t>е</w:t>
      </w:r>
      <w:r>
        <w:t>творения жизнью. И у меня нет никакого сопротивл</w:t>
      </w:r>
      <w:r>
        <w:t>е</w:t>
      </w:r>
      <w:r>
        <w:t>ния этому запрету, потому что он наложен не ради других, а ради себя!  Это МОЙ запрет!</w:t>
      </w:r>
    </w:p>
    <w:p w14:paraId="0129C9D4" w14:textId="77777777" w:rsidR="00055884" w:rsidRDefault="00055884">
      <w:pPr>
        <w:spacing w:before="40"/>
        <w:ind w:firstLine="709"/>
        <w:jc w:val="both"/>
      </w:pPr>
      <w:r>
        <w:t>Состояние небольшого дефицита желаемого - только благотворно для организма. Даже если оно с</w:t>
      </w:r>
      <w:r>
        <w:t>о</w:t>
      </w:r>
      <w:r>
        <w:t>здано искусственно и специально. Известно, что волк зимой голодным (кожа и кости - в чем душа держи</w:t>
      </w:r>
      <w:r>
        <w:t>т</w:t>
      </w:r>
      <w:r>
        <w:t>ся!) пробегает десятки километров в поисках пищи. Казалось бы - откуда берутся силы?</w:t>
      </w:r>
    </w:p>
    <w:p w14:paraId="3B306A89" w14:textId="77777777" w:rsidR="00055884" w:rsidRDefault="00055884">
      <w:pPr>
        <w:spacing w:before="40"/>
        <w:ind w:firstLine="709"/>
        <w:jc w:val="both"/>
      </w:pPr>
      <w:r>
        <w:t>А силы ему дает инстинкт выживания, самос</w:t>
      </w:r>
      <w:r>
        <w:t>о</w:t>
      </w:r>
      <w:r>
        <w:t>хранения. На алтарь жизни бросается все, что не ну</w:t>
      </w:r>
      <w:r>
        <w:t>ж</w:t>
      </w:r>
      <w:r>
        <w:t>но в данный момент: жир, старые и больные клетки. То есть организм во время голодания съедает в первую очередь запасы. А когда они кончаются – все старые и больные клетки. Поэтому голодание действ</w:t>
      </w:r>
      <w:r>
        <w:t>у</w:t>
      </w:r>
      <w:r>
        <w:t xml:space="preserve">ет оздоравливающе и </w:t>
      </w:r>
      <w:proofErr w:type="spellStart"/>
      <w:r>
        <w:t>омолаживающе</w:t>
      </w:r>
      <w:proofErr w:type="spellEnd"/>
      <w:r>
        <w:t xml:space="preserve"> на организм. Но, естественно, голодание должно проводиться в разу</w:t>
      </w:r>
      <w:r>
        <w:t>м</w:t>
      </w:r>
      <w:r>
        <w:t>ных пределах.</w:t>
      </w:r>
    </w:p>
    <w:p w14:paraId="4B73DD2A" w14:textId="77777777" w:rsidR="009A371C" w:rsidRDefault="009A371C" w:rsidP="009A371C">
      <w:pPr>
        <w:spacing w:before="40"/>
        <w:ind w:firstLine="720"/>
      </w:pPr>
    </w:p>
    <w:p w14:paraId="36F87FEE"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Большинство людей счастливы настолько, насколько они считают себя счастливыми.</w:t>
      </w:r>
    </w:p>
    <w:p w14:paraId="7650A7F9"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А. Линкольн.</w:t>
      </w:r>
    </w:p>
    <w:p w14:paraId="0F48E57C" w14:textId="77777777" w:rsidR="009A371C" w:rsidRDefault="009A371C" w:rsidP="009A371C">
      <w:pPr>
        <w:spacing w:before="40"/>
        <w:ind w:firstLine="720"/>
      </w:pPr>
    </w:p>
    <w:p w14:paraId="7A987A6B" w14:textId="77777777" w:rsidR="00055884" w:rsidRDefault="00055884">
      <w:pPr>
        <w:spacing w:before="40"/>
        <w:ind w:firstLine="709"/>
        <w:jc w:val="both"/>
      </w:pPr>
      <w:r>
        <w:t xml:space="preserve">Поэтому </w:t>
      </w:r>
      <w:r>
        <w:rPr>
          <w:b/>
          <w:i/>
        </w:rPr>
        <w:t>разумный эгоист</w:t>
      </w:r>
      <w:r>
        <w:t xml:space="preserve"> всегда и СПЕЦ</w:t>
      </w:r>
      <w:r>
        <w:t>И</w:t>
      </w:r>
      <w:r>
        <w:t>АЛЬНО будет держать свое тело в состоянии небол</w:t>
      </w:r>
      <w:r>
        <w:t>ь</w:t>
      </w:r>
      <w:r>
        <w:t>шого дефицита питательных веществ. Таким образом в его подсознании будет включаться программа на активность. Ведь нажравшийся до отвала человек ст</w:t>
      </w:r>
      <w:r>
        <w:t>а</w:t>
      </w:r>
      <w:r>
        <w:t>новится сонливым и ему уже ни к чему не надо стр</w:t>
      </w:r>
      <w:r>
        <w:t>е</w:t>
      </w:r>
      <w:r>
        <w:t>миться.</w:t>
      </w:r>
    </w:p>
    <w:p w14:paraId="469D59CD" w14:textId="77777777" w:rsidR="00055884" w:rsidRDefault="00055884">
      <w:pPr>
        <w:pStyle w:val="38"/>
      </w:pPr>
      <w:bookmarkStart w:id="214" w:name="_Toc201323825"/>
      <w:r>
        <w:t>Глава</w:t>
      </w:r>
      <w:r w:rsidR="00DD2813">
        <w:t xml:space="preserve"> двадцать седьмая</w:t>
      </w:r>
      <w:r>
        <w:t>: Отн</w:t>
      </w:r>
      <w:r>
        <w:t>о</w:t>
      </w:r>
      <w:r>
        <w:t>шение к удовольствиям.</w:t>
      </w:r>
      <w:bookmarkEnd w:id="214"/>
    </w:p>
    <w:p w14:paraId="1D8ADBED" w14:textId="77777777" w:rsidR="00055884" w:rsidRDefault="00055884">
      <w:pPr>
        <w:spacing w:before="40"/>
        <w:ind w:firstLine="709"/>
        <w:jc w:val="both"/>
        <w:rPr>
          <w:b/>
          <w:i/>
        </w:rPr>
      </w:pPr>
    </w:p>
    <w:p w14:paraId="7323CD64" w14:textId="2B48ED3B" w:rsidR="00055884" w:rsidRDefault="00055884">
      <w:pPr>
        <w:spacing w:before="40"/>
        <w:ind w:firstLine="709"/>
        <w:jc w:val="both"/>
      </w:pPr>
      <w:r>
        <w:rPr>
          <w:b/>
          <w:i/>
        </w:rPr>
        <w:t>Разумный эгоист</w:t>
      </w:r>
      <w:r>
        <w:t xml:space="preserve"> обязательно научится пол</w:t>
      </w:r>
      <w:r>
        <w:t>у</w:t>
      </w:r>
      <w:r>
        <w:t xml:space="preserve">чать удовольствие от мелких приятностей. Каждый человек ежедневно испытывает </w:t>
      </w:r>
      <w:r w:rsidR="0012286B">
        <w:t xml:space="preserve">их </w:t>
      </w:r>
      <w:r>
        <w:t>в жизни, но ца</w:t>
      </w:r>
      <w:r>
        <w:t>р</w:t>
      </w:r>
      <w:r>
        <w:t>ственно и небрежно не обращает на них внимание. Я знаю точно, что если пищу смаковать, то она принесет в 100 (!) раз больше удовольствия, чем если ее просто сожрать в животном режиме.</w:t>
      </w:r>
    </w:p>
    <w:p w14:paraId="3F8B5B4E" w14:textId="77777777" w:rsidR="00055884" w:rsidRDefault="00055884">
      <w:pPr>
        <w:pStyle w:val="12"/>
        <w:jc w:val="both"/>
      </w:pPr>
      <w:bookmarkStart w:id="215" w:name="_Toc201323826"/>
      <w:r>
        <w:t>Нужна ли «Волга» для счастья?</w:t>
      </w:r>
      <w:bookmarkEnd w:id="215"/>
    </w:p>
    <w:p w14:paraId="603AA16A" w14:textId="77777777" w:rsidR="00055884" w:rsidRDefault="00055884">
      <w:pPr>
        <w:spacing w:before="40"/>
        <w:ind w:firstLine="709"/>
        <w:jc w:val="both"/>
      </w:pPr>
      <w:r>
        <w:t>Зачастую человек не получает удовольствие от обыденных вещей (скажем от холодного душа) по о</w:t>
      </w:r>
      <w:r>
        <w:t>д</w:t>
      </w:r>
      <w:r>
        <w:t>ной простой причине. Он постоянно ждет, что уд</w:t>
      </w:r>
      <w:r>
        <w:t>о</w:t>
      </w:r>
      <w:r>
        <w:t xml:space="preserve">вольствие, для того, чтобы радоваться ему, должно быть очень интенсивным. И на всякие «мелочи» он просто не обращает внимания. «Ну, вот, если «Волгу» по лотерее выиграю!.....» </w:t>
      </w:r>
    </w:p>
    <w:p w14:paraId="444F56CB" w14:textId="77777777" w:rsidR="00055884" w:rsidRDefault="00055884">
      <w:pPr>
        <w:spacing w:before="40"/>
        <w:ind w:firstLine="709"/>
        <w:jc w:val="both"/>
      </w:pPr>
      <w:r>
        <w:t>Но ведь крупные приятные события случаются очень редко! И, если ориентироваться только на их наличие или отсутствие, можно прямиком угодить в депрессию!</w:t>
      </w:r>
    </w:p>
    <w:p w14:paraId="32C18A2E" w14:textId="77777777" w:rsidR="00055884" w:rsidRDefault="00055884">
      <w:pPr>
        <w:spacing w:before="40"/>
        <w:ind w:firstLine="709"/>
        <w:jc w:val="both"/>
      </w:pPr>
      <w:r>
        <w:t>Грубое животное удовольствие интенсивно, но очень кратковременно. Все человеческие удовол</w:t>
      </w:r>
      <w:r>
        <w:t>ь</w:t>
      </w:r>
      <w:r>
        <w:t>ствия чаще всего не так интенсивны. Зато они более продолжительны, они более широки по спектру ощ</w:t>
      </w:r>
      <w:r>
        <w:t>у</w:t>
      </w:r>
      <w:r>
        <w:t>щений, которые в это время испытывает человек. И если интенсивные переживания, которые приносит животное удовольствие, имеют постоянную тенде</w:t>
      </w:r>
      <w:r>
        <w:t>н</w:t>
      </w:r>
      <w:r>
        <w:t>цию к ослаблению, то человеческие удовольствия от тренировки ТОЛЬКО УВЕЛИЧИВАЮТСЯ!</w:t>
      </w:r>
    </w:p>
    <w:p w14:paraId="45DED7C9" w14:textId="77777777" w:rsidR="00055884" w:rsidRDefault="00055884">
      <w:pPr>
        <w:pStyle w:val="12"/>
        <w:jc w:val="both"/>
      </w:pPr>
      <w:bookmarkStart w:id="216" w:name="_Toc201323827"/>
      <w:r>
        <w:t>Человек ничем не отличается от амебы?</w:t>
      </w:r>
      <w:bookmarkEnd w:id="216"/>
    </w:p>
    <w:p w14:paraId="11090207" w14:textId="77777777" w:rsidR="00055884" w:rsidRDefault="00055884">
      <w:pPr>
        <w:spacing w:before="40"/>
        <w:ind w:firstLine="709"/>
        <w:jc w:val="both"/>
      </w:pPr>
      <w:r>
        <w:t>Основополагающей мотивацией, которая дв</w:t>
      </w:r>
      <w:r>
        <w:t>и</w:t>
      </w:r>
      <w:r>
        <w:t>гает все живые существа по этому миру, является жажда получения удовольствия. Это механизм, кот</w:t>
      </w:r>
      <w:r>
        <w:t>о</w:t>
      </w:r>
      <w:r>
        <w:t>рый у простейших называется хемотаксисом, а у вы</w:t>
      </w:r>
      <w:r>
        <w:t>с</w:t>
      </w:r>
      <w:r>
        <w:t>ших животных - инстинктом выживания, позволя</w:t>
      </w:r>
      <w:r>
        <w:t>ю</w:t>
      </w:r>
      <w:r>
        <w:t>щий избежать всего, что неприятно и стремиться ко всему, что приятно. В общем и целом, стремление к получению максимального удовольствия при мин</w:t>
      </w:r>
      <w:r>
        <w:t>и</w:t>
      </w:r>
      <w:r>
        <w:t>муме усилий - очень важная для организма функция.</w:t>
      </w:r>
    </w:p>
    <w:p w14:paraId="219F8F60" w14:textId="77777777" w:rsidR="00055884" w:rsidRDefault="00055884">
      <w:pPr>
        <w:spacing w:before="40"/>
        <w:ind w:firstLine="709"/>
        <w:jc w:val="both"/>
      </w:pPr>
      <w:r>
        <w:t xml:space="preserve">Все живое на планете Земля живет по принципу биологической целесообразности. Если сказать проще, то  всегда оценивается: </w:t>
      </w:r>
      <w:r>
        <w:rPr>
          <w:b/>
          <w:i/>
        </w:rPr>
        <w:t>«Полезно ли это действие для выживания сейчас и в долговременной перспе</w:t>
      </w:r>
      <w:r>
        <w:rPr>
          <w:b/>
          <w:i/>
        </w:rPr>
        <w:t>к</w:t>
      </w:r>
      <w:r>
        <w:rPr>
          <w:b/>
          <w:i/>
        </w:rPr>
        <w:t>тиве</w:t>
      </w:r>
      <w:r>
        <w:t>?</w:t>
      </w:r>
      <w:r>
        <w:rPr>
          <w:b/>
          <w:i/>
        </w:rPr>
        <w:t>»</w:t>
      </w:r>
      <w:r>
        <w:t xml:space="preserve"> Это один из самых главных законов жизни!</w:t>
      </w:r>
    </w:p>
    <w:p w14:paraId="014C1EA2" w14:textId="77777777" w:rsidR="00055884" w:rsidRDefault="00055884">
      <w:pPr>
        <w:pStyle w:val="12"/>
        <w:jc w:val="both"/>
      </w:pPr>
      <w:bookmarkStart w:id="217" w:name="_Toc201323828"/>
      <w:r>
        <w:t>Вечный бой…</w:t>
      </w:r>
      <w:bookmarkEnd w:id="217"/>
    </w:p>
    <w:p w14:paraId="603FEEA3" w14:textId="77777777" w:rsidR="00055884" w:rsidRDefault="00055884">
      <w:pPr>
        <w:spacing w:before="40"/>
        <w:ind w:firstLine="709"/>
        <w:jc w:val="both"/>
      </w:pPr>
      <w:r>
        <w:t>Все люди сибариты и, если бы могли, то кру</w:t>
      </w:r>
      <w:r>
        <w:t>г</w:t>
      </w:r>
      <w:r>
        <w:t>лые сутки получали бы неограниченное ничем  уд</w:t>
      </w:r>
      <w:r>
        <w:t>о</w:t>
      </w:r>
      <w:r>
        <w:t>вольствие (яркий пример крайнего выражения этого принципа - наркоманы).</w:t>
      </w:r>
    </w:p>
    <w:p w14:paraId="0FB2CF7E" w14:textId="77777777" w:rsidR="00055884" w:rsidRDefault="00055884">
      <w:pPr>
        <w:spacing w:before="40"/>
        <w:ind w:firstLine="709"/>
        <w:jc w:val="both"/>
      </w:pPr>
      <w:r>
        <w:t>Но если человек будет всегда выбирать то, что требует его тело, то он, как личность, будет регресс</w:t>
      </w:r>
      <w:r>
        <w:t>и</w:t>
      </w:r>
      <w:r>
        <w:t>ровать. Он в конце концов превращается в натурал</w:t>
      </w:r>
      <w:r>
        <w:t>ь</w:t>
      </w:r>
      <w:r>
        <w:t>ного скота (и каждый знает тому массу подтвержд</w:t>
      </w:r>
      <w:r>
        <w:t>е</w:t>
      </w:r>
      <w:r>
        <w:t xml:space="preserve">ний). </w:t>
      </w:r>
    </w:p>
    <w:p w14:paraId="59CEBF68" w14:textId="77777777" w:rsidR="009A371C" w:rsidRDefault="009A371C" w:rsidP="009A371C">
      <w:pPr>
        <w:spacing w:before="40"/>
        <w:ind w:firstLine="709"/>
        <w:jc w:val="both"/>
      </w:pPr>
    </w:p>
    <w:p w14:paraId="6B91E02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Когда виновный признает свою вину, он спас</w:t>
      </w:r>
      <w:r>
        <w:t>а</w:t>
      </w:r>
      <w:r>
        <w:t>ет единственное, что стоит спасать - свою честь.</w:t>
      </w:r>
    </w:p>
    <w:p w14:paraId="5652380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В.Гюго</w:t>
      </w:r>
      <w:proofErr w:type="spellEnd"/>
      <w:r>
        <w:t>.</w:t>
      </w:r>
    </w:p>
    <w:p w14:paraId="2B3C2D00" w14:textId="77777777" w:rsidR="009A371C" w:rsidRDefault="009A371C" w:rsidP="009A371C">
      <w:pPr>
        <w:spacing w:before="40"/>
        <w:ind w:firstLine="709"/>
        <w:jc w:val="both"/>
      </w:pPr>
    </w:p>
    <w:p w14:paraId="3E972547" w14:textId="77777777" w:rsidR="00055884" w:rsidRDefault="00055884">
      <w:pPr>
        <w:spacing w:before="40"/>
        <w:ind w:firstLine="709"/>
        <w:jc w:val="both"/>
      </w:pPr>
      <w:r>
        <w:t>Но и излишнее отрицание требований плоти ничем хорошим не кончается - человек превращается в бесплодного и сухого моралиста. И умение найти ту, единственно верную для ДАННОГО человека точку равновесия животного и человеческого, чрезвычайно важно для каждого человека.</w:t>
      </w:r>
    </w:p>
    <w:p w14:paraId="477DEB2F" w14:textId="77777777" w:rsidR="00055884" w:rsidRDefault="00055884">
      <w:pPr>
        <w:spacing w:before="40"/>
        <w:ind w:firstLine="709"/>
        <w:jc w:val="both"/>
      </w:pPr>
      <w:r>
        <w:t>Если смотреть на мир через серые очки, то он будет казаться сплошной чередой осеннего дождя с редкими прогалинами хорошей погоды. Но если ты, дорогой читатель, научишься радоваться каждому п</w:t>
      </w:r>
      <w:r>
        <w:t>о</w:t>
      </w:r>
      <w:r>
        <w:t>даренному жизнью дню, если научишься погружаться в мелкие радости жизни и смаковать их, то жизнь для тебя сразу же окрасится в иные цвета.</w:t>
      </w:r>
    </w:p>
    <w:p w14:paraId="44B45479" w14:textId="77777777" w:rsidR="00055884" w:rsidRDefault="00055884">
      <w:pPr>
        <w:pStyle w:val="12"/>
        <w:jc w:val="both"/>
      </w:pPr>
      <w:bookmarkStart w:id="218" w:name="_Toc201323829"/>
      <w:r>
        <w:t>Психологический фиксаж</w:t>
      </w:r>
      <w:bookmarkEnd w:id="218"/>
    </w:p>
    <w:p w14:paraId="55197D19" w14:textId="77777777" w:rsidR="00055884" w:rsidRDefault="00055884">
      <w:pPr>
        <w:spacing w:before="40"/>
        <w:ind w:firstLine="709"/>
        <w:jc w:val="both"/>
      </w:pPr>
      <w:r>
        <w:t>Тебе, дорогой читатель, необходимо научиться ходить по своей жизни и фиксироваться на всем, что тебе приносит положительные ощущения. Фиксир</w:t>
      </w:r>
      <w:r>
        <w:t>о</w:t>
      </w:r>
      <w:r>
        <w:t>ваться и давать себе установку: "Запомнить!" Тогда и через много лет тебе будет что вспомнить приятного! Ведь даже не достаточно хорошо закрепленная фот</w:t>
      </w:r>
      <w:r>
        <w:t>о</w:t>
      </w:r>
      <w:r>
        <w:t>графия через некоторое время желтеет и разглядеть изображение бывает очень трудно.</w:t>
      </w:r>
    </w:p>
    <w:p w14:paraId="4DE10B70" w14:textId="77777777" w:rsidR="00055884" w:rsidRDefault="00055884">
      <w:pPr>
        <w:spacing w:before="40"/>
        <w:ind w:firstLine="709"/>
        <w:jc w:val="both"/>
      </w:pPr>
      <w:r>
        <w:t>И мне очень запомнился мой личный опыт в этом плане. Однажды меня попросили провести зан</w:t>
      </w:r>
      <w:r>
        <w:t>я</w:t>
      </w:r>
      <w:r>
        <w:t>тия по саморегуляции на горном озере в Красноярском крае. Чистейшая, холодная вода (но купаться можно было) и огромное количество рыбы! Для меня, страс</w:t>
      </w:r>
      <w:r>
        <w:t>т</w:t>
      </w:r>
      <w:r>
        <w:t xml:space="preserve">ного рыболова, это был почти рай! </w:t>
      </w:r>
    </w:p>
    <w:p w14:paraId="4D809BFB" w14:textId="77777777" w:rsidR="00055884" w:rsidRDefault="00055884">
      <w:pPr>
        <w:spacing w:before="40"/>
        <w:ind w:firstLine="709"/>
        <w:jc w:val="both"/>
      </w:pPr>
      <w:r>
        <w:t>И вот я ходил там и все фиксировал так, как было описано выше. И до сих пор я, закрыв глаза, п</w:t>
      </w:r>
      <w:r>
        <w:t>о</w:t>
      </w:r>
      <w:r>
        <w:t>чти реально вижу все эти красоты. Если учесть, что у меня достаточно слабое образное мышление, то это прекрасное достижение!</w:t>
      </w:r>
    </w:p>
    <w:p w14:paraId="59ECD349" w14:textId="77777777" w:rsidR="00055884" w:rsidRDefault="00055884">
      <w:pPr>
        <w:spacing w:before="40"/>
        <w:ind w:firstLine="709"/>
        <w:jc w:val="both"/>
      </w:pPr>
      <w:r>
        <w:t>Когда ты ешь, пьешь, расслабленно лежишь, зафиксируй свои приятные ощущения в данный м</w:t>
      </w:r>
      <w:r>
        <w:t>о</w:t>
      </w:r>
      <w:r>
        <w:t>мент. Прочувствуй их, углубись в них, посмакуй их.  И ты почувствуешь, что уровень удовлетворения в данный момент РЕЗКО увеличится!</w:t>
      </w:r>
    </w:p>
    <w:p w14:paraId="6D726EF5" w14:textId="77777777" w:rsidR="00055884" w:rsidRDefault="00055884">
      <w:pPr>
        <w:spacing w:before="40"/>
        <w:ind w:firstLine="709"/>
        <w:jc w:val="both"/>
      </w:pPr>
      <w:r>
        <w:t xml:space="preserve">Поэтому </w:t>
      </w:r>
      <w:r>
        <w:rPr>
          <w:b/>
          <w:i/>
        </w:rPr>
        <w:t>разумный эгоист</w:t>
      </w:r>
      <w:r>
        <w:t xml:space="preserve"> считает, что ИМ</w:t>
      </w:r>
      <w:r>
        <w:t>Е</w:t>
      </w:r>
      <w:r>
        <w:t>ЕТ  ПРАВО на получение удовольствия! И постарае</w:t>
      </w:r>
      <w:r>
        <w:t>т</w:t>
      </w:r>
      <w:r>
        <w:t>ся найти это удовольствие  везде,  где только можно. Если, конечно же</w:t>
      </w:r>
      <w:r w:rsidR="006761E0">
        <w:t>,</w:t>
      </w:r>
      <w:r>
        <w:t xml:space="preserve"> он при этом будет выполнять гла</w:t>
      </w:r>
      <w:r>
        <w:t>в</w:t>
      </w:r>
      <w:r>
        <w:t>ную заповедь разумного эгоиста: «</w:t>
      </w:r>
      <w:r>
        <w:rPr>
          <w:b/>
          <w:u w:val="single"/>
        </w:rPr>
        <w:t>Не помешай др</w:t>
      </w:r>
      <w:r>
        <w:rPr>
          <w:b/>
          <w:u w:val="single"/>
        </w:rPr>
        <w:t>у</w:t>
      </w:r>
      <w:r>
        <w:rPr>
          <w:b/>
          <w:u w:val="single"/>
        </w:rPr>
        <w:t>гим людям</w:t>
      </w:r>
      <w:r>
        <w:t>!»</w:t>
      </w:r>
    </w:p>
    <w:p w14:paraId="5A17AC3B" w14:textId="77777777" w:rsidR="00055884" w:rsidRDefault="00055884">
      <w:pPr>
        <w:spacing w:before="40"/>
        <w:ind w:firstLine="709"/>
        <w:jc w:val="both"/>
      </w:pPr>
    </w:p>
    <w:p w14:paraId="59373DC1" w14:textId="77777777" w:rsidR="00055884" w:rsidRDefault="00055884">
      <w:pPr>
        <w:pStyle w:val="38"/>
      </w:pPr>
      <w:bookmarkStart w:id="219" w:name="_Toc201323830"/>
      <w:r>
        <w:t>Глава</w:t>
      </w:r>
      <w:r w:rsidR="00DD2813">
        <w:t xml:space="preserve"> двадцать восьмая</w:t>
      </w:r>
      <w:r>
        <w:t>: Отн</w:t>
      </w:r>
      <w:r>
        <w:t>о</w:t>
      </w:r>
      <w:r>
        <w:t>шение к опасностям.</w:t>
      </w:r>
      <w:bookmarkEnd w:id="219"/>
    </w:p>
    <w:p w14:paraId="37490BA7" w14:textId="77777777" w:rsidR="00055884" w:rsidRDefault="00055884">
      <w:pPr>
        <w:spacing w:before="40"/>
        <w:ind w:firstLine="709"/>
        <w:jc w:val="both"/>
      </w:pPr>
    </w:p>
    <w:p w14:paraId="0850C6C9" w14:textId="4F126144" w:rsidR="00055884" w:rsidRDefault="00055884">
      <w:pPr>
        <w:spacing w:before="40"/>
        <w:ind w:firstLine="709"/>
        <w:jc w:val="both"/>
      </w:pPr>
      <w:r>
        <w:rPr>
          <w:b/>
          <w:i/>
        </w:rPr>
        <w:t xml:space="preserve">Разумный эгоист </w:t>
      </w:r>
      <w:r>
        <w:t>всегда чет</w:t>
      </w:r>
      <w:r w:rsidR="0012286B">
        <w:t>ко знает - что опасно и что нет?</w:t>
      </w:r>
      <w:r>
        <w:t xml:space="preserve"> И к тому, что ДЕЙСТВИТЕЛЬНО опасно, относится очень аккуратно и «уважительно». А вот реакцию на мнимые опасности он безжалостно выкорчевывает из себя.</w:t>
      </w:r>
    </w:p>
    <w:p w14:paraId="1DE6BA94" w14:textId="4754D5C6" w:rsidR="00055884" w:rsidRDefault="00647EB5" w:rsidP="003A0902">
      <w:pPr>
        <w:pStyle w:val="12"/>
        <w:ind w:firstLine="426"/>
        <w:jc w:val="both"/>
      </w:pPr>
      <w:bookmarkStart w:id="220" w:name="_Toc201323831"/>
      <w:r>
        <w:pict w14:anchorId="5084C04A">
          <v:shape id="_x0000_i1053" type="#_x0000_t75" style="width:245pt;height:183pt">
            <v:imagedata r:id="rId46" o:title=""/>
          </v:shape>
        </w:pict>
      </w:r>
      <w:r w:rsidR="003A0902">
        <w:tab/>
      </w:r>
      <w:r w:rsidR="0012286B">
        <w:t>Будь готов! В</w:t>
      </w:r>
      <w:r w:rsidR="00055884">
        <w:t>сегда готов?</w:t>
      </w:r>
      <w:bookmarkEnd w:id="220"/>
    </w:p>
    <w:p w14:paraId="37908407" w14:textId="77777777" w:rsidR="00055884" w:rsidRDefault="00055884">
      <w:pPr>
        <w:spacing w:before="40"/>
        <w:ind w:firstLine="709"/>
        <w:jc w:val="both"/>
      </w:pPr>
      <w:r>
        <w:t>На любую опасность у организма есть униве</w:t>
      </w:r>
      <w:r>
        <w:t>р</w:t>
      </w:r>
      <w:r>
        <w:t>сальный ответ - тревога и стрессовая реакция.  Стре</w:t>
      </w:r>
      <w:r>
        <w:t>с</w:t>
      </w:r>
      <w:r>
        <w:t>совая реакция  всегда одинакова: поднимается давл</w:t>
      </w:r>
      <w:r>
        <w:t>е</w:t>
      </w:r>
      <w:r>
        <w:t>ние (надо продавить кровь в напряженные мышцы), быстрее и мощнее начинает биться сердце (расход кислорода и питательных веществ в тканях резко ув</w:t>
      </w:r>
      <w:r>
        <w:t>е</w:t>
      </w:r>
      <w:r>
        <w:t>личивается и надо восполнить этот дефицит), расш</w:t>
      </w:r>
      <w:r>
        <w:t>и</w:t>
      </w:r>
      <w:r>
        <w:t>ряются зрачки (надо лучше видеть), сжимаются сос</w:t>
      </w:r>
      <w:r>
        <w:t>у</w:t>
      </w:r>
      <w:r>
        <w:t>ды в пищеварительных и выделительных органах ( не до этого сейчас).</w:t>
      </w:r>
    </w:p>
    <w:p w14:paraId="3E25C63A"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rPr>
          <w:b/>
        </w:rPr>
      </w:pPr>
      <w:r>
        <w:rPr>
          <w:b/>
        </w:rPr>
        <w:t>Жизнь в обществе делает нас «паиньками».</w:t>
      </w:r>
    </w:p>
    <w:p w14:paraId="4A327610" w14:textId="77777777" w:rsidR="00055884" w:rsidRDefault="00055884">
      <w:pPr>
        <w:spacing w:before="40"/>
        <w:ind w:firstLine="709"/>
        <w:jc w:val="both"/>
      </w:pPr>
      <w:r>
        <w:t>Ученые  на протяжении трех суток  непрерывно измеряли артериальное давление  у молодых, здор</w:t>
      </w:r>
      <w:r>
        <w:t>о</w:t>
      </w:r>
      <w:r>
        <w:t>вых мужчин. Они в это время занимались своими обычными делами - работали, принимали пищу, отд</w:t>
      </w:r>
      <w:r>
        <w:t>ы</w:t>
      </w:r>
      <w:r>
        <w:t>хали, занимались любовью. И давление у молодых людей  в течении этих трех суток постоянно менялось от цифр 60/20 до 300/120! Из этого опыта можно сд</w:t>
      </w:r>
      <w:r>
        <w:t>е</w:t>
      </w:r>
      <w:r>
        <w:t>лать вывод, что само по себе поднятие давления не имеет никакого патологического значения.</w:t>
      </w:r>
    </w:p>
    <w:p w14:paraId="0CE8193C" w14:textId="77777777" w:rsidR="00055884" w:rsidRDefault="00055884">
      <w:pPr>
        <w:spacing w:before="40"/>
        <w:ind w:firstLine="709"/>
        <w:jc w:val="both"/>
      </w:pPr>
      <w:r>
        <w:t>Казалось бы: «</w:t>
      </w:r>
      <w:r>
        <w:rPr>
          <w:b/>
          <w:i/>
        </w:rPr>
        <w:t>Какой ужас! Давление не 120 на 80!»</w:t>
      </w:r>
      <w:r>
        <w:t xml:space="preserve"> Ведь мы так привыкли к этому безапелляц</w:t>
      </w:r>
      <w:r>
        <w:t>и</w:t>
      </w:r>
      <w:r>
        <w:t>онному заявлению врачей: «Нормальное давление только 120 на 80. Когда давление на других цифрах - его надо лечить!» Но изменение давления в течении суток и в зависимости от нагрузки происходят У  ВСЕХ!  И это совершенно нормально.</w:t>
      </w:r>
    </w:p>
    <w:p w14:paraId="3F1CC8F8" w14:textId="77777777" w:rsidR="00055884" w:rsidRDefault="00055884">
      <w:pPr>
        <w:pStyle w:val="12"/>
        <w:jc w:val="both"/>
      </w:pPr>
      <w:bookmarkStart w:id="221" w:name="_Toc201323832"/>
      <w:r>
        <w:t>Долго ли живут камикадзе?</w:t>
      </w:r>
      <w:bookmarkEnd w:id="221"/>
    </w:p>
    <w:p w14:paraId="4E56B872" w14:textId="77777777" w:rsidR="00055884" w:rsidRDefault="00055884">
      <w:pPr>
        <w:spacing w:before="40"/>
        <w:ind w:firstLine="709"/>
        <w:jc w:val="both"/>
      </w:pPr>
      <w:r>
        <w:t>Представь себе, дорогой читатель, что сейчас, когда ты спокойно читаешь эти строки, вдруг откр</w:t>
      </w:r>
      <w:r>
        <w:t>ы</w:t>
      </w:r>
      <w:r>
        <w:t xml:space="preserve">вается дверь и в комнату входит </w:t>
      </w:r>
      <w:r>
        <w:rPr>
          <w:b/>
        </w:rPr>
        <w:t>саблезубый тигр</w:t>
      </w:r>
      <w:r>
        <w:t>. У тебя  есть только два варианта действий: или хватать ноги в руки и как можно быстрее уносить их в бе</w:t>
      </w:r>
      <w:r>
        <w:t>з</w:t>
      </w:r>
      <w:r>
        <w:t>опасное место. Или же драться с тигром в качестве камикадзе.</w:t>
      </w:r>
    </w:p>
    <w:p w14:paraId="6FEECBE5" w14:textId="77777777" w:rsidR="00055884" w:rsidRDefault="00055884">
      <w:pPr>
        <w:spacing w:before="40"/>
        <w:ind w:firstLine="709"/>
        <w:jc w:val="both"/>
      </w:pPr>
      <w:r>
        <w:t>В любом случае у тебя должно подняться да</w:t>
      </w:r>
      <w:r>
        <w:t>в</w:t>
      </w:r>
      <w:r>
        <w:t>ление, чтобы можно было сделать или то или другое.  Если давление не поднимется, то ты умрешь во время убегания без помощи тигра через несколько десятков шагов.</w:t>
      </w:r>
    </w:p>
    <w:p w14:paraId="37111245" w14:textId="77777777" w:rsidR="00055884" w:rsidRDefault="00055884">
      <w:pPr>
        <w:spacing w:before="40"/>
        <w:ind w:firstLine="709"/>
        <w:jc w:val="both"/>
      </w:pPr>
      <w:r>
        <w:t>Известно, что очень многие люди страдают от повышенного давления. Может быть это как раз те люди, которые постоянно ждут, что вот сейчас откр</w:t>
      </w:r>
      <w:r>
        <w:t>о</w:t>
      </w:r>
      <w:r>
        <w:t>ется дверь и войдет "саблезубый тигр"?</w:t>
      </w:r>
    </w:p>
    <w:p w14:paraId="24F6A122" w14:textId="77777777" w:rsidR="00055884" w:rsidRDefault="00055884">
      <w:pPr>
        <w:spacing w:before="40"/>
        <w:ind w:firstLine="709"/>
        <w:jc w:val="both"/>
      </w:pPr>
      <w:r>
        <w:t>Люди, у которых давление постоянно повыш</w:t>
      </w:r>
      <w:r>
        <w:t>е</w:t>
      </w:r>
      <w:r>
        <w:t>но, на самом деле на неосознаваемом уровне постоя</w:t>
      </w:r>
      <w:r>
        <w:t>н</w:t>
      </w:r>
      <w:r>
        <w:t xml:space="preserve">но находятся в ожидании опасностей, которые могут прийти из внешнего мира. И поэтому организм все время "на взводе"! Подсознание таким образом как бы говорит: </w:t>
      </w:r>
      <w:r w:rsidRPr="00BC3431">
        <w:t>«</w:t>
      </w:r>
      <w:r w:rsidRPr="00BC3431">
        <w:rPr>
          <w:i/>
        </w:rPr>
        <w:t>Хозяин, вокруг опасность! И можно запр</w:t>
      </w:r>
      <w:r w:rsidRPr="00BC3431">
        <w:rPr>
          <w:i/>
        </w:rPr>
        <w:t>о</w:t>
      </w:r>
      <w:r w:rsidRPr="00BC3431">
        <w:rPr>
          <w:i/>
        </w:rPr>
        <w:t>сто потерять жизнь. Так что будь всегда наготове - вдруг придется улепетывать впереди своего визга!»</w:t>
      </w:r>
    </w:p>
    <w:p w14:paraId="24905471" w14:textId="77777777" w:rsidR="00055884" w:rsidRDefault="00055884">
      <w:pPr>
        <w:pStyle w:val="12"/>
        <w:jc w:val="both"/>
      </w:pPr>
      <w:bookmarkStart w:id="222" w:name="_Toc201323833"/>
      <w:r>
        <w:t>С подсознание шутки плохи?</w:t>
      </w:r>
      <w:bookmarkEnd w:id="222"/>
    </w:p>
    <w:p w14:paraId="50044AA4" w14:textId="77777777" w:rsidR="00055884" w:rsidRDefault="00055884">
      <w:pPr>
        <w:spacing w:before="40"/>
        <w:ind w:firstLine="709"/>
        <w:jc w:val="both"/>
      </w:pPr>
      <w:r>
        <w:t>Подсознание может ошибаться в своем анализе реалий окружающего мира. Но это не имеет никакого значения - раз оно убеждено в наличии этих опасн</w:t>
      </w:r>
      <w:r>
        <w:t>о</w:t>
      </w:r>
      <w:r>
        <w:t>стей, то сделает все так, как считает нужным. И З</w:t>
      </w:r>
      <w:r>
        <w:t>А</w:t>
      </w:r>
      <w:r>
        <w:t>СТАВИТ считаться с собой! А результат - гипертон</w:t>
      </w:r>
      <w:r>
        <w:t>и</w:t>
      </w:r>
      <w:r>
        <w:t>ческая болезнь, стенокардия, инфаркт миокарда и так далее.</w:t>
      </w:r>
    </w:p>
    <w:p w14:paraId="4FB05C61" w14:textId="77777777" w:rsidR="00055884" w:rsidRDefault="00055884">
      <w:pPr>
        <w:spacing w:before="40"/>
        <w:ind w:firstLine="709"/>
        <w:jc w:val="both"/>
      </w:pPr>
      <w:r>
        <w:t xml:space="preserve">Поэтому </w:t>
      </w:r>
      <w:r>
        <w:rPr>
          <w:b/>
          <w:i/>
        </w:rPr>
        <w:t>разумный  эгоист</w:t>
      </w:r>
      <w:r>
        <w:t xml:space="preserve"> никогда не будет тревожиться о чем - либо без достаточных для этого оснований. Он знает, что лучший способ лишить "са</w:t>
      </w:r>
      <w:r>
        <w:t>б</w:t>
      </w:r>
      <w:r>
        <w:t>лезубого тигра" его клыков - не обращать на него вн</w:t>
      </w:r>
      <w:r>
        <w:t>и</w:t>
      </w:r>
      <w:r>
        <w:t>мание. «Тигр» силен человеческими страхами.</w:t>
      </w:r>
    </w:p>
    <w:p w14:paraId="3BD4D72C" w14:textId="77777777" w:rsidR="00055884" w:rsidRDefault="00055884">
      <w:pPr>
        <w:spacing w:before="40"/>
        <w:ind w:firstLine="709"/>
        <w:jc w:val="both"/>
      </w:pPr>
    </w:p>
    <w:p w14:paraId="6F4F75F8" w14:textId="77777777" w:rsidR="00055884" w:rsidRDefault="00055884">
      <w:pPr>
        <w:pStyle w:val="38"/>
      </w:pPr>
      <w:bookmarkStart w:id="223" w:name="_Toc201323834"/>
      <w:r>
        <w:t>Глава</w:t>
      </w:r>
      <w:r w:rsidR="00DD2813">
        <w:t xml:space="preserve"> двадцать девятая</w:t>
      </w:r>
      <w:r>
        <w:t>: Отн</w:t>
      </w:r>
      <w:r>
        <w:t>о</w:t>
      </w:r>
      <w:r>
        <w:t>шение к болезням.</w:t>
      </w:r>
      <w:bookmarkEnd w:id="223"/>
    </w:p>
    <w:p w14:paraId="566D93C4" w14:textId="77777777" w:rsidR="00055884" w:rsidRDefault="00055884">
      <w:pPr>
        <w:spacing w:before="40"/>
        <w:ind w:firstLine="709"/>
        <w:jc w:val="both"/>
      </w:pPr>
    </w:p>
    <w:p w14:paraId="44CABCF7" w14:textId="77777777" w:rsidR="00055884" w:rsidRDefault="00055884">
      <w:pPr>
        <w:spacing w:before="40"/>
        <w:ind w:firstLine="709"/>
        <w:jc w:val="both"/>
      </w:pPr>
      <w:r>
        <w:rPr>
          <w:b/>
          <w:i/>
        </w:rPr>
        <w:t xml:space="preserve">Разумный эгоист </w:t>
      </w:r>
      <w:r>
        <w:t xml:space="preserve"> никогда не будет укрываться под «фиговым листком» болезни от холодного ветра действительности. В российском обществе жалеют больных и тем или иным способом облегчают их с</w:t>
      </w:r>
      <w:r>
        <w:t>у</w:t>
      </w:r>
      <w:r>
        <w:t>ществование. И это очень коварная ловушка для ка</w:t>
      </w:r>
      <w:r>
        <w:t>ж</w:t>
      </w:r>
      <w:r>
        <w:t>дого человека!</w:t>
      </w:r>
    </w:p>
    <w:p w14:paraId="30C025C0" w14:textId="77777777" w:rsidR="00055884" w:rsidRDefault="00055884">
      <w:pPr>
        <w:spacing w:before="40"/>
        <w:ind w:firstLine="709"/>
        <w:jc w:val="both"/>
      </w:pPr>
      <w:r>
        <w:t>Если человек страдает от невротической п</w:t>
      </w:r>
      <w:r>
        <w:t>о</w:t>
      </w:r>
      <w:r>
        <w:t>требности во внимании окружающих его людей, то его здоровье всегда в опасности: совершенно очевидно, что любая болезнь для него - простейшее средство удовлетворения этой потребности. Человек может эт</w:t>
      </w:r>
      <w:r>
        <w:t>о</w:t>
      </w:r>
      <w:r>
        <w:t>го не осознавать, но он начинает при помощи болезни манипулировать окружающими, заставляя их уделять ему внимание.</w:t>
      </w:r>
    </w:p>
    <w:p w14:paraId="5674FE4E" w14:textId="77777777" w:rsidR="00C35AEA" w:rsidRDefault="00C35AEA">
      <w:pPr>
        <w:spacing w:before="40"/>
        <w:ind w:firstLine="709"/>
        <w:jc w:val="both"/>
      </w:pPr>
    </w:p>
    <w:p w14:paraId="614CE215"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Появление человека - это осознание  эволюцией самой себя!</w:t>
      </w:r>
    </w:p>
    <w:p w14:paraId="5D8A211C"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Джулиан Хаксли.</w:t>
      </w:r>
    </w:p>
    <w:p w14:paraId="17251514" w14:textId="77777777" w:rsidR="00C35AEA" w:rsidRDefault="00C35AEA">
      <w:pPr>
        <w:spacing w:before="40"/>
        <w:ind w:firstLine="709"/>
        <w:jc w:val="both"/>
      </w:pPr>
    </w:p>
    <w:p w14:paraId="04A654F2" w14:textId="77777777" w:rsidR="00055884" w:rsidRDefault="00055884">
      <w:pPr>
        <w:spacing w:before="40"/>
        <w:ind w:firstLine="709"/>
        <w:jc w:val="both"/>
      </w:pPr>
      <w:r>
        <w:t xml:space="preserve">Но жизнь в болезни - не жизнь!  Это суррогат, эрзац - жизнь! </w:t>
      </w:r>
      <w:r>
        <w:rPr>
          <w:b/>
          <w:i/>
        </w:rPr>
        <w:t>Разумный  эгоист</w:t>
      </w:r>
      <w:r>
        <w:t xml:space="preserve"> никогда не попаде</w:t>
      </w:r>
      <w:r>
        <w:t>т</w:t>
      </w:r>
      <w:r>
        <w:t>ся на эту «мякину». Он хочет прожить полноценную и полнокровную жизнь, получая от нее максимум уд</w:t>
      </w:r>
      <w:r>
        <w:t>о</w:t>
      </w:r>
      <w:r>
        <w:t>вольствия.</w:t>
      </w:r>
    </w:p>
    <w:p w14:paraId="7C156F9F" w14:textId="77777777" w:rsidR="00055884" w:rsidRDefault="00055884">
      <w:pPr>
        <w:pStyle w:val="12"/>
        <w:jc w:val="both"/>
      </w:pPr>
      <w:bookmarkStart w:id="224" w:name="_Toc201323835"/>
      <w:r>
        <w:t>Не отдавай душу дьяволу!</w:t>
      </w:r>
      <w:bookmarkEnd w:id="224"/>
    </w:p>
    <w:p w14:paraId="5D68314D" w14:textId="77777777" w:rsidR="00055884" w:rsidRDefault="00055884">
      <w:pPr>
        <w:spacing w:before="40"/>
        <w:ind w:firstLine="709"/>
        <w:jc w:val="both"/>
      </w:pPr>
      <w:r>
        <w:t>Многие люди отдают болезни не только свое тело, но и душу.  Однозначно доказано, что уныние, плохое настроение и плохие мысли прямо и непосре</w:t>
      </w:r>
      <w:r>
        <w:t>д</w:t>
      </w:r>
      <w:r>
        <w:t>ственно влияют на самочувствие, ухудшая его.</w:t>
      </w:r>
    </w:p>
    <w:p w14:paraId="013851A2" w14:textId="77777777" w:rsidR="00055884" w:rsidRDefault="00055884">
      <w:pPr>
        <w:spacing w:before="40"/>
        <w:ind w:firstLine="709"/>
        <w:jc w:val="both"/>
      </w:pPr>
      <w:r>
        <w:t>Для доказательства этого я постоянно в своих группах по обучению саморегуляции провожу след</w:t>
      </w:r>
      <w:r>
        <w:t>у</w:t>
      </w:r>
      <w:r>
        <w:t>ющую пробу:  во время аутогипнотического погруж</w:t>
      </w:r>
      <w:r>
        <w:t>е</w:t>
      </w:r>
      <w:r>
        <w:t>ния, когда у человека открывается так называемая психосоматическая проводимость (т.е.  когда его с</w:t>
      </w:r>
      <w:r>
        <w:t>а</w:t>
      </w:r>
      <w:r>
        <w:t>мовнушения очень хорошо проходят к телу), я прошу их вспомнить какой - либо неприятный эпизод из св</w:t>
      </w:r>
      <w:r>
        <w:t>о</w:t>
      </w:r>
      <w:r>
        <w:t>ей жизни.</w:t>
      </w:r>
    </w:p>
    <w:p w14:paraId="68A07496" w14:textId="77777777" w:rsidR="00055884" w:rsidRDefault="00055884">
      <w:pPr>
        <w:spacing w:before="40"/>
        <w:ind w:firstLine="709"/>
        <w:jc w:val="both"/>
      </w:pPr>
      <w:r>
        <w:t>И у моих пациентов, прямо на сеансе, начинает рваться там, где «тонко» - даже если они перед этим чувствовали себя хорошо, то при выполнении этой пробы у них появляются симптомы болезни, которая их привела на лечение.</w:t>
      </w:r>
    </w:p>
    <w:p w14:paraId="6EA59C4C" w14:textId="77777777" w:rsidR="00055884" w:rsidRDefault="00055884">
      <w:pPr>
        <w:spacing w:before="40"/>
        <w:ind w:firstLine="709"/>
        <w:jc w:val="both"/>
      </w:pPr>
      <w:r>
        <w:t>В реальной жизни и в обычном состоянии, эта проводимость действует только через довольно - таки продолжительное время. Но действует не менее сил</w:t>
      </w:r>
      <w:r>
        <w:t>ь</w:t>
      </w:r>
      <w:r>
        <w:t>но и по этому же механизму.</w:t>
      </w:r>
    </w:p>
    <w:p w14:paraId="6269F3F0" w14:textId="77777777" w:rsidR="00055884" w:rsidRDefault="00055884">
      <w:pPr>
        <w:pStyle w:val="12"/>
        <w:jc w:val="both"/>
      </w:pPr>
      <w:bookmarkStart w:id="225" w:name="_Toc201323836"/>
      <w:r>
        <w:t>Мысль материализуется в теле?</w:t>
      </w:r>
      <w:bookmarkEnd w:id="225"/>
    </w:p>
    <w:p w14:paraId="15C0206C" w14:textId="77777777" w:rsidR="00055884" w:rsidRDefault="00055884">
      <w:pPr>
        <w:spacing w:before="40"/>
        <w:ind w:firstLine="709"/>
        <w:jc w:val="both"/>
      </w:pPr>
      <w:r>
        <w:t>Поэтому фиксироваться на плохих мыслях, д</w:t>
      </w:r>
      <w:r>
        <w:t>у</w:t>
      </w:r>
      <w:r>
        <w:t>мать о  плохом - значит прямо и непосредственно вр</w:t>
      </w:r>
      <w:r>
        <w:t>е</w:t>
      </w:r>
      <w:r>
        <w:t>дить своему здоровью.  Если человек постоянно му</w:t>
      </w:r>
      <w:r>
        <w:t>с</w:t>
      </w:r>
      <w:r>
        <w:t>сирует свои обиды, ярко и образно опять и опять пр</w:t>
      </w:r>
      <w:r>
        <w:t>о</w:t>
      </w:r>
      <w:r>
        <w:t xml:space="preserve">кручивает в голове пережитые опасности, то это очень быстро может отразиться на его психике и теле. </w:t>
      </w:r>
    </w:p>
    <w:p w14:paraId="06A887BC" w14:textId="77777777" w:rsidR="00055884" w:rsidRDefault="00055884">
      <w:pPr>
        <w:spacing w:before="40"/>
        <w:ind w:firstLine="709"/>
        <w:jc w:val="both"/>
      </w:pPr>
      <w:r>
        <w:t xml:space="preserve">И это ни  в одни ворота не лезет с точки зрения разумного эгоиста. Будь </w:t>
      </w:r>
      <w:r>
        <w:rPr>
          <w:b/>
          <w:i/>
        </w:rPr>
        <w:t>разумным эгоистом</w:t>
      </w:r>
      <w:r>
        <w:t xml:space="preserve">  - под</w:t>
      </w:r>
      <w:r>
        <w:t>а</w:t>
      </w:r>
      <w:r>
        <w:t xml:space="preserve">ви в себе уныние и </w:t>
      </w:r>
      <w:proofErr w:type="spellStart"/>
      <w:r>
        <w:t>упаднические</w:t>
      </w:r>
      <w:proofErr w:type="spellEnd"/>
      <w:r>
        <w:t xml:space="preserve"> мысли - это опасно для тебя и твоего здоровья! Даже если твои мысли постоянно соскальзывают на негатив – возьми себя за шкирку, встряхни и заставь себя думать о хорошем. Или о том же самом, но в позитивном аспекте.</w:t>
      </w:r>
    </w:p>
    <w:p w14:paraId="0A6BE921" w14:textId="77777777" w:rsidR="00C87EB4" w:rsidRDefault="00647EB5">
      <w:pPr>
        <w:spacing w:before="40"/>
        <w:ind w:firstLine="709"/>
        <w:jc w:val="both"/>
      </w:pPr>
      <w:r>
        <w:pict w14:anchorId="0FD1B752">
          <v:shape id="_x0000_i1054" type="#_x0000_t75" style="width:243pt;height:181pt">
            <v:imagedata r:id="rId47" o:title=""/>
          </v:shape>
        </w:pict>
      </w:r>
    </w:p>
    <w:p w14:paraId="68DB4272" w14:textId="77777777" w:rsidR="00055884" w:rsidRDefault="00055884">
      <w:pPr>
        <w:spacing w:before="40"/>
        <w:ind w:firstLine="709"/>
        <w:jc w:val="both"/>
      </w:pPr>
      <w:r>
        <w:rPr>
          <w:b/>
          <w:i/>
        </w:rPr>
        <w:t>Разумный эгоист</w:t>
      </w:r>
      <w:r>
        <w:t xml:space="preserve"> сможет преодолеть свои тр</w:t>
      </w:r>
      <w:r>
        <w:t>е</w:t>
      </w:r>
      <w:r>
        <w:t>воги и сомнения, он заставит свои мысли стать дисц</w:t>
      </w:r>
      <w:r>
        <w:t>и</w:t>
      </w:r>
      <w:r>
        <w:t>плинированными. И он доведет свою работу до конца, т.к. знает , что это нужно ему и только ему, что никто за него это не сделает.</w:t>
      </w:r>
    </w:p>
    <w:p w14:paraId="3E90F6BE" w14:textId="77777777" w:rsidR="00055884" w:rsidRDefault="00055884">
      <w:pPr>
        <w:spacing w:before="40"/>
        <w:ind w:firstLine="709"/>
        <w:jc w:val="both"/>
      </w:pPr>
      <w:r>
        <w:t>Уверенность - 50% процентов победы в любом деле. Когда было осознано - атомную бомбу ДЕ</w:t>
      </w:r>
      <w:r>
        <w:t>Й</w:t>
      </w:r>
      <w:r>
        <w:t>СТВИТЕЛЬНО можно создать - была сделана полов</w:t>
      </w:r>
      <w:r>
        <w:t>и</w:t>
      </w:r>
      <w:r>
        <w:t>на работы. Знание того, что это возможно, включило в дело нужные ресурсы и четко организовало продв</w:t>
      </w:r>
      <w:r>
        <w:t>и</w:t>
      </w:r>
      <w:r>
        <w:t>жение вперед.</w:t>
      </w:r>
    </w:p>
    <w:p w14:paraId="5A569D01" w14:textId="77777777" w:rsidR="00055884" w:rsidRDefault="00055884">
      <w:pPr>
        <w:spacing w:before="40"/>
        <w:ind w:firstLine="709"/>
        <w:jc w:val="both"/>
      </w:pPr>
      <w:r>
        <w:t xml:space="preserve">Все может быть в жизни и иногда ты можешь болеть. А дела могут никак не клеиться! Но только человек, желающий себе навредить, станет делать из этого трагедию.  </w:t>
      </w:r>
      <w:r>
        <w:rPr>
          <w:b/>
          <w:i/>
        </w:rPr>
        <w:t>Разумный  эгоист</w:t>
      </w:r>
      <w:r>
        <w:t xml:space="preserve"> будет изо всех сил сохранять бодрость духа, будет показывать всем, что еще есть порох в пороховницах.</w:t>
      </w:r>
    </w:p>
    <w:p w14:paraId="47D2223A" w14:textId="77777777" w:rsidR="00055884" w:rsidRDefault="00055884">
      <w:pPr>
        <w:spacing w:before="40"/>
        <w:ind w:firstLine="709"/>
        <w:jc w:val="both"/>
      </w:pPr>
      <w:r>
        <w:t>Он знает, что такая позиция поможет ему вып</w:t>
      </w:r>
      <w:r>
        <w:t>у</w:t>
      </w:r>
      <w:r>
        <w:t>таться из болезни или проблемы с наименьшими з</w:t>
      </w:r>
      <w:r>
        <w:t>а</w:t>
      </w:r>
      <w:r>
        <w:t>тратами. И таким образом соблюсти свои эгоистич</w:t>
      </w:r>
      <w:r>
        <w:t>е</w:t>
      </w:r>
      <w:r>
        <w:t>ские интересы.  Даже если ты тяжело и длительно б</w:t>
      </w:r>
      <w:r>
        <w:t>о</w:t>
      </w:r>
      <w:r>
        <w:t>леешь, ты должен оставаться психологически здор</w:t>
      </w:r>
      <w:r>
        <w:t>о</w:t>
      </w:r>
      <w:r>
        <w:t>вым. Надо вести максимально возможный в твоем п</w:t>
      </w:r>
      <w:r>
        <w:t>о</w:t>
      </w:r>
      <w:r>
        <w:t>ложении активный образ жизни.</w:t>
      </w:r>
    </w:p>
    <w:p w14:paraId="6377F65E" w14:textId="77777777" w:rsidR="009A371C" w:rsidRDefault="009A371C" w:rsidP="009A371C">
      <w:pPr>
        <w:spacing w:before="40"/>
        <w:ind w:firstLine="709"/>
        <w:jc w:val="both"/>
      </w:pPr>
    </w:p>
    <w:p w14:paraId="0C33523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Как только дурак похвалит нас, он уже не к</w:t>
      </w:r>
      <w:r>
        <w:t>а</w:t>
      </w:r>
      <w:r>
        <w:t>жется нам так глуп.</w:t>
      </w:r>
    </w:p>
    <w:p w14:paraId="27E4AD5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Ф. Ларошфуко.</w:t>
      </w:r>
    </w:p>
    <w:p w14:paraId="0ADABB66" w14:textId="77777777" w:rsidR="009A371C" w:rsidRDefault="009A371C" w:rsidP="009A371C">
      <w:pPr>
        <w:spacing w:before="40"/>
        <w:ind w:firstLine="709"/>
        <w:jc w:val="both"/>
      </w:pPr>
    </w:p>
    <w:p w14:paraId="0453F4E7" w14:textId="3457ECCF" w:rsidR="00055884" w:rsidRDefault="00055884">
      <w:pPr>
        <w:spacing w:before="40"/>
        <w:ind w:firstLine="709"/>
        <w:jc w:val="both"/>
        <w:rPr>
          <w:b/>
          <w:i/>
        </w:rPr>
      </w:pPr>
      <w:r>
        <w:t xml:space="preserve">Поэтому </w:t>
      </w:r>
      <w:r>
        <w:rPr>
          <w:b/>
          <w:i/>
        </w:rPr>
        <w:t xml:space="preserve">разумный эгоист   </w:t>
      </w:r>
      <w:r>
        <w:t>будет всегда «де</w:t>
      </w:r>
      <w:r>
        <w:t>р</w:t>
      </w:r>
      <w:r>
        <w:t xml:space="preserve">жать хвост пистолетом»! Он всегда на вопрос: </w:t>
      </w:r>
      <w:r w:rsidRPr="00BC3431">
        <w:rPr>
          <w:i/>
        </w:rPr>
        <w:t>«Как дела?»</w:t>
      </w:r>
      <w:r>
        <w:t xml:space="preserve"> ответит:</w:t>
      </w:r>
      <w:r>
        <w:rPr>
          <w:b/>
          <w:i/>
        </w:rPr>
        <w:t xml:space="preserve"> </w:t>
      </w:r>
      <w:r w:rsidRPr="00BC3431">
        <w:rPr>
          <w:i/>
        </w:rPr>
        <w:t>«</w:t>
      </w:r>
      <w:r w:rsidR="008F2106">
        <w:rPr>
          <w:i/>
        </w:rPr>
        <w:t>Лучше всех</w:t>
      </w:r>
      <w:r w:rsidRPr="00BC3431">
        <w:rPr>
          <w:i/>
        </w:rPr>
        <w:t>!»</w:t>
      </w:r>
    </w:p>
    <w:p w14:paraId="23E6E1EA" w14:textId="77777777" w:rsidR="00055884" w:rsidRDefault="00055884">
      <w:pPr>
        <w:spacing w:before="40"/>
        <w:ind w:firstLine="709"/>
        <w:jc w:val="both"/>
        <w:rPr>
          <w:b/>
          <w:i/>
        </w:rPr>
      </w:pPr>
    </w:p>
    <w:p w14:paraId="6B7596FC" w14:textId="77777777" w:rsidR="00055884" w:rsidRDefault="00055884">
      <w:pPr>
        <w:pStyle w:val="38"/>
      </w:pPr>
      <w:bookmarkStart w:id="226" w:name="_Toc201323837"/>
      <w:r>
        <w:t>Глава</w:t>
      </w:r>
      <w:r w:rsidR="00DD2813">
        <w:t xml:space="preserve"> тридцатая</w:t>
      </w:r>
      <w:r>
        <w:t>: Отношение к здоровью.</w:t>
      </w:r>
      <w:bookmarkEnd w:id="226"/>
    </w:p>
    <w:p w14:paraId="192E3E9B" w14:textId="77777777" w:rsidR="00055884" w:rsidRDefault="00055884">
      <w:pPr>
        <w:spacing w:before="40"/>
        <w:ind w:firstLine="709"/>
        <w:jc w:val="both"/>
      </w:pPr>
    </w:p>
    <w:p w14:paraId="1E2479EE" w14:textId="77777777" w:rsidR="00055884" w:rsidRDefault="00055884">
      <w:pPr>
        <w:spacing w:before="40"/>
        <w:ind w:firstLine="709"/>
        <w:jc w:val="both"/>
      </w:pPr>
      <w:r>
        <w:rPr>
          <w:b/>
          <w:i/>
        </w:rPr>
        <w:t>Разумный  эгоист</w:t>
      </w:r>
      <w:r>
        <w:t xml:space="preserve">  выберет внешне более трудный путь к достижению своего здоровья, чем тот, который</w:t>
      </w:r>
      <w:r w:rsidR="006761E0">
        <w:t>,</w:t>
      </w:r>
      <w:r>
        <w:t xml:space="preserve"> например</w:t>
      </w:r>
      <w:r w:rsidR="006761E0">
        <w:t>,</w:t>
      </w:r>
      <w:r>
        <w:t xml:space="preserve"> предлагают экстрасенсы. Он пр</w:t>
      </w:r>
      <w:r>
        <w:t>е</w:t>
      </w:r>
      <w:r>
        <w:t>красно знает, что   только этот путь может привести его к стабильности  состояния организма в долговр</w:t>
      </w:r>
      <w:r>
        <w:t>е</w:t>
      </w:r>
      <w:r>
        <w:t>менной перспективе. Легкие пути, при внешней пр</w:t>
      </w:r>
      <w:r>
        <w:t>о</w:t>
      </w:r>
      <w:r>
        <w:t>стоте и доступности, обязательно приведут к краху, что в планы разумного эгоиста никак не входит.</w:t>
      </w:r>
    </w:p>
    <w:p w14:paraId="78666D15" w14:textId="77777777" w:rsidR="00055884" w:rsidRDefault="00055884">
      <w:pPr>
        <w:pStyle w:val="12"/>
        <w:jc w:val="both"/>
      </w:pPr>
      <w:bookmarkStart w:id="227" w:name="_Toc201323838"/>
      <w:r>
        <w:t>Есть ли на свете дармовое здоровье?</w:t>
      </w:r>
      <w:bookmarkEnd w:id="227"/>
    </w:p>
    <w:p w14:paraId="0C73C5BA" w14:textId="77777777" w:rsidR="00055884" w:rsidRDefault="00055884">
      <w:pPr>
        <w:spacing w:before="40"/>
        <w:ind w:firstLine="709"/>
        <w:jc w:val="both"/>
      </w:pPr>
      <w:r>
        <w:t xml:space="preserve">Если ты, как </w:t>
      </w:r>
      <w:r>
        <w:rPr>
          <w:b/>
          <w:i/>
        </w:rPr>
        <w:t>разумный эгоист</w:t>
      </w:r>
      <w:r>
        <w:t>, думаешь о св</w:t>
      </w:r>
      <w:r>
        <w:t>о</w:t>
      </w:r>
      <w:r>
        <w:t>ей пользе не только на данный момент, но и в долг</w:t>
      </w:r>
      <w:r>
        <w:t>о</w:t>
      </w:r>
      <w:r>
        <w:t>временной перспективе, то  запомни твердо и навс</w:t>
      </w:r>
      <w:r>
        <w:t>е</w:t>
      </w:r>
      <w:r>
        <w:t>гда:</w:t>
      </w:r>
    </w:p>
    <w:p w14:paraId="5075373A" w14:textId="77777777" w:rsidR="00055884" w:rsidRDefault="00055884">
      <w:pPr>
        <w:spacing w:before="40"/>
        <w:ind w:firstLine="709"/>
        <w:jc w:val="both"/>
      </w:pPr>
    </w:p>
    <w:p w14:paraId="3BD490ED" w14:textId="77777777" w:rsidR="00055884" w:rsidRDefault="00055884">
      <w:pPr>
        <w:spacing w:before="40"/>
        <w:jc w:val="center"/>
        <w:rPr>
          <w:b/>
          <w:bCs/>
          <w:u w:val="single"/>
        </w:rPr>
      </w:pPr>
      <w:r>
        <w:rPr>
          <w:b/>
          <w:bCs/>
          <w:u w:val="single"/>
        </w:rPr>
        <w:t>Легкого здоровья на белом свете нет!</w:t>
      </w:r>
    </w:p>
    <w:p w14:paraId="64C89A4E" w14:textId="77777777" w:rsidR="00055884" w:rsidRDefault="00055884">
      <w:pPr>
        <w:spacing w:before="40"/>
        <w:jc w:val="both"/>
        <w:rPr>
          <w:rFonts w:ascii="Aivengo" w:hAnsi="Aivengo"/>
        </w:rPr>
      </w:pPr>
    </w:p>
    <w:p w14:paraId="7ED483BD" w14:textId="146DB406" w:rsidR="00055884" w:rsidRDefault="00055884">
      <w:pPr>
        <w:spacing w:before="40"/>
        <w:ind w:firstLine="709"/>
        <w:jc w:val="both"/>
      </w:pPr>
      <w:r>
        <w:t>Если кто-то тебе обещает это, то будь остор</w:t>
      </w:r>
      <w:r>
        <w:t>о</w:t>
      </w:r>
      <w:r>
        <w:t>жен с этим человеком. Он или некомпете</w:t>
      </w:r>
      <w:r w:rsidR="008F2106">
        <w:t>нтен или же хочет тебя обмануть!</w:t>
      </w:r>
    </w:p>
    <w:p w14:paraId="39CEEEF5" w14:textId="77777777" w:rsidR="00055884" w:rsidRDefault="00055884">
      <w:pPr>
        <w:spacing w:before="40"/>
        <w:ind w:firstLine="709"/>
        <w:jc w:val="both"/>
      </w:pPr>
      <w:r>
        <w:t>Мы превратились из обезьян в людей только благодаря тому, что кто-то позаботился о трудностях на этом пути и настроил достаточное количество  пр</w:t>
      </w:r>
      <w:r>
        <w:t>е</w:t>
      </w:r>
      <w:r>
        <w:t>град. А не из - за того, что кого - то из наших предков бурей снесло с пальмы.</w:t>
      </w:r>
    </w:p>
    <w:p w14:paraId="52B20C3D" w14:textId="77777777" w:rsidR="00055884" w:rsidRDefault="00055884">
      <w:pPr>
        <w:spacing w:before="40"/>
        <w:ind w:firstLine="709"/>
        <w:jc w:val="both"/>
      </w:pPr>
      <w:r>
        <w:t>Мне представляется, что истинные и глубокие изменения в человеке могут произойти только тогда, когда он осознает невозможность жить так, как он жил до этого и начнет хоть что-нибудь делать для выхода из того состояния, в которое он сам себя завел. Это необходимая база для его изменения.</w:t>
      </w:r>
    </w:p>
    <w:p w14:paraId="138C54D5" w14:textId="77777777" w:rsidR="00055884" w:rsidRDefault="00055884">
      <w:pPr>
        <w:spacing w:before="40"/>
        <w:ind w:firstLine="709"/>
        <w:jc w:val="both"/>
      </w:pPr>
      <w:r>
        <w:t>Если человек на основе нового понимания св</w:t>
      </w:r>
      <w:r>
        <w:t>о</w:t>
      </w:r>
      <w:r>
        <w:t>ей роли в развитии болезни начинает работу по пер</w:t>
      </w:r>
      <w:r>
        <w:t>е</w:t>
      </w:r>
      <w:r>
        <w:t>формированию психики, то он может добиться раз</w:t>
      </w:r>
      <w:r>
        <w:t>и</w:t>
      </w:r>
      <w:r>
        <w:t>тельных изменений в самочувствии. Его успехи будут пропорциональны его желанию измениться и прил</w:t>
      </w:r>
      <w:r>
        <w:t>о</w:t>
      </w:r>
      <w:r>
        <w:t>женным для этого усилиям.</w:t>
      </w:r>
    </w:p>
    <w:p w14:paraId="099F2C99" w14:textId="77777777" w:rsidR="00055884" w:rsidRDefault="00055884">
      <w:pPr>
        <w:pStyle w:val="12"/>
        <w:jc w:val="both"/>
      </w:pPr>
      <w:bookmarkStart w:id="228" w:name="_Toc201323839"/>
      <w:r>
        <w:t>Каждая болезнь индивидуальна?</w:t>
      </w:r>
      <w:bookmarkEnd w:id="228"/>
    </w:p>
    <w:p w14:paraId="3A7EAC6B" w14:textId="77777777" w:rsidR="00055884" w:rsidRDefault="00055884">
      <w:pPr>
        <w:spacing w:before="40"/>
        <w:ind w:firstLine="709"/>
        <w:jc w:val="both"/>
      </w:pPr>
      <w:r>
        <w:t>Твоя  болезнь - функция твоего «Я»:  каков ты - такова и твоя болезнь.  Все болезни, даже если они «чисто» органические, возникают за счет преломления через твою индивидуальность.</w:t>
      </w:r>
    </w:p>
    <w:p w14:paraId="28A95F9C" w14:textId="77777777" w:rsidR="00055884" w:rsidRDefault="00055884">
      <w:pPr>
        <w:spacing w:before="40"/>
        <w:ind w:firstLine="709"/>
        <w:jc w:val="both"/>
      </w:pPr>
      <w:r>
        <w:t>Боль, страдания, объективно одинаковые у ра</w:t>
      </w:r>
      <w:r>
        <w:t>з</w:t>
      </w:r>
      <w:r>
        <w:t>ных людей, субъективно будут восприниматься с</w:t>
      </w:r>
      <w:r>
        <w:t>о</w:t>
      </w:r>
      <w:r>
        <w:t>вершенно по-разному. Если человек тревожен, мнит</w:t>
      </w:r>
      <w:r>
        <w:t>е</w:t>
      </w:r>
      <w:r>
        <w:t>лен, склонен к панике, если с излишним вниманием относится ко всем ощущениям, что появляются в его теле, то почти все болезни он будет воспринимать как очередные катастрофы. Если эта тревожность, мн</w:t>
      </w:r>
      <w:r>
        <w:t>и</w:t>
      </w:r>
      <w:r>
        <w:t>тельность будет очень сильной, то дело может ко</w:t>
      </w:r>
      <w:r>
        <w:t>н</w:t>
      </w:r>
      <w:r>
        <w:t>читься весьма плачевно.</w:t>
      </w:r>
    </w:p>
    <w:p w14:paraId="04C5BC3E" w14:textId="77777777" w:rsidR="009A371C" w:rsidRDefault="009A371C" w:rsidP="009A371C">
      <w:pPr>
        <w:spacing w:before="40"/>
        <w:ind w:firstLine="709"/>
        <w:jc w:val="both"/>
      </w:pPr>
    </w:p>
    <w:p w14:paraId="30D33E7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Чего не следует делать, не делай даже в мы</w:t>
      </w:r>
      <w:r>
        <w:t>с</w:t>
      </w:r>
      <w:r>
        <w:t>лях.</w:t>
      </w:r>
    </w:p>
    <w:p w14:paraId="3310079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Эпиктет.</w:t>
      </w:r>
    </w:p>
    <w:p w14:paraId="08FFF3B7" w14:textId="77777777" w:rsidR="009A371C" w:rsidRDefault="009A371C" w:rsidP="009A371C">
      <w:pPr>
        <w:spacing w:before="40"/>
        <w:ind w:firstLine="709"/>
        <w:jc w:val="both"/>
      </w:pPr>
    </w:p>
    <w:p w14:paraId="5E356E5F" w14:textId="77777777" w:rsidR="00055884" w:rsidRDefault="00055884">
      <w:pPr>
        <w:spacing w:before="40"/>
        <w:ind w:firstLine="709"/>
        <w:jc w:val="both"/>
      </w:pPr>
      <w:r>
        <w:t>Многие из нас были не раз обижены на мед</w:t>
      </w:r>
      <w:r>
        <w:t>и</w:t>
      </w:r>
      <w:r>
        <w:t>цину за  что, что она никак не может вылечить вроде бы пустяковую болезнь.  Вначале все идет хорошо - процедуры, лекарства и ты здоров. Но через некоторое время болезнь возвращается и ты со вздохом выну</w:t>
      </w:r>
      <w:r>
        <w:t>ж</w:t>
      </w:r>
      <w:r>
        <w:t>ден начать следующий круг в этой игре.</w:t>
      </w:r>
    </w:p>
    <w:p w14:paraId="42D829DF" w14:textId="77777777" w:rsidR="00055884" w:rsidRDefault="00055884">
      <w:pPr>
        <w:spacing w:before="40"/>
        <w:ind w:firstLine="709"/>
        <w:jc w:val="both"/>
      </w:pPr>
      <w:r>
        <w:t>Но, дорогой читатель, положи руку на сердце и ответь честно сам  себе:  разве ты скрупулезно выпо</w:t>
      </w:r>
      <w:r>
        <w:t>л</w:t>
      </w:r>
      <w:r>
        <w:t>нял все рекомендации врачей?  разве не нарушал р</w:t>
      </w:r>
      <w:r>
        <w:t>е</w:t>
      </w:r>
      <w:r>
        <w:t>жим?  разве не продолжал делать то, что категорич</w:t>
      </w:r>
      <w:r>
        <w:t>е</w:t>
      </w:r>
      <w:r>
        <w:t>ски тебе запретили?  Не говори правильного ответа никому, если хочешь сохранить сочувствие окружа</w:t>
      </w:r>
      <w:r>
        <w:t>ю</w:t>
      </w:r>
      <w:r>
        <w:t>щих к своей больной персоне!  Но я догадываюсь к</w:t>
      </w:r>
      <w:r>
        <w:t>а</w:t>
      </w:r>
      <w:r>
        <w:t>ков будет твой  ответ.</w:t>
      </w:r>
    </w:p>
    <w:p w14:paraId="79CB3769" w14:textId="77777777" w:rsidR="00055884" w:rsidRDefault="00055884">
      <w:pPr>
        <w:pStyle w:val="12"/>
        <w:jc w:val="both"/>
      </w:pPr>
      <w:bookmarkStart w:id="229" w:name="_Toc201323840"/>
      <w:r>
        <w:t>Удобство не всегда в «кайф»?</w:t>
      </w:r>
      <w:bookmarkEnd w:id="229"/>
    </w:p>
    <w:p w14:paraId="0419AA77" w14:textId="77777777" w:rsidR="00055884" w:rsidRDefault="00055884">
      <w:pPr>
        <w:spacing w:before="40"/>
        <w:ind w:firstLine="709"/>
        <w:jc w:val="both"/>
      </w:pPr>
      <w:r>
        <w:t>Человек всегда поступает так, как ему удобно в данный момент или же удобно с видом на перспект</w:t>
      </w:r>
      <w:r>
        <w:t>и</w:t>
      </w:r>
      <w:r>
        <w:t>ву.   Это, в - общем то, вполне эгоистическая реакция.  И пока он имеет ресурсы для сохранения такого пол</w:t>
      </w:r>
      <w:r>
        <w:t>о</w:t>
      </w:r>
      <w:r>
        <w:t>жения дел, все лечебные манипуляции бесполезны. И только тогда, когда ресурсы кончаются, он бывает в</w:t>
      </w:r>
      <w:r>
        <w:t>ы</w:t>
      </w:r>
      <w:r>
        <w:t>нужден "оторвать свой зад" от стула.</w:t>
      </w:r>
    </w:p>
    <w:p w14:paraId="67AD3952" w14:textId="77777777" w:rsidR="00055884" w:rsidRDefault="00055884">
      <w:pPr>
        <w:spacing w:before="40"/>
        <w:ind w:firstLine="709"/>
        <w:jc w:val="both"/>
      </w:pPr>
      <w:r>
        <w:t>Внутри каждого больного всегда идет выбор - что легче: измениться и таким образом победить б</w:t>
      </w:r>
      <w:r>
        <w:t>о</w:t>
      </w:r>
      <w:r>
        <w:t>лезнь или же жить как и жил, пользуясь оставшимися резервами организма. И таким образом, сохраняя ст</w:t>
      </w:r>
      <w:r>
        <w:t>а</w:t>
      </w:r>
      <w:r>
        <w:t xml:space="preserve">тус - </w:t>
      </w:r>
      <w:proofErr w:type="spellStart"/>
      <w:r>
        <w:t>кво</w:t>
      </w:r>
      <w:proofErr w:type="spellEnd"/>
      <w:r>
        <w:t xml:space="preserve">, продолжать плевать в потолок.  </w:t>
      </w:r>
    </w:p>
    <w:p w14:paraId="7B7CF16D" w14:textId="77777777" w:rsidR="00055884" w:rsidRDefault="00055884">
      <w:pPr>
        <w:spacing w:before="40"/>
        <w:ind w:firstLine="709"/>
        <w:jc w:val="both"/>
      </w:pPr>
      <w:r>
        <w:t>И только "жареный петух" обладает огромной силой убеждения на всех нас - если он клюнул, то н</w:t>
      </w:r>
      <w:r>
        <w:t>и</w:t>
      </w:r>
      <w:r>
        <w:t>чего не поделаешь - придется изменяться.  Но если пришел «жареный петух», зачастую изменить ситу</w:t>
      </w:r>
      <w:r>
        <w:t>а</w:t>
      </w:r>
      <w:r>
        <w:t>цию в лучшую сторону бывает уже поздно!</w:t>
      </w:r>
    </w:p>
    <w:p w14:paraId="0346DF5B" w14:textId="77777777" w:rsidR="00055884" w:rsidRDefault="00055884">
      <w:pPr>
        <w:spacing w:before="40"/>
        <w:ind w:firstLine="709"/>
        <w:jc w:val="both"/>
      </w:pPr>
      <w:r>
        <w:rPr>
          <w:b/>
          <w:i/>
        </w:rPr>
        <w:t>Разумный  эгоист</w:t>
      </w:r>
      <w:r>
        <w:t xml:space="preserve"> никогда не допустит до эт</w:t>
      </w:r>
      <w:r>
        <w:t>о</w:t>
      </w:r>
      <w:r>
        <w:t>го. Он лучше сейчас приложит небольшие усилия (х</w:t>
      </w:r>
      <w:r>
        <w:t>о</w:t>
      </w:r>
      <w:r>
        <w:t>тя, может быть и не хочется, хотя может быть так удобно жить по старому), чем потом будет героически преодолевать трудности, созданные самим собой. И серьезно займется, например, утренней зарядкой.</w:t>
      </w:r>
    </w:p>
    <w:p w14:paraId="50F36A2B" w14:textId="77777777" w:rsidR="00055884" w:rsidRDefault="00055884">
      <w:pPr>
        <w:pStyle w:val="12"/>
        <w:jc w:val="both"/>
      </w:pPr>
      <w:bookmarkStart w:id="230" w:name="_Toc201323841"/>
      <w:r>
        <w:t>Еще одна причина для того, чтобы жить по Христу</w:t>
      </w:r>
      <w:bookmarkEnd w:id="230"/>
    </w:p>
    <w:p w14:paraId="253CD1BC" w14:textId="4F9FF556" w:rsidR="00055884" w:rsidRDefault="00055884">
      <w:pPr>
        <w:spacing w:before="40"/>
        <w:ind w:firstLine="709"/>
        <w:jc w:val="both"/>
      </w:pPr>
      <w:r>
        <w:t>Твердо доказано, что человек почти всегда з</w:t>
      </w:r>
      <w:r>
        <w:t>а</w:t>
      </w:r>
      <w:r>
        <w:t>болевает в случае</w:t>
      </w:r>
      <w:r w:rsidR="008F2106">
        <w:t>,</w:t>
      </w:r>
      <w:r>
        <w:t xml:space="preserve"> если его контакты с внешним м</w:t>
      </w:r>
      <w:r>
        <w:t>и</w:t>
      </w:r>
      <w:r>
        <w:t>ром хронически неадекватны.  То есть, если он пост</w:t>
      </w:r>
      <w:r>
        <w:t>у</w:t>
      </w:r>
      <w:r>
        <w:t>пает в разрез с законами, регулирующими отношения между людьми. Это приводит к постоянным конфли</w:t>
      </w:r>
      <w:r>
        <w:t>к</w:t>
      </w:r>
      <w:r>
        <w:t>там с окружающими его людьми и самим собой.</w:t>
      </w:r>
    </w:p>
    <w:p w14:paraId="2946E92C" w14:textId="77777777" w:rsidR="00055884" w:rsidRDefault="00055884">
      <w:pPr>
        <w:spacing w:before="40"/>
        <w:ind w:firstLine="709"/>
        <w:jc w:val="both"/>
      </w:pPr>
      <w:r>
        <w:t>Многие проблемы внутри человека возникают из-за не разрешившихся эмоций. Например, у человека случилась какая-либо неприятность. В большинстве случаев человек ее тем или иным способом рацион</w:t>
      </w:r>
      <w:r>
        <w:t>а</w:t>
      </w:r>
      <w:r>
        <w:t>лизирует. Но если это у него не получается, то его начинает «трясти».</w:t>
      </w:r>
    </w:p>
    <w:p w14:paraId="206C0897" w14:textId="77777777" w:rsidR="00055884" w:rsidRDefault="00055884">
      <w:pPr>
        <w:spacing w:before="40"/>
        <w:ind w:firstLine="709"/>
        <w:jc w:val="both"/>
      </w:pPr>
      <w:r>
        <w:t>Образно можно представить это как накопление гноя вокруг занозы. Когда гной не может выйти на поверхность, он всасывается в кровь и от этого чел</w:t>
      </w:r>
      <w:r>
        <w:t>о</w:t>
      </w:r>
      <w:r>
        <w:t>века лихорадит. Так и с этой проблемой: она стан</w:t>
      </w:r>
      <w:r>
        <w:t>о</w:t>
      </w:r>
      <w:r>
        <w:t>вится своеобразной  «занозой», вокруг которой нака</w:t>
      </w:r>
      <w:r>
        <w:t>п</w:t>
      </w:r>
      <w:r>
        <w:t>ливается «гной». И пока эти отрицательные эмоции живут внутри человека, они продолжают "мутить в</w:t>
      </w:r>
      <w:r>
        <w:t>о</w:t>
      </w:r>
      <w:r>
        <w:t>ду".</w:t>
      </w:r>
    </w:p>
    <w:p w14:paraId="6B9246E5" w14:textId="77777777" w:rsidR="00C87EB4" w:rsidRDefault="00647EB5" w:rsidP="00C87EB4">
      <w:pPr>
        <w:pStyle w:val="12"/>
        <w:ind w:firstLine="0"/>
        <w:jc w:val="both"/>
      </w:pPr>
      <w:bookmarkStart w:id="231" w:name="_Toc201323842"/>
      <w:r>
        <w:pict w14:anchorId="7B726F7F">
          <v:shape id="_x0000_i1055" type="#_x0000_t75" style="width:219pt;height:163pt">
            <v:imagedata r:id="rId48" o:title=""/>
          </v:shape>
        </w:pict>
      </w:r>
    </w:p>
    <w:p w14:paraId="65B6A850" w14:textId="77777777" w:rsidR="00055884" w:rsidRDefault="00055884">
      <w:pPr>
        <w:pStyle w:val="12"/>
        <w:jc w:val="both"/>
      </w:pPr>
      <w:r>
        <w:t>Война всегда невыгодна?</w:t>
      </w:r>
      <w:bookmarkEnd w:id="231"/>
    </w:p>
    <w:p w14:paraId="2B63FF46" w14:textId="77777777" w:rsidR="00055884" w:rsidRDefault="00055884">
      <w:pPr>
        <w:spacing w:before="40"/>
        <w:ind w:firstLine="709"/>
        <w:jc w:val="both"/>
      </w:pPr>
      <w:r>
        <w:t xml:space="preserve">А война на то и война, что приводит к развалу народного хозяйства.  И человек в результате этого внутреннего конфликта разряжается в энергетическом плане,  что делает его чрезвычайно восприимчивым к разным отрицательным факторам внешней среды. В результате </w:t>
      </w:r>
      <w:proofErr w:type="spellStart"/>
      <w:r>
        <w:t>разрегулируются</w:t>
      </w:r>
      <w:proofErr w:type="spellEnd"/>
      <w:r>
        <w:t xml:space="preserve"> те или иные функции о</w:t>
      </w:r>
      <w:r>
        <w:t>р</w:t>
      </w:r>
      <w:r>
        <w:t>ганизма со всеми вытекающими из этого последств</w:t>
      </w:r>
      <w:r>
        <w:t>и</w:t>
      </w:r>
      <w:r>
        <w:t>ями.</w:t>
      </w:r>
    </w:p>
    <w:p w14:paraId="3644DDB9" w14:textId="77777777" w:rsidR="00055884" w:rsidRDefault="00055884">
      <w:pPr>
        <w:spacing w:before="40"/>
        <w:ind w:firstLine="709"/>
        <w:jc w:val="both"/>
      </w:pPr>
      <w:r>
        <w:t>Если человек не может позволить себе или ос</w:t>
      </w:r>
      <w:r>
        <w:t>о</w:t>
      </w:r>
      <w:r>
        <w:t>знать причину конфликта или же не может себе позв</w:t>
      </w:r>
      <w:r>
        <w:t>о</w:t>
      </w:r>
      <w:r>
        <w:t>лить разрядиться на виновнике конфликта, то разрядка идет внутрь тела человека и проявляется в виде псих</w:t>
      </w:r>
      <w:r>
        <w:t>о</w:t>
      </w:r>
      <w:r>
        <w:t>соматозов - гипертонической болезни, бронхиальной астмы, язвы желудка, инфаркта миокарда и т.д. (читай об этом подробнее в моей книге «Здоровье не купишь» издательства «</w:t>
      </w:r>
      <w:proofErr w:type="spellStart"/>
      <w:r>
        <w:t>Эксмо</w:t>
      </w:r>
      <w:proofErr w:type="spellEnd"/>
      <w:r>
        <w:t>»).</w:t>
      </w:r>
    </w:p>
    <w:p w14:paraId="0AFACC04" w14:textId="77777777" w:rsidR="00055884" w:rsidRDefault="00055884">
      <w:pPr>
        <w:spacing w:before="40"/>
        <w:ind w:firstLine="709"/>
        <w:jc w:val="both"/>
      </w:pPr>
      <w:r>
        <w:t>Это не гипербола: люди внутренне гармони</w:t>
      </w:r>
      <w:r>
        <w:t>ч</w:t>
      </w:r>
      <w:r>
        <w:t>ные, разрешившие внутренние конфликты, намного более здоровы, чем все остальные. И менее подверж</w:t>
      </w:r>
      <w:r>
        <w:t>е</w:t>
      </w:r>
      <w:r>
        <w:t>ны даже инфекционным заболеваниям.</w:t>
      </w:r>
    </w:p>
    <w:p w14:paraId="527165B5" w14:textId="77777777" w:rsidR="00055884" w:rsidRDefault="00055884">
      <w:pPr>
        <w:spacing w:before="40"/>
        <w:ind w:firstLine="709"/>
        <w:jc w:val="both"/>
      </w:pPr>
    </w:p>
    <w:p w14:paraId="6357A9B1"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Каждый человек внутри себя прав.</w:t>
      </w:r>
    </w:p>
    <w:p w14:paraId="3515DC72"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И.Грекова</w:t>
      </w:r>
      <w:proofErr w:type="spellEnd"/>
      <w:r>
        <w:t>.</w:t>
      </w:r>
    </w:p>
    <w:p w14:paraId="22B6BF88" w14:textId="77777777" w:rsidR="00055884" w:rsidRDefault="00055884">
      <w:pPr>
        <w:spacing w:before="40"/>
        <w:ind w:firstLine="709"/>
        <w:jc w:val="both"/>
      </w:pPr>
    </w:p>
    <w:p w14:paraId="57DE8E22" w14:textId="77777777" w:rsidR="00055884" w:rsidRDefault="00055884">
      <w:pPr>
        <w:pStyle w:val="12"/>
        <w:jc w:val="both"/>
      </w:pPr>
      <w:bookmarkStart w:id="232" w:name="_Toc201323843"/>
      <w:r>
        <w:t>Что впереди: здоровое тело или здоровый дух?</w:t>
      </w:r>
      <w:bookmarkEnd w:id="232"/>
    </w:p>
    <w:p w14:paraId="0FFFA45E" w14:textId="77777777" w:rsidR="00055884" w:rsidRDefault="00055884">
      <w:pPr>
        <w:spacing w:before="40"/>
        <w:ind w:firstLine="709"/>
        <w:jc w:val="both"/>
      </w:pPr>
      <w:r>
        <w:t>Я, на основе своей длительной практики обуч</w:t>
      </w:r>
      <w:r>
        <w:t>е</w:t>
      </w:r>
      <w:r>
        <w:t>ния людей саморегуляции, могу  сделать вполне опр</w:t>
      </w:r>
      <w:r>
        <w:t>е</w:t>
      </w:r>
      <w:r>
        <w:t xml:space="preserve">деленный вывод, что для счастья и самореализации человека вовсе не обязательно отменное здоровье. </w:t>
      </w:r>
    </w:p>
    <w:p w14:paraId="5D5160D8" w14:textId="77777777" w:rsidR="00055884" w:rsidRDefault="00055884">
      <w:pPr>
        <w:spacing w:before="40"/>
        <w:ind w:firstLine="709"/>
        <w:jc w:val="both"/>
      </w:pPr>
      <w:r>
        <w:t>Я видел массу людей, которые при тех или иных неполадках в организме вели вполне полноце</w:t>
      </w:r>
      <w:r>
        <w:t>н</w:t>
      </w:r>
      <w:r>
        <w:t>ную, насыщенную делами, жизнь. И таких людей н</w:t>
      </w:r>
      <w:r>
        <w:t>и</w:t>
      </w:r>
      <w:r>
        <w:t>как нельзя назвать больными!  И я видел массу несчастных и психологически больных людей, кот</w:t>
      </w:r>
      <w:r>
        <w:t>о</w:t>
      </w:r>
      <w:r>
        <w:t>рые были до безобразия здоровы в физическом плане.</w:t>
      </w:r>
    </w:p>
    <w:p w14:paraId="15FD2F3D" w14:textId="77777777" w:rsidR="00055884" w:rsidRDefault="00055884">
      <w:pPr>
        <w:spacing w:before="40"/>
        <w:ind w:firstLine="709"/>
        <w:jc w:val="both"/>
        <w:rPr>
          <w:b/>
          <w:u w:val="single"/>
        </w:rPr>
      </w:pPr>
      <w:r>
        <w:t xml:space="preserve">Дорогой читатель! Пойми одну очень важную для твоего здоровья вещь: </w:t>
      </w:r>
      <w:r>
        <w:rPr>
          <w:b/>
          <w:u w:val="single"/>
        </w:rPr>
        <w:t>«Наличие каких-то неп</w:t>
      </w:r>
      <w:r>
        <w:rPr>
          <w:b/>
          <w:u w:val="single"/>
        </w:rPr>
        <w:t>о</w:t>
      </w:r>
      <w:r>
        <w:rPr>
          <w:b/>
          <w:u w:val="single"/>
        </w:rPr>
        <w:t>ладок в организме может сделать тебя больным. А может и не сделать!»</w:t>
      </w:r>
    </w:p>
    <w:p w14:paraId="2D09F8CC" w14:textId="77777777" w:rsidR="00055884" w:rsidRDefault="00055884">
      <w:pPr>
        <w:spacing w:before="40"/>
        <w:ind w:firstLine="709"/>
        <w:jc w:val="both"/>
      </w:pPr>
      <w:r>
        <w:t>Оказывается, что  для того, чтобы стать здор</w:t>
      </w:r>
      <w:r>
        <w:t>о</w:t>
      </w:r>
      <w:r>
        <w:t>вым,  вполне достаточен оптимизм, активная жизне</w:t>
      </w:r>
      <w:r>
        <w:t>н</w:t>
      </w:r>
      <w:r>
        <w:t>ная позиция и твердая воля к победе. Это один из наиболее важных выводов, что ты можешь для себя сделать!  Запомни его и постарайся в жизни макс</w:t>
      </w:r>
      <w:r>
        <w:t>и</w:t>
      </w:r>
      <w:r>
        <w:t>мально полно следовать ему.</w:t>
      </w:r>
    </w:p>
    <w:p w14:paraId="729A8871" w14:textId="77777777" w:rsidR="00055884" w:rsidRDefault="00055884">
      <w:pPr>
        <w:spacing w:before="40"/>
        <w:ind w:firstLine="709"/>
        <w:jc w:val="both"/>
      </w:pPr>
      <w:r>
        <w:t>Секрет успеха в жизни заключается именно в том, чтобы обстоятельства жизни, даже болезни, не могли сбить человека с раз и навсегда выбранного направления. Во всяком случае люди, чьи имена у всех на устах, которые с точки зрения обычных людей достигли блестящих результатов в своей жизни, в св</w:t>
      </w:r>
      <w:r>
        <w:t>о</w:t>
      </w:r>
      <w:r>
        <w:t>их мемуарах чаще всего упоминают именно этот фа</w:t>
      </w:r>
      <w:r>
        <w:t>к</w:t>
      </w:r>
      <w:r>
        <w:t>тор.</w:t>
      </w:r>
    </w:p>
    <w:p w14:paraId="2D714B31" w14:textId="77777777" w:rsidR="00055884" w:rsidRDefault="00055884">
      <w:pPr>
        <w:pStyle w:val="12"/>
        <w:jc w:val="both"/>
      </w:pPr>
      <w:bookmarkStart w:id="233" w:name="_Toc201323844"/>
      <w:r>
        <w:t>Сила духа способна делать чудеса!</w:t>
      </w:r>
      <w:bookmarkEnd w:id="233"/>
    </w:p>
    <w:p w14:paraId="6E5E5F41" w14:textId="77777777" w:rsidR="00055884" w:rsidRDefault="00055884">
      <w:pPr>
        <w:spacing w:before="40"/>
        <w:ind w:firstLine="709"/>
        <w:jc w:val="both"/>
      </w:pPr>
      <w:r>
        <w:t xml:space="preserve">Например, </w:t>
      </w:r>
      <w:proofErr w:type="spellStart"/>
      <w:r>
        <w:t>Иммануил</w:t>
      </w:r>
      <w:proofErr w:type="spellEnd"/>
      <w:r>
        <w:t xml:space="preserve"> Кант родился и потом рос очень болезненным ребенком.  Но мощнейшими усилиями воли он полностью преодолел слабость св</w:t>
      </w:r>
      <w:r>
        <w:t>о</w:t>
      </w:r>
      <w:r>
        <w:t>его тела. И дело дошло до того, что жители Кени</w:t>
      </w:r>
      <w:r>
        <w:t>г</w:t>
      </w:r>
      <w:r>
        <w:t xml:space="preserve">сберга, где жил этот великий мыслитель, проверяли по его выходу из дома на прогулку свои часы. </w:t>
      </w:r>
    </w:p>
    <w:p w14:paraId="35793341" w14:textId="77777777" w:rsidR="00055884" w:rsidRDefault="00055884">
      <w:pPr>
        <w:spacing w:before="40"/>
        <w:ind w:firstLine="709"/>
        <w:jc w:val="both"/>
      </w:pPr>
      <w:r>
        <w:t>Ничто: ни болезнь, ни непогода, никакие - либо другие причины не могли нарушить его планы! И он создал в своей жизни столько всего, что многим, даже очень здоровым писателям не удалось.</w:t>
      </w:r>
    </w:p>
    <w:p w14:paraId="05B01B29" w14:textId="77777777" w:rsidR="00055884" w:rsidRDefault="00055884">
      <w:pPr>
        <w:spacing w:before="40"/>
        <w:ind w:firstLine="709"/>
        <w:jc w:val="both"/>
      </w:pPr>
      <w:r>
        <w:t>Любое заболевание обязательно связано с  о</w:t>
      </w:r>
      <w:r>
        <w:t>б</w:t>
      </w:r>
      <w:r>
        <w:t>разом жизни человека, его  жизненным стилем, реаг</w:t>
      </w:r>
      <w:r>
        <w:t>и</w:t>
      </w:r>
      <w:r>
        <w:t>рованием на раздражители. Достаточно изменить их и заболевание теряет корни внутри психики человека, благодаря которым оно «процветало» в теле человека.</w:t>
      </w:r>
    </w:p>
    <w:p w14:paraId="500E9F81" w14:textId="77777777" w:rsidR="00055884" w:rsidRDefault="00055884">
      <w:pPr>
        <w:pStyle w:val="12"/>
        <w:jc w:val="both"/>
      </w:pPr>
      <w:bookmarkStart w:id="234" w:name="_Toc201323845"/>
      <w:r>
        <w:t>Корни болезней</w:t>
      </w:r>
      <w:bookmarkEnd w:id="234"/>
    </w:p>
    <w:p w14:paraId="5C09E6C3" w14:textId="77777777" w:rsidR="00055884" w:rsidRDefault="00055884">
      <w:pPr>
        <w:spacing w:before="40"/>
        <w:ind w:firstLine="709"/>
        <w:jc w:val="both"/>
      </w:pPr>
      <w:r>
        <w:t>Болезнь просто не может существовать внутри человека без  соответствующих корней: страхов, с</w:t>
      </w:r>
      <w:r>
        <w:t>о</w:t>
      </w:r>
      <w:r>
        <w:t>мнений, тревог, угрызений совести. Это благодатная почва для развития и поддержания в "боевом" состо</w:t>
      </w:r>
      <w:r>
        <w:t>я</w:t>
      </w:r>
      <w:r>
        <w:t>нии любой болезни.  С этим утверждением, наверное, ты теперь согласишься.</w:t>
      </w:r>
    </w:p>
    <w:p w14:paraId="02E6AAF3" w14:textId="77777777" w:rsidR="00055884" w:rsidRDefault="00055884">
      <w:pPr>
        <w:spacing w:before="40"/>
        <w:ind w:firstLine="709"/>
        <w:jc w:val="both"/>
      </w:pPr>
      <w:r>
        <w:t>Но, как ты думаешь - если снять только сим</w:t>
      </w:r>
      <w:r>
        <w:t>п</w:t>
      </w:r>
      <w:r>
        <w:t>томы болезни, избавит ли это тебя  от нее? Ответ эл</w:t>
      </w:r>
      <w:r>
        <w:t>е</w:t>
      </w:r>
      <w:r>
        <w:t xml:space="preserve">ментарно прост:  </w:t>
      </w:r>
      <w:r>
        <w:rPr>
          <w:b/>
          <w:u w:val="single"/>
        </w:rPr>
        <w:t>Можно сколько угодно косить траву - она от этого становится только гуще!</w:t>
      </w:r>
    </w:p>
    <w:p w14:paraId="6638D32A" w14:textId="77777777" w:rsidR="00055884" w:rsidRDefault="00055884">
      <w:pPr>
        <w:spacing w:before="40"/>
        <w:ind w:firstLine="709"/>
        <w:jc w:val="both"/>
      </w:pPr>
      <w:r>
        <w:t xml:space="preserve">Многие соотечественники (и не только люди, не имеющие отношения к медицине, но даже врачи) не задумываются над тем, что снятие симптома - это </w:t>
      </w:r>
      <w:proofErr w:type="spellStart"/>
      <w:r>
        <w:t>СИМПТОМатическое</w:t>
      </w:r>
      <w:proofErr w:type="spellEnd"/>
      <w:r>
        <w:t>, но не причинное  лечение. Сн</w:t>
      </w:r>
      <w:r>
        <w:t>я</w:t>
      </w:r>
      <w:r>
        <w:t>тие симптома болезни приводит только к тому, что болезнь проявится или в другое время или в другом месте. Лекарства в этих случаях практически бесп</w:t>
      </w:r>
      <w:r>
        <w:t>о</w:t>
      </w:r>
      <w:r>
        <w:t>лезны.</w:t>
      </w:r>
    </w:p>
    <w:p w14:paraId="2D09D684" w14:textId="77777777" w:rsidR="00055884" w:rsidRDefault="00055884">
      <w:pPr>
        <w:pStyle w:val="12"/>
        <w:jc w:val="both"/>
      </w:pPr>
      <w:bookmarkStart w:id="235" w:name="_Toc201323846"/>
      <w:r>
        <w:t>Как убрать мины замедленного действия?</w:t>
      </w:r>
      <w:bookmarkEnd w:id="235"/>
    </w:p>
    <w:p w14:paraId="6D7751C7" w14:textId="77777777" w:rsidR="00055884" w:rsidRDefault="00055884">
      <w:pPr>
        <w:spacing w:before="40"/>
        <w:ind w:firstLine="709"/>
        <w:jc w:val="both"/>
      </w:pPr>
      <w:r>
        <w:t>Радикальных изменений в своем самочувствии можно достичь только  при проведении патогенетич</w:t>
      </w:r>
      <w:r>
        <w:t>е</w:t>
      </w:r>
      <w:r>
        <w:t>ского лечения, то есть когда лечится причина, а не следствие.</w:t>
      </w:r>
    </w:p>
    <w:p w14:paraId="1589389B" w14:textId="77777777" w:rsidR="00055884" w:rsidRDefault="00055884">
      <w:pPr>
        <w:spacing w:before="40"/>
        <w:ind w:firstLine="709"/>
        <w:jc w:val="both"/>
      </w:pPr>
      <w:r>
        <w:t>Но люди чаще всего ждут - когда изменятся о</w:t>
      </w:r>
      <w:r>
        <w:t>б</w:t>
      </w:r>
      <w:r>
        <w:t>стоятельства, которые привели к болезни. Но это с</w:t>
      </w:r>
      <w:r>
        <w:t>о</w:t>
      </w:r>
      <w:r>
        <w:t>вершенно бестолковое занятие, так как на место одних неприятных обстоятельств и людей тут же встают др</w:t>
      </w:r>
      <w:r>
        <w:t>у</w:t>
      </w:r>
      <w:r>
        <w:t>гие. Это бесконечная война без надежды ее когда-нибудь выиграть!</w:t>
      </w:r>
    </w:p>
    <w:p w14:paraId="4C4D48C8" w14:textId="77777777" w:rsidR="00055884" w:rsidRDefault="00055884">
      <w:pPr>
        <w:spacing w:before="40"/>
        <w:ind w:firstLine="709"/>
        <w:jc w:val="both"/>
      </w:pPr>
    </w:p>
    <w:p w14:paraId="4BEDFC85"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Если человек способен любить только других, он вообще не способен любить.</w:t>
      </w:r>
    </w:p>
    <w:p w14:paraId="03FD4852"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Э.Фромм</w:t>
      </w:r>
      <w:proofErr w:type="spellEnd"/>
    </w:p>
    <w:p w14:paraId="26CC28A3" w14:textId="77777777" w:rsidR="00055884" w:rsidRDefault="00055884">
      <w:pPr>
        <w:spacing w:before="40"/>
        <w:ind w:firstLine="709"/>
        <w:jc w:val="both"/>
        <w:rPr>
          <w:b/>
          <w:i/>
        </w:rPr>
      </w:pPr>
    </w:p>
    <w:p w14:paraId="013FCD8F" w14:textId="77777777" w:rsidR="00055884" w:rsidRDefault="00055884">
      <w:pPr>
        <w:spacing w:before="40"/>
        <w:ind w:firstLine="709"/>
        <w:jc w:val="both"/>
      </w:pPr>
      <w:r>
        <w:rPr>
          <w:b/>
          <w:i/>
        </w:rPr>
        <w:t>Разумный эгоист</w:t>
      </w:r>
      <w:r>
        <w:t>, если у него появятся пр</w:t>
      </w:r>
      <w:r>
        <w:t>о</w:t>
      </w:r>
      <w:r>
        <w:t>блемы со здоровьем, сделает все, чтобы болезнь не могла питаться его сомнениями, страхами и колебан</w:t>
      </w:r>
      <w:r>
        <w:t>и</w:t>
      </w:r>
      <w:r>
        <w:t>ями. Он будет землю рыть, но найдет и обезвредит все эти «квадратные» корни.</w:t>
      </w:r>
    </w:p>
    <w:p w14:paraId="07BDA059" w14:textId="77777777" w:rsidR="00055884" w:rsidRDefault="00055884">
      <w:pPr>
        <w:spacing w:before="40"/>
        <w:ind w:firstLine="709"/>
        <w:jc w:val="both"/>
      </w:pPr>
    </w:p>
    <w:p w14:paraId="10BD2F0F" w14:textId="77777777" w:rsidR="00055884" w:rsidRDefault="00055884">
      <w:pPr>
        <w:pStyle w:val="38"/>
      </w:pPr>
      <w:bookmarkStart w:id="236" w:name="_Toc201323847"/>
      <w:r>
        <w:t>Глава</w:t>
      </w:r>
      <w:r w:rsidR="00DD2813">
        <w:t xml:space="preserve"> тридцать первая</w:t>
      </w:r>
      <w:r>
        <w:t>: Отн</w:t>
      </w:r>
      <w:r>
        <w:t>о</w:t>
      </w:r>
      <w:r>
        <w:t>шение к саморегуляции.</w:t>
      </w:r>
      <w:bookmarkEnd w:id="236"/>
    </w:p>
    <w:p w14:paraId="44C2FE52" w14:textId="77777777" w:rsidR="00055884" w:rsidRDefault="00055884">
      <w:pPr>
        <w:spacing w:before="40"/>
        <w:ind w:firstLine="709"/>
        <w:jc w:val="both"/>
      </w:pPr>
    </w:p>
    <w:p w14:paraId="07A363E6" w14:textId="77777777" w:rsidR="00055884" w:rsidRDefault="00055884">
      <w:pPr>
        <w:spacing w:before="40"/>
        <w:ind w:firstLine="709"/>
        <w:jc w:val="both"/>
      </w:pPr>
      <w:r>
        <w:rPr>
          <w:b/>
          <w:i/>
        </w:rPr>
        <w:t>Разумный  эгоист</w:t>
      </w:r>
      <w:r>
        <w:t xml:space="preserve"> обязательно будет занимат</w:t>
      </w:r>
      <w:r>
        <w:t>ь</w:t>
      </w:r>
      <w:r>
        <w:t>ся саморегуляцией или теми или иными методами поддержания своего организма в тонусе. Под самор</w:t>
      </w:r>
      <w:r>
        <w:t>е</w:t>
      </w:r>
      <w:r>
        <w:t>гуляцией я понимаю не какие - то конкретные метод</w:t>
      </w:r>
      <w:r>
        <w:t>и</w:t>
      </w:r>
      <w:r>
        <w:t>ки, а принцип отношения человека к себе и своим вз</w:t>
      </w:r>
      <w:r>
        <w:t>а</w:t>
      </w:r>
      <w:r>
        <w:t>имоотношениям с миром.</w:t>
      </w:r>
    </w:p>
    <w:p w14:paraId="223C3118" w14:textId="77777777" w:rsidR="00055884" w:rsidRDefault="00055884">
      <w:pPr>
        <w:pStyle w:val="12"/>
        <w:jc w:val="both"/>
      </w:pPr>
      <w:bookmarkStart w:id="237" w:name="_Toc201323848"/>
      <w:r>
        <w:t>Есть ли кому дело до твоего здоровья?</w:t>
      </w:r>
      <w:bookmarkEnd w:id="237"/>
    </w:p>
    <w:p w14:paraId="7A342495" w14:textId="77777777" w:rsidR="00055884" w:rsidRDefault="00055884">
      <w:pPr>
        <w:spacing w:before="40"/>
        <w:ind w:firstLine="709"/>
        <w:jc w:val="both"/>
      </w:pPr>
      <w:r>
        <w:t>Дорогой читатель! Если ты думаешь, что кому-то есть дело до твоего здоровья, то ты здорово ошиб</w:t>
      </w:r>
      <w:r>
        <w:t>а</w:t>
      </w:r>
      <w:r>
        <w:t>ешься!  Даже если кто-нибудь сочувствует тебе дост</w:t>
      </w:r>
      <w:r>
        <w:t>а</w:t>
      </w:r>
      <w:r>
        <w:t>точно сильно, это все равно остается ТОЛЬКО сочу</w:t>
      </w:r>
      <w:r>
        <w:t>в</w:t>
      </w:r>
      <w:r>
        <w:t xml:space="preserve">ствием. </w:t>
      </w:r>
    </w:p>
    <w:p w14:paraId="3D6C512E" w14:textId="3E9A26EC" w:rsidR="00055884" w:rsidRDefault="00055884">
      <w:pPr>
        <w:spacing w:before="40"/>
        <w:ind w:firstLine="709"/>
        <w:jc w:val="both"/>
      </w:pPr>
      <w:r>
        <w:t>На самом деле, по ОЧЕНЬ БОЛЬШОМУ счету, ты никому не нужен! Может быть, кроме своих род</w:t>
      </w:r>
      <w:r>
        <w:t>и</w:t>
      </w:r>
      <w:r>
        <w:t>телей и самых близких родственников (да и то – это бывает не всегда). Может быть это утверждение к</w:t>
      </w:r>
      <w:r>
        <w:t>а</w:t>
      </w:r>
      <w:r w:rsidR="00933087">
        <w:t>жется тебе слишком жест</w:t>
      </w:r>
      <w:r>
        <w:t>ким, но это действительно так!</w:t>
      </w:r>
    </w:p>
    <w:p w14:paraId="7F731EA9" w14:textId="3AD3FC82" w:rsidR="00055884" w:rsidRDefault="00055884">
      <w:pPr>
        <w:spacing w:before="40"/>
        <w:ind w:firstLine="709"/>
        <w:jc w:val="both"/>
      </w:pPr>
      <w:r>
        <w:t>Правда</w:t>
      </w:r>
      <w:r w:rsidR="00933087">
        <w:t>,</w:t>
      </w:r>
      <w:r>
        <w:t xml:space="preserve"> в реальности общество создало  массу механизмов, которые нивелируют эту тенденцию (больницы, социальное </w:t>
      </w:r>
      <w:proofErr w:type="spellStart"/>
      <w:r>
        <w:t>вспомоществление</w:t>
      </w:r>
      <w:proofErr w:type="spellEnd"/>
      <w:r>
        <w:t>, пенсии). Но это только костыль, на который люди опираются, когда станет невмоготу!</w:t>
      </w:r>
    </w:p>
    <w:p w14:paraId="7E6C2823" w14:textId="77777777" w:rsidR="00055884" w:rsidRDefault="00055884">
      <w:pPr>
        <w:spacing w:before="40"/>
        <w:ind w:firstLine="709"/>
        <w:jc w:val="both"/>
      </w:pPr>
      <w:r>
        <w:t>И надеяться, что кто - то придет и решит твои проблемы - самое глупое дело на белом свете. Если ты будешь сидеть и ждать - когда же тебе помогут стать здоровым - ты рискуешь привести себя к печальному финалу.</w:t>
      </w:r>
    </w:p>
    <w:p w14:paraId="164CB28A" w14:textId="77777777" w:rsidR="00055884" w:rsidRDefault="00055884">
      <w:pPr>
        <w:spacing w:before="40"/>
        <w:ind w:firstLine="709"/>
        <w:jc w:val="center"/>
        <w:rPr>
          <w:b/>
          <w:u w:val="single"/>
        </w:rPr>
      </w:pPr>
      <w:r>
        <w:rPr>
          <w:b/>
          <w:u w:val="single"/>
        </w:rPr>
        <w:t xml:space="preserve">Здоровье - та вершина,  которую каждый </w:t>
      </w:r>
    </w:p>
    <w:p w14:paraId="176A1A4C" w14:textId="77777777" w:rsidR="00055884" w:rsidRDefault="00055884">
      <w:pPr>
        <w:spacing w:before="40"/>
        <w:ind w:firstLine="709"/>
        <w:jc w:val="center"/>
      </w:pPr>
      <w:r>
        <w:rPr>
          <w:b/>
          <w:u w:val="single"/>
        </w:rPr>
        <w:t>человек должен достичь САМ!</w:t>
      </w:r>
    </w:p>
    <w:p w14:paraId="5C7F97FF" w14:textId="77777777" w:rsidR="00055884" w:rsidRDefault="00055884">
      <w:pPr>
        <w:spacing w:before="40"/>
        <w:ind w:firstLine="709"/>
        <w:jc w:val="both"/>
      </w:pPr>
      <w:r>
        <w:t>И, если ты хочешь поправить свое здоровье, то этого тебе придется добиваться своими личными ус</w:t>
      </w:r>
      <w:r>
        <w:t>и</w:t>
      </w:r>
      <w:r>
        <w:t>лиями.</w:t>
      </w:r>
    </w:p>
    <w:p w14:paraId="25F6E8EE" w14:textId="77777777" w:rsidR="00C87EB4" w:rsidRDefault="00647EB5">
      <w:pPr>
        <w:pStyle w:val="12"/>
        <w:jc w:val="both"/>
      </w:pPr>
      <w:bookmarkStart w:id="238" w:name="_Toc201323849"/>
      <w:r>
        <w:pict w14:anchorId="702C4981">
          <v:shape id="_x0000_i1056" type="#_x0000_t75" style="width:223pt;height:166pt">
            <v:imagedata r:id="rId49" o:title=""/>
          </v:shape>
        </w:pict>
      </w:r>
    </w:p>
    <w:p w14:paraId="0C52BD65" w14:textId="77777777" w:rsidR="00055884" w:rsidRDefault="00055884">
      <w:pPr>
        <w:pStyle w:val="12"/>
        <w:jc w:val="both"/>
      </w:pPr>
      <w:r>
        <w:t>Как разумный эгоист поступает с нездор</w:t>
      </w:r>
      <w:r>
        <w:t>о</w:t>
      </w:r>
      <w:r>
        <w:t>вым образом жизни</w:t>
      </w:r>
      <w:bookmarkEnd w:id="238"/>
    </w:p>
    <w:p w14:paraId="5D387161" w14:textId="77777777" w:rsidR="00055884" w:rsidRDefault="00055884">
      <w:pPr>
        <w:spacing w:before="40"/>
        <w:ind w:firstLine="709"/>
        <w:jc w:val="both"/>
      </w:pPr>
      <w:r>
        <w:t>Если ты заболел, то это связано с тем, что ты вел нездоровый образ жизни. И твой организм больше не намерен терпеть такое издевательство над собой. И тебе придется в значительной мере перестроить свой образ жизни! Конечно, если ты НЕ настоящий, разу</w:t>
      </w:r>
      <w:r>
        <w:t>м</w:t>
      </w:r>
      <w:r>
        <w:t>ный эгоист, то продолжай прежнюю политику.</w:t>
      </w:r>
    </w:p>
    <w:p w14:paraId="45B747FF" w14:textId="77777777" w:rsidR="007520C1" w:rsidRDefault="00055884">
      <w:pPr>
        <w:spacing w:before="40"/>
        <w:ind w:firstLine="709"/>
        <w:jc w:val="both"/>
      </w:pPr>
      <w:r>
        <w:t xml:space="preserve">Но </w:t>
      </w:r>
      <w:r>
        <w:rPr>
          <w:b/>
          <w:i/>
        </w:rPr>
        <w:t>разумный эгоист</w:t>
      </w:r>
      <w:r>
        <w:t xml:space="preserve"> в этом деле надеется только на себя. Он обязательно обучится той или иной технике саморегуляции. Он научится сам (без помощи врачей, лекарств и процедур) снимать себе боли, спа</w:t>
      </w:r>
      <w:r>
        <w:t>з</w:t>
      </w:r>
      <w:r>
        <w:t xml:space="preserve">мы, воспаления. </w:t>
      </w:r>
    </w:p>
    <w:p w14:paraId="16B3E51D" w14:textId="77777777" w:rsidR="007520C1" w:rsidRDefault="007520C1" w:rsidP="007520C1">
      <w:pPr>
        <w:spacing w:before="40"/>
        <w:ind w:firstLine="709"/>
        <w:jc w:val="both"/>
      </w:pPr>
      <w:r>
        <w:rPr>
          <w:b/>
          <w:i/>
        </w:rPr>
        <w:t>Разумный эгоист</w:t>
      </w:r>
      <w:r>
        <w:t xml:space="preserve"> знает, что это самое лучшее, что он может сделать для своего организма.</w:t>
      </w:r>
    </w:p>
    <w:p w14:paraId="158A1E5E" w14:textId="2351DDBA" w:rsidR="00933087" w:rsidRDefault="00933087">
      <w:pPr>
        <w:spacing w:before="40"/>
        <w:ind w:firstLine="709"/>
        <w:jc w:val="both"/>
        <w:rPr>
          <w:lang w:val="en-US"/>
        </w:rPr>
      </w:pPr>
      <w:r>
        <w:t>Эти методы, разработанные мной и, (в первую очередь для себя), и которые помогли мне избавиться от болезней и держать мой организм в отличном ф</w:t>
      </w:r>
      <w:r>
        <w:t>и</w:t>
      </w:r>
      <w:r>
        <w:t>зическом состоянии (а мне на момент данной корре</w:t>
      </w:r>
      <w:r>
        <w:t>к</w:t>
      </w:r>
      <w:r>
        <w:t>тировки книги 61 год), ты можешь освоить по моим книгам – «</w:t>
      </w:r>
      <w:proofErr w:type="spellStart"/>
      <w:r>
        <w:t>Саморегуляция</w:t>
      </w:r>
      <w:proofErr w:type="spellEnd"/>
      <w:r>
        <w:t xml:space="preserve"> </w:t>
      </w:r>
      <w:r>
        <w:rPr>
          <w:lang w:val="en-US"/>
        </w:rPr>
        <w:t xml:space="preserve">NEXT </w:t>
      </w:r>
      <w:r>
        <w:t>или 8 принципиал</w:t>
      </w:r>
      <w:r>
        <w:t>ь</w:t>
      </w:r>
      <w:r>
        <w:t>но-новых способа саморегуляции организма» и «Пс</w:t>
      </w:r>
      <w:r>
        <w:t>и</w:t>
      </w:r>
      <w:r>
        <w:t xml:space="preserve">хологический женьшень». Их ты можешь скачать с моего сайта </w:t>
      </w:r>
      <w:hyperlink r:id="rId50" w:history="1">
        <w:r w:rsidRPr="00FE282F">
          <w:rPr>
            <w:rStyle w:val="affff"/>
            <w:lang w:val="en-US"/>
          </w:rPr>
          <w:t>www.vasutin.ru</w:t>
        </w:r>
      </w:hyperlink>
      <w:r>
        <w:rPr>
          <w:lang w:val="en-US"/>
        </w:rPr>
        <w:t xml:space="preserve"> </w:t>
      </w:r>
    </w:p>
    <w:p w14:paraId="328C08C1" w14:textId="77777777" w:rsidR="00055884" w:rsidRDefault="00055884">
      <w:pPr>
        <w:spacing w:before="40"/>
        <w:ind w:firstLine="709"/>
        <w:jc w:val="both"/>
      </w:pPr>
      <w:r>
        <w:t>Умение направлять свои мысли в положител</w:t>
      </w:r>
      <w:r>
        <w:t>ь</w:t>
      </w:r>
      <w:r>
        <w:t>ную сторону, умение целенаправленно внушать себе желаемое - мощнейший фактор, поддерживающий твое здоровье на должном уровне. И это действител</w:t>
      </w:r>
      <w:r>
        <w:t>ь</w:t>
      </w:r>
      <w:r>
        <w:t>но умение, которое приходит с длительной трениро</w:t>
      </w:r>
      <w:r>
        <w:t>в</w:t>
      </w:r>
      <w:r>
        <w:t>кой. Люди, которые могут это делать в совершенстве, становятся практически независимыми от влияния отрицательных факторов окружающей среды.</w:t>
      </w:r>
    </w:p>
    <w:p w14:paraId="4138AA22" w14:textId="77777777" w:rsidR="00055884" w:rsidRDefault="00055884">
      <w:pPr>
        <w:pStyle w:val="12"/>
        <w:jc w:val="both"/>
      </w:pPr>
      <w:bookmarkStart w:id="239" w:name="_Toc201323850"/>
      <w:r>
        <w:t>Если ты не Остап Бендер…</w:t>
      </w:r>
      <w:bookmarkEnd w:id="239"/>
    </w:p>
    <w:p w14:paraId="35E3A1E9" w14:textId="77777777" w:rsidR="00055884" w:rsidRDefault="00055884">
      <w:pPr>
        <w:spacing w:before="40"/>
        <w:ind w:firstLine="709"/>
        <w:jc w:val="both"/>
      </w:pPr>
      <w:r>
        <w:t>Если ты хочешь, чтобы обстоятельства жизни повернулись к тебе  желаемой стороной, надо не ждать, когда это принесут на блюдечке с голубой ка</w:t>
      </w:r>
      <w:r>
        <w:t>е</w:t>
      </w:r>
      <w:r>
        <w:t>мочкой, но активно добиваться желаемого.</w:t>
      </w:r>
    </w:p>
    <w:p w14:paraId="78C72D06" w14:textId="77777777" w:rsidR="00055884" w:rsidRDefault="00055884">
      <w:pPr>
        <w:spacing w:before="40"/>
        <w:ind w:firstLine="709"/>
        <w:jc w:val="both"/>
      </w:pPr>
    </w:p>
    <w:p w14:paraId="0C174707"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Поступай днем так, чтобы ночью твой сон был спокоен, а в молодости так, чтобы старость твоя была спокойна.</w:t>
      </w:r>
    </w:p>
    <w:p w14:paraId="740C9727"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Индийское изречение.</w:t>
      </w:r>
    </w:p>
    <w:p w14:paraId="220FBB8A" w14:textId="77777777" w:rsidR="00055884" w:rsidRDefault="00055884">
      <w:pPr>
        <w:spacing w:before="40"/>
        <w:ind w:firstLine="709"/>
        <w:jc w:val="both"/>
      </w:pPr>
    </w:p>
    <w:p w14:paraId="509A6716" w14:textId="77777777" w:rsidR="00055884" w:rsidRDefault="00055884">
      <w:pPr>
        <w:spacing w:before="40"/>
        <w:ind w:firstLine="709"/>
        <w:jc w:val="both"/>
      </w:pPr>
      <w:r>
        <w:t>Каждый человек является архитектором своей жизни. И в руках у него есть оружие, при помощи к</w:t>
      </w:r>
      <w:r>
        <w:t>о</w:t>
      </w:r>
      <w:r>
        <w:t xml:space="preserve">торого он может вести себя в желаемую сторону. Это оружие - </w:t>
      </w:r>
      <w:proofErr w:type="spellStart"/>
      <w:r>
        <w:t>саморегуляция</w:t>
      </w:r>
      <w:proofErr w:type="spellEnd"/>
      <w:r>
        <w:t xml:space="preserve"> как принцип жизни. Оно по</w:t>
      </w:r>
      <w:r>
        <w:t>з</w:t>
      </w:r>
      <w:r>
        <w:t>воляет организовать твою волю наилучшим образом и сделать ее активно - действующим фактором органи</w:t>
      </w:r>
      <w:r>
        <w:t>з</w:t>
      </w:r>
      <w:r>
        <w:t>ма, направляющим тебя к здоровью.</w:t>
      </w:r>
    </w:p>
    <w:p w14:paraId="4E719B8C" w14:textId="77777777" w:rsidR="00055884" w:rsidRDefault="00055884">
      <w:pPr>
        <w:spacing w:before="40"/>
        <w:ind w:firstLine="709"/>
        <w:jc w:val="both"/>
      </w:pPr>
      <w:r>
        <w:t xml:space="preserve">Поэтому </w:t>
      </w:r>
      <w:r>
        <w:rPr>
          <w:b/>
          <w:i/>
        </w:rPr>
        <w:t>разумный эгоист</w:t>
      </w:r>
      <w:r>
        <w:t xml:space="preserve"> обязательно будет </w:t>
      </w:r>
      <w:proofErr w:type="spellStart"/>
      <w:r>
        <w:t>саморегулироваться</w:t>
      </w:r>
      <w:proofErr w:type="spellEnd"/>
      <w:r>
        <w:t xml:space="preserve"> (в общем смысле этого слова), то есть будет сам решать свои проблемы, не надеясь ни на кого.</w:t>
      </w:r>
    </w:p>
    <w:p w14:paraId="77691A8E" w14:textId="77777777" w:rsidR="00055884" w:rsidRDefault="00055884">
      <w:pPr>
        <w:spacing w:before="40"/>
        <w:ind w:firstLine="709"/>
        <w:jc w:val="both"/>
      </w:pPr>
    </w:p>
    <w:p w14:paraId="162CAB7B" w14:textId="77777777" w:rsidR="00055884" w:rsidRDefault="00055884">
      <w:pPr>
        <w:pStyle w:val="38"/>
      </w:pPr>
      <w:bookmarkStart w:id="240" w:name="_Toc201323851"/>
      <w:r>
        <w:t>Глава</w:t>
      </w:r>
      <w:r w:rsidR="00DD2813">
        <w:t xml:space="preserve"> тридцать вторая</w:t>
      </w:r>
      <w:r>
        <w:t>: Отн</w:t>
      </w:r>
      <w:r>
        <w:t>о</w:t>
      </w:r>
      <w:r>
        <w:t>шение к экстрасенсам.</w:t>
      </w:r>
      <w:bookmarkEnd w:id="240"/>
    </w:p>
    <w:p w14:paraId="4ABB44C1" w14:textId="77777777" w:rsidR="00055884" w:rsidRDefault="00055884">
      <w:pPr>
        <w:spacing w:before="40"/>
        <w:ind w:firstLine="709"/>
        <w:jc w:val="both"/>
      </w:pPr>
    </w:p>
    <w:p w14:paraId="0D498D5D" w14:textId="77777777" w:rsidR="00055884" w:rsidRDefault="00055884">
      <w:pPr>
        <w:spacing w:before="40"/>
        <w:ind w:firstLine="709"/>
        <w:jc w:val="both"/>
      </w:pPr>
      <w:r>
        <w:rPr>
          <w:b/>
          <w:i/>
        </w:rPr>
        <w:t xml:space="preserve">Разумный эгоист </w:t>
      </w:r>
      <w:r>
        <w:t xml:space="preserve"> никогда не пойдет на леч</w:t>
      </w:r>
      <w:r>
        <w:t>е</w:t>
      </w:r>
      <w:r>
        <w:t>ние к экстрасенсу.</w:t>
      </w:r>
    </w:p>
    <w:p w14:paraId="59C0D5D1" w14:textId="77777777" w:rsidR="00055884" w:rsidRDefault="00055884">
      <w:pPr>
        <w:spacing w:before="40"/>
        <w:ind w:firstLine="709"/>
        <w:jc w:val="both"/>
      </w:pPr>
      <w:r>
        <w:t>Представь, дорогой читатель, такую ситуацию. Человек чем - то заболел. Естественно он психолог</w:t>
      </w:r>
      <w:r>
        <w:t>и</w:t>
      </w:r>
      <w:r>
        <w:t>чески не склонен обвинять себя в этом. Он будет о</w:t>
      </w:r>
      <w:r>
        <w:t>б</w:t>
      </w:r>
      <w:r>
        <w:t>винять недоброкачественную пищу, отравленные во</w:t>
      </w:r>
      <w:r>
        <w:t>з</w:t>
      </w:r>
      <w:r>
        <w:t>дух и воду, всех окружающих людей. Но только не себя! Ведь обычно причина его страданий не лежит на поверхности. И не профессионалу ее очень трудно найти.</w:t>
      </w:r>
    </w:p>
    <w:p w14:paraId="55D79322" w14:textId="77777777" w:rsidR="00055884" w:rsidRDefault="00055884">
      <w:pPr>
        <w:pStyle w:val="12"/>
        <w:jc w:val="both"/>
      </w:pPr>
      <w:bookmarkStart w:id="241" w:name="_Toc201323852"/>
      <w:r>
        <w:t>Современный СМЕРШ?</w:t>
      </w:r>
      <w:bookmarkEnd w:id="241"/>
    </w:p>
    <w:p w14:paraId="4A3461E2" w14:textId="7ABD3B10" w:rsidR="00055884" w:rsidRDefault="00055884">
      <w:pPr>
        <w:spacing w:before="40"/>
        <w:ind w:firstLine="709"/>
        <w:jc w:val="both"/>
      </w:pPr>
      <w:r>
        <w:t>Вот и думает человек - что же является прич</w:t>
      </w:r>
      <w:r>
        <w:t>и</w:t>
      </w:r>
      <w:r w:rsidR="007520C1">
        <w:t>ной его страданий?</w:t>
      </w:r>
      <w:r>
        <w:t xml:space="preserve"> И взгляд его останавливается на наиболее очевидной причине. Экстрасенс говорит ему, что это порча или сглаз. И человек чаще всего ему верит.</w:t>
      </w:r>
    </w:p>
    <w:p w14:paraId="569BEF78" w14:textId="77777777" w:rsidR="00055884" w:rsidRDefault="00055884">
      <w:pPr>
        <w:spacing w:before="40"/>
        <w:ind w:firstLine="709"/>
        <w:jc w:val="both"/>
      </w:pPr>
      <w:r>
        <w:t>Если моя болезнь - результат чьего-то злого умысла, то я вроде бы и не виноват.  Но я все равно хочу освободиться от этого, хочу быть здоровым. В этом случае я должен или защищаться от его возде</w:t>
      </w:r>
      <w:r>
        <w:t>й</w:t>
      </w:r>
      <w:r>
        <w:t>ствий или нападать на обидчика. Обычно в этом сл</w:t>
      </w:r>
      <w:r>
        <w:t>у</w:t>
      </w:r>
      <w:r>
        <w:t>чае появляется желание найти колдуна и расквитаться за воздействие.  И я знаю МАССУ примеров того, как люди начинали обвинять в своей болезни знакомых людей.</w:t>
      </w:r>
    </w:p>
    <w:p w14:paraId="373EBCAA" w14:textId="77777777" w:rsidR="00055884" w:rsidRDefault="00055884">
      <w:pPr>
        <w:spacing w:before="40"/>
        <w:ind w:firstLine="709"/>
        <w:jc w:val="both"/>
      </w:pPr>
      <w:r>
        <w:t>Человеку очень удобно спихнуть ответстве</w:t>
      </w:r>
      <w:r>
        <w:t>н</w:t>
      </w:r>
      <w:r>
        <w:t>ность с себя на «колдуна» (поди докажи, что это во</w:t>
      </w:r>
      <w:r>
        <w:t>з</w:t>
      </w:r>
      <w:r>
        <w:t>действовал не он). Он создает себе образ врага, на к</w:t>
      </w:r>
      <w:r>
        <w:t>о</w:t>
      </w:r>
      <w:r>
        <w:t>торого  может потом злиться: ведь нельзя же на себя, такого хорошего и правильного, злиться!</w:t>
      </w:r>
    </w:p>
    <w:p w14:paraId="7CD89913"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Чем больше будет у тебя маяков, тем реже ты будешь садиться на «мели» и натыкаться на «рифы» житейского моря.</w:t>
      </w:r>
    </w:p>
    <w:p w14:paraId="1C756D82" w14:textId="77777777" w:rsidR="00055884" w:rsidRDefault="00055884">
      <w:pPr>
        <w:spacing w:before="40"/>
        <w:ind w:firstLine="709"/>
        <w:jc w:val="both"/>
      </w:pPr>
      <w:r>
        <w:t>В любом случае в обществе от таких «целит</w:t>
      </w:r>
      <w:r>
        <w:t>е</w:t>
      </w:r>
      <w:r>
        <w:t>лей» начинает увеличиваться количество Зла и отр</w:t>
      </w:r>
      <w:r>
        <w:t>и</w:t>
      </w:r>
      <w:r>
        <w:t>цательных эмоций. Ведь если я виноват в своей боле</w:t>
      </w:r>
      <w:r>
        <w:t>з</w:t>
      </w:r>
      <w:r>
        <w:t>ни, то надо засучить рукава и ИЗМЕНИТЬСЯ. Но если виноват кто-то, то от меня ничего не зависит. И чел</w:t>
      </w:r>
      <w:r>
        <w:t>о</w:t>
      </w:r>
      <w:r>
        <w:t>века охватывает чувство бессилия, ощущение щепки на волнах житейского моря - куда бросит, туда и п</w:t>
      </w:r>
      <w:r>
        <w:t>о</w:t>
      </w:r>
      <w:r>
        <w:t>плывешь – хочешь ты этого или нет. Или же желание  отомстить тому, кто виноват!</w:t>
      </w:r>
    </w:p>
    <w:p w14:paraId="5FF6D497" w14:textId="77777777" w:rsidR="00055884" w:rsidRDefault="00055884">
      <w:pPr>
        <w:spacing w:before="40"/>
        <w:ind w:firstLine="709"/>
        <w:jc w:val="both"/>
      </w:pPr>
      <w:r>
        <w:t>Таким образом происходит умножение зла, к</w:t>
      </w:r>
      <w:r>
        <w:t>о</w:t>
      </w:r>
      <w:r>
        <w:t>личества ненависти, увеличивается степень конфро</w:t>
      </w:r>
      <w:r>
        <w:t>н</w:t>
      </w:r>
      <w:r>
        <w:t xml:space="preserve">тации в обществе. И, конечно же, </w:t>
      </w:r>
      <w:proofErr w:type="spellStart"/>
      <w:r>
        <w:t>циркулирование</w:t>
      </w:r>
      <w:proofErr w:type="spellEnd"/>
      <w:r>
        <w:t xml:space="preserve"> в обществе этих представлений в течении длительного времени может привести к очень неприятным соц</w:t>
      </w:r>
      <w:r>
        <w:t>и</w:t>
      </w:r>
      <w:r>
        <w:t>альным последствиям.</w:t>
      </w:r>
    </w:p>
    <w:p w14:paraId="1B467FD2" w14:textId="77777777" w:rsidR="00055884" w:rsidRDefault="00055884">
      <w:pPr>
        <w:pStyle w:val="12"/>
        <w:jc w:val="both"/>
      </w:pPr>
      <w:bookmarkStart w:id="242" w:name="_Toc201323853"/>
      <w:r>
        <w:t>Экономия приводит к большим расходам и потерям</w:t>
      </w:r>
      <w:bookmarkEnd w:id="242"/>
    </w:p>
    <w:p w14:paraId="7AA26265" w14:textId="77777777" w:rsidR="00055884" w:rsidRDefault="00055884">
      <w:pPr>
        <w:spacing w:before="40"/>
        <w:ind w:firstLine="709"/>
        <w:jc w:val="both"/>
      </w:pPr>
      <w:r>
        <w:t>Но предположим, что после лечения у экстр</w:t>
      </w:r>
      <w:r>
        <w:t>а</w:t>
      </w:r>
      <w:r>
        <w:t>сенса человеку действительно стало лучше. Казалось бы - проблема решена, живи и радуйся жизни. Но ч</w:t>
      </w:r>
      <w:r>
        <w:t>е</w:t>
      </w:r>
      <w:r>
        <w:t>ловек возвращается в те же самые условия, что сдел</w:t>
      </w:r>
      <w:r>
        <w:t>а</w:t>
      </w:r>
      <w:r>
        <w:t>ли его больным, общается с теми же самыми людьми, делает те же вредоносные вещи, которые делал до л</w:t>
      </w:r>
      <w:r>
        <w:t>е</w:t>
      </w:r>
      <w:r>
        <w:t>чения у экстрасенса.</w:t>
      </w:r>
    </w:p>
    <w:p w14:paraId="42A5A4FE" w14:textId="77777777" w:rsidR="00055884" w:rsidRDefault="00055884">
      <w:pPr>
        <w:spacing w:before="40"/>
        <w:ind w:firstLine="709"/>
        <w:jc w:val="both"/>
      </w:pPr>
      <w:r>
        <w:t>Я уже говорил выше, что человеку свойственно желать достигнуть цели самым экономным путем, с наименьшими затратами энергии. Хотя это вполне естественное (и необходимое) свойство любого чел</w:t>
      </w:r>
      <w:r>
        <w:t>о</w:t>
      </w:r>
      <w:r>
        <w:t>века, в области здоровья оно оказывает людям медв</w:t>
      </w:r>
      <w:r>
        <w:t>е</w:t>
      </w:r>
      <w:r>
        <w:t>жью услугу. Если сохранились те условия, которые привели к болезни, то рано или поздно они опять вы</w:t>
      </w:r>
      <w:r>
        <w:t>й</w:t>
      </w:r>
      <w:r>
        <w:t>дут на арену и приведут к возврату болезни. Но уже на более глубоком и серьезном уровне.</w:t>
      </w:r>
    </w:p>
    <w:p w14:paraId="67B7781E" w14:textId="77777777" w:rsidR="00055884" w:rsidRDefault="00055884">
      <w:pPr>
        <w:spacing w:before="40"/>
        <w:ind w:firstLine="709"/>
        <w:jc w:val="both"/>
      </w:pPr>
      <w:r>
        <w:t>Я считаю, что любые воздействия, которые позволяют людям легко избавляться от последствий своего неадекватного поведения (экстрасенсы, «озд</w:t>
      </w:r>
      <w:r>
        <w:t>о</w:t>
      </w:r>
      <w:r>
        <w:t>ровительные» сеансы), преступны. Они только укре</w:t>
      </w:r>
      <w:r>
        <w:t>п</w:t>
      </w:r>
      <w:r>
        <w:t xml:space="preserve">ляют человека в убеждении, что можно жить так, как он жил до болезни, потакают его </w:t>
      </w:r>
      <w:proofErr w:type="spellStart"/>
      <w:r>
        <w:t>дезадаптивному</w:t>
      </w:r>
      <w:proofErr w:type="spellEnd"/>
      <w:r>
        <w:t xml:space="preserve"> п</w:t>
      </w:r>
      <w:r>
        <w:t>о</w:t>
      </w:r>
      <w:r>
        <w:t>ведению.</w:t>
      </w:r>
    </w:p>
    <w:p w14:paraId="0487FA8F" w14:textId="77777777" w:rsidR="00055884" w:rsidRDefault="00055884">
      <w:pPr>
        <w:pStyle w:val="12"/>
        <w:jc w:val="both"/>
      </w:pPr>
      <w:bookmarkStart w:id="243" w:name="_Toc201323854"/>
      <w:r>
        <w:t>«Авось» должна плавать только по морям!</w:t>
      </w:r>
      <w:bookmarkEnd w:id="243"/>
    </w:p>
    <w:p w14:paraId="6FA3E363" w14:textId="77777777" w:rsidR="00055884" w:rsidRDefault="00055884">
      <w:pPr>
        <w:spacing w:before="40"/>
        <w:ind w:firstLine="709"/>
        <w:jc w:val="both"/>
      </w:pPr>
      <w:r>
        <w:t>Кстати, путь с «Авось» самый «популярный», привычный, по которому миллионы бедолаг всю жизнь карабкаются к сияющим вершинам благопол</w:t>
      </w:r>
      <w:r>
        <w:t>у</w:t>
      </w:r>
      <w:r>
        <w:t>чия, довольства и здоровья. Люди в нашей стране с чисто большевистским упрямством и фанатизмом м</w:t>
      </w:r>
      <w:r>
        <w:t>е</w:t>
      </w:r>
      <w:r>
        <w:t>няют весь окружающий мир по своим меркам, сове</w:t>
      </w:r>
      <w:r>
        <w:t>р</w:t>
      </w:r>
      <w:r>
        <w:t>шенно не обращая внимания на его яростное сопр</w:t>
      </w:r>
      <w:r>
        <w:t>о</w:t>
      </w:r>
      <w:r>
        <w:t>тивление.  Люди таким образом сами себе создают трудности, чтобы потом с доблестью и героизмом преодолевать их!</w:t>
      </w:r>
    </w:p>
    <w:p w14:paraId="7D5749F1" w14:textId="77777777" w:rsidR="00AC1322" w:rsidRDefault="00647EB5">
      <w:pPr>
        <w:spacing w:before="40"/>
        <w:ind w:firstLine="709"/>
        <w:jc w:val="both"/>
      </w:pPr>
      <w:r>
        <w:pict w14:anchorId="6E0CC921">
          <v:shape id="_x0000_i1057" type="#_x0000_t75" style="width:211pt;height:157pt">
            <v:imagedata r:id="rId51" o:title=""/>
          </v:shape>
        </w:pict>
      </w:r>
    </w:p>
    <w:p w14:paraId="18BCA1DB" w14:textId="4BF7FBAA" w:rsidR="00055884" w:rsidRDefault="00055884">
      <w:pPr>
        <w:spacing w:before="40"/>
        <w:ind w:firstLine="709"/>
        <w:jc w:val="both"/>
      </w:pPr>
      <w:r>
        <w:t>И, естественно, через некоторое время болезнь вновь возвращается и принимается за него с удвое</w:t>
      </w:r>
      <w:r>
        <w:t>н</w:t>
      </w:r>
      <w:r>
        <w:t>ной силой. И человек благодаря этим походам за ле</w:t>
      </w:r>
      <w:r>
        <w:t>г</w:t>
      </w:r>
      <w:r>
        <w:t>ким здоровьем может довести себя до такого состо</w:t>
      </w:r>
      <w:r>
        <w:t>я</w:t>
      </w:r>
      <w:r>
        <w:t xml:space="preserve">ния, что ни один морг не примет его бренное тело. Ведь на самом деле экстрасенс не лечит - он снимает СИМПТОМ. А нужно убирать причину, которые обычно находятся в мышлении </w:t>
      </w:r>
      <w:r w:rsidR="007520C1">
        <w:t xml:space="preserve">человека </w:t>
      </w:r>
      <w:r>
        <w:t xml:space="preserve">и </w:t>
      </w:r>
      <w:r w:rsidR="007520C1">
        <w:t xml:space="preserve">его </w:t>
      </w:r>
      <w:r>
        <w:t>образе жизни.</w:t>
      </w:r>
    </w:p>
    <w:p w14:paraId="179A196A" w14:textId="77777777" w:rsidR="00055884" w:rsidRDefault="00055884">
      <w:pPr>
        <w:spacing w:before="40"/>
        <w:ind w:firstLine="709"/>
        <w:jc w:val="both"/>
      </w:pPr>
      <w:r>
        <w:t>Поэтому я считаю, что если люди хотят когда-нибудь достичь мира с минимумом болезней, то они должны узнать истинные механизмы болезней, дв</w:t>
      </w:r>
      <w:r>
        <w:t>и</w:t>
      </w:r>
      <w:r>
        <w:t>жущие силы функционирования психики. И на основе этого знания строить здание своей судьбы.</w:t>
      </w:r>
    </w:p>
    <w:p w14:paraId="0DCDBC98" w14:textId="77777777" w:rsidR="00055884" w:rsidRDefault="00055884">
      <w:pPr>
        <w:spacing w:before="40"/>
        <w:ind w:firstLine="709"/>
        <w:jc w:val="both"/>
      </w:pPr>
      <w:r>
        <w:t>Побочный результат предлагаемого тебе по</w:t>
      </w:r>
      <w:r>
        <w:t>д</w:t>
      </w:r>
      <w:r>
        <w:t xml:space="preserve">хода - видеть результаты своих действий через призму психологии, но никак не через </w:t>
      </w:r>
      <w:proofErr w:type="spellStart"/>
      <w:r>
        <w:t>трансцедентные</w:t>
      </w:r>
      <w:proofErr w:type="spellEnd"/>
      <w:r>
        <w:t xml:space="preserve"> спек</w:t>
      </w:r>
      <w:r>
        <w:t>у</w:t>
      </w:r>
      <w:r>
        <w:t xml:space="preserve">ляции - таков. Если ты начнешь видеть мир и свои проблемы через призму психологии, то через это освобождаешься от страха воздействий, </w:t>
      </w:r>
      <w:proofErr w:type="spellStart"/>
      <w:r>
        <w:t>заданности</w:t>
      </w:r>
      <w:proofErr w:type="spellEnd"/>
      <w:r>
        <w:t>, безвыходности.</w:t>
      </w:r>
    </w:p>
    <w:p w14:paraId="28C8D8D4" w14:textId="77777777" w:rsidR="00055884" w:rsidRDefault="00055884">
      <w:pPr>
        <w:pStyle w:val="12"/>
        <w:jc w:val="both"/>
      </w:pPr>
      <w:bookmarkStart w:id="244" w:name="_Toc201323855"/>
      <w:r>
        <w:t>Кто сильнее?</w:t>
      </w:r>
      <w:bookmarkEnd w:id="244"/>
    </w:p>
    <w:p w14:paraId="3C330D0A" w14:textId="77777777" w:rsidR="00055884" w:rsidRDefault="00055884">
      <w:pPr>
        <w:spacing w:before="40"/>
        <w:ind w:firstLine="709"/>
        <w:jc w:val="both"/>
      </w:pPr>
      <w:r>
        <w:t>Многие люди боятся, что это воздействие м</w:t>
      </w:r>
      <w:r>
        <w:t>о</w:t>
      </w:r>
      <w:r>
        <w:t>жет быть сделано совершенно вне зависимости от их поведения. Возражение против этого тезиса может быть таким: если мы согласны с тем, что это возмо</w:t>
      </w:r>
      <w:r>
        <w:t>ж</w:t>
      </w:r>
      <w:r>
        <w:t>но, то должны также принять, что есть и противоп</w:t>
      </w:r>
      <w:r>
        <w:t>о</w:t>
      </w:r>
      <w:r>
        <w:t>ложные силы - силы созидания.</w:t>
      </w:r>
    </w:p>
    <w:p w14:paraId="0D88122D" w14:textId="77777777" w:rsidR="00C35AEA" w:rsidRDefault="00C35AEA">
      <w:pPr>
        <w:spacing w:before="40"/>
        <w:ind w:firstLine="709"/>
        <w:jc w:val="both"/>
      </w:pPr>
    </w:p>
    <w:p w14:paraId="382DFE2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Нет ничего глупее желания быть умнее других.</w:t>
      </w:r>
    </w:p>
    <w:p w14:paraId="577BBB5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Ф.Ларошфуко</w:t>
      </w:r>
      <w:proofErr w:type="spellEnd"/>
      <w:r>
        <w:t>.</w:t>
      </w:r>
    </w:p>
    <w:p w14:paraId="40CDDF27" w14:textId="77777777" w:rsidR="00C35AEA" w:rsidRDefault="00C35AEA">
      <w:pPr>
        <w:spacing w:before="40"/>
        <w:ind w:firstLine="709"/>
        <w:jc w:val="both"/>
      </w:pPr>
    </w:p>
    <w:p w14:paraId="34F6B502" w14:textId="77777777" w:rsidR="00055884" w:rsidRDefault="00055884">
      <w:pPr>
        <w:spacing w:before="40"/>
        <w:ind w:firstLine="709"/>
        <w:jc w:val="both"/>
      </w:pPr>
      <w:r>
        <w:t>И если Бог создал этот мир, то не надо считать его слабаком, который не может победить эту гнилую поросль. Не надо считать, что Бог создал что - то не так и теперь мы страдаем от этого. Поэтому всяких черных сил нет или же их наличие входит в перви</w:t>
      </w:r>
      <w:r>
        <w:t>ч</w:t>
      </w:r>
      <w:r>
        <w:t>ный замысел как компонент, помогающий людям в развитии. Но мне кажется, что верен первый вариант.</w:t>
      </w:r>
    </w:p>
    <w:p w14:paraId="778ADF65" w14:textId="77777777" w:rsidR="00055884" w:rsidRDefault="00055884">
      <w:pPr>
        <w:spacing w:before="40"/>
        <w:ind w:firstLine="709"/>
        <w:jc w:val="both"/>
      </w:pPr>
      <w:r>
        <w:t>Как результат - тебе не надо ни от кого защ</w:t>
      </w:r>
      <w:r>
        <w:t>и</w:t>
      </w:r>
      <w:r>
        <w:t>щаться - ведь ты сам являешься причиной появления своих неудач, болезней и горестей. Если я вижу свои проблемы в этом ракурсе, то получаю реальный шанс ДЕЙСТВИТЕЛЬНО вылезти из своих проблем и бол</w:t>
      </w:r>
      <w:r>
        <w:t>я</w:t>
      </w:r>
      <w:r>
        <w:t>чек. Ведь если болезнь появилась у меня в результате моего неадекватного поведения и моего неправильн</w:t>
      </w:r>
      <w:r>
        <w:t>о</w:t>
      </w:r>
      <w:r>
        <w:t>го отношения к себе, то я имею возможность сам же и навести порядок в себе. Если же виноват кто-либо - выхода нет в принципе!</w:t>
      </w:r>
    </w:p>
    <w:p w14:paraId="25A92572" w14:textId="77777777" w:rsidR="00055884" w:rsidRDefault="00055884">
      <w:pPr>
        <w:pStyle w:val="12"/>
        <w:jc w:val="both"/>
      </w:pPr>
      <w:bookmarkStart w:id="245" w:name="_Toc201323856"/>
      <w:r>
        <w:t>Есть вещи похуже чумы?</w:t>
      </w:r>
      <w:bookmarkEnd w:id="245"/>
    </w:p>
    <w:p w14:paraId="650E54B6" w14:textId="77777777" w:rsidR="00055884" w:rsidRDefault="00055884">
      <w:pPr>
        <w:spacing w:before="40"/>
        <w:ind w:firstLine="709"/>
        <w:jc w:val="both"/>
      </w:pPr>
      <w:r>
        <w:t>Распространение в социуме идей возможности и наличия колдовства приводит к распространению страха перед возможным воздействием и самое гла</w:t>
      </w:r>
      <w:r>
        <w:t>в</w:t>
      </w:r>
      <w:r>
        <w:t>ное - чувства фатальности этого воздействия. В ист</w:t>
      </w:r>
      <w:r>
        <w:t>о</w:t>
      </w:r>
      <w:r>
        <w:t>рии планеты это уже было, например, в Средние века, когда увлечение чернокнижием распространилось по Европе буквально  как чума. И произвело такие же опустошения, только интеллектуальные. Творческий дух общества был практически скован.</w:t>
      </w:r>
    </w:p>
    <w:p w14:paraId="71D4C333" w14:textId="7365CEF7" w:rsidR="00055884" w:rsidRDefault="00055884">
      <w:pPr>
        <w:spacing w:before="40"/>
        <w:ind w:firstLine="709"/>
        <w:jc w:val="both"/>
      </w:pPr>
      <w:r>
        <w:t>Положение исправила спохватившаяся христ</w:t>
      </w:r>
      <w:r>
        <w:t>и</w:t>
      </w:r>
      <w:r>
        <w:t>анская церковь, которая огнем и мечом выжгла из о</w:t>
      </w:r>
      <w:r>
        <w:t>б</w:t>
      </w:r>
      <w:r>
        <w:t>щественного сознания эту «ересь».  И после того, как в Европе отпылали костры инквизиции, началось Во</w:t>
      </w:r>
      <w:r>
        <w:t>з</w:t>
      </w:r>
      <w:r>
        <w:t>рождение, эпоха великих географических открытий, промышленная революция. И так далее и тому подо</w:t>
      </w:r>
      <w:r>
        <w:t>б</w:t>
      </w:r>
      <w:r>
        <w:t>ное!</w:t>
      </w:r>
      <w:r w:rsidR="007520C1">
        <w:t xml:space="preserve"> Ты, дорогой читатель, наверное согласишься, что это не случайное совпадение!</w:t>
      </w:r>
    </w:p>
    <w:p w14:paraId="0A5169C0" w14:textId="77777777" w:rsidR="00055884" w:rsidRDefault="00055884">
      <w:pPr>
        <w:spacing w:before="40"/>
        <w:ind w:firstLine="709"/>
        <w:jc w:val="both"/>
      </w:pPr>
      <w:r>
        <w:t>Можно смело утверждать, что если ты хочешь выздороветь, то сначала наведи порядок в своей душе, наладь хорошие контакты с окружающими тебя  людьми и измени отношение к своей болезни. Мир в душе в результате приведет к миру в теле.</w:t>
      </w:r>
    </w:p>
    <w:p w14:paraId="7052A5B7" w14:textId="77777777" w:rsidR="00055884" w:rsidRDefault="00055884">
      <w:pPr>
        <w:spacing w:before="40"/>
        <w:ind w:firstLine="709"/>
        <w:jc w:val="both"/>
      </w:pPr>
      <w:r>
        <w:t xml:space="preserve">Поэтому </w:t>
      </w:r>
      <w:r>
        <w:rPr>
          <w:b/>
          <w:i/>
        </w:rPr>
        <w:t>разумный эгоист</w:t>
      </w:r>
      <w:r>
        <w:t xml:space="preserve"> всегда ПОЗВОЛ</w:t>
      </w:r>
      <w:r>
        <w:t>Я</w:t>
      </w:r>
      <w:r>
        <w:t>ЕТ себе осознать истинные механизмы своего забол</w:t>
      </w:r>
      <w:r>
        <w:t>е</w:t>
      </w:r>
      <w:r>
        <w:t>вания - как бы это ни было неприятно и как бы этого не хотелось. Он знает, что это позволит ему решить свои проблемы с минимумом усилий и неприятностей.</w:t>
      </w:r>
    </w:p>
    <w:p w14:paraId="2DAC5BD0" w14:textId="77777777" w:rsidR="00055884" w:rsidRDefault="00055884">
      <w:pPr>
        <w:spacing w:before="40"/>
        <w:ind w:firstLine="709"/>
        <w:jc w:val="both"/>
      </w:pPr>
    </w:p>
    <w:p w14:paraId="484AF7A1" w14:textId="77777777" w:rsidR="00055884" w:rsidRDefault="00055884">
      <w:pPr>
        <w:spacing w:before="40"/>
        <w:ind w:firstLine="709"/>
        <w:jc w:val="both"/>
      </w:pPr>
    </w:p>
    <w:p w14:paraId="7F0AB6BF" w14:textId="77777777" w:rsidR="00055884" w:rsidRDefault="00055884">
      <w:pPr>
        <w:spacing w:before="40"/>
        <w:ind w:firstLine="709"/>
        <w:jc w:val="both"/>
      </w:pPr>
    </w:p>
    <w:p w14:paraId="5911C6BB" w14:textId="77777777" w:rsidR="00055884" w:rsidRDefault="00055884">
      <w:pPr>
        <w:ind w:firstLine="709"/>
        <w:jc w:val="both"/>
        <w:rPr>
          <w:b/>
          <w:i/>
        </w:rPr>
      </w:pPr>
    </w:p>
    <w:p w14:paraId="1A01CBD4" w14:textId="77777777" w:rsidR="00055884" w:rsidRDefault="00055884">
      <w:pPr>
        <w:jc w:val="both"/>
      </w:pPr>
    </w:p>
    <w:p w14:paraId="51F539F7" w14:textId="77777777" w:rsidR="00055884" w:rsidRDefault="00055884">
      <w:pPr>
        <w:pStyle w:val="38"/>
      </w:pPr>
      <w:bookmarkStart w:id="246" w:name="_Toc201323857"/>
      <w:r>
        <w:t>Глава</w:t>
      </w:r>
      <w:r w:rsidR="00DD2813">
        <w:t xml:space="preserve"> тридцать третья</w:t>
      </w:r>
      <w:r>
        <w:t>: Отн</w:t>
      </w:r>
      <w:r>
        <w:t>о</w:t>
      </w:r>
      <w:r>
        <w:t>шение к внешним конфликтам.</w:t>
      </w:r>
      <w:bookmarkEnd w:id="246"/>
    </w:p>
    <w:p w14:paraId="47BD8A2D" w14:textId="77777777" w:rsidR="00055884" w:rsidRDefault="00055884">
      <w:pPr>
        <w:jc w:val="both"/>
      </w:pPr>
    </w:p>
    <w:p w14:paraId="4D6ACB32" w14:textId="77777777" w:rsidR="00055884" w:rsidRDefault="00055884">
      <w:pPr>
        <w:ind w:firstLine="709"/>
        <w:jc w:val="both"/>
      </w:pPr>
      <w:r>
        <w:rPr>
          <w:b/>
          <w:i/>
        </w:rPr>
        <w:t xml:space="preserve">Разумный эгоист </w:t>
      </w:r>
      <w:r>
        <w:t xml:space="preserve"> знает,  что если он длител</w:t>
      </w:r>
      <w:r>
        <w:t>ь</w:t>
      </w:r>
      <w:r>
        <w:t>ное время не может выйти из конфликта с кем - либо, то это на самом деле ему зачем - то нужно. Если чел</w:t>
      </w:r>
      <w:r>
        <w:t>о</w:t>
      </w:r>
      <w:r>
        <w:t>век конфликтует с кем - либо, то, значит, он где-то на неосознаваемом уровне ПОЗВОЛЯЕТ себе это!</w:t>
      </w:r>
    </w:p>
    <w:p w14:paraId="150217C1" w14:textId="77777777" w:rsidR="00055884" w:rsidRDefault="00055884">
      <w:pPr>
        <w:pStyle w:val="12"/>
        <w:jc w:val="both"/>
      </w:pPr>
      <w:bookmarkStart w:id="247" w:name="_Toc201323858"/>
      <w:r>
        <w:t>Стань космонавтом!</w:t>
      </w:r>
      <w:bookmarkEnd w:id="247"/>
    </w:p>
    <w:p w14:paraId="0C5611BF" w14:textId="77777777" w:rsidR="00055884" w:rsidRDefault="00055884">
      <w:pPr>
        <w:ind w:firstLine="709"/>
        <w:jc w:val="both"/>
      </w:pPr>
      <w:r>
        <w:t>Чарлз Берри, руководитель медицинского це</w:t>
      </w:r>
      <w:r>
        <w:t>н</w:t>
      </w:r>
      <w:r>
        <w:t>тра по обслуживанию космических полетов в США, как-то сказал, что при подборе экипажа космонавтов фактор их психологической совместимости не имеет никакого значения. Уровень мотивации к выполнению задания настолько высок, что начисто стирает все и</w:t>
      </w:r>
      <w:r>
        <w:t>н</w:t>
      </w:r>
      <w:r>
        <w:t>дивидуальные различия.</w:t>
      </w:r>
    </w:p>
    <w:p w14:paraId="5CF37C90" w14:textId="77777777" w:rsidR="00055884" w:rsidRDefault="00055884">
      <w:pPr>
        <w:ind w:firstLine="709"/>
        <w:jc w:val="both"/>
      </w:pPr>
      <w:r>
        <w:t>И ты, дорогой читатель, наверное замечал, что  со своим начальником ты ведешь себя намного более корректно, чем с равным себе и, тем более, со своим подчиненным.</w:t>
      </w:r>
    </w:p>
    <w:p w14:paraId="03FE98A7" w14:textId="77777777" w:rsidR="00C35AEA" w:rsidRDefault="00C35AEA">
      <w:pPr>
        <w:ind w:firstLine="709"/>
        <w:jc w:val="both"/>
      </w:pPr>
    </w:p>
    <w:p w14:paraId="5932E734"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Дихотомия эгоизма и альтруизма исчезает у здоровых людей, ибо в принципе каждое действие я</w:t>
      </w:r>
      <w:r>
        <w:t>в</w:t>
      </w:r>
      <w:r>
        <w:t>ляется эгоистическим и неэгоистическим.</w:t>
      </w:r>
    </w:p>
    <w:p w14:paraId="10DC99FF"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А. </w:t>
      </w:r>
      <w:proofErr w:type="spellStart"/>
      <w:r>
        <w:t>Маслоу</w:t>
      </w:r>
      <w:proofErr w:type="spellEnd"/>
      <w:r>
        <w:t>.</w:t>
      </w:r>
    </w:p>
    <w:p w14:paraId="7A0C98E2" w14:textId="23C1C1A8" w:rsidR="00055884" w:rsidRDefault="00055884">
      <w:pPr>
        <w:spacing w:before="40"/>
        <w:ind w:firstLine="709"/>
        <w:jc w:val="both"/>
      </w:pPr>
      <w:r>
        <w:t>Твои интересы, дорогой читатель, совершенно идентичны интересам окружающих тебя людей и з</w:t>
      </w:r>
      <w:r>
        <w:t>а</w:t>
      </w:r>
      <w:r>
        <w:t>частую ты можешь добыть желаемое только оставив другого с «носом».  Конфликты неизбежны и даже необходимы для дальнейшего развития. Только надо стремиться к тому, чтобы они разрешались так, что</w:t>
      </w:r>
      <w:r w:rsidR="007520C1">
        <w:t>бы</w:t>
      </w:r>
      <w:r>
        <w:t xml:space="preserve"> все остались довольны. Или, хотя бы, с минимумом неприятностей для </w:t>
      </w:r>
      <w:r>
        <w:rPr>
          <w:b/>
        </w:rPr>
        <w:t>обеих</w:t>
      </w:r>
      <w:r>
        <w:t xml:space="preserve"> сторон.</w:t>
      </w:r>
    </w:p>
    <w:p w14:paraId="505220B8" w14:textId="77777777" w:rsidR="00055884" w:rsidRDefault="00055884">
      <w:pPr>
        <w:pStyle w:val="12"/>
        <w:jc w:val="both"/>
      </w:pPr>
      <w:bookmarkStart w:id="248" w:name="_Toc201323859"/>
      <w:r>
        <w:t>Железный метр слабее травы?</w:t>
      </w:r>
      <w:bookmarkEnd w:id="248"/>
    </w:p>
    <w:p w14:paraId="79BE0E2E" w14:textId="77777777" w:rsidR="00055884" w:rsidRDefault="00055884">
      <w:pPr>
        <w:spacing w:before="40"/>
        <w:ind w:firstLine="709"/>
        <w:jc w:val="both"/>
      </w:pPr>
      <w:r>
        <w:t>Ураган ломает даже самые крепкие деревья. А трава только клонится под ветром. И как только ур</w:t>
      </w:r>
      <w:r>
        <w:t>а</w:t>
      </w:r>
      <w:r>
        <w:t>ган стихнет, она распрямляется и вновь живет также, как и раньше. Так же и в нашей жизни. Бездумное, тупое упрямство, сопротивление чему-либо приносит колоссальный вред в первую очередь тому делу, ради которого сопротивляются.</w:t>
      </w:r>
    </w:p>
    <w:p w14:paraId="0B32E4AA" w14:textId="77777777" w:rsidR="00055884" w:rsidRDefault="00055884">
      <w:pPr>
        <w:spacing w:before="40"/>
        <w:ind w:firstLine="709"/>
        <w:jc w:val="both"/>
      </w:pPr>
      <w:r>
        <w:t>Умение сгладить острые углы, идти на компр</w:t>
      </w:r>
      <w:r>
        <w:t>о</w:t>
      </w:r>
      <w:r>
        <w:t xml:space="preserve">миссы по </w:t>
      </w:r>
      <w:r>
        <w:rPr>
          <w:b/>
          <w:i/>
        </w:rPr>
        <w:t>не принципиальным</w:t>
      </w:r>
      <w:r>
        <w:t xml:space="preserve"> вопросам - дает огро</w:t>
      </w:r>
      <w:r>
        <w:t>м</w:t>
      </w:r>
      <w:r>
        <w:t>ное преимущество тому человеку, который умеет это делать. А вот решать – принципиальный это вопрос или же нет – нужно по принципам разумного эгоизма.</w:t>
      </w:r>
    </w:p>
    <w:p w14:paraId="3A7AFB3D" w14:textId="5B2F2179" w:rsidR="00055884" w:rsidRDefault="00055884">
      <w:pPr>
        <w:spacing w:before="40"/>
        <w:ind w:firstLine="709"/>
        <w:jc w:val="both"/>
      </w:pPr>
      <w:r>
        <w:t>Все мы с детства знаем притчу про двух козлят - белого и черного, которые на беду свою встретились на узком мостике, перекинутом через реку. И мне представляется, что кто - то из них был действительно прав и ему другой должен был уступить дорогу. Но тому, кто был прав от этого не легче - они оба покоя</w:t>
      </w:r>
      <w:r>
        <w:t>т</w:t>
      </w:r>
      <w:r>
        <w:t>ся на дне</w:t>
      </w:r>
      <w:r w:rsidR="007520C1">
        <w:t xml:space="preserve"> реки</w:t>
      </w:r>
      <w:r>
        <w:t>!</w:t>
      </w:r>
    </w:p>
    <w:p w14:paraId="3214B9BB" w14:textId="3A23F7D3" w:rsidR="00055884" w:rsidRDefault="00055884">
      <w:pPr>
        <w:spacing w:before="40"/>
        <w:ind w:firstLine="709"/>
        <w:jc w:val="both"/>
      </w:pPr>
      <w:r>
        <w:t xml:space="preserve">Поэтому </w:t>
      </w:r>
      <w:r>
        <w:rPr>
          <w:b/>
          <w:i/>
        </w:rPr>
        <w:t>разумный эгоист</w:t>
      </w:r>
      <w:r>
        <w:t xml:space="preserve"> будет гибким в о</w:t>
      </w:r>
      <w:r>
        <w:t>б</w:t>
      </w:r>
      <w:r>
        <w:t>щении с другими людьми. И все конфликты будет р</w:t>
      </w:r>
      <w:r>
        <w:t>е</w:t>
      </w:r>
      <w:r>
        <w:t>шать миром.</w:t>
      </w:r>
    </w:p>
    <w:p w14:paraId="6026118D" w14:textId="10E71D77" w:rsidR="00055884" w:rsidRDefault="00055884">
      <w:pPr>
        <w:pStyle w:val="38"/>
      </w:pPr>
      <w:bookmarkStart w:id="249" w:name="_Toc201323860"/>
      <w:r>
        <w:t>Глав</w:t>
      </w:r>
      <w:r w:rsidR="007520C1">
        <w:t>а</w:t>
      </w:r>
      <w:r w:rsidR="00DD2813">
        <w:t xml:space="preserve"> тридцать четвертая</w:t>
      </w:r>
      <w:r>
        <w:t>: О</w:t>
      </w:r>
      <w:r>
        <w:t>т</w:t>
      </w:r>
      <w:r>
        <w:t>ношение к обману.</w:t>
      </w:r>
      <w:bookmarkEnd w:id="249"/>
    </w:p>
    <w:p w14:paraId="2F7C272A" w14:textId="77777777" w:rsidR="00055884" w:rsidRDefault="00055884">
      <w:pPr>
        <w:spacing w:before="40"/>
        <w:ind w:firstLine="709"/>
        <w:jc w:val="both"/>
        <w:rPr>
          <w:b/>
          <w:i/>
        </w:rPr>
      </w:pPr>
    </w:p>
    <w:p w14:paraId="48F74109" w14:textId="0D622078" w:rsidR="00055884" w:rsidRDefault="00055884">
      <w:pPr>
        <w:spacing w:before="40"/>
        <w:ind w:firstLine="709"/>
        <w:jc w:val="both"/>
      </w:pPr>
      <w:r>
        <w:rPr>
          <w:b/>
          <w:i/>
        </w:rPr>
        <w:t>Разумный эгоист</w:t>
      </w:r>
      <w:r>
        <w:t xml:space="preserve"> никогда никого не обманет! Он не сделает этого</w:t>
      </w:r>
      <w:r w:rsidR="007520C1">
        <w:t>,</w:t>
      </w:r>
      <w:r>
        <w:t xml:space="preserve">  даже если предполагает, что н</w:t>
      </w:r>
      <w:r>
        <w:t>и</w:t>
      </w:r>
      <w:r>
        <w:t>кто об этом обмане не узнает. Он знает, что вероя</w:t>
      </w:r>
      <w:r>
        <w:t>т</w:t>
      </w:r>
      <w:r>
        <w:t>ность вскрытия обмана вполне реальна и ему от этого обязательно будет плохо. В результате  его эгоистич</w:t>
      </w:r>
      <w:r>
        <w:t>е</w:t>
      </w:r>
      <w:r>
        <w:t>ские цели будут сильно нарушены.</w:t>
      </w:r>
    </w:p>
    <w:p w14:paraId="5086DABF" w14:textId="77777777" w:rsidR="00055884" w:rsidRDefault="00055884">
      <w:pPr>
        <w:pStyle w:val="12"/>
        <w:jc w:val="both"/>
      </w:pPr>
      <w:bookmarkStart w:id="250" w:name="_Toc201323861"/>
      <w:r>
        <w:t>Сделанная пакость пачкает в первую оч</w:t>
      </w:r>
      <w:r>
        <w:t>е</w:t>
      </w:r>
      <w:r>
        <w:t>редь тебя самого!</w:t>
      </w:r>
      <w:bookmarkEnd w:id="250"/>
    </w:p>
    <w:p w14:paraId="6082C17A" w14:textId="5A219172" w:rsidR="00055884" w:rsidRDefault="00055884">
      <w:pPr>
        <w:spacing w:before="40"/>
        <w:ind w:firstLine="709"/>
        <w:jc w:val="both"/>
      </w:pPr>
      <w:r>
        <w:t xml:space="preserve">Но  важнее  другое очень  </w:t>
      </w:r>
      <w:r w:rsidR="007520C1">
        <w:t>серьезное</w:t>
      </w:r>
      <w:r>
        <w:t xml:space="preserve"> обсто</w:t>
      </w:r>
      <w:r>
        <w:t>я</w:t>
      </w:r>
      <w:r>
        <w:t>тельство: когда человек делает явную пакость кому - либо, то падает во мнении о себе в своих собственных глазах. То есть любая подлость, любой обман, на к</w:t>
      </w:r>
      <w:r>
        <w:t>о</w:t>
      </w:r>
      <w:r>
        <w:t>торый идет человек,  наносит сильнейший удар пре</w:t>
      </w:r>
      <w:r>
        <w:t>ж</w:t>
      </w:r>
      <w:r>
        <w:t>де всего по его образу "Я".</w:t>
      </w:r>
    </w:p>
    <w:p w14:paraId="13455B56" w14:textId="77777777" w:rsidR="00C35AEA" w:rsidRDefault="00C35AEA">
      <w:pPr>
        <w:spacing w:before="40"/>
        <w:ind w:firstLine="709"/>
        <w:jc w:val="both"/>
      </w:pPr>
    </w:p>
    <w:p w14:paraId="66CDA8F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Хорошими люди становятся больше от упра</w:t>
      </w:r>
      <w:r>
        <w:t>ж</w:t>
      </w:r>
      <w:r>
        <w:t>нений, чем от природы.</w:t>
      </w:r>
    </w:p>
    <w:p w14:paraId="7AD6EFF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Демокрит</w:t>
      </w:r>
      <w:proofErr w:type="spellEnd"/>
      <w:r>
        <w:t>.</w:t>
      </w:r>
    </w:p>
    <w:p w14:paraId="22C04BA5" w14:textId="77777777" w:rsidR="00C35AEA" w:rsidRDefault="00C35AEA">
      <w:pPr>
        <w:spacing w:before="40"/>
        <w:ind w:firstLine="709"/>
        <w:jc w:val="both"/>
      </w:pPr>
    </w:p>
    <w:p w14:paraId="4622B0EA" w14:textId="77777777" w:rsidR="00055884" w:rsidRDefault="00055884">
      <w:pPr>
        <w:spacing w:before="40"/>
        <w:ind w:firstLine="709"/>
        <w:jc w:val="both"/>
      </w:pPr>
      <w:r>
        <w:t>Даже если человек хорохорится и находит очень удобное оправдание для сделанной подлости,  он не сможет полностью освободиться от критериев, вложенных в него обществом. Поэтому это почти вс</w:t>
      </w:r>
      <w:r>
        <w:t>е</w:t>
      </w:r>
      <w:r>
        <w:t>гда кончается серьезным конфликтом.</w:t>
      </w:r>
    </w:p>
    <w:p w14:paraId="3BE9CEC9" w14:textId="256A5229" w:rsidR="00055884" w:rsidRDefault="00055884">
      <w:pPr>
        <w:spacing w:before="40"/>
        <w:ind w:firstLine="709"/>
        <w:jc w:val="both"/>
      </w:pPr>
      <w:r>
        <w:t>Все твои действия и все твои поступки через тысячи причинно-следственных связей бумерангом возвращаются к тебе же. Конечно же, эти связи нев</w:t>
      </w:r>
      <w:r>
        <w:t>о</w:t>
      </w:r>
      <w:r>
        <w:t>оруженным взглядом не видны, но они настолько же реально действуют на тебя, как  солнце и ветер. В этом мире все взаимосвязано и все на всех тем или иным образом воздействуют.</w:t>
      </w:r>
    </w:p>
    <w:p w14:paraId="13AEBD54" w14:textId="77777777" w:rsidR="00AC1322" w:rsidRDefault="00647EB5">
      <w:pPr>
        <w:spacing w:before="40"/>
        <w:ind w:firstLine="709"/>
        <w:jc w:val="both"/>
      </w:pPr>
      <w:r>
        <w:pict w14:anchorId="7B8CED26">
          <v:shape id="_x0000_i1058" type="#_x0000_t75" style="width:229pt;height:171pt">
            <v:imagedata r:id="rId52" o:title=""/>
          </v:shape>
        </w:pict>
      </w:r>
    </w:p>
    <w:p w14:paraId="31A1FDDB" w14:textId="77777777" w:rsidR="00055884" w:rsidRDefault="00055884">
      <w:pPr>
        <w:spacing w:before="40"/>
        <w:ind w:firstLine="709"/>
        <w:jc w:val="both"/>
      </w:pPr>
      <w:r>
        <w:t>Например, вспомни, дорогой читатель,  как д</w:t>
      </w:r>
      <w:r>
        <w:t>а</w:t>
      </w:r>
      <w:r>
        <w:t>леко ночью слышна одиноко идущая машина или же троллейбус. А днем ты этот звук совершенно не сл</w:t>
      </w:r>
      <w:r>
        <w:t>ы</w:t>
      </w:r>
      <w:r>
        <w:t>шишь, т.к. он подавляется более сильными. Но от т</w:t>
      </w:r>
      <w:r>
        <w:t>о</w:t>
      </w:r>
      <w:r>
        <w:t>го, что ты его не слышишь, он не перестает доходить до твоих ушей, не перестает воздействовать на тебя.</w:t>
      </w:r>
    </w:p>
    <w:p w14:paraId="2E949932" w14:textId="77777777" w:rsidR="00055884" w:rsidRDefault="00055884">
      <w:pPr>
        <w:spacing w:before="40"/>
        <w:ind w:firstLine="709"/>
        <w:jc w:val="both"/>
      </w:pPr>
      <w:r>
        <w:t>Так и с твоими поступками: все доброе и все злое, что ты совершаешь в своей жизни ОБЯЗАТЕЛ</w:t>
      </w:r>
      <w:r>
        <w:t>Ь</w:t>
      </w:r>
      <w:r>
        <w:t>НО (!) возвращается к тебе. Но, конечно, не в прямой форме, а, например, в виде упавшего на голову кирп</w:t>
      </w:r>
      <w:r>
        <w:t>и</w:t>
      </w:r>
      <w:r>
        <w:t>ча.</w:t>
      </w:r>
    </w:p>
    <w:p w14:paraId="15C5D674" w14:textId="77777777" w:rsidR="00055884" w:rsidRDefault="00055884">
      <w:pPr>
        <w:pStyle w:val="12"/>
        <w:jc w:val="both"/>
      </w:pPr>
      <w:bookmarkStart w:id="251" w:name="_Toc201323862"/>
      <w:r>
        <w:t>Как самому вылепить кирпич, который уп</w:t>
      </w:r>
      <w:r>
        <w:t>а</w:t>
      </w:r>
      <w:r>
        <w:t>дет на голову?</w:t>
      </w:r>
      <w:bookmarkEnd w:id="251"/>
    </w:p>
    <w:p w14:paraId="61C0D7F6" w14:textId="77777777" w:rsidR="00055884" w:rsidRDefault="00055884">
      <w:pPr>
        <w:spacing w:before="40"/>
        <w:ind w:firstLine="709"/>
        <w:jc w:val="both"/>
      </w:pPr>
      <w:r>
        <w:t>Сколько я знаю громких убийств, которые пр</w:t>
      </w:r>
      <w:r>
        <w:t>о</w:t>
      </w:r>
      <w:r>
        <w:t>изошли в нашей стране. И по многим из них через н</w:t>
      </w:r>
      <w:r>
        <w:t>е</w:t>
      </w:r>
      <w:r>
        <w:t>которое время выяснялось, что этот человек был в той или иной мере сам виноват в том, что на него пошла агрессия в такой форме. Человек вел себя так, что св</w:t>
      </w:r>
      <w:r>
        <w:t>о</w:t>
      </w:r>
      <w:r>
        <w:t>им поведением, своими действиями натурально пр</w:t>
      </w:r>
      <w:r>
        <w:t>о</w:t>
      </w:r>
      <w:r>
        <w:t>воцировал окружающих на то, чтобы относительно него были приняты такие меры.</w:t>
      </w:r>
    </w:p>
    <w:p w14:paraId="3E29DE92" w14:textId="77777777" w:rsidR="00055884" w:rsidRDefault="00055884">
      <w:pPr>
        <w:spacing w:before="40"/>
        <w:ind w:firstLine="709"/>
        <w:jc w:val="both"/>
      </w:pPr>
      <w:r>
        <w:t>Например, как - то мне стало известно, что на своей квартире  были убиты женщина и ее ребенок. После первого брака она  осталась одна с ребенком. Затем вышла замуж второй раз и пришла жить к нов</w:t>
      </w:r>
      <w:r>
        <w:t>о</w:t>
      </w:r>
      <w:r>
        <w:t>му мужу в его двухкомнатную квартиру.</w:t>
      </w:r>
    </w:p>
    <w:p w14:paraId="674C5796" w14:textId="77777777" w:rsidR="00055884" w:rsidRDefault="00055884">
      <w:pPr>
        <w:spacing w:before="40"/>
        <w:ind w:firstLine="709"/>
        <w:jc w:val="both"/>
      </w:pPr>
      <w:r>
        <w:t xml:space="preserve">А жизнь у нее с этим человеком по какой-то причине опять не сложилась. И, так как она уже была прописана в этой квартире, то отказалась выехать из нее. А также отказывалась эту квартиру разменять для того, чтобы мужу досталась хотя бы </w:t>
      </w:r>
      <w:proofErr w:type="spellStart"/>
      <w:r>
        <w:t>секционка</w:t>
      </w:r>
      <w:proofErr w:type="spellEnd"/>
      <w:r>
        <w:t>. Финал был предопределен и спровоцирован ею!</w:t>
      </w:r>
    </w:p>
    <w:p w14:paraId="76C8F972" w14:textId="77777777" w:rsidR="00055884" w:rsidRDefault="00055884">
      <w:pPr>
        <w:pStyle w:val="12"/>
        <w:jc w:val="both"/>
      </w:pPr>
      <w:bookmarkStart w:id="252" w:name="_Toc201323863"/>
      <w:r>
        <w:t>Добродетель наиболее выгодна в долговр</w:t>
      </w:r>
      <w:r>
        <w:t>е</w:t>
      </w:r>
      <w:r>
        <w:t>менной перспективе</w:t>
      </w:r>
      <w:bookmarkEnd w:id="252"/>
    </w:p>
    <w:p w14:paraId="17167018" w14:textId="77777777" w:rsidR="00055884" w:rsidRDefault="00055884">
      <w:pPr>
        <w:spacing w:before="40"/>
        <w:ind w:firstLine="709"/>
        <w:jc w:val="both"/>
      </w:pPr>
      <w:r>
        <w:t>Мне представляется, что люди воруют или же конфликтуют с окружающими их людьми только из-за своей ограниченности и недалекости ума. Они рубят сук, на котором сами же и сидят.  Очень быстро они потеряют то, что приобрели, но в придачу еще очень много из того, что могли бы иметь, поступи они чес</w:t>
      </w:r>
      <w:r>
        <w:t>т</w:t>
      </w:r>
      <w:r>
        <w:t>но и справедливо.</w:t>
      </w:r>
    </w:p>
    <w:p w14:paraId="52D70EED" w14:textId="77777777" w:rsidR="00055884" w:rsidRDefault="00055884">
      <w:pPr>
        <w:spacing w:before="40"/>
        <w:ind w:firstLine="709"/>
        <w:jc w:val="both"/>
      </w:pPr>
      <w:r>
        <w:t>Исследования Римского клуба говорят, что те компании, которые изначально вели свои дела честно, добивались большего успеха и дольше присутствовали на рынке, чем те, которые пытались вести дела по-другому. Может быть эти компании вначале не пол</w:t>
      </w:r>
      <w:r>
        <w:t>у</w:t>
      </w:r>
      <w:r>
        <w:t>чали таких дивидендов, как вторые, но в долговреме</w:t>
      </w:r>
      <w:r>
        <w:t>н</w:t>
      </w:r>
      <w:r>
        <w:t>ной перспективе они оказывались богаче.</w:t>
      </w:r>
    </w:p>
    <w:p w14:paraId="1F647B82" w14:textId="77777777" w:rsidR="00055884" w:rsidRDefault="00055884">
      <w:pPr>
        <w:spacing w:before="40"/>
        <w:ind w:firstLine="709"/>
        <w:jc w:val="both"/>
      </w:pPr>
      <w:r>
        <w:t>Оказывается, что быть честным и справедл</w:t>
      </w:r>
      <w:r>
        <w:t>и</w:t>
      </w:r>
      <w:r>
        <w:t>вым, не конфликтовать с людьми крайне выгодно лично тебе, а не тем, с кем ты начинаешь взаимоде</w:t>
      </w:r>
      <w:r>
        <w:t>й</w:t>
      </w:r>
      <w:r>
        <w:t xml:space="preserve">ствовать таким образом. Хотя, конечно же, несколько труднее в ДАННЫЙ момент. </w:t>
      </w:r>
    </w:p>
    <w:p w14:paraId="6CE2E2CC" w14:textId="77777777" w:rsidR="00055884" w:rsidRDefault="00055884">
      <w:pPr>
        <w:spacing w:before="40"/>
        <w:ind w:firstLine="709"/>
        <w:jc w:val="both"/>
      </w:pPr>
      <w:r>
        <w:t>Зато в долговременной перспективе такой ч</w:t>
      </w:r>
      <w:r>
        <w:t>е</w:t>
      </w:r>
      <w:r>
        <w:t xml:space="preserve">ловек ОБЯЗАТЕЛЬНО (!) выигрывает. Ведь вообще - то тебе, как эгоисту, совершенно наплевать на то, что чувствует в результате твоих действий сосед. Но тебе как </w:t>
      </w:r>
      <w:r>
        <w:rPr>
          <w:b/>
          <w:i/>
        </w:rPr>
        <w:t>разумному эгоисту</w:t>
      </w:r>
      <w:r>
        <w:t xml:space="preserve"> совершенно не все равно, как он в результате будет поступать с тобой.</w:t>
      </w:r>
    </w:p>
    <w:p w14:paraId="09A2A3EC" w14:textId="6A18352B" w:rsidR="00055884" w:rsidRDefault="00055884" w:rsidP="00DD4ECA">
      <w:pPr>
        <w:spacing w:before="40"/>
        <w:ind w:firstLine="708"/>
        <w:jc w:val="both"/>
      </w:pPr>
      <w:r>
        <w:t>Я совершенно точно знаю, что давши слово, надо его</w:t>
      </w:r>
      <w:r>
        <w:rPr>
          <w:b/>
          <w:u w:val="single"/>
        </w:rPr>
        <w:t xml:space="preserve"> безусловно</w:t>
      </w:r>
      <w:r>
        <w:t xml:space="preserve"> выполнять! Обманывать других людей совершенно не выгодно в долговременной пе</w:t>
      </w:r>
      <w:r>
        <w:t>р</w:t>
      </w:r>
      <w:r>
        <w:t>спективе.</w:t>
      </w:r>
      <w:r w:rsidR="00DD4ECA">
        <w:t xml:space="preserve"> </w:t>
      </w:r>
      <w:r>
        <w:t xml:space="preserve">Поэтому </w:t>
      </w:r>
      <w:r>
        <w:rPr>
          <w:b/>
          <w:i/>
        </w:rPr>
        <w:t>разумный эгоист</w:t>
      </w:r>
      <w:r>
        <w:t xml:space="preserve"> будет всегда ст</w:t>
      </w:r>
      <w:r>
        <w:t>а</w:t>
      </w:r>
      <w:r>
        <w:t>раться действовать честными путями. Он хочет остаться здоровым и в ладу с окружающим миром.</w:t>
      </w:r>
    </w:p>
    <w:p w14:paraId="3F773DA5" w14:textId="77777777" w:rsidR="00055884" w:rsidRDefault="00055884">
      <w:pPr>
        <w:spacing w:before="40"/>
        <w:jc w:val="both"/>
      </w:pPr>
    </w:p>
    <w:p w14:paraId="5C84C386"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Когда будешь делать кому - </w:t>
      </w:r>
      <w:proofErr w:type="spellStart"/>
      <w:r>
        <w:t>нибудь</w:t>
      </w:r>
      <w:proofErr w:type="spellEnd"/>
      <w:r>
        <w:t xml:space="preserve"> добро, з</w:t>
      </w:r>
      <w:r>
        <w:t>а</w:t>
      </w:r>
      <w:r>
        <w:t>меть, что во время свершения доброго дела сам пол</w:t>
      </w:r>
      <w:r>
        <w:t>у</w:t>
      </w:r>
      <w:r>
        <w:t>чишь такое же удовольствие, как получит его тот ч</w:t>
      </w:r>
      <w:r>
        <w:t>е</w:t>
      </w:r>
      <w:r>
        <w:t>ловек.</w:t>
      </w:r>
    </w:p>
    <w:p w14:paraId="6C4DCAB0"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 xml:space="preserve">Кей - </w:t>
      </w:r>
      <w:proofErr w:type="spellStart"/>
      <w:r>
        <w:t>Кейвус</w:t>
      </w:r>
      <w:proofErr w:type="spellEnd"/>
      <w:r>
        <w:t>.</w:t>
      </w:r>
    </w:p>
    <w:p w14:paraId="7F65A810" w14:textId="77777777" w:rsidR="00055884" w:rsidRDefault="00055884">
      <w:pPr>
        <w:spacing w:before="40"/>
        <w:jc w:val="both"/>
        <w:rPr>
          <w:b/>
          <w:i/>
        </w:rPr>
      </w:pPr>
    </w:p>
    <w:p w14:paraId="79ED5DD4" w14:textId="77777777" w:rsidR="00055884" w:rsidRDefault="00055884">
      <w:pPr>
        <w:pStyle w:val="38"/>
      </w:pPr>
      <w:bookmarkStart w:id="253" w:name="_Toc201323864"/>
      <w:r>
        <w:t>Глава</w:t>
      </w:r>
      <w:r w:rsidR="00DD2813">
        <w:t xml:space="preserve"> тридцать пятая</w:t>
      </w:r>
      <w:r>
        <w:t>: Отн</w:t>
      </w:r>
      <w:r>
        <w:t>о</w:t>
      </w:r>
      <w:r>
        <w:t>шение к случайностям</w:t>
      </w:r>
      <w:bookmarkEnd w:id="253"/>
    </w:p>
    <w:p w14:paraId="22357D23" w14:textId="77777777" w:rsidR="00055884" w:rsidRDefault="00055884">
      <w:pPr>
        <w:spacing w:before="40"/>
        <w:ind w:firstLine="709"/>
        <w:jc w:val="both"/>
      </w:pPr>
      <w:r>
        <w:rPr>
          <w:b/>
          <w:i/>
        </w:rPr>
        <w:t>Разумный эгоист</w:t>
      </w:r>
      <w:r>
        <w:t xml:space="preserve"> в своих неудачах будет о</w:t>
      </w:r>
      <w:r>
        <w:t>б</w:t>
      </w:r>
      <w:r>
        <w:t>винят только самого себя.</w:t>
      </w:r>
    </w:p>
    <w:p w14:paraId="790E6993" w14:textId="77777777" w:rsidR="00055884" w:rsidRDefault="00055884">
      <w:pPr>
        <w:spacing w:before="40"/>
        <w:ind w:firstLine="709"/>
        <w:jc w:val="both"/>
      </w:pPr>
      <w:r>
        <w:t>Мы как - то привыкли к мысли, что если чел</w:t>
      </w:r>
      <w:r>
        <w:t>о</w:t>
      </w:r>
      <w:r>
        <w:t>века сбивает машина, то виноват в этом водитель. Но так ли это? Конечно же</w:t>
      </w:r>
      <w:r w:rsidR="00D756AB">
        <w:t>,</w:t>
      </w:r>
      <w:r>
        <w:t xml:space="preserve"> нет! Ведь даже в случае, если ты сломал ногу, виновата не скользкая дорога, но твоя неосторожность.</w:t>
      </w:r>
    </w:p>
    <w:p w14:paraId="38F51FA5" w14:textId="77777777" w:rsidR="00055884" w:rsidRDefault="00055884">
      <w:pPr>
        <w:pStyle w:val="12"/>
        <w:jc w:val="both"/>
      </w:pPr>
      <w:bookmarkStart w:id="254" w:name="_Toc201323865"/>
      <w:r>
        <w:t>Не лови ворон во время перехода улицы!</w:t>
      </w:r>
      <w:bookmarkEnd w:id="254"/>
    </w:p>
    <w:p w14:paraId="2ECBBE81" w14:textId="3DBC9F7E" w:rsidR="00055884" w:rsidRDefault="00055884">
      <w:pPr>
        <w:spacing w:before="40"/>
        <w:ind w:firstLine="709"/>
        <w:jc w:val="both"/>
      </w:pPr>
      <w:r>
        <w:t>Миллионы людей ежедневно переходят улицу</w:t>
      </w:r>
      <w:r w:rsidR="00D756AB">
        <w:t>,</w:t>
      </w:r>
      <w:r>
        <w:t xml:space="preserve"> и мало кого сбивает  машина. Но  кто-то всю жизнь нормально переходил улицы, а в какой-то несчастл</w:t>
      </w:r>
      <w:r>
        <w:t>и</w:t>
      </w:r>
      <w:r>
        <w:t>вый для себя день внезапно попадает под машину. Случайность? Или же в человеке в этот день по какой - либо причине резко ослабли программы безопасн</w:t>
      </w:r>
      <w:r>
        <w:t>о</w:t>
      </w:r>
      <w:r>
        <w:t xml:space="preserve">сти: </w:t>
      </w:r>
      <w:r>
        <w:rPr>
          <w:b/>
          <w:i/>
        </w:rPr>
        <w:t>«Посмотри налево прежде</w:t>
      </w:r>
      <w:r w:rsidR="00DD4ECA">
        <w:rPr>
          <w:b/>
          <w:i/>
        </w:rPr>
        <w:t>,</w:t>
      </w:r>
      <w:r>
        <w:rPr>
          <w:b/>
          <w:i/>
        </w:rPr>
        <w:t xml:space="preserve"> чем ступить на проезжую часть!»</w:t>
      </w:r>
      <w:r>
        <w:t xml:space="preserve"> То есть причина этого несчастья скорее всего в неадекватном поведении этого челов</w:t>
      </w:r>
      <w:r>
        <w:t>е</w:t>
      </w:r>
      <w:r>
        <w:t>ка.</w:t>
      </w:r>
    </w:p>
    <w:p w14:paraId="5958323A" w14:textId="77777777" w:rsidR="00055884" w:rsidRDefault="00055884">
      <w:pPr>
        <w:spacing w:before="40"/>
        <w:ind w:firstLine="709"/>
        <w:jc w:val="both"/>
      </w:pPr>
      <w:r>
        <w:t>Разумный эгоист твердо знает:</w:t>
      </w:r>
    </w:p>
    <w:p w14:paraId="278BD355" w14:textId="77777777" w:rsidR="00055884" w:rsidRDefault="00055884">
      <w:pPr>
        <w:spacing w:before="40"/>
        <w:jc w:val="both"/>
        <w:rPr>
          <w:rFonts w:ascii="Aivengo" w:hAnsi="Aivengo"/>
        </w:rPr>
      </w:pPr>
    </w:p>
    <w:p w14:paraId="3A372BD0" w14:textId="77777777" w:rsidR="00055884" w:rsidRDefault="00055884">
      <w:pPr>
        <w:spacing w:before="40"/>
        <w:jc w:val="center"/>
        <w:rPr>
          <w:b/>
          <w:u w:val="single"/>
        </w:rPr>
      </w:pPr>
      <w:r>
        <w:rPr>
          <w:b/>
          <w:u w:val="single"/>
        </w:rPr>
        <w:t>Случайность - есть глубоко - законспирированная</w:t>
      </w:r>
    </w:p>
    <w:p w14:paraId="71988C6C" w14:textId="77777777" w:rsidR="00055884" w:rsidRDefault="00055884">
      <w:pPr>
        <w:spacing w:before="40"/>
        <w:jc w:val="center"/>
        <w:rPr>
          <w:b/>
          <w:u w:val="single"/>
        </w:rPr>
      </w:pPr>
      <w:r>
        <w:rPr>
          <w:b/>
          <w:u w:val="single"/>
        </w:rPr>
        <w:t>закономерность.</w:t>
      </w:r>
    </w:p>
    <w:p w14:paraId="044FFE7A" w14:textId="77777777" w:rsidR="00055884" w:rsidRDefault="00055884">
      <w:pPr>
        <w:spacing w:before="40"/>
        <w:ind w:firstLine="709"/>
        <w:jc w:val="both"/>
      </w:pPr>
    </w:p>
    <w:p w14:paraId="0BE24FE3" w14:textId="77777777" w:rsidR="00055884" w:rsidRDefault="00055884">
      <w:pPr>
        <w:spacing w:before="40"/>
        <w:ind w:firstLine="709"/>
        <w:jc w:val="both"/>
      </w:pPr>
      <w:r>
        <w:t>Любопытные результаты были получены в ходе исследований, проведенных на крупных американских предприятиях</w:t>
      </w:r>
      <w:r w:rsidR="00D756AB">
        <w:t>.</w:t>
      </w:r>
      <w:r>
        <w:t xml:space="preserve"> Выяснилось, что 80% несчастных сл</w:t>
      </w:r>
      <w:r>
        <w:t>у</w:t>
      </w:r>
      <w:r>
        <w:t>чаев приходится на 20%, рабочих. Большую часть из них можно считать подсознательно спровоцирова</w:t>
      </w:r>
      <w:r>
        <w:t>н</w:t>
      </w:r>
      <w:r>
        <w:t>ными, т.е. в каком-то смысле почти умышленными. То есть эти несчастья ни в коей мере не были случайн</w:t>
      </w:r>
      <w:r>
        <w:t>ы</w:t>
      </w:r>
      <w:r>
        <w:t>ми.</w:t>
      </w:r>
    </w:p>
    <w:p w14:paraId="041F6879" w14:textId="77777777" w:rsidR="00055884" w:rsidRDefault="00055884">
      <w:pPr>
        <w:pStyle w:val="12"/>
        <w:jc w:val="both"/>
      </w:pPr>
      <w:bookmarkStart w:id="255" w:name="_Toc201323866"/>
      <w:r>
        <w:t>Колесо сансары</w:t>
      </w:r>
      <w:bookmarkEnd w:id="255"/>
    </w:p>
    <w:p w14:paraId="43F7957E" w14:textId="15B57BB4" w:rsidR="00055884" w:rsidRDefault="00055884">
      <w:pPr>
        <w:spacing w:before="40"/>
        <w:ind w:firstLine="709"/>
        <w:jc w:val="both"/>
      </w:pPr>
      <w:r>
        <w:t>Таким образом</w:t>
      </w:r>
      <w:r w:rsidR="00D756AB">
        <w:t>,</w:t>
      </w:r>
      <w:r>
        <w:t xml:space="preserve"> можно практически однозначно сказать, что причина всех болезней, всех удач и н</w:t>
      </w:r>
      <w:r>
        <w:t>е</w:t>
      </w:r>
      <w:r>
        <w:t xml:space="preserve">удач, горя и радости заключена в самом человеке. Я убежден в том, что практически нет случайностей, что все они глубоко закономерны, что образ и стиль жизни человека формируют те процессы, что происходят в его мозгу. И в конце концов приводят его  к тому или иному результату. </w:t>
      </w:r>
      <w:r w:rsidR="00DD4ECA">
        <w:t>Мне очень нравится поговорка: «Случайность – это псевдоним Бога, когда он не хочет подписываться своим именем».</w:t>
      </w:r>
    </w:p>
    <w:p w14:paraId="0C2ECAB5" w14:textId="77777777" w:rsidR="00055884" w:rsidRDefault="00055884">
      <w:pPr>
        <w:spacing w:before="40"/>
        <w:ind w:firstLine="709"/>
        <w:jc w:val="both"/>
      </w:pPr>
      <w:r>
        <w:t>Бытие, как говорили недавние классики, де</w:t>
      </w:r>
      <w:r>
        <w:t>й</w:t>
      </w:r>
      <w:r>
        <w:t>ствительно определяет сознание. Но когда оно сфо</w:t>
      </w:r>
      <w:r>
        <w:t>р</w:t>
      </w:r>
      <w:r>
        <w:t>мируется, то само начинает определять бытие.</w:t>
      </w:r>
    </w:p>
    <w:p w14:paraId="7A23439D" w14:textId="77777777" w:rsidR="00C35AEA" w:rsidRDefault="00C35AEA">
      <w:pPr>
        <w:spacing w:before="40"/>
        <w:ind w:firstLine="709"/>
        <w:jc w:val="both"/>
      </w:pPr>
    </w:p>
    <w:p w14:paraId="35E5D147" w14:textId="77777777" w:rsidR="00AC1322" w:rsidRDefault="00AC1322" w:rsidP="00AC1322">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Для хорошего человека всякая неприятность - это расплата за свой грех.</w:t>
      </w:r>
    </w:p>
    <w:p w14:paraId="4C9A525B" w14:textId="77777777" w:rsidR="00AC1322" w:rsidRDefault="00AC1322" w:rsidP="00AC1322">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Э.Хемингуэй</w:t>
      </w:r>
      <w:proofErr w:type="spellEnd"/>
      <w:r>
        <w:t>.</w:t>
      </w:r>
    </w:p>
    <w:p w14:paraId="5756446D" w14:textId="77777777" w:rsidR="00AC1322" w:rsidRDefault="00AC1322" w:rsidP="00AC1322">
      <w:pPr>
        <w:spacing w:before="40"/>
        <w:ind w:firstLine="709"/>
        <w:jc w:val="both"/>
      </w:pPr>
    </w:p>
    <w:p w14:paraId="238BDB7F" w14:textId="77777777" w:rsidR="00055884" w:rsidRDefault="00055884">
      <w:pPr>
        <w:spacing w:before="40"/>
        <w:ind w:firstLine="709"/>
        <w:jc w:val="both"/>
      </w:pPr>
      <w:r>
        <w:t xml:space="preserve">У знаменитого датского художника </w:t>
      </w:r>
      <w:proofErr w:type="spellStart"/>
      <w:r>
        <w:t>Бидструпа</w:t>
      </w:r>
      <w:proofErr w:type="spellEnd"/>
      <w:r>
        <w:t xml:space="preserve"> есть такая серия карикатур. На первой  начальник дает выговор своему заму. На второй заместитель дает  ра</w:t>
      </w:r>
      <w:r>
        <w:t>з</w:t>
      </w:r>
      <w:r>
        <w:t>гон мастеру. Затем мастер орет на подмастерье, тот в бессильной злобе пинает собаку, а она, выбежав на улицу, вцепляется в ногу начальника, который в это время садится в машину. Круг замкнулся! Зло верн</w:t>
      </w:r>
      <w:r>
        <w:t>у</w:t>
      </w:r>
      <w:r>
        <w:t>лось к тому, кто его породил!</w:t>
      </w:r>
    </w:p>
    <w:p w14:paraId="47705F11" w14:textId="77777777" w:rsidR="00055884" w:rsidRDefault="00055884">
      <w:pPr>
        <w:spacing w:before="40"/>
        <w:ind w:firstLine="709"/>
        <w:jc w:val="both"/>
      </w:pPr>
      <w:r>
        <w:t>И в реальной жизни эти процессы идут пост</w:t>
      </w:r>
      <w:r>
        <w:t>о</w:t>
      </w:r>
      <w:r>
        <w:t>янно, но на неизмеримо более сложном уровне. И  связь между поступками и их последствиями прямо не видна.</w:t>
      </w:r>
    </w:p>
    <w:p w14:paraId="3CFBF767" w14:textId="77777777" w:rsidR="00055884" w:rsidRDefault="00647EB5">
      <w:pPr>
        <w:spacing w:before="40"/>
        <w:ind w:firstLine="709"/>
        <w:jc w:val="both"/>
      </w:pPr>
      <w:r>
        <w:pict w14:anchorId="6872B5E0">
          <v:shape id="_x0000_i1059" type="#_x0000_t75" style="width:232pt;height:173pt">
            <v:imagedata r:id="rId53" o:title=""/>
          </v:shape>
        </w:pict>
      </w:r>
    </w:p>
    <w:p w14:paraId="294EF74C" w14:textId="77777777" w:rsidR="00055884" w:rsidRDefault="00055884">
      <w:pPr>
        <w:pStyle w:val="12"/>
        <w:jc w:val="both"/>
      </w:pPr>
      <w:bookmarkStart w:id="256" w:name="_Toc201323867"/>
      <w:r>
        <w:t xml:space="preserve">Обман и случайность – Инь и </w:t>
      </w:r>
      <w:proofErr w:type="spellStart"/>
      <w:r>
        <w:t>Янь</w:t>
      </w:r>
      <w:proofErr w:type="spellEnd"/>
      <w:r>
        <w:t xml:space="preserve"> неудачн</w:t>
      </w:r>
      <w:r>
        <w:t>и</w:t>
      </w:r>
      <w:r>
        <w:t>ка?</w:t>
      </w:r>
      <w:bookmarkEnd w:id="256"/>
    </w:p>
    <w:p w14:paraId="5571E005" w14:textId="77777777" w:rsidR="00055884" w:rsidRDefault="00055884">
      <w:pPr>
        <w:spacing w:before="40"/>
        <w:ind w:firstLine="709"/>
        <w:jc w:val="both"/>
      </w:pPr>
      <w:r>
        <w:t>И я знаю по своему опыту, по опыту своих п</w:t>
      </w:r>
      <w:r>
        <w:t>а</w:t>
      </w:r>
      <w:r>
        <w:t>циентов, что случайностей в том: заболеет человек или нет, не бывает. Если человек долгое время не м</w:t>
      </w:r>
      <w:r>
        <w:t>о</w:t>
      </w:r>
      <w:r>
        <w:t>жет избавиться от болезни, то значит, что она ему приносит те или иные дивиденды. Ведь от сифилиса человек избавляется как только, так сразу.</w:t>
      </w:r>
    </w:p>
    <w:p w14:paraId="0CAC0F9D" w14:textId="2B9C8098" w:rsidR="00055884" w:rsidRDefault="00055884">
      <w:pPr>
        <w:spacing w:before="40"/>
        <w:ind w:firstLine="709"/>
        <w:jc w:val="both"/>
      </w:pPr>
      <w:r>
        <w:t>В деревне связь между поступком и его после</w:t>
      </w:r>
      <w:r>
        <w:t>д</w:t>
      </w:r>
      <w:r>
        <w:t>ствиями зачастую бывает немедленной и зримой. Но даже в большом городе то зло, которое человек походя сделал чужому человеку, в той или иной мере все ра</w:t>
      </w:r>
      <w:r>
        <w:t>в</w:t>
      </w:r>
      <w:r>
        <w:t>но возвращается к нему. Только эта связь (между сд</w:t>
      </w:r>
      <w:r>
        <w:t>е</w:t>
      </w:r>
      <w:r>
        <w:t xml:space="preserve">ланным им злом и наказанием за </w:t>
      </w:r>
      <w:r w:rsidR="00DD4ECA">
        <w:t>него) может быть совершенно не</w:t>
      </w:r>
      <w:r>
        <w:t>заметна.</w:t>
      </w:r>
    </w:p>
    <w:p w14:paraId="3FDFADD0" w14:textId="77777777" w:rsidR="00055884" w:rsidRDefault="00055884">
      <w:pPr>
        <w:spacing w:before="40"/>
        <w:ind w:firstLine="709"/>
        <w:jc w:val="both"/>
      </w:pPr>
      <w:r>
        <w:t xml:space="preserve">Поэтому </w:t>
      </w:r>
      <w:r>
        <w:rPr>
          <w:b/>
          <w:i/>
        </w:rPr>
        <w:t>разумный эгои</w:t>
      </w:r>
      <w:r>
        <w:t>ст  не оставит случа</w:t>
      </w:r>
      <w:r>
        <w:t>й</w:t>
      </w:r>
      <w:r>
        <w:t>ностям ни одной лазейки. И поэтому будет действ</w:t>
      </w:r>
      <w:r>
        <w:t>о</w:t>
      </w:r>
      <w:r>
        <w:t>вать без обмана.</w:t>
      </w:r>
    </w:p>
    <w:p w14:paraId="031BCBC0" w14:textId="77777777" w:rsidR="00055884" w:rsidRDefault="00055884">
      <w:pPr>
        <w:spacing w:before="40"/>
        <w:ind w:firstLine="709"/>
        <w:jc w:val="both"/>
      </w:pPr>
    </w:p>
    <w:p w14:paraId="5C64274A" w14:textId="77777777" w:rsidR="00055884" w:rsidRDefault="00055884">
      <w:pPr>
        <w:pStyle w:val="38"/>
      </w:pPr>
      <w:bookmarkStart w:id="257" w:name="_Toc201323868"/>
      <w:r>
        <w:t>Глава</w:t>
      </w:r>
      <w:r w:rsidR="00DD2813">
        <w:t xml:space="preserve"> тридцать шестая</w:t>
      </w:r>
      <w:r>
        <w:t>: Отн</w:t>
      </w:r>
      <w:r>
        <w:t>о</w:t>
      </w:r>
      <w:r>
        <w:t>шение к старикам.</w:t>
      </w:r>
      <w:bookmarkEnd w:id="257"/>
    </w:p>
    <w:p w14:paraId="094437FA" w14:textId="77777777" w:rsidR="00055884" w:rsidRDefault="00055884">
      <w:pPr>
        <w:spacing w:before="40"/>
        <w:ind w:firstLine="709"/>
        <w:jc w:val="both"/>
      </w:pPr>
    </w:p>
    <w:p w14:paraId="19242021" w14:textId="77777777" w:rsidR="00055884" w:rsidRDefault="00055884">
      <w:pPr>
        <w:spacing w:before="40"/>
        <w:ind w:firstLine="709"/>
        <w:jc w:val="both"/>
      </w:pPr>
      <w:r>
        <w:rPr>
          <w:b/>
          <w:i/>
        </w:rPr>
        <w:t>Разумный эгоист</w:t>
      </w:r>
      <w:r>
        <w:t xml:space="preserve"> всегда будет помогать своим родителям, когда они станут стариками. Он знает, что таким образом он формирует свою счастливую ст</w:t>
      </w:r>
      <w:r>
        <w:t>а</w:t>
      </w:r>
      <w:r>
        <w:t>рость. Ведь он знает, что эту заботу о стариках увидят его дети. И они в результате будут считать, что так и надо поступать в этих и подобных случаях. Он знает, что когда станет пожилым, эти его действия сейчас станут заслуженной им или карой или благодатью.</w:t>
      </w:r>
    </w:p>
    <w:p w14:paraId="19F14F35" w14:textId="77777777" w:rsidR="00055884" w:rsidRDefault="00055884">
      <w:pPr>
        <w:spacing w:before="40"/>
        <w:ind w:firstLine="709"/>
        <w:jc w:val="both"/>
      </w:pPr>
      <w:r>
        <w:t>Если же ты, дорогой читатель, будешь щелкать по носу  своих стариков, то твои дети в старости пнут тебя ногой!</w:t>
      </w:r>
    </w:p>
    <w:p w14:paraId="59786717" w14:textId="77777777" w:rsidR="00055884" w:rsidRDefault="00055884">
      <w:pPr>
        <w:spacing w:before="40"/>
        <w:ind w:firstLine="709"/>
        <w:jc w:val="both"/>
      </w:pPr>
      <w:r>
        <w:t>Иногда приходится видеть одиноких стариков, которые жалуются, что их дети не помогают им. И невдомек им, что они же сами виновны в таком их поведении. Им даже невдомек, что своими жалобами они расписываются в своей полной несостоятельности в деле воспитания детей!</w:t>
      </w:r>
    </w:p>
    <w:p w14:paraId="7B17B817" w14:textId="77777777" w:rsidR="00055884" w:rsidRDefault="00055884">
      <w:pPr>
        <w:spacing w:before="40"/>
        <w:ind w:firstLine="709"/>
        <w:jc w:val="both"/>
        <w:rPr>
          <w:b/>
          <w:i/>
        </w:rPr>
      </w:pPr>
      <w:r>
        <w:t xml:space="preserve">Также безусловно следующее: </w:t>
      </w:r>
      <w:r>
        <w:rPr>
          <w:b/>
          <w:i/>
        </w:rPr>
        <w:t>«Для того, чтобы хорошо относиться к окружающим - надо в каждом пожилом человеке видеть своих родит</w:t>
      </w:r>
      <w:r>
        <w:rPr>
          <w:b/>
          <w:i/>
        </w:rPr>
        <w:t>е</w:t>
      </w:r>
      <w:r>
        <w:rPr>
          <w:b/>
          <w:i/>
        </w:rPr>
        <w:t>лей, а в каждом ребенке - своих детей».</w:t>
      </w:r>
    </w:p>
    <w:p w14:paraId="57FE4948" w14:textId="77777777" w:rsidR="00055884" w:rsidRDefault="00055884">
      <w:pPr>
        <w:spacing w:before="40"/>
        <w:ind w:firstLine="709"/>
        <w:jc w:val="both"/>
      </w:pPr>
      <w:r>
        <w:t xml:space="preserve">Поэтому </w:t>
      </w:r>
      <w:r>
        <w:rPr>
          <w:b/>
          <w:i/>
        </w:rPr>
        <w:t>разумный эгоист</w:t>
      </w:r>
      <w:r>
        <w:t xml:space="preserve"> всегда готов подать руку помощи любому старику, если тот просит этой помощи.</w:t>
      </w:r>
    </w:p>
    <w:p w14:paraId="514E43F8" w14:textId="77777777" w:rsidR="00055884" w:rsidRDefault="00055884">
      <w:pPr>
        <w:spacing w:before="40"/>
        <w:ind w:firstLine="709"/>
        <w:jc w:val="both"/>
      </w:pPr>
    </w:p>
    <w:p w14:paraId="429261C0" w14:textId="77777777" w:rsidR="00055884" w:rsidRDefault="00055884">
      <w:pPr>
        <w:pStyle w:val="38"/>
      </w:pPr>
      <w:bookmarkStart w:id="258" w:name="_Toc201323869"/>
      <w:r>
        <w:t>Глава</w:t>
      </w:r>
      <w:r w:rsidR="00DD2813">
        <w:t xml:space="preserve"> тридцать седьмая</w:t>
      </w:r>
      <w:r>
        <w:t>: Отн</w:t>
      </w:r>
      <w:r>
        <w:t>о</w:t>
      </w:r>
      <w:r>
        <w:t>шение к детским обидам и страхам</w:t>
      </w:r>
      <w:bookmarkEnd w:id="258"/>
    </w:p>
    <w:p w14:paraId="04BCE8BB" w14:textId="77777777" w:rsidR="00055884" w:rsidRDefault="00055884">
      <w:pPr>
        <w:spacing w:before="40"/>
        <w:ind w:firstLine="709"/>
        <w:jc w:val="both"/>
      </w:pPr>
    </w:p>
    <w:p w14:paraId="5E390993" w14:textId="77777777" w:rsidR="00055884" w:rsidRDefault="00055884">
      <w:pPr>
        <w:spacing w:before="40"/>
        <w:ind w:firstLine="709"/>
        <w:jc w:val="both"/>
      </w:pPr>
      <w:r>
        <w:rPr>
          <w:b/>
          <w:i/>
        </w:rPr>
        <w:t xml:space="preserve">Разумный эгоист </w:t>
      </w:r>
      <w:r>
        <w:t>обязательно разберется с тем, что может начисто испортить ему жизнь, напо</w:t>
      </w:r>
      <w:r>
        <w:t>л</w:t>
      </w:r>
      <w:r>
        <w:t>нить ее серыми красками, лишить его сил и энергии. Это детские страхи и обиды.</w:t>
      </w:r>
    </w:p>
    <w:p w14:paraId="4D313CB8" w14:textId="77777777" w:rsidR="00055884" w:rsidRDefault="00055884">
      <w:pPr>
        <w:pStyle w:val="12"/>
        <w:jc w:val="both"/>
      </w:pPr>
      <w:bookmarkStart w:id="259" w:name="_Toc201323870"/>
      <w:r>
        <w:t>Прощение – универсальное лекарство?</w:t>
      </w:r>
      <w:bookmarkEnd w:id="259"/>
    </w:p>
    <w:p w14:paraId="74F34365" w14:textId="77777777" w:rsidR="00055884" w:rsidRDefault="00055884">
      <w:pPr>
        <w:spacing w:before="40"/>
        <w:ind w:firstLine="709"/>
        <w:jc w:val="both"/>
      </w:pPr>
      <w:r>
        <w:t>В современной западной психологии одним из ключевых моментов радикального оздоровления чел</w:t>
      </w:r>
      <w:r>
        <w:t>о</w:t>
      </w:r>
      <w:r>
        <w:t>века считается прощение своих родителей. Многие люди так и умирают, не став по настоящему взросл</w:t>
      </w:r>
      <w:r>
        <w:t>ы</w:t>
      </w:r>
      <w:r>
        <w:t>ми. Они всю жизнь живут не свою жизнь, а доказыв</w:t>
      </w:r>
      <w:r>
        <w:t>а</w:t>
      </w:r>
      <w:r>
        <w:t>ют своим родителям, что они не такие, какими они их сделали - сознательно или даже не понимая этого. Но действуя так, они НИКОГДА не освобождаются от того, против чего протестуют!</w:t>
      </w:r>
    </w:p>
    <w:p w14:paraId="336D70C1" w14:textId="77777777" w:rsidR="00055884" w:rsidRPr="00BC3431" w:rsidRDefault="00055884">
      <w:pPr>
        <w:spacing w:before="40"/>
        <w:ind w:firstLine="709"/>
        <w:jc w:val="both"/>
      </w:pPr>
      <w:r>
        <w:t xml:space="preserve">Я однажды вылечил свою пациентку одной единственной фразой. На консультации она долго и с различными подробностями  рассказывала о своей перманентной борьбе с матерью. И я «прицепился» к ее фразе, которая показалась мне ключевой: </w:t>
      </w:r>
      <w:r w:rsidRPr="00BC3431">
        <w:rPr>
          <w:i/>
        </w:rPr>
        <w:t>«Я всю жизнь пытаюсь избавиться от опеки своей матери. Но никак не могу сделать это!»</w:t>
      </w:r>
    </w:p>
    <w:p w14:paraId="088B67B8" w14:textId="77777777" w:rsidR="00055884" w:rsidRDefault="00055884">
      <w:pPr>
        <w:spacing w:before="40"/>
        <w:ind w:firstLine="709"/>
        <w:jc w:val="both"/>
      </w:pPr>
      <w:r>
        <w:t>Эта фраза на психосоматическом языке означ</w:t>
      </w:r>
      <w:r>
        <w:t>а</w:t>
      </w:r>
      <w:r>
        <w:t>ет: «Я, конечно же, делаю вид, что  ПЫТАЮСЬ от нее избавиться (слово «пытаюсь»  изначально несет в себе большую вероятность неудачи). Но никак НЕ МОГУ СЕБЕ  ПОЗВОЛИТЬ сделать это!» Дошедший до моей пациентки истинный смысл фразы буквально ошел</w:t>
      </w:r>
      <w:r>
        <w:t>о</w:t>
      </w:r>
      <w:r>
        <w:t>мил ее!  Она ушла от меня без лечения, но через нек</w:t>
      </w:r>
      <w:r>
        <w:t>о</w:t>
      </w:r>
      <w:r>
        <w:t>торое время позвонила и сообщила, что отношения с матерью РЕЗКО улучшились.</w:t>
      </w:r>
    </w:p>
    <w:p w14:paraId="6716BBE2" w14:textId="77777777" w:rsidR="00055884" w:rsidRDefault="00055884">
      <w:pPr>
        <w:pStyle w:val="12"/>
        <w:jc w:val="both"/>
      </w:pPr>
      <w:bookmarkStart w:id="260" w:name="_Toc201323871"/>
      <w:r>
        <w:t>Твои родители – записные злодеи?</w:t>
      </w:r>
      <w:bookmarkEnd w:id="260"/>
    </w:p>
    <w:p w14:paraId="6E32B639" w14:textId="77777777" w:rsidR="00055884" w:rsidRDefault="00055884">
      <w:pPr>
        <w:spacing w:before="40"/>
        <w:ind w:firstLine="709"/>
        <w:jc w:val="both"/>
      </w:pPr>
      <w:r>
        <w:t>Твои родители, дорогой читатель, не виноваты в тех вещах, которые делали относительно тебя. Ведь их такими воспитали свои родители. Ведь они не пр</w:t>
      </w:r>
      <w:r>
        <w:t>о</w:t>
      </w:r>
      <w:r>
        <w:t>ходили психологические университеты. Ведь они я</w:t>
      </w:r>
      <w:r>
        <w:t>в</w:t>
      </w:r>
      <w:r>
        <w:t>ляются рабами тех представлений, что господствовали в обществе в то время. Они действовали из САМЫХ ЛУЧШИХ ПОБУЖДЕНИЙ !</w:t>
      </w:r>
    </w:p>
    <w:p w14:paraId="2A85A2D7" w14:textId="77777777" w:rsidR="009A371C" w:rsidRDefault="009A371C" w:rsidP="009A371C">
      <w:pPr>
        <w:spacing w:before="40"/>
        <w:ind w:firstLine="709"/>
        <w:jc w:val="both"/>
      </w:pPr>
    </w:p>
    <w:p w14:paraId="63C4EEF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Изменить человека нельзя, можно лишь напр</w:t>
      </w:r>
      <w:r>
        <w:t>а</w:t>
      </w:r>
      <w:r>
        <w:t>вить ко благу различные особенности характера чел</w:t>
      </w:r>
      <w:r>
        <w:t>о</w:t>
      </w:r>
      <w:r>
        <w:t>века, даже его недостатки - в этом заключается вел</w:t>
      </w:r>
      <w:r>
        <w:t>и</w:t>
      </w:r>
      <w:r>
        <w:t>кая тайна и великая сила воспитания.</w:t>
      </w:r>
    </w:p>
    <w:p w14:paraId="150F6F6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Жорж Санд.</w:t>
      </w:r>
    </w:p>
    <w:p w14:paraId="0C320383" w14:textId="77777777" w:rsidR="009A371C" w:rsidRDefault="009A371C" w:rsidP="009A371C">
      <w:pPr>
        <w:spacing w:before="40"/>
        <w:ind w:firstLine="709"/>
        <w:jc w:val="both"/>
      </w:pPr>
    </w:p>
    <w:p w14:paraId="75BD6F6F" w14:textId="77777777" w:rsidR="00055884" w:rsidRDefault="00055884">
      <w:pPr>
        <w:spacing w:before="40"/>
        <w:ind w:firstLine="709"/>
        <w:jc w:val="both"/>
      </w:pPr>
      <w:r>
        <w:t>Поэтому прости их, отпусти им их «грехи». И пойми: Они навсегда останутся твоими родителями! Если этот мир устроен не так просто, как нам говор</w:t>
      </w:r>
      <w:r>
        <w:t>и</w:t>
      </w:r>
      <w:r>
        <w:t>ли вульгарные материалисты, то</w:t>
      </w:r>
    </w:p>
    <w:p w14:paraId="7F68F406" w14:textId="77777777" w:rsidR="00055884" w:rsidRDefault="00055884">
      <w:pPr>
        <w:spacing w:before="40"/>
        <w:ind w:firstLine="709"/>
        <w:jc w:val="both"/>
      </w:pPr>
      <w:r>
        <w:t>ИМЕННО ТАКИЕ РОДИТЕЛИ ТЕБЕ БЫЛИ НУЖНЫ !</w:t>
      </w:r>
    </w:p>
    <w:p w14:paraId="78669060" w14:textId="06503044" w:rsidR="00055884" w:rsidRDefault="00055884">
      <w:pPr>
        <w:spacing w:before="40"/>
        <w:ind w:firstLine="709"/>
        <w:jc w:val="both"/>
      </w:pPr>
      <w:r>
        <w:t>Благодаря своим родителям ты стал таким, к</w:t>
      </w:r>
      <w:r>
        <w:t>а</w:t>
      </w:r>
      <w:r w:rsidR="00DD4ECA">
        <w:t>кой</w:t>
      </w:r>
      <w:r>
        <w:t xml:space="preserve"> ты есть! Все люди рождаются и любят своих р</w:t>
      </w:r>
      <w:r>
        <w:t>о</w:t>
      </w:r>
      <w:r>
        <w:t>дителей. Затем очень многие начинают их ненавидеть и в той или иной мере конфликтовать с ними. И тол</w:t>
      </w:r>
      <w:r>
        <w:t>ь</w:t>
      </w:r>
      <w:r>
        <w:t>ко некоторые из них прощают своих родителей. Эти люди в конце концов входят в ЭЛИТУ Человечества!</w:t>
      </w:r>
    </w:p>
    <w:p w14:paraId="11BD9901" w14:textId="77777777" w:rsidR="00055884" w:rsidRDefault="00055884">
      <w:pPr>
        <w:pStyle w:val="12"/>
        <w:jc w:val="both"/>
      </w:pPr>
      <w:bookmarkStart w:id="261" w:name="_Toc201323872"/>
      <w:r>
        <w:t>Как неудачи воспитывают неудачника?</w:t>
      </w:r>
      <w:bookmarkEnd w:id="261"/>
    </w:p>
    <w:p w14:paraId="31A38505" w14:textId="77777777" w:rsidR="00055884" w:rsidRDefault="00055884">
      <w:pPr>
        <w:spacing w:before="40"/>
        <w:ind w:firstLine="709"/>
        <w:jc w:val="both"/>
      </w:pPr>
      <w:r>
        <w:t>Многие люди  загипнотизированы своими де</w:t>
      </w:r>
      <w:r>
        <w:t>т</w:t>
      </w:r>
      <w:r>
        <w:t>скими неудачами. Ведь, действительно, если ребенку постоянно давать непосильные задания, которые он  просто физически в этом возрасте не может выпо</w:t>
      </w:r>
      <w:r>
        <w:t>л</w:t>
      </w:r>
      <w:r>
        <w:t>нить, то у него очень легко воспитать комплекс неудачника. То же происходит в случае, если задания были неинтересными и ребенок никак не мог мобил</w:t>
      </w:r>
      <w:r>
        <w:t>и</w:t>
      </w:r>
      <w:r>
        <w:t>зоваться на их выполнение.</w:t>
      </w:r>
    </w:p>
    <w:p w14:paraId="6932D97F" w14:textId="77777777" w:rsidR="00055884" w:rsidRDefault="00055884">
      <w:pPr>
        <w:spacing w:before="40"/>
        <w:ind w:firstLine="709"/>
        <w:jc w:val="both"/>
      </w:pPr>
      <w:r>
        <w:t>После серии неудач в выполнении заданного, ребенок начинает думать, что он неудачник и у него вообще ничего и никогда не получится. Таким обр</w:t>
      </w:r>
      <w:r>
        <w:t>а</w:t>
      </w:r>
      <w:r>
        <w:t>зом внутри многих людей образовывается «синдром слишком большого ведра». Этот «синдром» сидит внутри человека  и исподтишка гадит ему, портя жизнь.</w:t>
      </w:r>
    </w:p>
    <w:p w14:paraId="5ECEBE51" w14:textId="77777777" w:rsidR="00055884" w:rsidRDefault="00055884">
      <w:pPr>
        <w:spacing w:before="40"/>
        <w:ind w:firstLine="709"/>
        <w:jc w:val="both"/>
      </w:pPr>
      <w:r>
        <w:t>Эти неудачи были вполне естественными в том возрасте. Ведь ты был тогда маленьким и неумелым. Например, в детстве твоему учителю музыки могло надоесть тянуть тебя, как бегемота, из болота лени. И он сказал твоим родителям, что у тебя нет слуха.</w:t>
      </w:r>
    </w:p>
    <w:p w14:paraId="3C6819D2" w14:textId="77777777" w:rsidR="00055884" w:rsidRDefault="00055884">
      <w:pPr>
        <w:spacing w:before="40"/>
        <w:ind w:firstLine="709"/>
        <w:jc w:val="both"/>
      </w:pPr>
      <w:r>
        <w:t>Музыкой тебя мучить  перестали. Но  в резул</w:t>
      </w:r>
      <w:r>
        <w:t>ь</w:t>
      </w:r>
      <w:r>
        <w:t>тате внутри тебя могло сложиться мнение, что в де</w:t>
      </w:r>
      <w:r>
        <w:t>т</w:t>
      </w:r>
      <w:r>
        <w:t>стве по твоим ушам прошлось по меньшей мере стадо медведей. Но на самом деле здесь вина  не «медв</w:t>
      </w:r>
      <w:r>
        <w:t>е</w:t>
      </w:r>
      <w:r>
        <w:t>дей», а твоих воспитателей. Если бы они подошли к обучению нестандартно, и приложили  достаточно усилий чтобы «прочистить тебе уши», то, вполне во</w:t>
      </w:r>
      <w:r>
        <w:t>з</w:t>
      </w:r>
      <w:r>
        <w:t>можно, ты стал бы музыкантом. Может быть не очень талантливым, но на более менее терпимом уровне.</w:t>
      </w:r>
    </w:p>
    <w:p w14:paraId="00B35274" w14:textId="77777777" w:rsidR="00055884" w:rsidRDefault="00647EB5">
      <w:pPr>
        <w:pStyle w:val="12"/>
        <w:jc w:val="both"/>
      </w:pPr>
      <w:bookmarkStart w:id="262" w:name="_Toc201323873"/>
      <w:r>
        <w:pict w14:anchorId="13B841F2">
          <v:shape id="_x0000_i1060" type="#_x0000_t75" style="width:233pt;height:174pt">
            <v:imagedata r:id="rId54" o:title=""/>
          </v:shape>
        </w:pict>
      </w:r>
      <w:r w:rsidR="007827DA">
        <w:tab/>
      </w:r>
      <w:r w:rsidR="00055884">
        <w:t>Человек несет в себе зародыши всех спосо</w:t>
      </w:r>
      <w:r w:rsidR="00055884">
        <w:t>б</w:t>
      </w:r>
      <w:r w:rsidR="00055884">
        <w:t>ностей, которыми обладают другие люди?</w:t>
      </w:r>
      <w:bookmarkEnd w:id="262"/>
    </w:p>
    <w:p w14:paraId="7A6ED25A" w14:textId="77777777" w:rsidR="00055884" w:rsidRDefault="00055884">
      <w:pPr>
        <w:spacing w:before="40"/>
        <w:ind w:firstLine="709"/>
        <w:jc w:val="both"/>
      </w:pPr>
      <w:r>
        <w:t>Например, в  гипнозе можно внушить человеку, что у него прекрасный голос. И человек, вокальные данные которого были близки к скрежету железа по асфальту, к удивлению всех начинает петь "почти как Трошин". Видимо,  способность хорошо петь всегда была присуща этому человеку, иначе бы он даже в гипнозе выдал песню петуха - подростка. То есть мн</w:t>
      </w:r>
      <w:r>
        <w:t>о</w:t>
      </w:r>
      <w:r>
        <w:t>гие люди на самом деле из - за неверия в свои спосо</w:t>
      </w:r>
      <w:r>
        <w:t>б</w:t>
      </w:r>
      <w:r>
        <w:t>ности «запрещают» себе хорошо петь.</w:t>
      </w:r>
    </w:p>
    <w:p w14:paraId="0888B8F7" w14:textId="77777777" w:rsidR="00055884" w:rsidRDefault="00055884">
      <w:pPr>
        <w:spacing w:before="40"/>
        <w:ind w:firstLine="709"/>
        <w:jc w:val="both"/>
      </w:pPr>
      <w:r>
        <w:t>Таким образом, многие бедолаги запрограмм</w:t>
      </w:r>
      <w:r>
        <w:t>и</w:t>
      </w:r>
      <w:r>
        <w:t>рованы на неудачу, на неверие в себя. Так получилось в процессе воспитания, что им  как бы "запретили" быть самими собой.</w:t>
      </w:r>
    </w:p>
    <w:p w14:paraId="002C9AE6" w14:textId="77777777" w:rsidR="00055884" w:rsidRDefault="00055884">
      <w:pPr>
        <w:spacing w:before="40"/>
        <w:ind w:firstLine="709"/>
        <w:jc w:val="both"/>
      </w:pPr>
      <w:r>
        <w:t>Но, если ты уже давно взрослый человек, то позволь себе освободиться от страха "большого ве</w:t>
      </w:r>
      <w:r>
        <w:t>д</w:t>
      </w:r>
      <w:r>
        <w:t>ра". Если же ты</w:t>
      </w:r>
      <w:r>
        <w:rPr>
          <w:b/>
          <w:i/>
        </w:rPr>
        <w:t xml:space="preserve"> разумный эгоист</w:t>
      </w:r>
      <w:r>
        <w:t>, то ты сделаешь это обязательно!</w:t>
      </w:r>
    </w:p>
    <w:p w14:paraId="4A3F21C0" w14:textId="77777777" w:rsidR="009A371C" w:rsidRDefault="009A371C" w:rsidP="009A371C">
      <w:pPr>
        <w:spacing w:before="40"/>
        <w:ind w:firstLine="720"/>
      </w:pPr>
    </w:p>
    <w:p w14:paraId="72FEA56E"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 xml:space="preserve">Перед великим умом я склоняю голову: перед великим сердцем я склоняю колени. </w:t>
      </w:r>
    </w:p>
    <w:p w14:paraId="2E1D5DA8"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И. Гете.</w:t>
      </w:r>
    </w:p>
    <w:p w14:paraId="379EB0B3" w14:textId="77777777" w:rsidR="009A371C" w:rsidRDefault="009A371C" w:rsidP="009A371C">
      <w:pPr>
        <w:spacing w:before="40"/>
        <w:ind w:firstLine="720"/>
      </w:pPr>
    </w:p>
    <w:p w14:paraId="5DEDA57B" w14:textId="77777777" w:rsidR="00055884" w:rsidRDefault="00055884">
      <w:pPr>
        <w:spacing w:before="40"/>
        <w:ind w:firstLine="709"/>
        <w:jc w:val="both"/>
      </w:pPr>
      <w:r>
        <w:t>Тебе надо освободиться от всего, что в насто</w:t>
      </w:r>
      <w:r>
        <w:t>я</w:t>
      </w:r>
      <w:r>
        <w:t>щих условиях мешает тебе жить и радоваться жизни. Надо полюбить себя такого, каков ты есть на самом деле. Надо отбросить комплексы и научиться польз</w:t>
      </w:r>
      <w:r>
        <w:t>о</w:t>
      </w:r>
      <w:r>
        <w:t>ваться своими особенностями, которые ты раньше принимал за недостатки.</w:t>
      </w:r>
    </w:p>
    <w:p w14:paraId="00F25374" w14:textId="77777777" w:rsidR="00055884" w:rsidRDefault="00055884">
      <w:pPr>
        <w:pStyle w:val="12"/>
        <w:jc w:val="both"/>
      </w:pPr>
      <w:bookmarkStart w:id="263" w:name="_Toc201323874"/>
      <w:r>
        <w:t>Как заставить других людей завидовать с</w:t>
      </w:r>
      <w:r>
        <w:t>е</w:t>
      </w:r>
      <w:r>
        <w:t>бе?</w:t>
      </w:r>
      <w:bookmarkEnd w:id="263"/>
    </w:p>
    <w:p w14:paraId="6B782E9A" w14:textId="77777777" w:rsidR="00055884" w:rsidRDefault="00055884">
      <w:pPr>
        <w:spacing w:before="40"/>
        <w:ind w:firstLine="709"/>
        <w:jc w:val="both"/>
      </w:pPr>
      <w:r>
        <w:t>Например, если у тебя маленький рост, то надо найти себе работу, где он будет очень полезным. Не пытаться гнаться за другими и доказывать, что ты н</w:t>
      </w:r>
      <w:r>
        <w:t>и</w:t>
      </w:r>
      <w:r>
        <w:t>как «не меньше» других, а сделать так, чтобы твои успехи на основе маленького роста заставили других здорово позавидовать, что они  уродились такими дылдами!</w:t>
      </w:r>
    </w:p>
    <w:p w14:paraId="7CA0C341" w14:textId="77777777" w:rsidR="00055884" w:rsidRDefault="00055884">
      <w:pPr>
        <w:spacing w:before="40"/>
        <w:ind w:firstLine="709"/>
        <w:jc w:val="both"/>
      </w:pPr>
      <w:r>
        <w:t>Поэтому настоящий, разумный эгоист глубоко и основательно заглянет в свое прошлое. И пер</w:t>
      </w:r>
      <w:r>
        <w:t>е</w:t>
      </w:r>
      <w:r>
        <w:t xml:space="preserve">осмыслит многое из событий своей жизни, что привык считать плохим. Наилучшая </w:t>
      </w:r>
      <w:proofErr w:type="spellStart"/>
      <w:r>
        <w:t>нейро</w:t>
      </w:r>
      <w:proofErr w:type="spellEnd"/>
      <w:r>
        <w:t xml:space="preserve"> - лингвистическая техника для этого, которую я знаю - «</w:t>
      </w:r>
      <w:proofErr w:type="spellStart"/>
      <w:r>
        <w:t>Фокусинг</w:t>
      </w:r>
      <w:proofErr w:type="spellEnd"/>
      <w:r>
        <w:t>». Она изложена в моей книге «Здоровье не купишь» изд</w:t>
      </w:r>
      <w:r>
        <w:t>а</w:t>
      </w:r>
      <w:r>
        <w:t>тельства «</w:t>
      </w:r>
      <w:proofErr w:type="spellStart"/>
      <w:r>
        <w:t>Эксмо</w:t>
      </w:r>
      <w:proofErr w:type="spellEnd"/>
      <w:r>
        <w:t>».</w:t>
      </w:r>
    </w:p>
    <w:p w14:paraId="3E6F7CFD" w14:textId="77777777" w:rsidR="00055884" w:rsidRDefault="00055884">
      <w:pPr>
        <w:pStyle w:val="12"/>
      </w:pPr>
      <w:bookmarkStart w:id="264" w:name="_Toc201323875"/>
      <w:r>
        <w:t>Приданное бывает не только у невесты?</w:t>
      </w:r>
      <w:bookmarkEnd w:id="264"/>
    </w:p>
    <w:p w14:paraId="561AD0CC" w14:textId="77777777" w:rsidR="00055884" w:rsidRDefault="00055884">
      <w:pPr>
        <w:spacing w:before="40"/>
        <w:ind w:firstLine="709"/>
        <w:jc w:val="both"/>
      </w:pPr>
      <w:r>
        <w:t>Все отрицательные с  твоей точки зрения черты характера есть твое  "приданное" - то, что тебе  дали родители в генах или же  в воспитании. Можно сч</w:t>
      </w:r>
      <w:r>
        <w:t>и</w:t>
      </w:r>
      <w:r>
        <w:t>тать это плохим. Но ты уже давно взрослый человек. И что было плохим для ребенка, для тебя может быть очень полезным. И надо разумно распорядиться своим наследством.</w:t>
      </w:r>
    </w:p>
    <w:p w14:paraId="5DC9089C" w14:textId="52A1E35D" w:rsidR="00055884" w:rsidRDefault="00055884">
      <w:pPr>
        <w:spacing w:before="40"/>
        <w:ind w:firstLine="709"/>
        <w:jc w:val="both"/>
      </w:pPr>
      <w:r>
        <w:t xml:space="preserve">И </w:t>
      </w:r>
      <w:r w:rsidR="00DD4ECA">
        <w:t>это очень - очень важная работа!</w:t>
      </w:r>
      <w:r>
        <w:t xml:space="preserve"> Ведь все люди несут в себе разные материнские программы, убеждения, страхи, которые когда-то образовались в детстве и, может быть, в свое время сыграли большую роль в их выживании. </w:t>
      </w:r>
    </w:p>
    <w:p w14:paraId="045C3519" w14:textId="77777777" w:rsidR="00055884" w:rsidRDefault="00055884">
      <w:pPr>
        <w:spacing w:before="40"/>
        <w:ind w:firstLine="709"/>
        <w:jc w:val="both"/>
      </w:pPr>
      <w:r>
        <w:t>Например, страх перед собаками у маленького ребенка чрезвычайно важен. Но когда у взрослого он сохраняется в «рабочем» состоянии, то остается хоть плакать, хоть смеяться. И от этого «мусора» вполне  можно освободиться. Или же утилизировать его  себе на пользу.</w:t>
      </w:r>
    </w:p>
    <w:p w14:paraId="606DAD30" w14:textId="77777777" w:rsidR="00055884" w:rsidRDefault="00055884">
      <w:pPr>
        <w:pStyle w:val="12"/>
        <w:jc w:val="both"/>
      </w:pPr>
      <w:bookmarkStart w:id="265" w:name="_Toc201323876"/>
      <w:r>
        <w:t>Равнение на Аллу?</w:t>
      </w:r>
      <w:bookmarkEnd w:id="265"/>
    </w:p>
    <w:p w14:paraId="6A99F19D" w14:textId="77777777" w:rsidR="00055884" w:rsidRDefault="00055884">
      <w:pPr>
        <w:spacing w:before="40"/>
        <w:ind w:firstLine="709"/>
        <w:jc w:val="both"/>
      </w:pPr>
      <w:r>
        <w:t xml:space="preserve">Пересмотри все, что ты имеешь, с точки зрения </w:t>
      </w:r>
      <w:r>
        <w:rPr>
          <w:b/>
          <w:i/>
        </w:rPr>
        <w:t>разумного эгоиста</w:t>
      </w:r>
      <w:r>
        <w:t>. И окажется, что ты не так плох, как  ПРИВЫК думать, что многие "отрицательные" качества на самом деле являются положительными и могут здорово помочь тебе  в достижении целей.</w:t>
      </w:r>
    </w:p>
    <w:p w14:paraId="2ED6F272" w14:textId="77777777" w:rsidR="00055884" w:rsidRDefault="00055884">
      <w:pPr>
        <w:spacing w:before="40"/>
        <w:ind w:firstLine="709"/>
        <w:jc w:val="both"/>
      </w:pPr>
      <w:r>
        <w:t>Человек, что любит себя со всеми своими нед</w:t>
      </w:r>
      <w:r>
        <w:t>о</w:t>
      </w:r>
      <w:r>
        <w:t>статками и открыто это признает, перестает «грызть» себя. Он направляет всю свою энергию не на разруш</w:t>
      </w:r>
      <w:r>
        <w:t>е</w:t>
      </w:r>
      <w:r>
        <w:t xml:space="preserve">ние, а на созидание. </w:t>
      </w:r>
    </w:p>
    <w:p w14:paraId="071FD429" w14:textId="125230F1" w:rsidR="00055884" w:rsidRDefault="00055884">
      <w:pPr>
        <w:spacing w:before="40"/>
        <w:ind w:firstLine="709"/>
        <w:jc w:val="both"/>
      </w:pPr>
      <w:r>
        <w:t>Лучший пример, иллюстрирующий сказанное и который я знаю в настоящее время - Алла Пугачева.  Насколько я понимаю - это человек совершенно без комплексов, цельный и целеустремленный. И посмо</w:t>
      </w:r>
      <w:r>
        <w:t>т</w:t>
      </w:r>
      <w:r>
        <w:t>ри, дорогой читатель, какой прекрасный результат!</w:t>
      </w:r>
      <w:r w:rsidR="00DD4ECA">
        <w:t xml:space="preserve"> Тебе она может нравиться или не нравиться. </w:t>
      </w:r>
      <w:r w:rsidR="00A457E4">
        <w:t xml:space="preserve">Но сама она живет в </w:t>
      </w:r>
      <w:proofErr w:type="spellStart"/>
      <w:r w:rsidR="00A457E4">
        <w:t>нармонии</w:t>
      </w:r>
      <w:proofErr w:type="spellEnd"/>
      <w:r w:rsidR="00A457E4">
        <w:t xml:space="preserve"> с собой и с тем миром, который САМА вокруг себя создала.</w:t>
      </w:r>
    </w:p>
    <w:p w14:paraId="6B1AED14" w14:textId="77777777" w:rsidR="00055884" w:rsidRDefault="00055884">
      <w:pPr>
        <w:spacing w:before="40"/>
        <w:ind w:firstLine="709"/>
        <w:jc w:val="both"/>
      </w:pPr>
      <w:r>
        <w:t>Если ты хочешь достичь в своей профессии ч</w:t>
      </w:r>
      <w:r>
        <w:t>е</w:t>
      </w:r>
      <w:r>
        <w:t>го - либо подобного, то перестань стесняться себя! Перестань бороться с собой! Вполне возможно, что то, что ты упорно пытаешься «выковырять» из себя, на самом деле является твоим «золотым запасом». Лучше направь свои силы и способности, все свои самые лучшие и сильные качества, на создание достойной с твоей точки зрения жизни.</w:t>
      </w:r>
    </w:p>
    <w:p w14:paraId="0305FD59" w14:textId="77777777" w:rsidR="00055884" w:rsidRDefault="00055884">
      <w:pPr>
        <w:pStyle w:val="12"/>
        <w:jc w:val="both"/>
      </w:pPr>
      <w:bookmarkStart w:id="266" w:name="_Toc201323877"/>
      <w:r>
        <w:t>Оставь свой хвост в покое!</w:t>
      </w:r>
      <w:bookmarkEnd w:id="266"/>
    </w:p>
    <w:p w14:paraId="17D4F429" w14:textId="77777777" w:rsidR="00055884" w:rsidRDefault="00055884">
      <w:pPr>
        <w:spacing w:before="40"/>
        <w:ind w:firstLine="709"/>
        <w:jc w:val="both"/>
      </w:pPr>
      <w:r>
        <w:t>Самое первое, что необходимо сделать челов</w:t>
      </w:r>
      <w:r>
        <w:t>е</w:t>
      </w:r>
      <w:r>
        <w:t>ку, желающему установить мир в своей душе - это принять себя таким, как есть и не отрывать себе свой же "хвост". Во-первых, надо сразу же  решить - а м</w:t>
      </w:r>
      <w:r>
        <w:t>о</w:t>
      </w:r>
      <w:r>
        <w:t>жет эти требования - изживи из себя то-то и то-то - являются личными желаниями требующих. Может вовсе и не обязательно это из себя изживать? Может быть этот «хвост» еще не раз поможет «замести сл</w:t>
      </w:r>
      <w:r>
        <w:t>е</w:t>
      </w:r>
      <w:r>
        <w:t>ды»?</w:t>
      </w:r>
    </w:p>
    <w:p w14:paraId="5FA77E8B" w14:textId="77777777" w:rsidR="009A371C" w:rsidRDefault="009A371C" w:rsidP="009A371C">
      <w:pPr>
        <w:spacing w:before="40"/>
        <w:ind w:firstLine="720"/>
      </w:pPr>
    </w:p>
    <w:p w14:paraId="37AE8D70"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Тот, кто хочет хорошо воспитать ребенка, обречен всегда придерживаться справедливых взглядов.</w:t>
      </w:r>
    </w:p>
    <w:p w14:paraId="3E74CD97"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О.Бальзак</w:t>
      </w:r>
      <w:proofErr w:type="spellEnd"/>
      <w:r>
        <w:t>.</w:t>
      </w:r>
    </w:p>
    <w:p w14:paraId="21FFF3C6" w14:textId="77777777" w:rsidR="009A371C" w:rsidRDefault="009A371C" w:rsidP="009A371C">
      <w:pPr>
        <w:spacing w:before="40"/>
        <w:ind w:firstLine="709"/>
        <w:jc w:val="both"/>
      </w:pPr>
    </w:p>
    <w:p w14:paraId="7337A534" w14:textId="77777777" w:rsidR="00055884" w:rsidRDefault="00055884">
      <w:pPr>
        <w:spacing w:before="40"/>
        <w:ind w:firstLine="709"/>
        <w:jc w:val="both"/>
      </w:pPr>
      <w:r>
        <w:t>Ведь будет очень больно и даже если тебе в конце концов эта мазохистская операция удастся, то ничего хорошего из  этого не получится. Представь себе кошку с отрубленным хвостом и тебе станет ясно, на что ты станешь похожим, если серьезно решишь избавиться от того или иного органически свойстве</w:t>
      </w:r>
      <w:r>
        <w:t>н</w:t>
      </w:r>
      <w:r>
        <w:t>ного тебе качества.</w:t>
      </w:r>
    </w:p>
    <w:p w14:paraId="38C9B786" w14:textId="77777777" w:rsidR="00055884" w:rsidRDefault="00055884">
      <w:pPr>
        <w:spacing w:before="40"/>
        <w:ind w:firstLine="709"/>
        <w:jc w:val="both"/>
      </w:pPr>
      <w:r>
        <w:t xml:space="preserve">Поэтому </w:t>
      </w:r>
      <w:r>
        <w:rPr>
          <w:b/>
          <w:i/>
        </w:rPr>
        <w:t>разумный эгоист</w:t>
      </w:r>
      <w:r>
        <w:t xml:space="preserve">  будет использовать все, что имеет, даже «хвост», во благо себе.</w:t>
      </w:r>
    </w:p>
    <w:p w14:paraId="2D925E6E" w14:textId="77777777" w:rsidR="00055884" w:rsidRDefault="00055884">
      <w:pPr>
        <w:pStyle w:val="38"/>
      </w:pPr>
      <w:bookmarkStart w:id="267" w:name="_Toc201323878"/>
      <w:r>
        <w:t>Глава</w:t>
      </w:r>
      <w:r w:rsidR="00DD2813">
        <w:t xml:space="preserve"> тридцать восьмая</w:t>
      </w:r>
      <w:r>
        <w:t>: Отн</w:t>
      </w:r>
      <w:r>
        <w:t>о</w:t>
      </w:r>
      <w:r>
        <w:t>шение к оптимизму.</w:t>
      </w:r>
      <w:bookmarkEnd w:id="267"/>
    </w:p>
    <w:p w14:paraId="633D7820" w14:textId="77777777" w:rsidR="00055884" w:rsidRDefault="00055884">
      <w:pPr>
        <w:spacing w:before="40"/>
        <w:ind w:firstLine="709"/>
        <w:jc w:val="both"/>
      </w:pPr>
    </w:p>
    <w:p w14:paraId="48365F7B" w14:textId="77777777" w:rsidR="00055884" w:rsidRDefault="00055884">
      <w:pPr>
        <w:spacing w:before="40"/>
        <w:ind w:firstLine="709"/>
        <w:jc w:val="both"/>
      </w:pPr>
      <w:r>
        <w:rPr>
          <w:b/>
          <w:i/>
        </w:rPr>
        <w:t xml:space="preserve">Разумный эгоист </w:t>
      </w:r>
      <w:r>
        <w:t xml:space="preserve"> видит мир только через р</w:t>
      </w:r>
      <w:r>
        <w:t>о</w:t>
      </w:r>
      <w:r>
        <w:t>зовые очки. Он прекрасно знает, что эта тональность наиболее практична. И самое интересное, в том, что по большому счету  она нисколько не искажает реал</w:t>
      </w:r>
      <w:r>
        <w:t>ь</w:t>
      </w:r>
      <w:r>
        <w:t>ность.</w:t>
      </w:r>
    </w:p>
    <w:p w14:paraId="68F9D530" w14:textId="77777777" w:rsidR="00055884" w:rsidRDefault="00647EB5">
      <w:pPr>
        <w:pStyle w:val="12"/>
        <w:jc w:val="both"/>
      </w:pPr>
      <w:bookmarkStart w:id="268" w:name="_Toc201323879"/>
      <w:r>
        <w:pict w14:anchorId="1EC6A626">
          <v:shape id="_x0000_i1061" type="#_x0000_t75" style="width:230pt;height:171pt">
            <v:imagedata r:id="rId55" o:title=""/>
          </v:shape>
        </w:pict>
      </w:r>
      <w:r w:rsidR="007827DA">
        <w:tab/>
      </w:r>
      <w:r w:rsidR="00055884">
        <w:t>Из какой позиции лучше всего получать шишки в лоб?</w:t>
      </w:r>
      <w:bookmarkEnd w:id="268"/>
    </w:p>
    <w:p w14:paraId="537474AB" w14:textId="77777777" w:rsidR="00055884" w:rsidRDefault="00055884">
      <w:pPr>
        <w:spacing w:before="40"/>
        <w:ind w:firstLine="709"/>
        <w:jc w:val="both"/>
        <w:rPr>
          <w:b/>
          <w:i/>
        </w:rPr>
      </w:pPr>
      <w:r>
        <w:t>И, наверное, кто-либо из моралистов, прочитав это, может сказать что-нибудь по типу:  «Какая разн</w:t>
      </w:r>
      <w:r>
        <w:t>и</w:t>
      </w:r>
      <w:r>
        <w:t>ца: как видеть мир - через розовые или через черные очки - все равно цвет неверный!»  И я отвечу этим з</w:t>
      </w:r>
      <w:r>
        <w:t>а</w:t>
      </w:r>
      <w:r>
        <w:t xml:space="preserve">нудам примерно так: </w:t>
      </w:r>
      <w:r>
        <w:rPr>
          <w:b/>
          <w:i/>
        </w:rPr>
        <w:t>«Если уж видение мира неве</w:t>
      </w:r>
      <w:r>
        <w:rPr>
          <w:b/>
          <w:i/>
        </w:rPr>
        <w:t>р</w:t>
      </w:r>
      <w:r>
        <w:rPr>
          <w:b/>
          <w:i/>
        </w:rPr>
        <w:t>но, если общение с миром у этого человека все равно приводит к шишкам, то не лучше ли получать их исходя из оптимистической позиции?»</w:t>
      </w:r>
    </w:p>
    <w:p w14:paraId="35ACA2FB" w14:textId="77777777" w:rsidR="00055884" w:rsidRDefault="00055884">
      <w:pPr>
        <w:spacing w:before="40"/>
        <w:ind w:firstLine="709"/>
        <w:jc w:val="both"/>
      </w:pPr>
      <w:r>
        <w:t>Если  у тебя, дорогой читатель,  будет адеква</w:t>
      </w:r>
      <w:r>
        <w:t>т</w:t>
      </w:r>
      <w:r>
        <w:t>ное представление о себе, об окружающем  мире, о людях, живущих рядом с тобой, то на этой основе ты сможешь быстро и эффективно изменить себя.</w:t>
      </w:r>
    </w:p>
    <w:p w14:paraId="3AF54F60" w14:textId="762C3C3A" w:rsidR="00055884" w:rsidRDefault="00055884">
      <w:pPr>
        <w:spacing w:before="40"/>
        <w:ind w:firstLine="709"/>
        <w:jc w:val="both"/>
      </w:pPr>
      <w:r>
        <w:t>«Взрослый» человек неизбежно становится в</w:t>
      </w:r>
      <w:r>
        <w:t>е</w:t>
      </w:r>
      <w:r>
        <w:t xml:space="preserve">селым. Он понимает реальные законы, управляющие этим миром и живет по ним. Поэтому он гарантирован от огромной массы неприятностей, что обрушиваются на голову «ребенка». Можно сказать, что </w:t>
      </w:r>
      <w:r>
        <w:rPr>
          <w:b/>
          <w:u w:val="single"/>
        </w:rPr>
        <w:t>юмор -  это улыбающаяся мудрость</w:t>
      </w:r>
      <w:r>
        <w:t>.</w:t>
      </w:r>
      <w:r w:rsidR="00A457E4">
        <w:t xml:space="preserve"> А юмор (понятно не тот, который ниже пояса) понимает хорошо только взро</w:t>
      </w:r>
      <w:r w:rsidR="00A457E4">
        <w:t>с</w:t>
      </w:r>
      <w:r w:rsidR="00A457E4">
        <w:t>лый человек!</w:t>
      </w:r>
    </w:p>
    <w:p w14:paraId="6FF2E7B2" w14:textId="77777777" w:rsidR="00055884" w:rsidRDefault="00055884">
      <w:pPr>
        <w:spacing w:before="40"/>
        <w:ind w:firstLine="709"/>
        <w:jc w:val="both"/>
      </w:pPr>
      <w:r>
        <w:t>Поэтому я обращаюсь к пессимисту! А ты то</w:t>
      </w:r>
      <w:r>
        <w:t>ч</w:t>
      </w:r>
      <w:r>
        <w:t>но уверен в том, что все так плохо? Может быть твоя уверенность зиждется на неверных представлениях?</w:t>
      </w:r>
    </w:p>
    <w:p w14:paraId="54AF7EFD" w14:textId="77777777" w:rsidR="009A371C" w:rsidRDefault="009A371C" w:rsidP="009A371C">
      <w:pPr>
        <w:spacing w:before="40"/>
        <w:ind w:firstLine="709"/>
        <w:jc w:val="both"/>
      </w:pPr>
    </w:p>
    <w:p w14:paraId="6BA79C5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Высочайшая мудрость состоит в том, чтобы  предвидеть все возможное, избегать запрещенного и терпеливо сносить неизбежное.</w:t>
      </w:r>
    </w:p>
    <w:p w14:paraId="18253C5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Н.Дудин</w:t>
      </w:r>
      <w:proofErr w:type="spellEnd"/>
      <w:r>
        <w:t>.</w:t>
      </w:r>
    </w:p>
    <w:p w14:paraId="678909A8" w14:textId="77777777" w:rsidR="009A371C" w:rsidRDefault="009A371C" w:rsidP="009A371C">
      <w:pPr>
        <w:spacing w:before="40"/>
        <w:ind w:firstLine="709"/>
        <w:jc w:val="both"/>
      </w:pPr>
    </w:p>
    <w:p w14:paraId="0F445E61" w14:textId="77777777" w:rsidR="00055884" w:rsidRDefault="00055884">
      <w:pPr>
        <w:spacing w:before="40"/>
        <w:ind w:firstLine="709"/>
        <w:jc w:val="both"/>
      </w:pPr>
      <w:r>
        <w:t>Ты думал, что люди хорошие по своей природе, а они оказались не такими. Ты думал, что окружа</w:t>
      </w:r>
      <w:r>
        <w:t>ю</w:t>
      </w:r>
      <w:r>
        <w:t>щие будут относиться к тебе так, как мама относилась к тебе, когда ты был ребенком. То есть будут так пр</w:t>
      </w:r>
      <w:r>
        <w:t>о</w:t>
      </w:r>
      <w:r>
        <w:t>сто, без всяких предварительных условий, дарить бе</w:t>
      </w:r>
      <w:r>
        <w:t>з</w:t>
      </w:r>
      <w:r>
        <w:t>условную любовь. Оказалось, что им совершенно пл</w:t>
      </w:r>
      <w:r>
        <w:t>е</w:t>
      </w:r>
      <w:r>
        <w:t>вать на тебя.  А если ты слишком сильно мешал им жить так, как они хотят, то давали весьма ощутимые оплеухи.</w:t>
      </w:r>
    </w:p>
    <w:p w14:paraId="4CE57BBD" w14:textId="77777777" w:rsidR="00055884" w:rsidRDefault="00055884">
      <w:pPr>
        <w:pStyle w:val="12"/>
        <w:jc w:val="both"/>
      </w:pPr>
      <w:bookmarkStart w:id="269" w:name="_Toc201323880"/>
      <w:r>
        <w:t>Психологическое взросление –лучший ант</w:t>
      </w:r>
      <w:r>
        <w:t>и</w:t>
      </w:r>
      <w:r>
        <w:t>депрессант!</w:t>
      </w:r>
      <w:bookmarkEnd w:id="269"/>
    </w:p>
    <w:p w14:paraId="1AC8ECF6" w14:textId="77777777" w:rsidR="00055884" w:rsidRDefault="00055884">
      <w:pPr>
        <w:spacing w:before="40"/>
        <w:ind w:firstLine="709"/>
        <w:jc w:val="both"/>
      </w:pPr>
      <w:r>
        <w:t>Посмотри-ка вокруг!  Шире раскрой глаза, сними шоры! Посмотри - совсем рядом с тобой есть счастливые люди. Они нисколько не отличаются от тебя, живут в тех же самых условиях (или даже более худших), но при этом радуются жизни и вполне пр</w:t>
      </w:r>
      <w:r>
        <w:t>и</w:t>
      </w:r>
      <w:r>
        <w:t>способились к ней. И они нисколько не лучше и не удачливее тебя. Единственное их отличие от неуда</w:t>
      </w:r>
      <w:r>
        <w:t>ч</w:t>
      </w:r>
      <w:r>
        <w:t>ливых и пессимистов - они взяли ответственность за жизнь сами на себя, стали хозяевами своей жизни!</w:t>
      </w:r>
    </w:p>
    <w:p w14:paraId="2937510A" w14:textId="77777777" w:rsidR="00055884" w:rsidRDefault="00055884">
      <w:pPr>
        <w:spacing w:before="40"/>
        <w:ind w:firstLine="709"/>
        <w:jc w:val="both"/>
      </w:pPr>
      <w:r>
        <w:t xml:space="preserve">Помнишь ту знаменитую загадку: </w:t>
      </w:r>
      <w:r>
        <w:rPr>
          <w:b/>
          <w:i/>
        </w:rPr>
        <w:t>«Чем отл</w:t>
      </w:r>
      <w:r>
        <w:rPr>
          <w:b/>
          <w:i/>
        </w:rPr>
        <w:t>и</w:t>
      </w:r>
      <w:r>
        <w:rPr>
          <w:b/>
          <w:i/>
        </w:rPr>
        <w:t>чается оптимист от пессимиста?»</w:t>
      </w:r>
      <w:r>
        <w:t xml:space="preserve">  Пессимист говорит, что коньяк пахнет клопами, а оптимист - кл</w:t>
      </w:r>
      <w:r>
        <w:t>о</w:t>
      </w:r>
      <w:r>
        <w:t>пы пахнут коньяком! Одна и та же ситуация, воспр</w:t>
      </w:r>
      <w:r>
        <w:t>и</w:t>
      </w:r>
      <w:r>
        <w:t>нятая с разных позиций, в конечном итоге превращ</w:t>
      </w:r>
      <w:r>
        <w:t>а</w:t>
      </w:r>
      <w:r>
        <w:t>ется в разные ситуации с разными последствиями.</w:t>
      </w:r>
    </w:p>
    <w:p w14:paraId="4A2CC4E6" w14:textId="77777777" w:rsidR="00055884" w:rsidRDefault="00055884">
      <w:pPr>
        <w:spacing w:before="40"/>
        <w:ind w:firstLine="709"/>
        <w:jc w:val="both"/>
      </w:pPr>
      <w:r>
        <w:t>Как показывает опыт, оптимистическое вид</w:t>
      </w:r>
      <w:r>
        <w:t>е</w:t>
      </w:r>
      <w:r>
        <w:t>ние мира в общем и целом наиболее выгодная жи</w:t>
      </w:r>
      <w:r>
        <w:t>з</w:t>
      </w:r>
      <w:r>
        <w:t>ненная позиция в долговременной перспективе.  Пить «коньяк» все равно придется, даже если от него «несет клопами».   Так не лучше ли делать это, получая ма</w:t>
      </w:r>
      <w:r>
        <w:t>к</w:t>
      </w:r>
      <w:r>
        <w:t>симум удовольствия от этого?</w:t>
      </w:r>
    </w:p>
    <w:p w14:paraId="328A8459" w14:textId="77777777" w:rsidR="00055884" w:rsidRDefault="00055884">
      <w:pPr>
        <w:pStyle w:val="12"/>
        <w:jc w:val="both"/>
      </w:pPr>
      <w:bookmarkStart w:id="270" w:name="_Toc201323881"/>
      <w:r>
        <w:t>Быть оптимистом выгодно!</w:t>
      </w:r>
      <w:bookmarkEnd w:id="270"/>
    </w:p>
    <w:p w14:paraId="0704072D" w14:textId="77777777" w:rsidR="00055884" w:rsidRDefault="00055884">
      <w:pPr>
        <w:spacing w:before="40"/>
        <w:ind w:firstLine="709"/>
        <w:jc w:val="both"/>
      </w:pPr>
      <w:r>
        <w:t>Если стоять на эгоистической позиции, то быть оптимистом, культивировать в себе оптимистическое видение мира намного более выгодно, чем быть пе</w:t>
      </w:r>
      <w:r>
        <w:t>с</w:t>
      </w:r>
      <w:r>
        <w:t>симистом. От пессимиста обычно люди шарахаются как от чумы (кому охота выслушивать его сетования на горькую судьбу - у самих жилетка мокрая от своих слез).  А оптимисту готовы многое простить и многое отдать, так как  рядом с ним жить намного веселее и проще.</w:t>
      </w:r>
    </w:p>
    <w:p w14:paraId="40940FB5" w14:textId="77777777" w:rsidR="00055884" w:rsidRDefault="00055884">
      <w:pPr>
        <w:spacing w:before="40"/>
        <w:ind w:firstLine="709"/>
        <w:jc w:val="both"/>
      </w:pPr>
      <w:r>
        <w:rPr>
          <w:b/>
          <w:i/>
        </w:rPr>
        <w:t>Разумный  эгоист</w:t>
      </w:r>
      <w:r>
        <w:t xml:space="preserve"> мёртвой хваткой будет де</w:t>
      </w:r>
      <w:r>
        <w:t>р</w:t>
      </w:r>
      <w:r>
        <w:t>жаться за оптимизм, он будет его специально культ</w:t>
      </w:r>
      <w:r>
        <w:t>и</w:t>
      </w:r>
      <w:r>
        <w:t>вировать в себе, холить и лелеять, потому что опт</w:t>
      </w:r>
      <w:r>
        <w:t>и</w:t>
      </w:r>
      <w:r>
        <w:t>мист намного более здоров, чем пессимист.  А также намного быстрее выпутывается из затруднительных ситуаций.</w:t>
      </w:r>
    </w:p>
    <w:p w14:paraId="0B2B5BBD" w14:textId="77777777" w:rsidR="00055884" w:rsidRDefault="00055884">
      <w:pPr>
        <w:spacing w:before="40"/>
        <w:ind w:firstLine="709"/>
        <w:jc w:val="both"/>
      </w:pPr>
      <w:r>
        <w:t xml:space="preserve">Поэтому </w:t>
      </w:r>
      <w:r>
        <w:rPr>
          <w:b/>
          <w:i/>
        </w:rPr>
        <w:t>разумный эгоист</w:t>
      </w:r>
      <w:r>
        <w:t xml:space="preserve"> крепко - накрепко привяжет к своей голове розовые очки - чтобы они, не дай Бог, не свалились на ухабах  российских дорог жизни.</w:t>
      </w:r>
    </w:p>
    <w:p w14:paraId="196B11FE" w14:textId="77777777" w:rsidR="00055884" w:rsidRDefault="00055884">
      <w:pPr>
        <w:pStyle w:val="38"/>
      </w:pPr>
      <w:bookmarkStart w:id="271" w:name="_Toc201323882"/>
      <w:r>
        <w:t>Глава</w:t>
      </w:r>
      <w:r w:rsidR="00DD2813">
        <w:t xml:space="preserve"> тридцать девятая</w:t>
      </w:r>
      <w:r>
        <w:t>: Отн</w:t>
      </w:r>
      <w:r>
        <w:t>о</w:t>
      </w:r>
      <w:r>
        <w:t>шение к своим ошибкам.</w:t>
      </w:r>
      <w:bookmarkEnd w:id="271"/>
    </w:p>
    <w:p w14:paraId="3B9DF6D2" w14:textId="77777777" w:rsidR="00055884" w:rsidRDefault="00055884">
      <w:pPr>
        <w:spacing w:before="40"/>
        <w:ind w:firstLine="709"/>
        <w:jc w:val="both"/>
      </w:pPr>
    </w:p>
    <w:p w14:paraId="36129CF3" w14:textId="77777777" w:rsidR="00055884" w:rsidRDefault="00055884">
      <w:pPr>
        <w:spacing w:before="40"/>
        <w:ind w:firstLine="709"/>
        <w:jc w:val="both"/>
      </w:pPr>
      <w:r>
        <w:rPr>
          <w:b/>
          <w:i/>
        </w:rPr>
        <w:t xml:space="preserve">Разумный эгоист </w:t>
      </w:r>
      <w:r>
        <w:t xml:space="preserve"> будет всегда радоваться своим ошибкам.  Каждая ошибка для него - повод для того, чтобы расти. Конечно, он не будет делать их специально. Но, если уж ошибка сделана, </w:t>
      </w:r>
      <w:r>
        <w:rPr>
          <w:b/>
          <w:i/>
        </w:rPr>
        <w:t>разумный эгоист</w:t>
      </w:r>
      <w:r>
        <w:t xml:space="preserve"> выжмет ее досуха, использует ее, до последней капли, для выживания, как  воду в пустыне.</w:t>
      </w:r>
    </w:p>
    <w:p w14:paraId="031BD4C6" w14:textId="77777777" w:rsidR="009A371C" w:rsidRDefault="009A371C" w:rsidP="009A371C">
      <w:pPr>
        <w:spacing w:before="40"/>
        <w:ind w:firstLine="709"/>
        <w:jc w:val="both"/>
      </w:pPr>
    </w:p>
    <w:p w14:paraId="5DBE4FC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Чем сильнее в человеке инстинкт самости, то есть чем сильнее он сосредотачивает свою мысль на своем «Я», тем больше и глубже сомнения, тем чаще катятся слезы из глаз  его, тем яростнее его борьба со своей плотью, со своими буйными, жаждущими и не знающими покоя мыслями.</w:t>
      </w:r>
    </w:p>
    <w:p w14:paraId="6907405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563C192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Махатмы.</w:t>
      </w:r>
    </w:p>
    <w:p w14:paraId="5A9ECFCD" w14:textId="77777777" w:rsidR="009A371C" w:rsidRDefault="009A371C" w:rsidP="009A371C">
      <w:pPr>
        <w:spacing w:before="40"/>
        <w:ind w:firstLine="709"/>
        <w:jc w:val="both"/>
        <w:rPr>
          <w:b/>
          <w:i/>
        </w:rPr>
      </w:pPr>
    </w:p>
    <w:p w14:paraId="1996E05D" w14:textId="77777777" w:rsidR="00055884" w:rsidRDefault="00055884">
      <w:pPr>
        <w:pStyle w:val="12"/>
        <w:jc w:val="both"/>
      </w:pPr>
      <w:bookmarkStart w:id="272" w:name="_Toc201323883"/>
      <w:r>
        <w:t>Чтобы стать мудрым – надо делать ошибки?</w:t>
      </w:r>
      <w:bookmarkEnd w:id="272"/>
    </w:p>
    <w:p w14:paraId="4C2A110C" w14:textId="77777777" w:rsidR="00055884" w:rsidRDefault="00055884">
      <w:pPr>
        <w:spacing w:before="40"/>
        <w:ind w:firstLine="709"/>
        <w:jc w:val="both"/>
      </w:pPr>
      <w:r>
        <w:t>Считается, что мудрец отличается от глупца тем, что он каждый раз делает разные ошибки и ник</w:t>
      </w:r>
      <w:r>
        <w:t>о</w:t>
      </w:r>
      <w:r>
        <w:t>гда их не повторяет. Естественно он стал мудрецом не из - за  каких - то особых условий или же везения, а из - за того, что всегда делал выводы из своих ошибок.</w:t>
      </w:r>
    </w:p>
    <w:p w14:paraId="04DCDB38" w14:textId="60344D84" w:rsidR="00055884" w:rsidRDefault="00055884">
      <w:pPr>
        <w:spacing w:before="40"/>
        <w:ind w:firstLine="709"/>
        <w:jc w:val="both"/>
      </w:pPr>
      <w:r>
        <w:t>А вот когда начинаешь анализировать действия и мысли глупца, когда он тупо и методично повторяет одни и те же ошибки, то приходится делать  вывод, что он практически всегда поступает по - другому.  Он обвиняет в сво</w:t>
      </w:r>
      <w:r w:rsidR="00A457E4">
        <w:t>их ошибках и неудачах всех и все</w:t>
      </w:r>
      <w:r>
        <w:t xml:space="preserve">, что только встречается на его пути. </w:t>
      </w:r>
      <w:r>
        <w:rPr>
          <w:b/>
          <w:u w:val="single"/>
        </w:rPr>
        <w:t xml:space="preserve">Но никоим образом не себя! </w:t>
      </w:r>
      <w:r>
        <w:t>И вот здесь то и находится главная причина всех его бед.</w:t>
      </w:r>
    </w:p>
    <w:p w14:paraId="27D2AF5D" w14:textId="77777777" w:rsidR="00055884" w:rsidRDefault="00055884">
      <w:pPr>
        <w:spacing w:before="40"/>
        <w:ind w:firstLine="709"/>
        <w:jc w:val="both"/>
      </w:pPr>
      <w:r>
        <w:t>И наш «глупец» не имеет никаких шансов вы</w:t>
      </w:r>
      <w:r>
        <w:t>й</w:t>
      </w:r>
      <w:r>
        <w:t>ти из круга проблем до тех пор, пока не осознает свою роль в своих  бедах. Но одной из самых «отличител</w:t>
      </w:r>
      <w:r>
        <w:t>ь</w:t>
      </w:r>
      <w:r>
        <w:t>ных» особенностей «глупца» является то, что он слишком горд собой и никак не может признать того, что может быть в чем-то не прав. И пока он не подавит свою гордость и не признает этого, сдвигов в жела</w:t>
      </w:r>
      <w:r>
        <w:t>е</w:t>
      </w:r>
      <w:r>
        <w:t>мую сторону можно не ждать.</w:t>
      </w:r>
    </w:p>
    <w:p w14:paraId="589E4937" w14:textId="77777777" w:rsidR="00055884" w:rsidRDefault="00055884">
      <w:pPr>
        <w:spacing w:before="40"/>
        <w:ind w:firstLine="709"/>
        <w:jc w:val="both"/>
      </w:pPr>
      <w:r>
        <w:t xml:space="preserve">Но, если он все-таки сможет это сделать, то происходит очень  интересное событие. </w:t>
      </w:r>
      <w:r>
        <w:rPr>
          <w:b/>
        </w:rPr>
        <w:t>Как только  наш «глупец» осознает, что поступал и мыслил как дурак, то тут же становится умным!</w:t>
      </w:r>
      <w:r>
        <w:t xml:space="preserve"> Но, к сожал</w:t>
      </w:r>
      <w:r>
        <w:t>е</w:t>
      </w:r>
      <w:r>
        <w:t>нию, это выдающееся событие случается крайне ре</w:t>
      </w:r>
      <w:r>
        <w:t>д</w:t>
      </w:r>
      <w:r>
        <w:t>ко. Тем и отличается "дурак" от всех людей, что он считает себя умным. И  у него нет никаких сомнений в этом.</w:t>
      </w:r>
    </w:p>
    <w:p w14:paraId="4B6BB94B" w14:textId="77777777" w:rsidR="00055884" w:rsidRDefault="00055884">
      <w:pPr>
        <w:pStyle w:val="12"/>
        <w:jc w:val="both"/>
      </w:pPr>
      <w:bookmarkStart w:id="273" w:name="_Toc201323884"/>
      <w:r>
        <w:t>Как загнать себя в угол. И потом там же себя караулить?</w:t>
      </w:r>
      <w:bookmarkEnd w:id="273"/>
    </w:p>
    <w:p w14:paraId="7EB044D0" w14:textId="77777777" w:rsidR="00055884" w:rsidRDefault="00055884">
      <w:pPr>
        <w:spacing w:before="40"/>
        <w:ind w:firstLine="709"/>
        <w:jc w:val="both"/>
      </w:pPr>
      <w:r>
        <w:t>Если у меня не получается какое - либо дело, то надо делать выводы и менять свое поведение так, чт</w:t>
      </w:r>
      <w:r>
        <w:t>о</w:t>
      </w:r>
      <w:r>
        <w:t>бы в следующий раз  выйти "сухим из воды". Но если виноваты в моих бедах все окружающие меня люди, то это в принципе безвыходная ситуация.</w:t>
      </w:r>
    </w:p>
    <w:p w14:paraId="4B4CE635" w14:textId="77777777" w:rsidR="00055884" w:rsidRDefault="00055884">
      <w:pPr>
        <w:spacing w:before="40"/>
        <w:ind w:firstLine="709"/>
        <w:jc w:val="both"/>
      </w:pPr>
      <w:r>
        <w:t>Люди с моей оценкой их «вклада» в мои пр</w:t>
      </w:r>
      <w:r>
        <w:t>о</w:t>
      </w:r>
      <w:r>
        <w:t>блемы не согласятся НИКОГДА (!) Мне придется всю жизнь биться не на жизнь, а на смерть со всеми окр</w:t>
      </w:r>
      <w:r>
        <w:t>у</w:t>
      </w:r>
      <w:r>
        <w:t>жающими людьми, так как чаще всего мои взаимоде</w:t>
      </w:r>
      <w:r>
        <w:t>й</w:t>
      </w:r>
      <w:r>
        <w:t>ствия с ними в той или иной мере конфликтны.</w:t>
      </w:r>
    </w:p>
    <w:p w14:paraId="602868D4" w14:textId="77777777" w:rsidR="00C022BB" w:rsidRDefault="00647EB5">
      <w:pPr>
        <w:spacing w:before="40"/>
        <w:ind w:firstLine="709"/>
        <w:jc w:val="both"/>
      </w:pPr>
      <w:r>
        <w:pict w14:anchorId="45E0D35A">
          <v:shape id="_x0000_i1062" type="#_x0000_t75" style="width:242pt;height:181pt">
            <v:imagedata r:id="rId56" o:title=""/>
          </v:shape>
        </w:pict>
      </w:r>
    </w:p>
    <w:p w14:paraId="094A643C" w14:textId="77777777" w:rsidR="00055884" w:rsidRDefault="00055884">
      <w:pPr>
        <w:spacing w:before="40"/>
        <w:ind w:firstLine="709"/>
        <w:jc w:val="both"/>
      </w:pPr>
      <w:r>
        <w:t>Я считаю, что учение Иисуса Христа несет как один из самых главных своих компонентов, возмо</w:t>
      </w:r>
      <w:r>
        <w:t>ж</w:t>
      </w:r>
      <w:r>
        <w:t>ность решить эту проблему. Я сейчас изложу эту идею на современном и понятном для всех русском языке:</w:t>
      </w:r>
    </w:p>
    <w:p w14:paraId="05F415C3" w14:textId="77777777" w:rsidR="00055884" w:rsidRDefault="00055884">
      <w:pPr>
        <w:spacing w:before="40"/>
        <w:ind w:firstLine="709"/>
        <w:jc w:val="both"/>
        <w:rPr>
          <w:b/>
          <w:i/>
        </w:rPr>
      </w:pPr>
      <w:r>
        <w:rPr>
          <w:b/>
          <w:i/>
        </w:rPr>
        <w:t>«Если у тебя есть проблемы или в здоровье или в общении, то не обвиняй в этом  окружающих тебя людей. Это самое глупое дело на белом свете! Этот путь В ПРИНЦИПЕ не может привести тебя к здоровью и гармонии в общении.</w:t>
      </w:r>
    </w:p>
    <w:p w14:paraId="7FF383A5" w14:textId="77777777" w:rsidR="00055884" w:rsidRDefault="00055884">
      <w:pPr>
        <w:spacing w:before="40"/>
        <w:ind w:firstLine="709"/>
        <w:jc w:val="both"/>
        <w:rPr>
          <w:b/>
          <w:i/>
        </w:rPr>
      </w:pPr>
      <w:r>
        <w:rPr>
          <w:b/>
          <w:i/>
        </w:rPr>
        <w:t>Но засучи рукава, загляни внутрь себя и найди - ЧТО В ТЕБЕ  САМОМ СПОСОБСТВУЕТ ПОЯВЛЕНИЮ ЭТОЙ ПРОБЛЕМЫ? И, найдя пр</w:t>
      </w:r>
      <w:r>
        <w:rPr>
          <w:b/>
          <w:i/>
        </w:rPr>
        <w:t>и</w:t>
      </w:r>
      <w:r>
        <w:rPr>
          <w:b/>
          <w:i/>
        </w:rPr>
        <w:t xml:space="preserve">чину, вырви этот корень своих болезней и проблем. </w:t>
      </w:r>
      <w:r>
        <w:rPr>
          <w:b/>
          <w:i/>
          <w:u w:val="single"/>
        </w:rPr>
        <w:t>Тогда никто и никогда не сможет тебе повр</w:t>
      </w:r>
      <w:r>
        <w:rPr>
          <w:b/>
          <w:i/>
          <w:u w:val="single"/>
        </w:rPr>
        <w:t>е</w:t>
      </w:r>
      <w:r>
        <w:rPr>
          <w:b/>
          <w:i/>
          <w:u w:val="single"/>
        </w:rPr>
        <w:t>дить!»</w:t>
      </w:r>
    </w:p>
    <w:p w14:paraId="3C0E5EC8" w14:textId="77777777" w:rsidR="00055884" w:rsidRDefault="00055884">
      <w:pPr>
        <w:spacing w:before="40"/>
        <w:ind w:firstLine="709"/>
        <w:jc w:val="both"/>
      </w:pPr>
    </w:p>
    <w:p w14:paraId="0E56F2A7" w14:textId="77777777" w:rsidR="00055884" w:rsidRDefault="00055884">
      <w:pPr>
        <w:spacing w:before="40"/>
        <w:ind w:firstLine="709"/>
        <w:jc w:val="both"/>
      </w:pPr>
      <w:r>
        <w:t xml:space="preserve">Поэтому </w:t>
      </w:r>
      <w:r>
        <w:rPr>
          <w:b/>
          <w:i/>
        </w:rPr>
        <w:t>разумный эгоист</w:t>
      </w:r>
      <w:r>
        <w:t xml:space="preserve"> всегда  будет учит</w:t>
      </w:r>
      <w:r>
        <w:t>ь</w:t>
      </w:r>
      <w:r>
        <w:t xml:space="preserve">ся на своих ошибках.  А это предполагает, что он ищет СВОЮ вину в том, что они произошли. То есть,  если ты, дорогой читатель,  начнешь действовать как </w:t>
      </w:r>
      <w:r>
        <w:rPr>
          <w:b/>
          <w:i/>
        </w:rPr>
        <w:t>р</w:t>
      </w:r>
      <w:r>
        <w:rPr>
          <w:b/>
          <w:i/>
        </w:rPr>
        <w:t>а</w:t>
      </w:r>
      <w:r>
        <w:rPr>
          <w:b/>
          <w:i/>
        </w:rPr>
        <w:t>зумный  эгоист</w:t>
      </w:r>
      <w:r>
        <w:t>, то автоматически становишься в гл</w:t>
      </w:r>
      <w:r>
        <w:t>а</w:t>
      </w:r>
      <w:r>
        <w:t>зах других людей мудрецом! Оказывается это наиб</w:t>
      </w:r>
      <w:r>
        <w:t>о</w:t>
      </w:r>
      <w:r>
        <w:t>лее легкий путь достижения жизненной мудрости.</w:t>
      </w:r>
    </w:p>
    <w:p w14:paraId="38A7BBE6" w14:textId="77777777" w:rsidR="00055884" w:rsidRDefault="00055884">
      <w:pPr>
        <w:spacing w:before="40"/>
        <w:ind w:firstLine="709"/>
        <w:jc w:val="both"/>
      </w:pPr>
    </w:p>
    <w:p w14:paraId="15E0281F" w14:textId="77777777" w:rsidR="00055884" w:rsidRDefault="00055884">
      <w:pPr>
        <w:spacing w:before="40"/>
        <w:ind w:firstLine="709"/>
        <w:jc w:val="both"/>
      </w:pPr>
    </w:p>
    <w:p w14:paraId="536FDE44" w14:textId="77777777" w:rsidR="00055884" w:rsidRDefault="00055884">
      <w:pPr>
        <w:pStyle w:val="28"/>
      </w:pPr>
      <w:bookmarkStart w:id="274" w:name="_Toc201323885"/>
      <w:r>
        <w:t>Глава</w:t>
      </w:r>
      <w:r w:rsidR="00DD2813">
        <w:t xml:space="preserve"> сороковая</w:t>
      </w:r>
      <w:r>
        <w:t>: Отношение к власти.</w:t>
      </w:r>
      <w:bookmarkEnd w:id="274"/>
    </w:p>
    <w:p w14:paraId="05AEA89B" w14:textId="77777777" w:rsidR="00055884" w:rsidRDefault="00055884">
      <w:pPr>
        <w:spacing w:before="40"/>
        <w:ind w:firstLine="709"/>
        <w:jc w:val="both"/>
        <w:rPr>
          <w:rFonts w:ascii="Aivengo" w:hAnsi="Aivengo"/>
        </w:rPr>
      </w:pPr>
    </w:p>
    <w:p w14:paraId="1886E3E1" w14:textId="77777777" w:rsidR="00055884" w:rsidRDefault="00055884">
      <w:pPr>
        <w:spacing w:before="40"/>
        <w:ind w:firstLine="709"/>
        <w:jc w:val="both"/>
      </w:pPr>
      <w:r>
        <w:rPr>
          <w:b/>
          <w:i/>
        </w:rPr>
        <w:t>Разумный  эгоист</w:t>
      </w:r>
      <w:r>
        <w:t xml:space="preserve"> никогда не будет стремиться к власти. Власть - это очень обременительная вещь. И нужно сильно развитое тщеславие, чтобы выносить ее длительное время.</w:t>
      </w:r>
    </w:p>
    <w:p w14:paraId="09E0F09B" w14:textId="69563293" w:rsidR="00055884" w:rsidRDefault="00055884">
      <w:pPr>
        <w:spacing w:before="40"/>
        <w:ind w:firstLine="709"/>
        <w:jc w:val="both"/>
      </w:pPr>
      <w:r>
        <w:t>Во-вторых, она мало что может дать для</w:t>
      </w:r>
      <w:r>
        <w:rPr>
          <w:b/>
          <w:i/>
        </w:rPr>
        <w:t xml:space="preserve"> разу</w:t>
      </w:r>
      <w:r>
        <w:rPr>
          <w:b/>
          <w:i/>
        </w:rPr>
        <w:t>м</w:t>
      </w:r>
      <w:r>
        <w:rPr>
          <w:b/>
          <w:i/>
        </w:rPr>
        <w:t>ного эгоиста</w:t>
      </w:r>
      <w:r>
        <w:t>. Ведь если выделить самое главное в его действиях, то это желание жить долго, счастливо и умереть в своей постели, окруже</w:t>
      </w:r>
      <w:r w:rsidR="00A457E4">
        <w:t>нным скорбящими родственниками.</w:t>
      </w:r>
      <w:r>
        <w:t xml:space="preserve"> Но власть как раз это не гарантирует! Она, может быть, много что дает, но только не покой и стабильность. Это очень "опасная" работа.</w:t>
      </w:r>
    </w:p>
    <w:p w14:paraId="157B10D3" w14:textId="77777777" w:rsidR="00055884" w:rsidRDefault="00055884">
      <w:pPr>
        <w:spacing w:before="40"/>
        <w:ind w:firstLine="709"/>
        <w:jc w:val="both"/>
      </w:pPr>
      <w:r>
        <w:rPr>
          <w:b/>
          <w:i/>
        </w:rPr>
        <w:t>Разумный эгоист</w:t>
      </w:r>
      <w:r>
        <w:t xml:space="preserve"> никогда ради такой мизерной цели - подняться на миг над людьми, не будет риск</w:t>
      </w:r>
      <w:r>
        <w:t>о</w:t>
      </w:r>
      <w:r>
        <w:t>вать своим здоровьем и своим будущим!</w:t>
      </w:r>
    </w:p>
    <w:p w14:paraId="2D413011" w14:textId="77777777" w:rsidR="00055884" w:rsidRDefault="00055884">
      <w:pPr>
        <w:spacing w:before="40"/>
        <w:ind w:firstLine="709"/>
        <w:jc w:val="both"/>
      </w:pPr>
      <w:r>
        <w:rPr>
          <w:b/>
          <w:i/>
        </w:rPr>
        <w:t>Разумный  эгоист</w:t>
      </w:r>
      <w:r>
        <w:t xml:space="preserve"> никогда не станет ради ме</w:t>
      </w:r>
      <w:r>
        <w:t>л</w:t>
      </w:r>
      <w:r>
        <w:t>ких амбиций тратить свои силы зря.</w:t>
      </w:r>
    </w:p>
    <w:p w14:paraId="38DDC59B"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Добродетель не что иное, как быть самому счастливым посредством счастья других.</w:t>
      </w:r>
    </w:p>
    <w:p w14:paraId="2EF2A573" w14:textId="77777777" w:rsidR="00055884" w:rsidRDefault="00055884">
      <w:pPr>
        <w:pStyle w:val="12"/>
        <w:jc w:val="both"/>
      </w:pPr>
      <w:bookmarkStart w:id="275" w:name="_Toc201323886"/>
      <w:r>
        <w:t>Надо ли взрослому человеку слушать своих родителей?</w:t>
      </w:r>
      <w:bookmarkEnd w:id="275"/>
    </w:p>
    <w:p w14:paraId="2DC1F3F6" w14:textId="77777777" w:rsidR="00055884" w:rsidRDefault="00055884">
      <w:pPr>
        <w:spacing w:before="40"/>
        <w:ind w:firstLine="709"/>
        <w:jc w:val="both"/>
      </w:pPr>
      <w:r>
        <w:t>Самореализации человека в значительной ст</w:t>
      </w:r>
      <w:r>
        <w:t>е</w:t>
      </w:r>
      <w:r>
        <w:t>пени  мешают вложенные воспитанием установки, которые направляют человека на развитие вверх, но не вширь. Такого человека постоянно гложет желание доказать самому себе, что он соответствует ожидан</w:t>
      </w:r>
      <w:r>
        <w:t>и</w:t>
      </w:r>
      <w:r>
        <w:t>ям своих родителей, он лезет все время выше и выше, несмотря на объективную необходимость и возможн</w:t>
      </w:r>
      <w:r>
        <w:t>о</w:t>
      </w:r>
      <w:r>
        <w:t>сти.    Понятно, что от этого он никоим образом не становится счастливее.</w:t>
      </w:r>
    </w:p>
    <w:p w14:paraId="04B8ED47" w14:textId="4FAFB6C8" w:rsidR="00055884" w:rsidRDefault="00055884">
      <w:pPr>
        <w:spacing w:before="40"/>
        <w:ind w:firstLine="709"/>
        <w:jc w:val="both"/>
      </w:pPr>
      <w:r>
        <w:t xml:space="preserve">У меня был один очень хороший друг. Еще в советские времена </w:t>
      </w:r>
      <w:r w:rsidR="00A457E4">
        <w:t>у его отца была личная черная «В</w:t>
      </w:r>
      <w:r>
        <w:t>олга». Но это были достаточно простые люди - отец работал снабженцем, а мать была домохозяйкой. И еще в те времена у них было две дачи и два или три огорода. И все эти участки были у них прекрасно о</w:t>
      </w:r>
      <w:r>
        <w:t>б</w:t>
      </w:r>
      <w:r>
        <w:t>работаны  и давали прекрасные урожаи.</w:t>
      </w:r>
    </w:p>
    <w:p w14:paraId="45736627" w14:textId="77777777" w:rsidR="00055884" w:rsidRDefault="00055884">
      <w:pPr>
        <w:spacing w:before="40"/>
        <w:ind w:firstLine="709"/>
        <w:jc w:val="both"/>
      </w:pPr>
      <w:r>
        <w:t>Этот мой друг получил высшее биологическое образование, но по специальности почти не работал. Оно его совершенно не интересовало. Его постоянно тянуло к земле.   И я уверен, что если бы тогда были разрешены фермеры - счастливее человека было бы не найти!</w:t>
      </w:r>
    </w:p>
    <w:p w14:paraId="7722CA32" w14:textId="77777777" w:rsidR="00055884" w:rsidRDefault="00055884">
      <w:pPr>
        <w:spacing w:before="40"/>
        <w:ind w:firstLine="709"/>
        <w:jc w:val="both"/>
      </w:pPr>
      <w:r>
        <w:t>Но, если получил образование, то приходится поддерживать этот статус.  Так устроена природа ч</w:t>
      </w:r>
      <w:r>
        <w:t>е</w:t>
      </w:r>
      <w:r>
        <w:t>ловека, что если он поднялся на какой-то уровень, то спускаться «вниз» для него кажется позорным: мол, не справился, кишка тонка!</w:t>
      </w:r>
    </w:p>
    <w:p w14:paraId="0CB3CCD0" w14:textId="77777777" w:rsidR="00055884" w:rsidRDefault="00055884">
      <w:pPr>
        <w:spacing w:before="40"/>
        <w:ind w:firstLine="709"/>
        <w:jc w:val="both"/>
      </w:pPr>
      <w:r>
        <w:t>И многие люди, раз попав в эту карусель, д</w:t>
      </w:r>
      <w:r>
        <w:t>о</w:t>
      </w:r>
      <w:r>
        <w:t>стигают предела своих творческих и интеллектуал</w:t>
      </w:r>
      <w:r>
        <w:t>ь</w:t>
      </w:r>
      <w:r>
        <w:t>ных способностей и начинают не справляться с теми задачами, которые перед ними ставит их новый статус.  Это состояние  так называемой творческой некомп</w:t>
      </w:r>
      <w:r>
        <w:t>е</w:t>
      </w:r>
      <w:r>
        <w:t>тентности.</w:t>
      </w:r>
    </w:p>
    <w:p w14:paraId="68C509B9" w14:textId="77777777" w:rsidR="00055884" w:rsidRDefault="00055884">
      <w:pPr>
        <w:pStyle w:val="12"/>
        <w:jc w:val="both"/>
      </w:pPr>
      <w:bookmarkStart w:id="276" w:name="_Toc201323887"/>
      <w:r>
        <w:t>Фундамент всегда и везде играет фундаме</w:t>
      </w:r>
      <w:r>
        <w:t>н</w:t>
      </w:r>
      <w:r>
        <w:t>тальную роль</w:t>
      </w:r>
      <w:bookmarkEnd w:id="276"/>
    </w:p>
    <w:p w14:paraId="6A12E6F4" w14:textId="77777777" w:rsidR="00055884" w:rsidRDefault="00055884">
      <w:pPr>
        <w:spacing w:before="40"/>
        <w:ind w:firstLine="709"/>
        <w:jc w:val="both"/>
      </w:pPr>
      <w:r>
        <w:t xml:space="preserve">Очень часто человек попадает в эту колею из-за амбиций своих родителей. Простые, но сметливые люди всю жизнь занимаются своим простым делом, но прекрасно понимают, что можно заниматься чем-то более престижным. И они глубоко внедряют своим детям мысль: </w:t>
      </w:r>
      <w:r>
        <w:rPr>
          <w:b/>
          <w:i/>
        </w:rPr>
        <w:t>«Надо изо всех сил, не глядя на прегр</w:t>
      </w:r>
      <w:r>
        <w:rPr>
          <w:b/>
          <w:i/>
        </w:rPr>
        <w:t>а</w:t>
      </w:r>
      <w:r>
        <w:rPr>
          <w:b/>
          <w:i/>
        </w:rPr>
        <w:t xml:space="preserve">ды, подниматься все выше и выше!» </w:t>
      </w:r>
      <w:r>
        <w:t xml:space="preserve"> И ребенок в</w:t>
      </w:r>
      <w:r>
        <w:t>ы</w:t>
      </w:r>
      <w:r>
        <w:t>нужден выполнять эти родительские программы. Но ни интеллектуального, ни культурного потенциала у него для реализации этой программы нет.</w:t>
      </w:r>
    </w:p>
    <w:p w14:paraId="72331C4B" w14:textId="77777777" w:rsidR="00055884" w:rsidRDefault="00055884">
      <w:pPr>
        <w:spacing w:before="40"/>
        <w:ind w:firstLine="709"/>
        <w:jc w:val="both"/>
      </w:pPr>
      <w:r>
        <w:t>И он всю жизнь из последних сил вынужден тянутся по предначертанной дороге.  Которые поу</w:t>
      </w:r>
      <w:r>
        <w:t>м</w:t>
      </w:r>
      <w:r>
        <w:t>нее - те не доводят себя до слома и вовремя «забол</w:t>
      </w:r>
      <w:r>
        <w:t>е</w:t>
      </w:r>
      <w:r>
        <w:t xml:space="preserve">вают»  чем - </w:t>
      </w:r>
      <w:proofErr w:type="spellStart"/>
      <w:r>
        <w:t>нибудь</w:t>
      </w:r>
      <w:proofErr w:type="spellEnd"/>
      <w:r>
        <w:t xml:space="preserve"> достаточно серьезным, но не смертельным. И болезнь становится щитом, который позволяет не выполнять эти родительские установки: «Болею я! Вот выздоровею и тогда......» Но такой ч</w:t>
      </w:r>
      <w:r>
        <w:t>е</w:t>
      </w:r>
      <w:r>
        <w:t>ловек НИКОГДА не позволит себе выздороветь!</w:t>
      </w:r>
    </w:p>
    <w:p w14:paraId="2DD15A8A" w14:textId="77777777" w:rsidR="00055884" w:rsidRDefault="00055884">
      <w:pPr>
        <w:spacing w:before="40"/>
        <w:ind w:firstLine="709"/>
        <w:jc w:val="both"/>
      </w:pPr>
      <w:r>
        <w:t>Те же, у кого таких хитрых механизмов сам</w:t>
      </w:r>
      <w:r>
        <w:t>о</w:t>
      </w:r>
      <w:r>
        <w:t>защиты по каким - либо причинам не вырабатывается, умирают по той или иной причине: от инфаркта ми</w:t>
      </w:r>
      <w:r>
        <w:t>о</w:t>
      </w:r>
      <w:r>
        <w:t>карда, нарушения мозгового кровообращения и так далее. Или как мой друг - смертельно отравляются техническим спиртом.</w:t>
      </w:r>
    </w:p>
    <w:p w14:paraId="538B2C2F" w14:textId="77777777" w:rsidR="009A371C" w:rsidRDefault="009A371C" w:rsidP="009A371C">
      <w:pPr>
        <w:spacing w:before="40"/>
        <w:ind w:firstLine="709"/>
        <w:jc w:val="both"/>
      </w:pPr>
    </w:p>
    <w:p w14:paraId="1D2AEEED"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Я сделал это - говорит мне память. Я не мог этого сделать - говорит мне гордость, остающаяся в этом споре неумолимой. И вот наступает момент, к</w:t>
      </w:r>
      <w:r>
        <w:t>о</w:t>
      </w:r>
      <w:r>
        <w:t>гда память наконец отступает.</w:t>
      </w:r>
    </w:p>
    <w:p w14:paraId="131CCA8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Ницше.</w:t>
      </w:r>
    </w:p>
    <w:p w14:paraId="52914027" w14:textId="77777777" w:rsidR="00055884" w:rsidRDefault="00055884">
      <w:pPr>
        <w:pStyle w:val="12"/>
        <w:jc w:val="both"/>
      </w:pPr>
      <w:bookmarkStart w:id="277" w:name="_Toc201323888"/>
      <w:r>
        <w:t>Большие деньги приносят большие пробл</w:t>
      </w:r>
      <w:r>
        <w:t>е</w:t>
      </w:r>
      <w:r>
        <w:t>мы?</w:t>
      </w:r>
      <w:bookmarkEnd w:id="277"/>
    </w:p>
    <w:p w14:paraId="29570617" w14:textId="77777777" w:rsidR="00055884" w:rsidRDefault="00055884">
      <w:pPr>
        <w:spacing w:before="40"/>
        <w:ind w:firstLine="709"/>
        <w:jc w:val="both"/>
      </w:pPr>
      <w:r>
        <w:t xml:space="preserve">Притчей во </w:t>
      </w:r>
      <w:proofErr w:type="spellStart"/>
      <w:r>
        <w:t>языцах</w:t>
      </w:r>
      <w:proofErr w:type="spellEnd"/>
      <w:r>
        <w:t xml:space="preserve"> стало утверждение, что деньги и материальное благополучие с собой в могилу не возьмешь. А должность, какую бы человек ни з</w:t>
      </w:r>
      <w:r>
        <w:t>а</w:t>
      </w:r>
      <w:r>
        <w:t>нимал, сама по себе не гарантирует ему довольства ни сейчас, ни под старость лет.</w:t>
      </w:r>
    </w:p>
    <w:p w14:paraId="0A9165BE" w14:textId="77777777" w:rsidR="00055884" w:rsidRDefault="00055884">
      <w:pPr>
        <w:spacing w:before="40"/>
        <w:ind w:firstLine="709"/>
        <w:jc w:val="both"/>
      </w:pPr>
      <w:r>
        <w:t>«Великий поход наверх» грозит быстрым кр</w:t>
      </w:r>
      <w:r>
        <w:t>а</w:t>
      </w:r>
      <w:r>
        <w:t>хом всех эгоистических целей. Ведь там - «наверху» - очень сильные «ветра», направо и налево «пропасти», а конкуренты так и норовят подставить ножку и сбр</w:t>
      </w:r>
      <w:r>
        <w:t>о</w:t>
      </w:r>
      <w:r>
        <w:t>сить вниз.</w:t>
      </w:r>
    </w:p>
    <w:p w14:paraId="06F8E525" w14:textId="77777777" w:rsidR="00055884" w:rsidRDefault="00055884">
      <w:pPr>
        <w:spacing w:before="40"/>
        <w:ind w:firstLine="709"/>
        <w:jc w:val="both"/>
      </w:pPr>
      <w:r>
        <w:t>Человек, желающий достичь успеха в жизни, должен быть в первую очередь увлеченным идеей</w:t>
      </w:r>
      <w:r>
        <w:rPr>
          <w:b/>
          <w:i/>
        </w:rPr>
        <w:t>: «Как увеличить «калибр» своей личности?»</w:t>
      </w:r>
      <w:r>
        <w:t xml:space="preserve"> А это, естественно, приходит только с учебой. И делать то, что получается лучше всего.</w:t>
      </w:r>
    </w:p>
    <w:p w14:paraId="157B7BFC" w14:textId="77777777" w:rsidR="00055884" w:rsidRDefault="00055884">
      <w:pPr>
        <w:spacing w:before="40"/>
        <w:ind w:firstLine="709"/>
        <w:jc w:val="both"/>
        <w:rPr>
          <w:b/>
          <w:u w:val="single"/>
        </w:rPr>
      </w:pPr>
      <w:r>
        <w:t>Чем больше человек будет знать и уметь, тем больше вероятность того, что общество его за это о</w:t>
      </w:r>
      <w:r>
        <w:t>т</w:t>
      </w:r>
      <w:r>
        <w:t>благодарит - тем или иным способом. Но главное о</w:t>
      </w:r>
      <w:r>
        <w:t>т</w:t>
      </w:r>
      <w:r>
        <w:t>личие  этих дивидендов от тех, за которыми бешено, невротически гоняются большинство наших согра</w:t>
      </w:r>
      <w:r>
        <w:t>ж</w:t>
      </w:r>
      <w:r>
        <w:t xml:space="preserve">дан - они естественно заработаны человеком. </w:t>
      </w:r>
      <w:r>
        <w:rPr>
          <w:b/>
          <w:u w:val="single"/>
        </w:rPr>
        <w:t>А, зн</w:t>
      </w:r>
      <w:r>
        <w:rPr>
          <w:b/>
          <w:u w:val="single"/>
        </w:rPr>
        <w:t>а</w:t>
      </w:r>
      <w:r>
        <w:rPr>
          <w:b/>
          <w:u w:val="single"/>
        </w:rPr>
        <w:t>чит,  их никто не будет оспаривать!</w:t>
      </w:r>
    </w:p>
    <w:p w14:paraId="3D502739" w14:textId="578F26E9" w:rsidR="00055884" w:rsidRDefault="00055884">
      <w:pPr>
        <w:spacing w:before="40"/>
        <w:ind w:firstLine="709"/>
        <w:jc w:val="both"/>
      </w:pPr>
      <w:r>
        <w:rPr>
          <w:b/>
          <w:i/>
        </w:rPr>
        <w:t>Разумный эгоист</w:t>
      </w:r>
      <w:r>
        <w:t xml:space="preserve"> знает, что власть развращает ее обладателя. И чем больше эта власть, тем опасность сильнее. А развращенность - это своеобразное без</w:t>
      </w:r>
      <w:r>
        <w:t>у</w:t>
      </w:r>
      <w:r>
        <w:t xml:space="preserve">мие, когда человек теряет «чутье» </w:t>
      </w:r>
      <w:r w:rsidR="00036A1B">
        <w:t>: что можно и что нельзя делать?</w:t>
      </w:r>
      <w:r>
        <w:t xml:space="preserve"> Со всеми вытекающими из этого п</w:t>
      </w:r>
      <w:r>
        <w:t>о</w:t>
      </w:r>
      <w:r>
        <w:t>следствиями!</w:t>
      </w:r>
    </w:p>
    <w:p w14:paraId="46FD83C8" w14:textId="77777777" w:rsidR="00055884" w:rsidRDefault="00055884">
      <w:pPr>
        <w:pStyle w:val="38"/>
      </w:pPr>
      <w:bookmarkStart w:id="278" w:name="_Toc201323889"/>
      <w:r>
        <w:t>Глава</w:t>
      </w:r>
      <w:r w:rsidR="00DD2813">
        <w:t xml:space="preserve"> сорок первая</w:t>
      </w:r>
      <w:r>
        <w:t>: Отношение к общественным обязанностям.</w:t>
      </w:r>
      <w:bookmarkEnd w:id="278"/>
    </w:p>
    <w:p w14:paraId="06B573D7" w14:textId="77777777" w:rsidR="00055884" w:rsidRDefault="00055884">
      <w:pPr>
        <w:spacing w:before="40"/>
        <w:ind w:firstLine="709"/>
        <w:jc w:val="both"/>
      </w:pPr>
    </w:p>
    <w:p w14:paraId="7A29ACF5" w14:textId="77777777" w:rsidR="00055884" w:rsidRDefault="00055884">
      <w:pPr>
        <w:spacing w:before="40"/>
        <w:ind w:firstLine="709"/>
        <w:jc w:val="both"/>
      </w:pPr>
      <w:r>
        <w:rPr>
          <w:b/>
          <w:i/>
        </w:rPr>
        <w:t xml:space="preserve">Разумный эгоист  </w:t>
      </w:r>
      <w:r>
        <w:t>знает что общественные обязанности -  механизм реального народовластия. И чрезвычайно важны для безбедного существования нации. Может быть он не в восторге от НЕОБХОД</w:t>
      </w:r>
      <w:r>
        <w:t>И</w:t>
      </w:r>
      <w:r>
        <w:t>МОСТИ выполнять их, но при первых попытках эти его права ущемить, он встанет на дыбы!</w:t>
      </w:r>
    </w:p>
    <w:p w14:paraId="2BDD3980" w14:textId="77777777" w:rsidR="00C022BB" w:rsidRDefault="006F7D26">
      <w:pPr>
        <w:spacing w:before="40"/>
        <w:ind w:firstLine="709"/>
        <w:jc w:val="both"/>
        <w:rPr>
          <w:b/>
          <w:i/>
        </w:rPr>
      </w:pPr>
      <w:r>
        <w:rPr>
          <w:b/>
          <w:i/>
          <w:noProof/>
          <w:lang w:val="en-US"/>
        </w:rPr>
        <w:drawing>
          <wp:inline distT="0" distB="0" distL="0" distR="0" wp14:anchorId="5D18EB7A" wp14:editId="200E819C">
            <wp:extent cx="2667000" cy="1993900"/>
            <wp:effectExtent l="0" t="0" r="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p>
    <w:p w14:paraId="60F3BF23" w14:textId="77777777" w:rsidR="00C022BB" w:rsidRDefault="00C022BB">
      <w:pPr>
        <w:spacing w:before="40"/>
        <w:ind w:firstLine="709"/>
        <w:jc w:val="both"/>
        <w:rPr>
          <w:b/>
          <w:i/>
        </w:rPr>
      </w:pPr>
    </w:p>
    <w:p w14:paraId="01F8812D" w14:textId="77777777" w:rsidR="00055884" w:rsidRDefault="00055884">
      <w:pPr>
        <w:spacing w:before="40"/>
        <w:ind w:firstLine="709"/>
        <w:jc w:val="both"/>
      </w:pPr>
      <w:r>
        <w:rPr>
          <w:b/>
          <w:i/>
        </w:rPr>
        <w:t>Разумный  эгоист</w:t>
      </w:r>
      <w:r>
        <w:t xml:space="preserve"> всегда пойдет на выборы. Даже если ему все равно - кто будет стоять у кормила власти. Но ему не наплевать, что эти люди будут д</w:t>
      </w:r>
      <w:r>
        <w:t>е</w:t>
      </w:r>
      <w:r>
        <w:t>лать с ним. Ведь мы знаем, что природа власти такова, что она обладает достаточно сильным влиянием пра</w:t>
      </w:r>
      <w:r>
        <w:t>к</w:t>
      </w:r>
      <w:r>
        <w:t>тически на любого из нас.</w:t>
      </w:r>
    </w:p>
    <w:p w14:paraId="35805E8F" w14:textId="77777777" w:rsidR="00055884" w:rsidRDefault="00055884">
      <w:pPr>
        <w:pStyle w:val="12"/>
        <w:jc w:val="both"/>
      </w:pPr>
      <w:bookmarkStart w:id="279" w:name="_Toc201323890"/>
      <w:r>
        <w:t>Под лежачий камень…</w:t>
      </w:r>
      <w:bookmarkEnd w:id="279"/>
    </w:p>
    <w:p w14:paraId="18B86B2C" w14:textId="77777777" w:rsidR="00055884" w:rsidRDefault="00055884">
      <w:pPr>
        <w:spacing w:before="40"/>
        <w:ind w:firstLine="709"/>
        <w:jc w:val="both"/>
      </w:pPr>
      <w:r>
        <w:t xml:space="preserve">Многие люди говорят: </w:t>
      </w:r>
      <w:r w:rsidRPr="003C2076">
        <w:rPr>
          <w:i/>
        </w:rPr>
        <w:t>«А что толку идти на выборы - все равно придет к власти тот, кто эту должность купил!»</w:t>
      </w:r>
      <w:r>
        <w:t xml:space="preserve"> Да, это действительно так и я с</w:t>
      </w:r>
      <w:r>
        <w:t>о</w:t>
      </w:r>
      <w:r>
        <w:t>гласен с тем, что это у нас ПОКА так.</w:t>
      </w:r>
    </w:p>
    <w:p w14:paraId="75F42B95" w14:textId="77777777" w:rsidR="00055884" w:rsidRDefault="00055884">
      <w:pPr>
        <w:spacing w:before="40"/>
        <w:ind w:firstLine="709"/>
        <w:jc w:val="both"/>
      </w:pPr>
      <w:r>
        <w:t>Американцы тоже в свое время от этого страд</w:t>
      </w:r>
      <w:r>
        <w:t>а</w:t>
      </w:r>
      <w:r>
        <w:t>ли, но с этим не смирились. И простые люди орган</w:t>
      </w:r>
      <w:r>
        <w:t>и</w:t>
      </w:r>
      <w:r>
        <w:t>зовались в комитеты, создали социальный контроль и через  это начали влиять на политику. И так далее и тому подобное.</w:t>
      </w:r>
    </w:p>
    <w:p w14:paraId="3338E09A" w14:textId="77777777" w:rsidR="00055884" w:rsidRDefault="00055884">
      <w:pPr>
        <w:spacing w:before="40"/>
        <w:ind w:firstLine="709"/>
        <w:jc w:val="both"/>
      </w:pPr>
      <w:r>
        <w:t>И мы видим у них самую развитую демократию в мире! Им что же, ее на блюдечке с голубой каемо</w:t>
      </w:r>
      <w:r>
        <w:t>ч</w:t>
      </w:r>
      <w:r>
        <w:t>кой поднесли? Разве у них не было подкупов, обм</w:t>
      </w:r>
      <w:r>
        <w:t>а</w:t>
      </w:r>
      <w:r>
        <w:t>нов, криминала во всех областях жизни? Да были! А если не веришь  мне - посмотри историю развития этой страны.</w:t>
      </w:r>
    </w:p>
    <w:p w14:paraId="280D35F5" w14:textId="77777777" w:rsidR="00055884" w:rsidRDefault="00055884">
      <w:pPr>
        <w:pStyle w:val="12"/>
        <w:jc w:val="both"/>
      </w:pPr>
      <w:bookmarkStart w:id="280" w:name="_Toc201323891"/>
      <w:r>
        <w:t>Чем отличается Россия от США?</w:t>
      </w:r>
      <w:bookmarkEnd w:id="280"/>
    </w:p>
    <w:p w14:paraId="1DDBD2D2" w14:textId="77777777" w:rsidR="00055884" w:rsidRDefault="00055884">
      <w:pPr>
        <w:spacing w:before="40"/>
        <w:ind w:firstLine="709"/>
        <w:jc w:val="both"/>
      </w:pPr>
      <w:r>
        <w:t xml:space="preserve">США принципиально отличаются от нас только тем, что это </w:t>
      </w:r>
      <w:r>
        <w:rPr>
          <w:b/>
          <w:u w:val="single"/>
        </w:rPr>
        <w:t>саморегулирующееся</w:t>
      </w:r>
      <w:r>
        <w:t xml:space="preserve"> общество. Они прекрасно понимают, что ОТ НИХ ЗАВИСИТ кач</w:t>
      </w:r>
      <w:r>
        <w:t>е</w:t>
      </w:r>
      <w:r>
        <w:t xml:space="preserve">ство их жизни!  И американцы никак  до настоящего времени не могут понять сталинский террор 1937 года. </w:t>
      </w:r>
    </w:p>
    <w:p w14:paraId="15337B76" w14:textId="77777777" w:rsidR="009A371C" w:rsidRDefault="009A371C" w:rsidP="009A371C">
      <w:pPr>
        <w:spacing w:before="40"/>
        <w:ind w:firstLine="709"/>
        <w:jc w:val="both"/>
      </w:pPr>
    </w:p>
    <w:p w14:paraId="7314280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Разумный эгоист - заглавный герой в «театре одного актера». И играет сам для себя, а все остальные люди - его зрители. Результат зависит от его таланта - или аплодисменты или тухлые яйца.</w:t>
      </w:r>
    </w:p>
    <w:p w14:paraId="67512774" w14:textId="77777777" w:rsidR="009A371C" w:rsidRPr="000A31BE" w:rsidRDefault="009A371C">
      <w:pPr>
        <w:spacing w:before="40"/>
        <w:ind w:firstLine="709"/>
        <w:jc w:val="both"/>
      </w:pPr>
    </w:p>
    <w:p w14:paraId="2F6377EA" w14:textId="77777777" w:rsidR="00055884" w:rsidRDefault="00055884">
      <w:pPr>
        <w:spacing w:before="40"/>
        <w:ind w:firstLine="709"/>
        <w:jc w:val="both"/>
      </w:pPr>
      <w:r>
        <w:t>Как это может быть: к человеку ночью прие</w:t>
      </w:r>
      <w:r>
        <w:t>з</w:t>
      </w:r>
      <w:r>
        <w:t>жают, заталкивают  в «воронок»  и увозят в неизвес</w:t>
      </w:r>
      <w:r>
        <w:t>т</w:t>
      </w:r>
      <w:r>
        <w:t>ном направлении. Человек прекрасно знает, что мн</w:t>
      </w:r>
      <w:r>
        <w:t>о</w:t>
      </w:r>
      <w:r>
        <w:t>гие до него таким образом исчезли бесследно. Но даже не сопротивляется!  Американец в любом случае з</w:t>
      </w:r>
      <w:r>
        <w:t>а</w:t>
      </w:r>
      <w:r>
        <w:t xml:space="preserve">брал бы вместе с собой хотя бы одного убийцу.  </w:t>
      </w:r>
    </w:p>
    <w:p w14:paraId="15FC1FA1" w14:textId="77777777" w:rsidR="00055884" w:rsidRDefault="00055884">
      <w:pPr>
        <w:spacing w:before="40"/>
        <w:ind w:firstLine="709"/>
        <w:jc w:val="both"/>
      </w:pPr>
      <w:r>
        <w:t>И вот в этом мы радикально  отличались от американцев. Правда сейчас прослеживается та же тенденция, что была в свое время у американцев. Р</w:t>
      </w:r>
      <w:r>
        <w:t>ы</w:t>
      </w:r>
      <w:r>
        <w:t>нок  даже в этой области диктует свои законы!</w:t>
      </w:r>
    </w:p>
    <w:p w14:paraId="0456323E" w14:textId="77777777" w:rsidR="00055884" w:rsidRDefault="00055884">
      <w:pPr>
        <w:spacing w:before="40"/>
        <w:ind w:firstLine="709"/>
        <w:jc w:val="both"/>
      </w:pPr>
      <w:r>
        <w:t>Поэтому от того, кто будет у власти, сильно з</w:t>
      </w:r>
      <w:r>
        <w:t>а</w:t>
      </w:r>
      <w:r>
        <w:t xml:space="preserve">висит благосостояние </w:t>
      </w:r>
      <w:r>
        <w:rPr>
          <w:b/>
          <w:i/>
        </w:rPr>
        <w:t>разумного эгоиста</w:t>
      </w:r>
      <w:r>
        <w:t>. И он ник</w:t>
      </w:r>
      <w:r>
        <w:t>о</w:t>
      </w:r>
      <w:r>
        <w:t>гда не отдаст это на самотёк. Он сделает все возмо</w:t>
      </w:r>
      <w:r>
        <w:t>ж</w:t>
      </w:r>
      <w:r>
        <w:t>ное, чтобы к власти пришли достойные люди.  Поэт</w:t>
      </w:r>
      <w:r>
        <w:t>о</w:t>
      </w:r>
      <w:r>
        <w:t xml:space="preserve">му, дорогой читатель, будь </w:t>
      </w:r>
      <w:r>
        <w:rPr>
          <w:b/>
          <w:i/>
        </w:rPr>
        <w:t>разумным эгоистом</w:t>
      </w:r>
      <w:r>
        <w:t xml:space="preserve"> - участвуй в политике через выполнение своих общ</w:t>
      </w:r>
      <w:r>
        <w:t>е</w:t>
      </w:r>
      <w:r>
        <w:t>ственных обязанностей!</w:t>
      </w:r>
    </w:p>
    <w:p w14:paraId="79D22453" w14:textId="77777777" w:rsidR="00055884" w:rsidRDefault="00055884">
      <w:pPr>
        <w:pStyle w:val="12"/>
        <w:jc w:val="both"/>
      </w:pPr>
      <w:bookmarkStart w:id="281" w:name="_Toc201323892"/>
      <w:r>
        <w:t>Свои права надо отстаивать!</w:t>
      </w:r>
      <w:bookmarkEnd w:id="281"/>
    </w:p>
    <w:p w14:paraId="0DC88003" w14:textId="77777777" w:rsidR="00055884" w:rsidRDefault="00055884">
      <w:pPr>
        <w:spacing w:before="40"/>
        <w:ind w:firstLine="709"/>
        <w:jc w:val="both"/>
      </w:pPr>
      <w:r>
        <w:t>Пойми глубоко и серьезно: ОТ ТЕБЯ ЛИЧНО ЗАВИСИТ - какой в стране будет власть, как  будут соблюдаться законы, каков будет климат общества!</w:t>
      </w:r>
    </w:p>
    <w:p w14:paraId="5FE3B04E" w14:textId="77777777" w:rsidR="00055884" w:rsidRDefault="00055884">
      <w:pPr>
        <w:spacing w:before="40"/>
        <w:ind w:firstLine="709"/>
        <w:jc w:val="both"/>
      </w:pPr>
      <w:r>
        <w:t>Когда каждый из нас поймет свою СО</w:t>
      </w:r>
      <w:r>
        <w:t>Б</w:t>
      </w:r>
      <w:r>
        <w:t>СТВЕННУЮ РОЛЬ в том - какое у нас будет общ</w:t>
      </w:r>
      <w:r>
        <w:t>е</w:t>
      </w:r>
      <w:r>
        <w:t>ство, тогда мы начнем жить в достойной человека ср</w:t>
      </w:r>
      <w:r>
        <w:t>е</w:t>
      </w:r>
      <w:r>
        <w:t>де.</w:t>
      </w:r>
    </w:p>
    <w:p w14:paraId="3CEF8989" w14:textId="29D49302" w:rsidR="00055884" w:rsidRDefault="00055884">
      <w:pPr>
        <w:spacing w:before="40"/>
        <w:ind w:firstLine="709"/>
        <w:jc w:val="both"/>
      </w:pPr>
      <w:r>
        <w:t xml:space="preserve">Ты можешь, конечно,  сидеть и ждать: </w:t>
      </w:r>
      <w:r w:rsidRPr="003C2076">
        <w:rPr>
          <w:i/>
        </w:rPr>
        <w:t>«Ну к</w:t>
      </w:r>
      <w:r w:rsidRPr="003C2076">
        <w:rPr>
          <w:i/>
        </w:rPr>
        <w:t>о</w:t>
      </w:r>
      <w:r w:rsidRPr="003C2076">
        <w:rPr>
          <w:i/>
        </w:rPr>
        <w:t>гда же с моими правами будут считаться?»</w:t>
      </w:r>
      <w:r>
        <w:t xml:space="preserve">  Ты м</w:t>
      </w:r>
      <w:r>
        <w:t>о</w:t>
      </w:r>
      <w:r>
        <w:t xml:space="preserve">жешь говорить: </w:t>
      </w:r>
      <w:r w:rsidRPr="003C2076">
        <w:rPr>
          <w:i/>
        </w:rPr>
        <w:t>«Это мое право по рождению!»</w:t>
      </w:r>
      <w:r>
        <w:t xml:space="preserve"> Да, это действительно так! Но право это надо еще реал</w:t>
      </w:r>
      <w:r>
        <w:t>и</w:t>
      </w:r>
      <w:r>
        <w:t>зовать. И если ты этого не хочешь делать, то тогда, когда тебе совершенно нахально пнут под зад, не плачь и не возмущайся. Так тебе и надо</w:t>
      </w:r>
      <w:r w:rsidR="00036A1B">
        <w:t>!</w:t>
      </w:r>
    </w:p>
    <w:p w14:paraId="4C7C2782" w14:textId="77777777" w:rsidR="00055884" w:rsidRDefault="00055884">
      <w:pPr>
        <w:spacing w:before="40"/>
        <w:ind w:firstLine="709"/>
        <w:jc w:val="both"/>
      </w:pPr>
      <w:r>
        <w:t xml:space="preserve">У </w:t>
      </w:r>
      <w:proofErr w:type="spellStart"/>
      <w:r>
        <w:t>Черчиля</w:t>
      </w:r>
      <w:proofErr w:type="spellEnd"/>
      <w:r>
        <w:t>, английского премьер - министра во время Второй Мировой войны, была любимая пог</w:t>
      </w:r>
      <w:r>
        <w:t>о</w:t>
      </w:r>
      <w:r>
        <w:t xml:space="preserve">ворка: </w:t>
      </w:r>
      <w:r w:rsidRPr="003C2076">
        <w:rPr>
          <w:i/>
        </w:rPr>
        <w:t>«Демократия - самая худшая система управл</w:t>
      </w:r>
      <w:r w:rsidRPr="003C2076">
        <w:rPr>
          <w:i/>
        </w:rPr>
        <w:t>е</w:t>
      </w:r>
      <w:r w:rsidRPr="003C2076">
        <w:rPr>
          <w:i/>
        </w:rPr>
        <w:t>ния обществом. Кроме всех остальных!»</w:t>
      </w:r>
    </w:p>
    <w:p w14:paraId="52047ECB" w14:textId="77777777" w:rsidR="00055884" w:rsidRDefault="00055884">
      <w:pPr>
        <w:spacing w:before="40"/>
        <w:ind w:firstLine="709"/>
        <w:jc w:val="both"/>
      </w:pPr>
      <w:r>
        <w:t xml:space="preserve">Поэтому </w:t>
      </w:r>
      <w:r>
        <w:rPr>
          <w:b/>
          <w:i/>
        </w:rPr>
        <w:t>разумный эгоист</w:t>
      </w:r>
      <w:r>
        <w:t xml:space="preserve"> сделает все, чтобы демократия в нашей стране становилась все более с</w:t>
      </w:r>
      <w:r>
        <w:t>о</w:t>
      </w:r>
      <w:r>
        <w:t>вершенной. Ведь только она способна обеспечить то, что к  власти  больше никогда не придут идеалисты, психопаты и маразматики!</w:t>
      </w:r>
    </w:p>
    <w:p w14:paraId="1181000D" w14:textId="77777777" w:rsidR="00055884" w:rsidRDefault="00055884">
      <w:pPr>
        <w:pStyle w:val="38"/>
      </w:pPr>
      <w:bookmarkStart w:id="282" w:name="_Toc201323893"/>
      <w:r>
        <w:t>Глава</w:t>
      </w:r>
      <w:r w:rsidR="00DD2813">
        <w:t xml:space="preserve"> сорок вторая</w:t>
      </w:r>
      <w:r>
        <w:t>: Отношение к Родине.</w:t>
      </w:r>
      <w:bookmarkEnd w:id="282"/>
    </w:p>
    <w:p w14:paraId="1CEB9F15" w14:textId="77777777" w:rsidR="00055884" w:rsidRDefault="00055884">
      <w:pPr>
        <w:spacing w:before="40"/>
        <w:ind w:firstLine="480"/>
        <w:jc w:val="both"/>
        <w:rPr>
          <w:color w:val="000000"/>
        </w:rPr>
      </w:pPr>
    </w:p>
    <w:p w14:paraId="1642B07D" w14:textId="58520177" w:rsidR="00055884" w:rsidRDefault="00055884">
      <w:pPr>
        <w:spacing w:before="40"/>
        <w:ind w:firstLine="709"/>
        <w:jc w:val="both"/>
      </w:pPr>
      <w:r>
        <w:rPr>
          <w:b/>
          <w:i/>
        </w:rPr>
        <w:t>Разумный эгоист</w:t>
      </w:r>
      <w:r>
        <w:t xml:space="preserve"> будет всегда думать о псих</w:t>
      </w:r>
      <w:r>
        <w:t>о</w:t>
      </w:r>
      <w:r>
        <w:t>логическом здоровье нации. Ведь ему совсем не все равно: в</w:t>
      </w:r>
      <w:r w:rsidR="00036A1B">
        <w:t xml:space="preserve"> каком мире будут жить его дети?</w:t>
      </w:r>
      <w:r>
        <w:t xml:space="preserve"> И он всегда будет патриотом!</w:t>
      </w:r>
    </w:p>
    <w:p w14:paraId="1779664E" w14:textId="77777777" w:rsidR="00055884" w:rsidRDefault="00055884">
      <w:pPr>
        <w:pStyle w:val="12"/>
        <w:jc w:val="both"/>
      </w:pPr>
      <w:bookmarkStart w:id="283" w:name="_Toc201323894"/>
      <w:r>
        <w:t>Настанет ли локальный Апокалипсис?</w:t>
      </w:r>
      <w:bookmarkEnd w:id="283"/>
    </w:p>
    <w:p w14:paraId="27568F56" w14:textId="77777777" w:rsidR="00055884" w:rsidRDefault="00055884">
      <w:pPr>
        <w:spacing w:before="40"/>
        <w:ind w:firstLine="709"/>
        <w:jc w:val="both"/>
      </w:pPr>
      <w:r>
        <w:t>Последнее годы в средствах массовой инфо</w:t>
      </w:r>
      <w:r>
        <w:t>р</w:t>
      </w:r>
      <w:r>
        <w:t>мации или же в беседах с людьми очень часто можно услышать апокалиптические ноты относительно пе</w:t>
      </w:r>
      <w:r>
        <w:t>р</w:t>
      </w:r>
      <w:r>
        <w:t>спектив развития нашей страны.</w:t>
      </w:r>
    </w:p>
    <w:p w14:paraId="3EC59748" w14:textId="77777777" w:rsidR="009A371C" w:rsidRDefault="009A371C" w:rsidP="009A371C">
      <w:pPr>
        <w:spacing w:before="40"/>
        <w:ind w:firstLine="709"/>
        <w:jc w:val="both"/>
      </w:pPr>
    </w:p>
    <w:p w14:paraId="3D49721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Чистая совесть - превосходное снотворное.</w:t>
      </w:r>
    </w:p>
    <w:p w14:paraId="45AB648D"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Конан</w:t>
      </w:r>
      <w:proofErr w:type="spellEnd"/>
      <w:r>
        <w:t xml:space="preserve"> - </w:t>
      </w:r>
      <w:proofErr w:type="spellStart"/>
      <w:r>
        <w:t>Дойль</w:t>
      </w:r>
      <w:proofErr w:type="spellEnd"/>
      <w:r>
        <w:t>.</w:t>
      </w:r>
    </w:p>
    <w:p w14:paraId="5B3D60E5" w14:textId="77777777" w:rsidR="009A371C" w:rsidRDefault="009A371C" w:rsidP="009A371C">
      <w:pPr>
        <w:spacing w:before="40"/>
        <w:ind w:firstLine="709"/>
        <w:jc w:val="both"/>
      </w:pPr>
    </w:p>
    <w:p w14:paraId="5CBB0BB4" w14:textId="77777777" w:rsidR="00055884" w:rsidRDefault="00055884">
      <w:pPr>
        <w:spacing w:before="40"/>
        <w:ind w:firstLine="709"/>
        <w:jc w:val="both"/>
      </w:pPr>
      <w:r>
        <w:t>И ты, дорогой читатель, слушая все это, м</w:t>
      </w:r>
      <w:r>
        <w:t>о</w:t>
      </w:r>
      <w:r>
        <w:t xml:space="preserve">жешь забиться  в свою нору как испуганный кролик. И плакать по поводу развала страны, разворовывания народного хозяйства и так далее. Но если ты </w:t>
      </w:r>
      <w:r>
        <w:rPr>
          <w:b/>
          <w:i/>
        </w:rPr>
        <w:t>разу</w:t>
      </w:r>
      <w:r>
        <w:rPr>
          <w:b/>
          <w:i/>
        </w:rPr>
        <w:t>м</w:t>
      </w:r>
      <w:r>
        <w:rPr>
          <w:b/>
          <w:i/>
        </w:rPr>
        <w:t>ный эгоист</w:t>
      </w:r>
      <w:r>
        <w:t>, то должен понимать, что эта позиция СМЕРТЕЛЬНО ОПАСНА ! Она не продуктивна и ни к чему хорошему для тебя и  страны привести просто не может. А вот выбить из твоих рук уверенность в себе и желание жить достойно, вполне может.</w:t>
      </w:r>
    </w:p>
    <w:p w14:paraId="0EBCE26B" w14:textId="77777777" w:rsidR="00055884" w:rsidRDefault="00055884">
      <w:pPr>
        <w:spacing w:before="40"/>
        <w:ind w:firstLine="709"/>
        <w:jc w:val="both"/>
      </w:pPr>
      <w:r>
        <w:rPr>
          <w:b/>
          <w:i/>
        </w:rPr>
        <w:t>Разумный эгоист</w:t>
      </w:r>
      <w:r>
        <w:t xml:space="preserve"> никогда не будет слушать и разносить досужие рассказы агентства «Одна бабка сказала....» среди своих знакомых. Он знает, что таким образом в обществе распространяется безнадежность! И лично ему от этого станет плохо.</w:t>
      </w:r>
    </w:p>
    <w:p w14:paraId="7F46D72B" w14:textId="77777777" w:rsidR="00055884" w:rsidRDefault="00055884">
      <w:pPr>
        <w:spacing w:before="40"/>
        <w:ind w:firstLine="709"/>
        <w:jc w:val="both"/>
      </w:pPr>
      <w:r>
        <w:rPr>
          <w:b/>
          <w:i/>
        </w:rPr>
        <w:t>Разумный эгоист</w:t>
      </w:r>
      <w:r>
        <w:t xml:space="preserve">  сделает все для того, чтобы узнать истинные причины тех бед, которые охватили его нацию, пусть даже в далеком прошлом. Ведь если их не знать, то можно проще пареной репы вляпаться еще раз в те же неприятности.</w:t>
      </w:r>
    </w:p>
    <w:p w14:paraId="5BB98494" w14:textId="77777777" w:rsidR="00055884" w:rsidRDefault="00055884">
      <w:pPr>
        <w:spacing w:before="40"/>
        <w:ind w:firstLine="709"/>
        <w:jc w:val="both"/>
      </w:pPr>
      <w:r>
        <w:t xml:space="preserve">Поэтому давай разберемся: </w:t>
      </w:r>
      <w:r w:rsidRPr="003C2076">
        <w:rPr>
          <w:i/>
        </w:rPr>
        <w:t>«Так ли это?  Как</w:t>
      </w:r>
      <w:r w:rsidRPr="003C2076">
        <w:rPr>
          <w:i/>
        </w:rPr>
        <w:t>о</w:t>
      </w:r>
      <w:r w:rsidRPr="003C2076">
        <w:rPr>
          <w:i/>
        </w:rPr>
        <w:t>во реальное положение дел в нашей стране?»</w:t>
      </w:r>
      <w:r>
        <w:rPr>
          <w:u w:val="single"/>
        </w:rPr>
        <w:t xml:space="preserve"> </w:t>
      </w:r>
      <w:r>
        <w:t xml:space="preserve">И мне представляется, что тебе как </w:t>
      </w:r>
      <w:r>
        <w:rPr>
          <w:b/>
          <w:i/>
        </w:rPr>
        <w:t>разумному эгоисту</w:t>
      </w:r>
      <w:r>
        <w:t xml:space="preserve"> этот анализ здорово поможет двигаться к твоим целям.</w:t>
      </w:r>
    </w:p>
    <w:p w14:paraId="77201A9F" w14:textId="77777777" w:rsidR="00055884" w:rsidRDefault="00055884">
      <w:pPr>
        <w:pStyle w:val="12"/>
        <w:jc w:val="both"/>
      </w:pPr>
      <w:bookmarkStart w:id="284" w:name="_Toc201323895"/>
      <w:r>
        <w:t>Любое высказанное пророчество начинает жить своей жизнью?</w:t>
      </w:r>
      <w:bookmarkEnd w:id="284"/>
    </w:p>
    <w:p w14:paraId="25AA4571" w14:textId="77777777" w:rsidR="00055884" w:rsidRDefault="00055884">
      <w:pPr>
        <w:spacing w:before="40"/>
        <w:ind w:firstLine="709"/>
        <w:jc w:val="both"/>
      </w:pPr>
      <w:r>
        <w:t>Многие люди некритично и линейно воспр</w:t>
      </w:r>
      <w:r>
        <w:t>и</w:t>
      </w:r>
      <w:r>
        <w:t>нимают то, что происходит с нами и, взяв на себя роль Кассандры, расписывают картины тех ужасов, кот</w:t>
      </w:r>
      <w:r>
        <w:t>о</w:t>
      </w:r>
      <w:r>
        <w:t xml:space="preserve">рые ждут нашу страну в недалеком будущем. </w:t>
      </w:r>
    </w:p>
    <w:p w14:paraId="1036C750" w14:textId="77777777" w:rsidR="00055884" w:rsidRDefault="00055884">
      <w:pPr>
        <w:spacing w:before="40"/>
        <w:ind w:firstLine="709"/>
        <w:jc w:val="both"/>
      </w:pPr>
      <w:r>
        <w:t>И, самое интересное в том, что это продолжае</w:t>
      </w:r>
      <w:r>
        <w:t>т</w:t>
      </w:r>
      <w:r>
        <w:t>ся уже много лет и многие из их пессимистических прогнозов с треском провалились. Но никто из них (и самое плохое - даже те, кто к ним прислушивается) об этом не вспоминает.</w:t>
      </w:r>
    </w:p>
    <w:p w14:paraId="2088F193" w14:textId="77777777" w:rsidR="00055884" w:rsidRDefault="00055884">
      <w:pPr>
        <w:spacing w:before="40"/>
        <w:ind w:firstLine="709"/>
        <w:jc w:val="both"/>
      </w:pPr>
      <w:r>
        <w:t>Но слово, раз вылетев изо рта, начинает жить своей жизнью.  Все эти “прогнозы” влияют на псих</w:t>
      </w:r>
      <w:r>
        <w:t>о</w:t>
      </w:r>
      <w:r>
        <w:t>логическое состояние общества, распространяя среди людей настроения уныния и безверия. Что приводит к тому, что верящие всему этому люди, опускают руки и перестают бороться за свое благополучие.</w:t>
      </w:r>
    </w:p>
    <w:p w14:paraId="40A86001" w14:textId="77777777" w:rsidR="00C022BB" w:rsidRDefault="006F7D26">
      <w:pPr>
        <w:spacing w:before="40"/>
        <w:ind w:firstLine="709"/>
        <w:jc w:val="both"/>
      </w:pPr>
      <w:r>
        <w:rPr>
          <w:noProof/>
          <w:lang w:val="en-US"/>
        </w:rPr>
        <w:drawing>
          <wp:inline distT="0" distB="0" distL="0" distR="0" wp14:anchorId="678F12CA" wp14:editId="76D0B668">
            <wp:extent cx="2006600" cy="2463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6600" cy="2463800"/>
                    </a:xfrm>
                    <a:prstGeom prst="rect">
                      <a:avLst/>
                    </a:prstGeom>
                    <a:noFill/>
                    <a:ln>
                      <a:noFill/>
                    </a:ln>
                  </pic:spPr>
                </pic:pic>
              </a:graphicData>
            </a:graphic>
          </wp:inline>
        </w:drawing>
      </w:r>
    </w:p>
    <w:p w14:paraId="1677EAC5" w14:textId="77777777" w:rsidR="00C022BB" w:rsidRDefault="00C022BB">
      <w:pPr>
        <w:spacing w:before="40"/>
        <w:ind w:firstLine="709"/>
        <w:jc w:val="both"/>
      </w:pPr>
    </w:p>
    <w:p w14:paraId="11764A55" w14:textId="77777777" w:rsidR="00055884" w:rsidRDefault="00055884">
      <w:pPr>
        <w:spacing w:before="40"/>
        <w:ind w:firstLine="709"/>
        <w:jc w:val="both"/>
      </w:pPr>
      <w:r>
        <w:t xml:space="preserve">Если этим тенденциям не противостоять, то пророчества станут </w:t>
      </w:r>
      <w:proofErr w:type="spellStart"/>
      <w:r>
        <w:t>самореализующимися</w:t>
      </w:r>
      <w:proofErr w:type="spellEnd"/>
      <w:r>
        <w:t xml:space="preserve">, т.е. </w:t>
      </w:r>
      <w:r>
        <w:rPr>
          <w:b/>
          <w:u w:val="single"/>
        </w:rPr>
        <w:t xml:space="preserve">вне зависимости от того - правильны были или нет, они </w:t>
      </w:r>
      <w:proofErr w:type="spellStart"/>
      <w:r>
        <w:rPr>
          <w:b/>
          <w:u w:val="single"/>
        </w:rPr>
        <w:t>начинут</w:t>
      </w:r>
      <w:proofErr w:type="spellEnd"/>
      <w:r>
        <w:rPr>
          <w:b/>
          <w:u w:val="single"/>
        </w:rPr>
        <w:t xml:space="preserve"> формировать будущее!</w:t>
      </w:r>
    </w:p>
    <w:p w14:paraId="020E4C4A" w14:textId="77777777" w:rsidR="00055884" w:rsidRDefault="00055884">
      <w:pPr>
        <w:spacing w:before="40"/>
        <w:ind w:firstLine="709"/>
        <w:jc w:val="both"/>
      </w:pPr>
      <w:r>
        <w:t xml:space="preserve">Я, как </w:t>
      </w:r>
      <w:r>
        <w:rPr>
          <w:b/>
          <w:i/>
        </w:rPr>
        <w:t>разумный эгоист</w:t>
      </w:r>
      <w:r>
        <w:t>, считаю, что если  эти тенденции не подавить в зародыше, то они способны в значительной степени повредить нашей мечте стать счастливой нацией.</w:t>
      </w:r>
    </w:p>
    <w:p w14:paraId="79916934" w14:textId="77777777" w:rsidR="00055884" w:rsidRDefault="00055884">
      <w:pPr>
        <w:spacing w:before="40"/>
        <w:ind w:firstLine="709"/>
        <w:jc w:val="both"/>
      </w:pPr>
      <w:r>
        <w:t>Поэтому мне хотелось бы дать свой анализ тех процессов, которые происходят в нашей стране. М</w:t>
      </w:r>
      <w:r>
        <w:t>о</w:t>
      </w:r>
      <w:r>
        <w:t>жет быть кому - то он покажется слишком оптимист</w:t>
      </w:r>
      <w:r>
        <w:t>и</w:t>
      </w:r>
      <w:r>
        <w:t>ческим, но пока НИ ОДИН (!) мой оптимистический прогноз не провалился.</w:t>
      </w:r>
    </w:p>
    <w:p w14:paraId="5A7DE42E" w14:textId="77777777" w:rsidR="00055884" w:rsidRDefault="00055884">
      <w:pPr>
        <w:pStyle w:val="12"/>
        <w:jc w:val="both"/>
      </w:pPr>
      <w:bookmarkStart w:id="285" w:name="_Toc201323896"/>
      <w:r>
        <w:t>Перестройка прошла в нормальном ритме?</w:t>
      </w:r>
      <w:bookmarkEnd w:id="285"/>
    </w:p>
    <w:p w14:paraId="2AA7A608" w14:textId="77777777" w:rsidR="00055884" w:rsidRDefault="00055884">
      <w:pPr>
        <w:spacing w:before="40"/>
        <w:ind w:firstLine="709"/>
        <w:jc w:val="both"/>
      </w:pPr>
      <w:r>
        <w:t>С самого начала перестройки я говорил о том, что будет с нашей страной, в оптимистическом ключе. И к  радости нашей перестройка не превратилась в перестрелку. И довести до “переклички” нашу страну тоже не удалось.</w:t>
      </w:r>
    </w:p>
    <w:p w14:paraId="7C995B44" w14:textId="77777777" w:rsidR="00055884" w:rsidRDefault="00055884">
      <w:pPr>
        <w:spacing w:before="40"/>
        <w:ind w:firstLine="709"/>
        <w:jc w:val="both"/>
      </w:pPr>
      <w:r>
        <w:t>Первый вариант этой главы в виде статьи: «Мы великая нация, от нас зависит - станем ли мы счастл</w:t>
      </w:r>
      <w:r>
        <w:t>и</w:t>
      </w:r>
      <w:r>
        <w:t>вой!» я написал в 1993 году. И с тех пор несколько моих оптимистических прогнозов  опять подтверд</w:t>
      </w:r>
      <w:r>
        <w:t>и</w:t>
      </w:r>
      <w:r>
        <w:t>лись.  Поэтому,</w:t>
      </w:r>
      <w:r>
        <w:rPr>
          <w:b/>
          <w:i/>
        </w:rPr>
        <w:t xml:space="preserve"> </w:t>
      </w:r>
      <w:r>
        <w:t>дорогой читатель, даю тебе нижеи</w:t>
      </w:r>
      <w:r>
        <w:t>з</w:t>
      </w:r>
      <w:r>
        <w:t>ложенный анализ с еще большей уверенностью в том, что в нашей стране в конце концов все будет хорошо.</w:t>
      </w:r>
    </w:p>
    <w:p w14:paraId="224F4228" w14:textId="77777777" w:rsidR="009A371C" w:rsidRDefault="009A371C" w:rsidP="009A371C">
      <w:pPr>
        <w:spacing w:before="40"/>
        <w:ind w:firstLine="709"/>
        <w:jc w:val="both"/>
      </w:pPr>
    </w:p>
    <w:p w14:paraId="55A9B52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 какое время, где и как, чего бы мы ни делали, все это - и добро и зло - нам принесет свои плоды.</w:t>
      </w:r>
    </w:p>
    <w:p w14:paraId="6A974A9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Из «</w:t>
      </w:r>
      <w:proofErr w:type="spellStart"/>
      <w:r>
        <w:t>Панчатантра</w:t>
      </w:r>
      <w:proofErr w:type="spellEnd"/>
      <w:r>
        <w:t>».</w:t>
      </w:r>
    </w:p>
    <w:p w14:paraId="49168B1B" w14:textId="77777777" w:rsidR="009A371C" w:rsidRDefault="009A371C" w:rsidP="009A371C">
      <w:pPr>
        <w:spacing w:before="40"/>
        <w:ind w:firstLine="709"/>
        <w:jc w:val="both"/>
      </w:pPr>
    </w:p>
    <w:p w14:paraId="00E36062" w14:textId="77777777" w:rsidR="00055884" w:rsidRDefault="00055884">
      <w:pPr>
        <w:spacing w:before="40"/>
        <w:ind w:firstLine="709"/>
        <w:jc w:val="both"/>
      </w:pPr>
      <w:r>
        <w:t>Историю не переписать заново. В ней много темных пятен, что не хотелось бы замечать, хотелось бы забыть. Но она потому и называется историей, что питает нас своим живым опытом.  Мы должны делать выводы из всех ошибок, что сделали и никогда их не повторять.</w:t>
      </w:r>
    </w:p>
    <w:p w14:paraId="2DF52D59" w14:textId="77777777" w:rsidR="00055884" w:rsidRDefault="00055884">
      <w:pPr>
        <w:pStyle w:val="12"/>
        <w:jc w:val="both"/>
      </w:pPr>
      <w:bookmarkStart w:id="286" w:name="_Toc201323897"/>
      <w:proofErr w:type="spellStart"/>
      <w:r>
        <w:t>Самогеноцид</w:t>
      </w:r>
      <w:proofErr w:type="spellEnd"/>
      <w:r>
        <w:t>?</w:t>
      </w:r>
      <w:bookmarkEnd w:id="286"/>
      <w:r>
        <w:t xml:space="preserve"> </w:t>
      </w:r>
    </w:p>
    <w:p w14:paraId="31D98D72" w14:textId="5D0F2971" w:rsidR="00055884" w:rsidRDefault="00055884">
      <w:pPr>
        <w:spacing w:before="40"/>
        <w:ind w:firstLine="709"/>
        <w:jc w:val="both"/>
      </w:pPr>
      <w:r>
        <w:t>Наша нация в 20 - м веке понесла колоссальные людские потери. Какая - то часть погибла во время первой мировой войны. Затем были Октябр</w:t>
      </w:r>
      <w:r w:rsidR="00036A1B">
        <w:t>ь</w:t>
      </w:r>
      <w:r>
        <w:t>ский п</w:t>
      </w:r>
      <w:r>
        <w:t>е</w:t>
      </w:r>
      <w:r>
        <w:t>реворот и гражданская война.  Цвет нации, элита стр</w:t>
      </w:r>
      <w:r>
        <w:t>а</w:t>
      </w:r>
      <w:r>
        <w:t>ны в результате навсегда осела в чужих странах.  Или нашла покой в земле.</w:t>
      </w:r>
    </w:p>
    <w:p w14:paraId="021412CA" w14:textId="77777777" w:rsidR="00055884" w:rsidRDefault="00055884">
      <w:pPr>
        <w:spacing w:before="40"/>
        <w:ind w:firstLine="709"/>
        <w:jc w:val="both"/>
      </w:pPr>
      <w:r>
        <w:t>Затем наша страна пережила сталинский те</w:t>
      </w:r>
      <w:r>
        <w:t>р</w:t>
      </w:r>
      <w:r>
        <w:t>рор, который подсек и уничтожил новую элиту. Ра</w:t>
      </w:r>
      <w:r>
        <w:t>з</w:t>
      </w:r>
      <w:r>
        <w:t>вернувшаяся коллективизация уничтожила элиту села. Затем была Великая Отечественная война, в которой тоже в первую очередь погибали самые лучшие.</w:t>
      </w:r>
    </w:p>
    <w:p w14:paraId="57218C56" w14:textId="77777777" w:rsidR="00055884" w:rsidRDefault="00055884">
      <w:pPr>
        <w:spacing w:before="40"/>
        <w:ind w:firstLine="709"/>
        <w:jc w:val="both"/>
      </w:pPr>
      <w:r>
        <w:t>И если бы не перестройка, то Великая Алког</w:t>
      </w:r>
      <w:r>
        <w:t>о</w:t>
      </w:r>
      <w:r>
        <w:t>лизация страны утопила бы в себе остатки интелле</w:t>
      </w:r>
      <w:r>
        <w:t>к</w:t>
      </w:r>
      <w:r>
        <w:t>туальной, творческой и управленческой элиты. В ней “утопились” очень многие наиболее талантливые л</w:t>
      </w:r>
      <w:r>
        <w:t>ю</w:t>
      </w:r>
      <w:r>
        <w:t>ди, которые не могли вынести мертвящего давления идеологии и ограничения творчества.</w:t>
      </w:r>
    </w:p>
    <w:p w14:paraId="3D11A33D" w14:textId="77777777" w:rsidR="00055884" w:rsidRDefault="00055884">
      <w:pPr>
        <w:spacing w:before="40"/>
        <w:ind w:firstLine="709"/>
        <w:jc w:val="both"/>
      </w:pPr>
      <w:r>
        <w:t xml:space="preserve">Давай назовем вещи своими именами: </w:t>
      </w:r>
      <w:r>
        <w:rPr>
          <w:b/>
          <w:u w:val="single"/>
        </w:rPr>
        <w:t xml:space="preserve"> Это был колоссальный, не имеющий аналогов в истории, геноцид!</w:t>
      </w:r>
      <w:r>
        <w:t xml:space="preserve"> Даже те нации, которые в своей истории п</w:t>
      </w:r>
      <w:r>
        <w:t>о</w:t>
      </w:r>
      <w:r>
        <w:t>несли намного меньшие людские потери, в результате откатывались на последние места относительно др</w:t>
      </w:r>
      <w:r>
        <w:t>у</w:t>
      </w:r>
      <w:r>
        <w:t>гих.</w:t>
      </w:r>
    </w:p>
    <w:p w14:paraId="68B021BE" w14:textId="77777777" w:rsidR="00055884" w:rsidRDefault="00055884">
      <w:pPr>
        <w:pStyle w:val="12"/>
        <w:jc w:val="both"/>
      </w:pPr>
      <w:bookmarkStart w:id="287" w:name="_Toc201323898"/>
      <w:r>
        <w:t>Или это было очищающее кровопускание?</w:t>
      </w:r>
      <w:bookmarkEnd w:id="287"/>
    </w:p>
    <w:p w14:paraId="480B53E9" w14:textId="77777777" w:rsidR="00055884" w:rsidRDefault="00055884">
      <w:pPr>
        <w:spacing w:before="40"/>
        <w:ind w:firstLine="709"/>
        <w:jc w:val="both"/>
      </w:pPr>
      <w:r>
        <w:t>Но Россия не погибла! И никак нельзя сказать, что она находится на последнем издыхании.  Только мы, обладая мощнейшим потенциалом, идущим от нашей земли, от корней, теряющихся в седой древн</w:t>
      </w:r>
      <w:r>
        <w:t>о</w:t>
      </w:r>
      <w:r>
        <w:t>сти, черпая силы в колоссальном совокупном кул</w:t>
      </w:r>
      <w:r>
        <w:t>ь</w:t>
      </w:r>
      <w:r>
        <w:t>турном потенциале всех народов, входящих в нацию, способны были выдержать этот путь на Голгофу!</w:t>
      </w:r>
    </w:p>
    <w:p w14:paraId="759EDBF8" w14:textId="33F9CCFF" w:rsidR="00055884" w:rsidRDefault="00055884">
      <w:pPr>
        <w:spacing w:before="40"/>
        <w:ind w:firstLine="709"/>
        <w:jc w:val="both"/>
      </w:pPr>
      <w:r>
        <w:t>Так давай, дорогой читатель, вместо того, что бичевать себя и постоянно сыпать соль на свои раны (это приемлемо только для юродивых) отыщем перв</w:t>
      </w:r>
      <w:r>
        <w:t>о</w:t>
      </w:r>
      <w:r>
        <w:t>причины всех наших бед, те корни, которые вскорм</w:t>
      </w:r>
      <w:r>
        <w:t>и</w:t>
      </w:r>
      <w:r>
        <w:t>ли наши несчастья. Тем более, что наш горький 70 летний опыт до предела обнажил их. Знание причины беды поможет найти пути выхода из нее.</w:t>
      </w:r>
    </w:p>
    <w:p w14:paraId="6A69C07D" w14:textId="77777777" w:rsidR="00055884" w:rsidRDefault="00055884">
      <w:pPr>
        <w:pStyle w:val="12"/>
        <w:jc w:val="both"/>
      </w:pPr>
      <w:bookmarkStart w:id="288" w:name="_Toc201323899"/>
      <w:r>
        <w:t>Идеи – кровь нации?</w:t>
      </w:r>
      <w:bookmarkEnd w:id="288"/>
    </w:p>
    <w:p w14:paraId="760A5DF0" w14:textId="77777777" w:rsidR="00055884" w:rsidRDefault="00055884">
      <w:pPr>
        <w:spacing w:before="40"/>
        <w:ind w:firstLine="709"/>
        <w:jc w:val="both"/>
      </w:pPr>
      <w:r>
        <w:t>Нации взлетают на самую вершину своего ра</w:t>
      </w:r>
      <w:r>
        <w:t>з</w:t>
      </w:r>
      <w:r>
        <w:t xml:space="preserve">вития или же падают в самые глубины морального разложения и физической дезинтеграции из - за накопления в “ткани их тела” </w:t>
      </w:r>
      <w:proofErr w:type="spellStart"/>
      <w:r>
        <w:t>дезадаптивных</w:t>
      </w:r>
      <w:proofErr w:type="spellEnd"/>
      <w:r>
        <w:t xml:space="preserve"> идей, которые для них являются настоящими </w:t>
      </w:r>
      <w:r>
        <w:rPr>
          <w:b/>
        </w:rPr>
        <w:t>отравля</w:t>
      </w:r>
      <w:r>
        <w:rPr>
          <w:b/>
        </w:rPr>
        <w:t>ю</w:t>
      </w:r>
      <w:r>
        <w:rPr>
          <w:b/>
        </w:rPr>
        <w:t>щими веществами</w:t>
      </w:r>
      <w:r>
        <w:t>. Многие великие нации  древности погибли не от внешних врагов, а от разложения гра</w:t>
      </w:r>
      <w:r>
        <w:t>ж</w:t>
      </w:r>
      <w:r>
        <w:t>данского общества, когда ими овладевали ирраци</w:t>
      </w:r>
      <w:r>
        <w:t>о</w:t>
      </w:r>
      <w:r>
        <w:t>нальные идеи.</w:t>
      </w:r>
    </w:p>
    <w:p w14:paraId="06C2BAED" w14:textId="77777777" w:rsidR="00055884" w:rsidRDefault="00055884">
      <w:pPr>
        <w:spacing w:before="40"/>
        <w:ind w:firstLine="709"/>
        <w:jc w:val="both"/>
      </w:pPr>
      <w:r>
        <w:t>То, что из себя представляет нация практически во всем связано с культурой, с традициями, которые есть в обществе, с циркулирующими внутри ее «сос</w:t>
      </w:r>
      <w:r>
        <w:t>у</w:t>
      </w:r>
      <w:r>
        <w:t>дов» идеями. То, что считается ценным для больши</w:t>
      </w:r>
      <w:r>
        <w:t>н</w:t>
      </w:r>
      <w:r>
        <w:t>ства представителей этой нации, будет во многом формировать ее «лицо». А эти ценности накапливаю</w:t>
      </w:r>
      <w:r>
        <w:t>т</w:t>
      </w:r>
      <w:r>
        <w:t>ся очень медленно - из поколения в поколение, пер</w:t>
      </w:r>
      <w:r>
        <w:t>е</w:t>
      </w:r>
      <w:r>
        <w:t>даваясь с молоком матери.</w:t>
      </w:r>
    </w:p>
    <w:p w14:paraId="7789B796" w14:textId="77777777" w:rsidR="00055884" w:rsidRDefault="00055884">
      <w:pPr>
        <w:spacing w:before="40"/>
        <w:ind w:firstLine="709"/>
        <w:jc w:val="both"/>
      </w:pPr>
    </w:p>
    <w:p w14:paraId="7954FD1C" w14:textId="77777777" w:rsidR="00055884" w:rsidRDefault="00055884">
      <w:pPr>
        <w:pStyle w:val="12"/>
        <w:jc w:val="both"/>
      </w:pPr>
      <w:bookmarkStart w:id="289" w:name="_Toc201323900"/>
      <w:r>
        <w:t xml:space="preserve">Буддизм – </w:t>
      </w:r>
      <w:proofErr w:type="spellStart"/>
      <w:r>
        <w:t>демобилизующая</w:t>
      </w:r>
      <w:proofErr w:type="spellEnd"/>
      <w:r>
        <w:t xml:space="preserve"> религия?</w:t>
      </w:r>
      <w:bookmarkEnd w:id="289"/>
    </w:p>
    <w:p w14:paraId="4C7F12AF" w14:textId="77777777" w:rsidR="00055884" w:rsidRDefault="00055884">
      <w:pPr>
        <w:spacing w:before="40"/>
        <w:ind w:firstLine="709"/>
        <w:jc w:val="both"/>
      </w:pPr>
      <w:r>
        <w:t>Хорошим примером, иллюстрирующим выш</w:t>
      </w:r>
      <w:r>
        <w:t>е</w:t>
      </w:r>
      <w:r>
        <w:t>сказанное, является Индия. Высокоразвитая и высок</w:t>
      </w:r>
      <w:r>
        <w:t>о</w:t>
      </w:r>
      <w:r>
        <w:t>культурная страна с богатейшими традициями, ид</w:t>
      </w:r>
      <w:r>
        <w:t>у</w:t>
      </w:r>
      <w:r>
        <w:t>щими из глубины веков, в течении длительного вр</w:t>
      </w:r>
      <w:r>
        <w:t>е</w:t>
      </w:r>
      <w:r>
        <w:t>мени переживала застой из - за распространения бу</w:t>
      </w:r>
      <w:r>
        <w:t>д</w:t>
      </w:r>
      <w:r>
        <w:t xml:space="preserve">дистских идей (в частности идеи кармы). </w:t>
      </w:r>
    </w:p>
    <w:p w14:paraId="41FC92A0" w14:textId="77777777" w:rsidR="00C35AEA" w:rsidRDefault="00C35AEA">
      <w:pPr>
        <w:spacing w:before="40"/>
        <w:ind w:firstLine="709"/>
        <w:jc w:val="both"/>
      </w:pPr>
    </w:p>
    <w:p w14:paraId="1191CFC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Одно из преимуществ хороших поступков с</w:t>
      </w:r>
      <w:r>
        <w:t>о</w:t>
      </w:r>
      <w:r>
        <w:t>стоит в том, что они возвышают душу и предраспол</w:t>
      </w:r>
      <w:r>
        <w:t>а</w:t>
      </w:r>
      <w:r>
        <w:t>гают к еще лучшим делам.</w:t>
      </w:r>
    </w:p>
    <w:p w14:paraId="21DDD6D9"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Ж.Ж.Руссо</w:t>
      </w:r>
      <w:proofErr w:type="spellEnd"/>
      <w:r>
        <w:t>.</w:t>
      </w:r>
    </w:p>
    <w:p w14:paraId="56880179" w14:textId="77777777" w:rsidR="009A371C" w:rsidRDefault="009A371C" w:rsidP="009A371C">
      <w:pPr>
        <w:spacing w:before="40"/>
        <w:ind w:firstLine="709"/>
        <w:jc w:val="both"/>
      </w:pPr>
    </w:p>
    <w:p w14:paraId="3AAD531A" w14:textId="77777777" w:rsidR="00055884" w:rsidRDefault="00055884">
      <w:pPr>
        <w:spacing w:before="40"/>
        <w:ind w:firstLine="709"/>
        <w:jc w:val="both"/>
      </w:pPr>
      <w:r>
        <w:t>И только последние годы, когда начала раб</w:t>
      </w:r>
      <w:r>
        <w:t>о</w:t>
      </w:r>
      <w:r>
        <w:t>тать глобализация, стала развиваться более динами</w:t>
      </w:r>
      <w:r>
        <w:t>ч</w:t>
      </w:r>
      <w:r>
        <w:t>но. И противоположный пример. Евреи даже в усл</w:t>
      </w:r>
      <w:r>
        <w:t>о</w:t>
      </w:r>
      <w:r>
        <w:t>виях жесточайших гонений сохранили свою культуру и верования, что позволило им сохраниться как нации. И успешно развиваться.</w:t>
      </w:r>
    </w:p>
    <w:p w14:paraId="2659E59D" w14:textId="77777777" w:rsidR="00055884" w:rsidRDefault="00055884">
      <w:pPr>
        <w:spacing w:before="40"/>
        <w:ind w:firstLine="709"/>
        <w:jc w:val="both"/>
      </w:pPr>
      <w:r>
        <w:t>Наши горести начались не тогда, когда пришли большевики, но много раньше. К началу 20 века ро</w:t>
      </w:r>
      <w:r>
        <w:t>с</w:t>
      </w:r>
      <w:r>
        <w:t>сийское общество зашло в тупик. Все были недовол</w:t>
      </w:r>
      <w:r>
        <w:t>ь</w:t>
      </w:r>
      <w:r>
        <w:t>ны всем! Очень ярко это было отражено в стихах Некрасова «Кому на Руси жить хорошо?»</w:t>
      </w:r>
    </w:p>
    <w:p w14:paraId="61CA715B" w14:textId="77777777" w:rsidR="00055884" w:rsidRDefault="00055884">
      <w:pPr>
        <w:pStyle w:val="12"/>
        <w:jc w:val="both"/>
      </w:pPr>
      <w:bookmarkStart w:id="290" w:name="_Toc201323901"/>
      <w:r>
        <w:t>Может быть зря разбудили Герцена?</w:t>
      </w:r>
      <w:bookmarkEnd w:id="290"/>
    </w:p>
    <w:p w14:paraId="2E6B882D" w14:textId="77777777" w:rsidR="00055884" w:rsidRDefault="00055884">
      <w:pPr>
        <w:spacing w:before="40"/>
        <w:ind w:firstLine="709"/>
        <w:jc w:val="both"/>
      </w:pPr>
      <w:r>
        <w:t>Внешне благополучное развитие внутри несло семена саморазрушения. И общество позволило воц</w:t>
      </w:r>
      <w:r>
        <w:t>а</w:t>
      </w:r>
      <w:r>
        <w:t>риться над собой большевикам.  Оно таким образом лечило себя от смертельной болезни при помощи пр</w:t>
      </w:r>
      <w:r>
        <w:t>и</w:t>
      </w:r>
      <w:r>
        <w:t>вивки менее опасной формы той же болезни.</w:t>
      </w:r>
    </w:p>
    <w:p w14:paraId="6E53F133" w14:textId="77777777" w:rsidR="00055884" w:rsidRDefault="00055884">
      <w:pPr>
        <w:spacing w:before="40"/>
        <w:ind w:firstLine="709"/>
        <w:jc w:val="both"/>
      </w:pPr>
      <w:r>
        <w:t>Большевики довели  до абсурда ту идею, что витала в российском обществе и которая способна была, без радикального «лечения»  привести его к полному маразму.</w:t>
      </w:r>
    </w:p>
    <w:p w14:paraId="25591CFA" w14:textId="77777777" w:rsidR="00055884" w:rsidRDefault="00055884">
      <w:pPr>
        <w:spacing w:before="40"/>
        <w:ind w:firstLine="709"/>
        <w:jc w:val="both"/>
      </w:pPr>
      <w:r>
        <w:t>И через «лихорадку» большевизма мы пришли в конце концов к выздоровлению. Без этого мы бы не смогли вовремя понять смертельную опасность для нации тех идей, что постепенно накапливались внутри и действовали как медленно отравляющий яд.</w:t>
      </w:r>
    </w:p>
    <w:p w14:paraId="66B96894" w14:textId="77777777" w:rsidR="00055884" w:rsidRDefault="00055884">
      <w:pPr>
        <w:pStyle w:val="12"/>
        <w:jc w:val="both"/>
      </w:pPr>
      <w:bookmarkStart w:id="291" w:name="_Toc201323902"/>
      <w:r>
        <w:t>Метафорами пользуются все</w:t>
      </w:r>
      <w:bookmarkEnd w:id="291"/>
    </w:p>
    <w:p w14:paraId="71EDD3B9" w14:textId="77777777" w:rsidR="00055884" w:rsidRDefault="00055884">
      <w:pPr>
        <w:spacing w:before="40"/>
        <w:ind w:firstLine="709"/>
        <w:jc w:val="both"/>
      </w:pPr>
      <w:r>
        <w:t xml:space="preserve">Я как-то учился  в Москве </w:t>
      </w:r>
      <w:proofErr w:type="spellStart"/>
      <w:r>
        <w:t>эриксонианскому</w:t>
      </w:r>
      <w:proofErr w:type="spellEnd"/>
      <w:r>
        <w:t xml:space="preserve"> гипнозу. Эриксон, которого по праву называют ген</w:t>
      </w:r>
      <w:r>
        <w:t>и</w:t>
      </w:r>
      <w:r>
        <w:t>альным и наиболее крупным психотерапевтом 20 ст</w:t>
      </w:r>
      <w:r>
        <w:t>о</w:t>
      </w:r>
      <w:r>
        <w:t>летия, лечил людей тем, что рассказывал им разные поучительные истории.  Назывались они терапевтич</w:t>
      </w:r>
      <w:r>
        <w:t>е</w:t>
      </w:r>
      <w:r>
        <w:t>скими метафорами.</w:t>
      </w:r>
    </w:p>
    <w:p w14:paraId="4BE057DE" w14:textId="77777777" w:rsidR="00055884" w:rsidRDefault="00055884">
      <w:pPr>
        <w:spacing w:before="40"/>
        <w:ind w:firstLine="709"/>
        <w:jc w:val="both"/>
      </w:pPr>
      <w:r>
        <w:t>Например, когда ему надо было внедрить в подсознание человека желание выздороветь, он ра</w:t>
      </w:r>
      <w:r>
        <w:t>с</w:t>
      </w:r>
      <w:r>
        <w:t>сказывал о том, что люди могут выздоравливать, что внутри есть огромные возможности для этого.  А в</w:t>
      </w:r>
      <w:r>
        <w:t>ы</w:t>
      </w:r>
      <w:r>
        <w:t>воды предоставлял делать самому пациенту.</w:t>
      </w:r>
    </w:p>
    <w:p w14:paraId="7897BCA2" w14:textId="77777777" w:rsidR="00676796" w:rsidRDefault="006F7D26">
      <w:pPr>
        <w:spacing w:before="40"/>
        <w:ind w:firstLine="709"/>
        <w:jc w:val="both"/>
      </w:pPr>
      <w:r>
        <w:rPr>
          <w:noProof/>
          <w:lang w:val="en-US"/>
        </w:rPr>
        <w:drawing>
          <wp:inline distT="0" distB="0" distL="0" distR="0" wp14:anchorId="3FF2AA9E" wp14:editId="5B884C88">
            <wp:extent cx="2730500" cy="1803400"/>
            <wp:effectExtent l="0" t="0" r="1270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0500" cy="1803400"/>
                    </a:xfrm>
                    <a:prstGeom prst="rect">
                      <a:avLst/>
                    </a:prstGeom>
                    <a:noFill/>
                    <a:ln>
                      <a:noFill/>
                    </a:ln>
                  </pic:spPr>
                </pic:pic>
              </a:graphicData>
            </a:graphic>
          </wp:inline>
        </w:drawing>
      </w:r>
    </w:p>
    <w:p w14:paraId="702C7CA6" w14:textId="77777777" w:rsidR="00676796" w:rsidRDefault="00676796">
      <w:pPr>
        <w:spacing w:before="40"/>
        <w:ind w:firstLine="709"/>
        <w:jc w:val="both"/>
      </w:pPr>
    </w:p>
    <w:p w14:paraId="75B6D86C" w14:textId="77777777" w:rsidR="00055884" w:rsidRDefault="00055884">
      <w:pPr>
        <w:spacing w:before="40"/>
        <w:ind w:firstLine="709"/>
        <w:jc w:val="both"/>
      </w:pPr>
      <w:r>
        <w:t>Так вот, когда я проанализировал некоторые русские сказки, то понял, что они - метафоры, нес</w:t>
      </w:r>
      <w:r>
        <w:t>у</w:t>
      </w:r>
      <w:r>
        <w:t>щие разрушительный потенциал.  Через них произ</w:t>
      </w:r>
      <w:r>
        <w:t>о</w:t>
      </w:r>
      <w:r>
        <w:t>шло программирование национального сознания, к</w:t>
      </w:r>
      <w:r>
        <w:t>о</w:t>
      </w:r>
      <w:r>
        <w:t>торое в конце концов привело к коммунистической диктатуре.</w:t>
      </w:r>
    </w:p>
    <w:p w14:paraId="0299ABA3" w14:textId="77777777" w:rsidR="00055884" w:rsidRDefault="00055884">
      <w:pPr>
        <w:spacing w:before="40"/>
        <w:ind w:firstLine="709"/>
        <w:jc w:val="both"/>
      </w:pPr>
      <w:r>
        <w:t>Представь себе, дорогой читатель, такую ка</w:t>
      </w:r>
      <w:r>
        <w:t>р</w:t>
      </w:r>
      <w:r>
        <w:t>тину: Лежал Емеля - дурак  на печке, тренькал на б</w:t>
      </w:r>
      <w:r>
        <w:t>а</w:t>
      </w:r>
      <w:r>
        <w:t>лалайке. Еле - еле упросили его  сходить на речку за водой. И вот он зачерпывает воду, а там - Щука - во</w:t>
      </w:r>
      <w:r>
        <w:t>л</w:t>
      </w:r>
      <w:r>
        <w:t>шебница.  И на тебе, лентяй -”По щучьему велению, по МОЕМУ ХОТЕНИЮ!”, даром царевну, да еще пол - царства в придачу.</w:t>
      </w:r>
    </w:p>
    <w:p w14:paraId="5C5A3E31" w14:textId="77777777" w:rsidR="00055884" w:rsidRDefault="00055884">
      <w:pPr>
        <w:pStyle w:val="12"/>
        <w:jc w:val="both"/>
      </w:pPr>
      <w:bookmarkStart w:id="292" w:name="_Toc201323903"/>
      <w:r>
        <w:t>Дорого – да мило, дешево…</w:t>
      </w:r>
      <w:bookmarkEnd w:id="292"/>
    </w:p>
    <w:p w14:paraId="0D10BD91" w14:textId="77777777" w:rsidR="00055884" w:rsidRDefault="00055884">
      <w:pPr>
        <w:spacing w:before="40"/>
        <w:ind w:firstLine="709"/>
        <w:jc w:val="both"/>
      </w:pPr>
      <w:r>
        <w:t>Ничего из ничего не появляется! Это только в сказке из ниоткуда может появиться дворец. В жизни дворцы строятся тяжким и длительным трудом. Нам надо понять, что «волшебник в голубом вертолете» не прилетит никогда и эскимо нам бесплатно не видать как своих ушей!  Мы должны наконец - то стать взрослыми и понять, что все имеет свою цену, за все надо платить.</w:t>
      </w:r>
    </w:p>
    <w:p w14:paraId="56450D09" w14:textId="77777777" w:rsidR="00055884" w:rsidRDefault="00055884">
      <w:pPr>
        <w:spacing w:before="40"/>
        <w:ind w:firstLine="709"/>
        <w:jc w:val="both"/>
      </w:pPr>
      <w:r>
        <w:t>Подсознание слушателя воспринимает осно</w:t>
      </w:r>
      <w:r>
        <w:t>в</w:t>
      </w:r>
      <w:r>
        <w:t>ную идею этой сказки:  можно получить что - то д</w:t>
      </w:r>
      <w:r>
        <w:t>а</w:t>
      </w:r>
      <w:r>
        <w:t>ром! Вот тебе и основа того безумия, что охватила нашу нацию, когда пришли демагоги и обещали бе</w:t>
      </w:r>
      <w:r>
        <w:t>з</w:t>
      </w:r>
      <w:r>
        <w:t xml:space="preserve">бедную жизнь без особого труда.  </w:t>
      </w:r>
    </w:p>
    <w:p w14:paraId="3211F64D" w14:textId="77777777" w:rsidR="00055884" w:rsidRDefault="00055884">
      <w:pPr>
        <w:spacing w:before="40"/>
        <w:ind w:firstLine="709"/>
        <w:jc w:val="both"/>
      </w:pPr>
      <w:r>
        <w:t>Вот тебе и основа пассивного иждивенчества. И наша нация нуждается в освобождении от тех идей, что несут сказки, подобные  «Щучьему велению», «Коньку - горбунку» и т.д.</w:t>
      </w:r>
    </w:p>
    <w:p w14:paraId="7622AE41" w14:textId="77777777" w:rsidR="00055884" w:rsidRDefault="00055884">
      <w:pPr>
        <w:spacing w:before="40"/>
        <w:ind w:firstLine="709"/>
        <w:jc w:val="both"/>
      </w:pPr>
      <w:r>
        <w:t>На подсознание нации, как мне представляется, большое влияние оказали два фактора. Попробуй, д</w:t>
      </w:r>
      <w:r>
        <w:t>о</w:t>
      </w:r>
      <w:r>
        <w:t xml:space="preserve">рогой читатель,  поставить в слово «Ленин» мягкий знак. И получается слово </w:t>
      </w:r>
      <w:proofErr w:type="spellStart"/>
      <w:r>
        <w:t>Леньин</w:t>
      </w:r>
      <w:proofErr w:type="spellEnd"/>
      <w:r>
        <w:t>. Как повлияло на подсознание нации то, что этот человек возглавил идеалистов, которые обещали: «От каждого по сп</w:t>
      </w:r>
      <w:r>
        <w:t>о</w:t>
      </w:r>
      <w:r>
        <w:t>собностям, каждому по потребностям»?</w:t>
      </w:r>
    </w:p>
    <w:p w14:paraId="2B83DBFD" w14:textId="77777777" w:rsidR="00055884" w:rsidRDefault="00055884">
      <w:pPr>
        <w:spacing w:before="40"/>
        <w:ind w:firstLine="709"/>
        <w:jc w:val="both"/>
      </w:pPr>
      <w:r>
        <w:t>А слово «красные», которым называли больш</w:t>
      </w:r>
      <w:r>
        <w:t>е</w:t>
      </w:r>
      <w:r>
        <w:t>виков, в русском языке имеет другое значение - «кр</w:t>
      </w:r>
      <w:r>
        <w:t>а</w:t>
      </w:r>
      <w:r>
        <w:t>сивый»! Не стали ли эти два момента теми камушк</w:t>
      </w:r>
      <w:r>
        <w:t>а</w:t>
      </w:r>
      <w:r>
        <w:t>ми, которые сорвали лавину?</w:t>
      </w:r>
    </w:p>
    <w:p w14:paraId="7C9B53CB" w14:textId="77777777" w:rsidR="00055884" w:rsidRDefault="00055884">
      <w:pPr>
        <w:spacing w:before="40"/>
        <w:ind w:firstLine="709"/>
        <w:jc w:val="both"/>
      </w:pPr>
    </w:p>
    <w:p w14:paraId="6DEA9F9C"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Лишь тот, кто совершенно лишен благораз</w:t>
      </w:r>
      <w:r>
        <w:t>у</w:t>
      </w:r>
      <w:r>
        <w:t>мия, не платит добром за добро.</w:t>
      </w:r>
    </w:p>
    <w:p w14:paraId="5CFA1017"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Сирийское изречение.</w:t>
      </w:r>
    </w:p>
    <w:p w14:paraId="00483C45" w14:textId="77777777" w:rsidR="00055884" w:rsidRDefault="00055884">
      <w:pPr>
        <w:spacing w:before="40"/>
        <w:ind w:firstLine="709"/>
        <w:jc w:val="both"/>
      </w:pPr>
    </w:p>
    <w:p w14:paraId="6E3CC47B" w14:textId="77777777" w:rsidR="00055884" w:rsidRDefault="00055884">
      <w:pPr>
        <w:pStyle w:val="12"/>
        <w:jc w:val="both"/>
      </w:pPr>
      <w:bookmarkStart w:id="293" w:name="_Toc201323904"/>
      <w:r>
        <w:t>Или по-настоящему служи Богу. Или…</w:t>
      </w:r>
      <w:bookmarkEnd w:id="293"/>
    </w:p>
    <w:p w14:paraId="2C4AA357" w14:textId="77777777" w:rsidR="00055884" w:rsidRDefault="00055884">
      <w:pPr>
        <w:spacing w:before="40"/>
        <w:ind w:firstLine="709"/>
        <w:jc w:val="both"/>
      </w:pPr>
      <w:r>
        <w:t>Чрезвычайно важным для понимания того, п</w:t>
      </w:r>
      <w:r>
        <w:t>о</w:t>
      </w:r>
      <w:r>
        <w:t>чему большевикам так относительно легко удалось прийти и удержаться у власти, является факт, что вм</w:t>
      </w:r>
      <w:r>
        <w:t>е</w:t>
      </w:r>
      <w:r>
        <w:t>сте с царским режимом была практически изолирована и церковь. Это произошло из - за того, что правосла</w:t>
      </w:r>
      <w:r>
        <w:t>в</w:t>
      </w:r>
      <w:r>
        <w:t>ное духовенство, вообще очень склонное не отказ</w:t>
      </w:r>
      <w:r>
        <w:t>ы</w:t>
      </w:r>
      <w:r>
        <w:t>вать себе в радостях жизни из - за служения Богу, во времена Петра 1 пошло по пути наименьшего сопр</w:t>
      </w:r>
      <w:r>
        <w:t>о</w:t>
      </w:r>
      <w:r>
        <w:t>тивления. Царь захотел сделать церковь ручной, пр</w:t>
      </w:r>
      <w:r>
        <w:t>и</w:t>
      </w:r>
      <w:r>
        <w:t>дав ей статус государственной - и только часть служ</w:t>
      </w:r>
      <w:r>
        <w:t>и</w:t>
      </w:r>
      <w:r>
        <w:t>телей церкви воспротивилась этому.</w:t>
      </w:r>
    </w:p>
    <w:p w14:paraId="4668FDD2" w14:textId="77777777" w:rsidR="00055884" w:rsidRDefault="00055884">
      <w:pPr>
        <w:spacing w:before="40"/>
        <w:ind w:firstLine="709"/>
        <w:jc w:val="both"/>
      </w:pPr>
      <w:r>
        <w:t>Большую часть священнослужителей привле</w:t>
      </w:r>
      <w:r>
        <w:t>к</w:t>
      </w:r>
      <w:r>
        <w:t>ла сытая и спокойная жизнь под сенью государства. И когда государство пало под ударами революции, то вместе с ним пало и министерство религии - Синод.</w:t>
      </w:r>
    </w:p>
    <w:p w14:paraId="44DE4A7D" w14:textId="77777777" w:rsidR="00055884" w:rsidRDefault="00055884">
      <w:pPr>
        <w:spacing w:before="40"/>
        <w:ind w:firstLine="709"/>
        <w:jc w:val="both"/>
      </w:pPr>
      <w:r>
        <w:t>Я недавно читал русские народные сказки, с</w:t>
      </w:r>
      <w:r>
        <w:t>о</w:t>
      </w:r>
      <w:r>
        <w:t>бранные Афанасьевым, которые не предназначались для печати. И в них чуть ли не каждая вторая сказка зло высмеивала похотливость попов. Каким может быть авторитет служителей церкви, если они своими поступками давали почву для появления таких сказок? Разве сможет такая церковь организовать сопротивл</w:t>
      </w:r>
      <w:r>
        <w:t>е</w:t>
      </w:r>
      <w:r>
        <w:t xml:space="preserve">ние распространению абсурдных идей в обществе? Конечно же нет! </w:t>
      </w:r>
    </w:p>
    <w:p w14:paraId="1EDC7827" w14:textId="259E818E" w:rsidR="00055884" w:rsidRDefault="00055884">
      <w:pPr>
        <w:spacing w:before="40"/>
        <w:ind w:firstLine="709"/>
        <w:jc w:val="both"/>
      </w:pPr>
      <w:r>
        <w:t>А вот католическая церковь в Средние века смогла подавить колдовство, то есть веру людей в н</w:t>
      </w:r>
      <w:r>
        <w:t>е</w:t>
      </w:r>
      <w:r>
        <w:t xml:space="preserve">реальные вещи. </w:t>
      </w:r>
      <w:r w:rsidR="00397BE5">
        <w:t>Сплотить общества и государства на сопротивление Чингиз-хану, заставив его отказаться от идеи завоевать Западную Европу. А в настоящее время она практически потеряла власть и силу из-за глобализации. И посмотри, дорогой читатель, к чему пришла (и ой-ой-ой к чему придет Европа).</w:t>
      </w:r>
    </w:p>
    <w:p w14:paraId="0AFA2260" w14:textId="77777777" w:rsidR="00055884" w:rsidRDefault="00055884">
      <w:pPr>
        <w:pStyle w:val="12"/>
        <w:jc w:val="both"/>
      </w:pPr>
      <w:bookmarkStart w:id="294" w:name="_Toc201323905"/>
      <w:r>
        <w:t>Богатство – гарантия против анархии</w:t>
      </w:r>
      <w:bookmarkEnd w:id="294"/>
    </w:p>
    <w:p w14:paraId="390564D0" w14:textId="67B6BCBD" w:rsidR="00055884" w:rsidRDefault="00397BE5">
      <w:pPr>
        <w:spacing w:before="40"/>
        <w:ind w:firstLine="709"/>
        <w:jc w:val="both"/>
      </w:pPr>
      <w:r>
        <w:t>Н</w:t>
      </w:r>
      <w:r w:rsidR="00055884">
        <w:t xml:space="preserve">ам </w:t>
      </w:r>
      <w:r>
        <w:t xml:space="preserve">также </w:t>
      </w:r>
      <w:r w:rsidR="00055884">
        <w:t>давно пора изменить свое отнош</w:t>
      </w:r>
      <w:r w:rsidR="00055884">
        <w:t>е</w:t>
      </w:r>
      <w:r w:rsidR="00055884">
        <w:t xml:space="preserve">ние к богатым людям. Идеи уравниловки, ревностного отношения к более богато живущему соседу, конечно же появились не вместе с большевиками. </w:t>
      </w:r>
    </w:p>
    <w:p w14:paraId="1EF95249" w14:textId="77777777" w:rsidR="00055884" w:rsidRDefault="00055884">
      <w:pPr>
        <w:spacing w:before="40"/>
        <w:ind w:firstLine="709"/>
        <w:jc w:val="both"/>
      </w:pPr>
      <w:r>
        <w:t>Это идет еще из общинной организации дер</w:t>
      </w:r>
      <w:r>
        <w:t>е</w:t>
      </w:r>
      <w:r>
        <w:t xml:space="preserve">вень, когда все вопросы решались общим сходом. И тогда очень строго следили за тем, чтобы кто - либо из жителей деревни не смог обогатиться за счет общины. И даже за теми, кто добился этого богатства только своим трудом. Даже эти люди вызывали осуждение общины! </w:t>
      </w:r>
    </w:p>
    <w:p w14:paraId="5DD68260" w14:textId="77777777" w:rsidR="00055884" w:rsidRDefault="00055884">
      <w:pPr>
        <w:spacing w:before="40"/>
        <w:ind w:firstLine="709"/>
        <w:jc w:val="both"/>
      </w:pPr>
      <w:r>
        <w:t>И когда после освобождения крестьян от кр</w:t>
      </w:r>
      <w:r>
        <w:t>е</w:t>
      </w:r>
      <w:r>
        <w:t>постного права, в городах и деревнях появились кап</w:t>
      </w:r>
      <w:r>
        <w:t>и</w:t>
      </w:r>
      <w:r>
        <w:t>талисты, то это вызвало бурю недовольства во всем российском обществе. Это еще одна причина, которая обусловила приход большевиков.</w:t>
      </w:r>
    </w:p>
    <w:p w14:paraId="09547E23" w14:textId="77777777" w:rsidR="00055884" w:rsidRDefault="00055884">
      <w:pPr>
        <w:spacing w:before="40"/>
        <w:ind w:firstLine="709"/>
        <w:jc w:val="both"/>
      </w:pPr>
      <w:r>
        <w:t>В древнегреческих полисах право голоса дав</w:t>
      </w:r>
      <w:r>
        <w:t>а</w:t>
      </w:r>
      <w:r>
        <w:t>лось только тому, кто обладал определенным имущ</w:t>
      </w:r>
      <w:r>
        <w:t>е</w:t>
      </w:r>
      <w:r>
        <w:t>ством. Считалось, что бедный человек не может быть объективным при голосовании и он склонен к легк</w:t>
      </w:r>
      <w:r>
        <w:t>о</w:t>
      </w:r>
      <w:r>
        <w:t>весным поступкам. Богатые же люди заинтересованы, чтобы всякие авантюристы не пришли к власти, а эк</w:t>
      </w:r>
      <w:r>
        <w:t>о</w:t>
      </w:r>
      <w:r>
        <w:t>номика была здоровой. Им резкие перемены ни к ч</w:t>
      </w:r>
      <w:r>
        <w:t>е</w:t>
      </w:r>
      <w:r>
        <w:t>му!</w:t>
      </w:r>
    </w:p>
    <w:p w14:paraId="0977AF5A" w14:textId="77777777" w:rsidR="00055884" w:rsidRDefault="00055884">
      <w:pPr>
        <w:spacing w:before="40"/>
        <w:ind w:firstLine="709"/>
        <w:jc w:val="both"/>
      </w:pPr>
      <w:r>
        <w:t>Ведь бедному человеку нечего терять. И резкие перемены его не страшат, а, наоборот, привлекают – вдруг удастся поживиться чем-либо в суматохе?</w:t>
      </w:r>
    </w:p>
    <w:p w14:paraId="4F8ED0BC" w14:textId="77777777" w:rsidR="00055884" w:rsidRDefault="00055884">
      <w:pPr>
        <w:spacing w:before="40"/>
        <w:ind w:firstLine="709"/>
        <w:jc w:val="both"/>
      </w:pPr>
      <w:r>
        <w:t>И богатых людей очень трудно втянуть в какие - то авантюры. Они желают спокойно ездить на своих «Мерседесах» без боязни их потерять. И они не хотят ездить на них по разрушенной стране. Поэтому надо бояться не богатых, а тех, кому нечего терять!</w:t>
      </w:r>
    </w:p>
    <w:p w14:paraId="34EA8940" w14:textId="77777777" w:rsidR="00055884" w:rsidRDefault="00055884">
      <w:pPr>
        <w:pStyle w:val="12"/>
        <w:jc w:val="both"/>
      </w:pPr>
      <w:bookmarkStart w:id="295" w:name="_Toc201323906"/>
      <w:r>
        <w:t>Богатый человек неподкупен?</w:t>
      </w:r>
      <w:bookmarkEnd w:id="295"/>
    </w:p>
    <w:p w14:paraId="24A024A2" w14:textId="77777777" w:rsidR="00055884" w:rsidRDefault="00055884">
      <w:pPr>
        <w:spacing w:before="40"/>
        <w:ind w:firstLine="709"/>
        <w:jc w:val="both"/>
      </w:pPr>
      <w:r>
        <w:t xml:space="preserve">Граф Витте, царский министр внутренних дел, подготовил для подписи царя манифест, благодаря которому была остановлена революция 1905 - 1907 годов. И на проекте этого манифеста он написал для царя: </w:t>
      </w:r>
      <w:r w:rsidRPr="003C2076">
        <w:rPr>
          <w:i/>
        </w:rPr>
        <w:t>«Если хоть одно положение этого манифеста будет изменено, то я снимаю с себя ответстве</w:t>
      </w:r>
      <w:r w:rsidRPr="003C2076">
        <w:rPr>
          <w:i/>
        </w:rPr>
        <w:t>н</w:t>
      </w:r>
      <w:r w:rsidRPr="003C2076">
        <w:rPr>
          <w:i/>
        </w:rPr>
        <w:t>ность за его реализацию»</w:t>
      </w:r>
      <w:r w:rsidR="003C2076">
        <w:rPr>
          <w:i/>
        </w:rPr>
        <w:t>.</w:t>
      </w:r>
      <w:r>
        <w:rPr>
          <w:b/>
          <w:i/>
        </w:rPr>
        <w:t xml:space="preserve"> </w:t>
      </w:r>
      <w:r>
        <w:t xml:space="preserve"> И царь был вынужден по</w:t>
      </w:r>
      <w:r>
        <w:t>д</w:t>
      </w:r>
      <w:r>
        <w:t>писать манифест без изменений.</w:t>
      </w:r>
    </w:p>
    <w:p w14:paraId="2EAA2029" w14:textId="77777777" w:rsidR="009A371C" w:rsidRPr="000A31BE" w:rsidRDefault="009A371C">
      <w:pPr>
        <w:spacing w:before="40"/>
        <w:ind w:firstLine="709"/>
        <w:jc w:val="both"/>
      </w:pPr>
    </w:p>
    <w:p w14:paraId="4FA09F68"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Если случай приведет тебя в среду людей, не боящихся поступать дурно, - поспеши уйти от них.</w:t>
      </w:r>
    </w:p>
    <w:p w14:paraId="601042C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Восточная мудрость.</w:t>
      </w:r>
    </w:p>
    <w:p w14:paraId="6ADFB37F" w14:textId="77777777" w:rsidR="009A371C" w:rsidRPr="000A31BE" w:rsidRDefault="009A371C">
      <w:pPr>
        <w:spacing w:before="40"/>
        <w:ind w:firstLine="709"/>
        <w:jc w:val="both"/>
      </w:pPr>
    </w:p>
    <w:p w14:paraId="22F60719" w14:textId="77777777" w:rsidR="00055884" w:rsidRDefault="00055884">
      <w:pPr>
        <w:spacing w:before="40"/>
        <w:ind w:firstLine="709"/>
        <w:jc w:val="both"/>
      </w:pPr>
      <w:r>
        <w:t>Сначала я очень удивился - как можно царю (!) такое написать. Но потом узнал, что Витте был хозя</w:t>
      </w:r>
      <w:r>
        <w:t>и</w:t>
      </w:r>
      <w:r>
        <w:t>ном огромных земель в Прибалтике. И поэтому не зависел ни от министерского жалованья, ни от царской милости. Он мог себе позволить быть честным и в</w:t>
      </w:r>
      <w:r>
        <w:t>ы</w:t>
      </w:r>
      <w:r>
        <w:t>полнять свой долг!</w:t>
      </w:r>
    </w:p>
    <w:p w14:paraId="537B1C94" w14:textId="77777777" w:rsidR="00055884" w:rsidRDefault="00055884">
      <w:pPr>
        <w:spacing w:before="40"/>
        <w:ind w:firstLine="709"/>
        <w:jc w:val="both"/>
      </w:pPr>
      <w:r>
        <w:t>Богатый человек практически независим от влияний извне. Его невозможно купить и после этого манипулировать им так, как хочется. Мы все сетуем - власть продажна! Но нищие люди были, есть и всегда будут продажны!</w:t>
      </w:r>
    </w:p>
    <w:p w14:paraId="35043315" w14:textId="77777777" w:rsidR="00055884" w:rsidRDefault="00055884">
      <w:pPr>
        <w:pStyle w:val="12"/>
        <w:jc w:val="both"/>
      </w:pPr>
      <w:bookmarkStart w:id="296" w:name="_Toc201323907"/>
      <w:r>
        <w:t>Чем больше богатых людей, тем лучше всем?</w:t>
      </w:r>
      <w:bookmarkEnd w:id="296"/>
    </w:p>
    <w:p w14:paraId="7D2873E2" w14:textId="77777777" w:rsidR="00055884" w:rsidRDefault="00055884">
      <w:pPr>
        <w:spacing w:before="40"/>
        <w:ind w:firstLine="709"/>
        <w:jc w:val="both"/>
      </w:pPr>
      <w:r>
        <w:t>Также надо учесть, что каждый богатый чел</w:t>
      </w:r>
      <w:r>
        <w:t>о</w:t>
      </w:r>
      <w:r>
        <w:t>век кормит около себя не меньше десяти людей. П</w:t>
      </w:r>
      <w:r>
        <w:t>о</w:t>
      </w:r>
      <w:r>
        <w:t>этому чем больше будет у нас богатых - тем лучше для общества, тем, в общем и целом, богаче все мы будем жить.</w:t>
      </w:r>
    </w:p>
    <w:p w14:paraId="13F29B57" w14:textId="77777777" w:rsidR="00055884" w:rsidRDefault="00055884">
      <w:pPr>
        <w:spacing w:before="40"/>
        <w:ind w:firstLine="709"/>
        <w:jc w:val="both"/>
      </w:pPr>
      <w:r>
        <w:rPr>
          <w:b/>
          <w:i/>
        </w:rPr>
        <w:t>Разумный эгоист</w:t>
      </w:r>
      <w:r>
        <w:t xml:space="preserve"> никогда не будет мешать б</w:t>
      </w:r>
      <w:r>
        <w:t>о</w:t>
      </w:r>
      <w:r>
        <w:t>гатым становиться еще богаче. Он, конечно же, будет жестко контролировать, чтобы это происходило без ущемления прав людей, чтобы не было у нас дикого капитализма. Но он всегда будет приветствовать поя</w:t>
      </w:r>
      <w:r>
        <w:t>в</w:t>
      </w:r>
      <w:r>
        <w:t>ление все большего количества богатых.</w:t>
      </w:r>
    </w:p>
    <w:p w14:paraId="5D3E245B" w14:textId="77777777" w:rsidR="00055884" w:rsidRDefault="00055884">
      <w:pPr>
        <w:spacing w:before="40"/>
        <w:ind w:firstLine="709"/>
        <w:jc w:val="both"/>
      </w:pPr>
      <w:r>
        <w:t>Мы достаточно долго искали врагов вовне, но не нашли их там. Оказалось, что основа наших гор</w:t>
      </w:r>
      <w:r>
        <w:t>е</w:t>
      </w:r>
      <w:r>
        <w:t>стей внутри нас самих и от нас зависит - когда мы от них освободимся.</w:t>
      </w:r>
    </w:p>
    <w:p w14:paraId="3405A966" w14:textId="77777777" w:rsidR="00055884" w:rsidRDefault="00055884">
      <w:pPr>
        <w:spacing w:before="40"/>
        <w:ind w:firstLine="709"/>
        <w:jc w:val="both"/>
        <w:rPr>
          <w:b/>
          <w:i/>
        </w:rPr>
      </w:pPr>
      <w:r>
        <w:t xml:space="preserve">Давай, дорогой читатель, посмотрим: </w:t>
      </w:r>
      <w:r>
        <w:rPr>
          <w:b/>
          <w:i/>
        </w:rPr>
        <w:t>«А каков наш положительный потенциал? Что ценного мы имеем на настоящее время, что может явиться тем ростком, что обеспечит наше процветание в будущем?»</w:t>
      </w:r>
    </w:p>
    <w:p w14:paraId="58408EF0" w14:textId="77777777" w:rsidR="00055884" w:rsidRDefault="00647EB5">
      <w:pPr>
        <w:pStyle w:val="12"/>
        <w:jc w:val="both"/>
      </w:pPr>
      <w:bookmarkStart w:id="297" w:name="_Toc201323908"/>
      <w:r>
        <w:pict w14:anchorId="16ECF525">
          <v:shape id="_x0000_i1063" type="#_x0000_t75" style="width:247pt;height:184pt">
            <v:imagedata r:id="rId60" o:title=""/>
          </v:shape>
        </w:pict>
      </w:r>
      <w:r w:rsidR="007827DA">
        <w:tab/>
      </w:r>
      <w:r w:rsidR="00055884">
        <w:t>Спасибо Горбачеву?</w:t>
      </w:r>
      <w:bookmarkEnd w:id="297"/>
    </w:p>
    <w:p w14:paraId="3FB861B5" w14:textId="77777777" w:rsidR="00055884" w:rsidRDefault="00055884">
      <w:pPr>
        <w:spacing w:before="40"/>
        <w:ind w:firstLine="709"/>
        <w:jc w:val="both"/>
      </w:pPr>
      <w:r>
        <w:t>Нам крупно повезло с нашими лидерами. Если бы не Горбачев, то, скорее всего,  не было бы пер</w:t>
      </w:r>
      <w:r>
        <w:t>е</w:t>
      </w:r>
      <w:r>
        <w:t>стройки. Конечно, он плоть от плоти, кровь от крови дитя той системы, что его вывела наверх. И поэтому он никак не мог сделать то, что он просто не мог сд</w:t>
      </w:r>
      <w:r>
        <w:t>е</w:t>
      </w:r>
      <w:r>
        <w:t>лать.</w:t>
      </w:r>
    </w:p>
    <w:p w14:paraId="1F893266" w14:textId="77777777" w:rsidR="00055884" w:rsidRDefault="00055884">
      <w:pPr>
        <w:spacing w:before="40"/>
        <w:ind w:firstLine="709"/>
        <w:jc w:val="both"/>
      </w:pPr>
      <w:r>
        <w:t>Но его огромная заслуга в том, что он даже в этих условиях что - то сделал. Пусть не последов</w:t>
      </w:r>
      <w:r>
        <w:t>а</w:t>
      </w:r>
      <w:r>
        <w:t>тельно, пусть с сомнениями и колебаниями, но хребет тоталитарной системе он сломал. Делать же более р</w:t>
      </w:r>
      <w:r>
        <w:t>а</w:t>
      </w:r>
      <w:r>
        <w:t xml:space="preserve">дикальные шаги ему просто - </w:t>
      </w:r>
      <w:proofErr w:type="spellStart"/>
      <w:r>
        <w:t>напросто</w:t>
      </w:r>
      <w:proofErr w:type="spellEnd"/>
      <w:r>
        <w:t xml:space="preserve"> не дали бы, даже если бы он этого захотел.</w:t>
      </w:r>
    </w:p>
    <w:p w14:paraId="6D5F3E21" w14:textId="2EBEE9C9" w:rsidR="00055884" w:rsidRDefault="00055884">
      <w:pPr>
        <w:spacing w:before="40"/>
        <w:ind w:firstLine="709"/>
        <w:jc w:val="both"/>
      </w:pPr>
      <w:r>
        <w:t>Конечно, теперь мы можем говорить, что лу</w:t>
      </w:r>
      <w:r>
        <w:t>ч</w:t>
      </w:r>
      <w:r>
        <w:t>ше было бы идти по чему - либо похожему на кита</w:t>
      </w:r>
      <w:r>
        <w:t>й</w:t>
      </w:r>
      <w:r>
        <w:t>скую модель - меньше было бы бед и проблем. Но и</w:t>
      </w:r>
      <w:r>
        <w:t>с</w:t>
      </w:r>
      <w:r>
        <w:t>тория никогда не пишется в сослагательном наклон</w:t>
      </w:r>
      <w:r>
        <w:t>е</w:t>
      </w:r>
      <w:r>
        <w:t>нии. Что случилось, то не случайно! Кто знает куда бы мы зашли на этом пути</w:t>
      </w:r>
      <w:r w:rsidR="00397BE5">
        <w:t xml:space="preserve"> – ведь мы не китайцы с их т</w:t>
      </w:r>
      <w:r w:rsidR="00397BE5">
        <w:t>ы</w:t>
      </w:r>
      <w:r w:rsidR="00397BE5">
        <w:t>сячелетними конфуцианскими традициями</w:t>
      </w:r>
      <w:r>
        <w:t xml:space="preserve">! </w:t>
      </w:r>
    </w:p>
    <w:p w14:paraId="79DF7856" w14:textId="77777777" w:rsidR="00055884" w:rsidRDefault="00055884">
      <w:pPr>
        <w:pStyle w:val="12"/>
        <w:jc w:val="both"/>
      </w:pPr>
      <w:bookmarkStart w:id="298" w:name="_Toc201323909"/>
      <w:r>
        <w:t>Всему свое время</w:t>
      </w:r>
      <w:bookmarkEnd w:id="298"/>
    </w:p>
    <w:p w14:paraId="0D18814B" w14:textId="77777777" w:rsidR="00055884" w:rsidRDefault="00055884">
      <w:pPr>
        <w:spacing w:before="40"/>
        <w:ind w:firstLine="709"/>
        <w:jc w:val="both"/>
      </w:pPr>
      <w:r>
        <w:t>Та страна, что психологически не доросла до демократии, будет страдать при попытках ее насил</w:t>
      </w:r>
      <w:r>
        <w:t>ь</w:t>
      </w:r>
      <w:r>
        <w:t>ственного внедрения даже хуже, чем от диктатуры. «Детское» общество должно управляться авторитарно. Должен быть «воспитатель». Например, в какой - то мере эту роль для Франции сыграл генерал Де Голль, а в США - Рузвельт.</w:t>
      </w:r>
    </w:p>
    <w:p w14:paraId="0024CC14" w14:textId="77777777" w:rsidR="00055884" w:rsidRDefault="00055884">
      <w:pPr>
        <w:spacing w:before="40"/>
        <w:ind w:firstLine="709"/>
        <w:jc w:val="both"/>
      </w:pPr>
      <w:r>
        <w:t>Но когда каждый член общества дозревает до понимания своей личной роли и личной ответственн</w:t>
      </w:r>
      <w:r>
        <w:t>о</w:t>
      </w:r>
      <w:r>
        <w:t>сти за то, что творится в обществе, то такое общество будет благоденствовать при демократии. И ему не нужны будут руководители с жесткими и длинными руками.</w:t>
      </w:r>
    </w:p>
    <w:p w14:paraId="1EB5C6BA" w14:textId="1AE53E94" w:rsidR="00055884" w:rsidRDefault="00397BE5">
      <w:pPr>
        <w:spacing w:before="40"/>
        <w:ind w:firstLine="709"/>
        <w:jc w:val="both"/>
      </w:pPr>
      <w:r>
        <w:t xml:space="preserve">Да к тому же в настоящее время (пишу это в 2017 году) мы видим, что </w:t>
      </w:r>
      <w:r w:rsidR="00100F3C">
        <w:t>демократия оказалась очень уязвима перед глобализацией, когда транснационал</w:t>
      </w:r>
      <w:r w:rsidR="00100F3C">
        <w:t>ь</w:t>
      </w:r>
      <w:r w:rsidR="00100F3C">
        <w:t>ные корпорации и</w:t>
      </w:r>
      <w:r w:rsidR="00100F3C" w:rsidRPr="00100F3C">
        <w:t xml:space="preserve"> </w:t>
      </w:r>
      <w:r w:rsidR="00100F3C">
        <w:t>теневые наднациональные структ</w:t>
      </w:r>
      <w:r w:rsidR="00100F3C">
        <w:t>у</w:t>
      </w:r>
      <w:r w:rsidR="00100F3C">
        <w:t>ры прибрали реальную власть в свои руки. А беже</w:t>
      </w:r>
      <w:r w:rsidR="00100F3C">
        <w:t>н</w:t>
      </w:r>
      <w:r w:rsidR="00100F3C">
        <w:t>цы… А терроризм…</w:t>
      </w:r>
    </w:p>
    <w:p w14:paraId="3E958E89" w14:textId="77777777" w:rsidR="009A371C" w:rsidRDefault="009A371C" w:rsidP="009A371C">
      <w:pPr>
        <w:spacing w:before="40"/>
        <w:ind w:firstLine="709"/>
        <w:jc w:val="both"/>
      </w:pPr>
    </w:p>
    <w:p w14:paraId="0A89F22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....кто мстит, иногда жалеет о совершенном, тот, кто прощает, никогда не жалеет об этом.</w:t>
      </w:r>
    </w:p>
    <w:p w14:paraId="691B16C8"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А.Дюма</w:t>
      </w:r>
      <w:proofErr w:type="spellEnd"/>
      <w:r>
        <w:t xml:space="preserve"> - отец.</w:t>
      </w:r>
    </w:p>
    <w:p w14:paraId="4F45F057" w14:textId="77777777" w:rsidR="009A371C" w:rsidRDefault="009A371C" w:rsidP="009A371C">
      <w:pPr>
        <w:spacing w:before="40"/>
        <w:ind w:firstLine="709"/>
        <w:jc w:val="both"/>
      </w:pPr>
    </w:p>
    <w:p w14:paraId="4205918B" w14:textId="77777777" w:rsidR="00100F3C" w:rsidRDefault="00100F3C">
      <w:pPr>
        <w:spacing w:before="40"/>
        <w:ind w:firstLine="709"/>
        <w:jc w:val="both"/>
      </w:pPr>
      <w:r>
        <w:t>Пока, к сожалению, нами могут управлять только люди со старой закалкой. Такова наша полит</w:t>
      </w:r>
      <w:r>
        <w:t>и</w:t>
      </w:r>
      <w:r>
        <w:t>ческая реальность, что до стандартов западной пол</w:t>
      </w:r>
      <w:r>
        <w:t>и</w:t>
      </w:r>
      <w:r>
        <w:t>тики не выросли ни мы сами, ни наши руководители.</w:t>
      </w:r>
    </w:p>
    <w:p w14:paraId="492212D8" w14:textId="6AAD4B4C" w:rsidR="00055884" w:rsidRDefault="00055884">
      <w:pPr>
        <w:spacing w:before="40"/>
        <w:ind w:firstLine="709"/>
        <w:jc w:val="both"/>
      </w:pPr>
      <w:r>
        <w:t>Даже многим демократам первой волны не уд</w:t>
      </w:r>
      <w:r>
        <w:t>а</w:t>
      </w:r>
      <w:r>
        <w:t>лось устоять перед искушением властью. Сказывается и недостаток культуры, как общей, так и политич</w:t>
      </w:r>
      <w:r>
        <w:t>е</w:t>
      </w:r>
      <w:r>
        <w:t>ской, а также неразвитость обратной - контрольной - связи с обществом.</w:t>
      </w:r>
    </w:p>
    <w:p w14:paraId="3B39CF1F" w14:textId="77777777" w:rsidR="00055884" w:rsidRDefault="00055884">
      <w:pPr>
        <w:pStyle w:val="12"/>
        <w:jc w:val="both"/>
      </w:pPr>
      <w:bookmarkStart w:id="299" w:name="_Toc201323910"/>
      <w:r>
        <w:t>Мы уже далеко не Туркмения!</w:t>
      </w:r>
      <w:bookmarkEnd w:id="299"/>
    </w:p>
    <w:p w14:paraId="33CBAC42" w14:textId="12E770F2" w:rsidR="00055884" w:rsidRDefault="00055884">
      <w:pPr>
        <w:spacing w:before="40"/>
        <w:ind w:firstLine="709"/>
        <w:jc w:val="both"/>
      </w:pPr>
      <w:r>
        <w:t xml:space="preserve">Но наше руководство не дрейфует к </w:t>
      </w:r>
      <w:r w:rsidR="00100F3C">
        <w:t>диктатуре</w:t>
      </w:r>
      <w:r>
        <w:t xml:space="preserve">. </w:t>
      </w:r>
      <w:r w:rsidR="00100F3C">
        <w:t>Оно по необходимости авторитарно, особенно сейчас, когда мир меняется с огромной скоростью. И надо очень быстро реагировать и блокировать угрозы (что не может делать аморфная и безвольная элита Евр</w:t>
      </w:r>
      <w:r w:rsidR="00100F3C">
        <w:t>о</w:t>
      </w:r>
      <w:r w:rsidR="00100F3C">
        <w:t xml:space="preserve">союза). </w:t>
      </w:r>
    </w:p>
    <w:p w14:paraId="279C2B35" w14:textId="77777777" w:rsidR="00055884" w:rsidRDefault="00055884">
      <w:pPr>
        <w:spacing w:before="40"/>
        <w:ind w:firstLine="709"/>
        <w:jc w:val="both"/>
      </w:pPr>
      <w:r>
        <w:t>Нашей стране по - настоящему повезло с Ел</w:t>
      </w:r>
      <w:r>
        <w:t>ь</w:t>
      </w:r>
      <w:r>
        <w:t>циным. При всех своих недостатках, реальных или приписываемых ему, при всех ошибках и непослед</w:t>
      </w:r>
      <w:r>
        <w:t>о</w:t>
      </w:r>
      <w:r>
        <w:t>вательности, он - благословение для нашей страны. Он по привычке, приобретенной в бытность одним из коммунистических лидеров, крепко держал власть в своих руках и не отдал ее без боя никому.</w:t>
      </w:r>
    </w:p>
    <w:p w14:paraId="2D3251D1" w14:textId="53E4BDA5" w:rsidR="00055884" w:rsidRDefault="00055884">
      <w:pPr>
        <w:spacing w:before="40"/>
        <w:ind w:firstLine="709"/>
        <w:jc w:val="both"/>
      </w:pPr>
      <w:r>
        <w:t>Ельцин, несмотря на те возможности, что им</w:t>
      </w:r>
      <w:r>
        <w:t>е</w:t>
      </w:r>
      <w:r>
        <w:t>лись в его руках, весьма скромно (учитывая многоле</w:t>
      </w:r>
      <w:r>
        <w:t>т</w:t>
      </w:r>
      <w:r>
        <w:t>ний опыт  наших коммунистических лидеров) польз</w:t>
      </w:r>
      <w:r>
        <w:t>о</w:t>
      </w:r>
      <w:r>
        <w:t xml:space="preserve">вался своей властью.  </w:t>
      </w:r>
    </w:p>
    <w:p w14:paraId="7E79964A" w14:textId="77777777" w:rsidR="00055884" w:rsidRDefault="00055884">
      <w:pPr>
        <w:pStyle w:val="12"/>
        <w:jc w:val="both"/>
      </w:pPr>
      <w:bookmarkStart w:id="300" w:name="_Toc201323911"/>
      <w:r>
        <w:t>Резкие движения всегда опасны?</w:t>
      </w:r>
      <w:bookmarkEnd w:id="300"/>
    </w:p>
    <w:p w14:paraId="19878D25" w14:textId="77777777" w:rsidR="00055884" w:rsidRDefault="00055884">
      <w:pPr>
        <w:spacing w:before="40"/>
        <w:ind w:firstLine="709"/>
        <w:jc w:val="both"/>
      </w:pPr>
      <w:r>
        <w:t>Вспомни, дорогой читатель, октябрьские соб</w:t>
      </w:r>
      <w:r>
        <w:t>ы</w:t>
      </w:r>
      <w:r>
        <w:t>тия 1993 года, когда вся страна ждала от него реш</w:t>
      </w:r>
      <w:r>
        <w:t>и</w:t>
      </w:r>
      <w:r>
        <w:t>тельных действий, а он колебался и медлил. Мы м</w:t>
      </w:r>
      <w:r>
        <w:t>о</w:t>
      </w:r>
      <w:r>
        <w:t>жем это осуждать. Но одно резкое движение в той о</w:t>
      </w:r>
      <w:r>
        <w:t>б</w:t>
      </w:r>
      <w:r>
        <w:t>становке способно было вызвать широкомасштабную гражданскую войну. И то, что мы преодолели этот кризис малой кровью - несомненная заслуга Ельцина!</w:t>
      </w:r>
    </w:p>
    <w:p w14:paraId="003E8C74" w14:textId="77777777" w:rsidR="00055884" w:rsidRDefault="00055884">
      <w:pPr>
        <w:spacing w:before="40"/>
        <w:ind w:firstLine="709"/>
        <w:jc w:val="both"/>
      </w:pPr>
      <w:r>
        <w:t>Одно резкое движение в национальной полит</w:t>
      </w:r>
      <w:r>
        <w:t>и</w:t>
      </w:r>
      <w:r>
        <w:t>ке (по типу предлагаемых Жириновским) и нам не избежать чего-нибудь подобного событиям или в Югославии или на Кавказе, но на территории 1/6 пл</w:t>
      </w:r>
      <w:r>
        <w:t>а</w:t>
      </w:r>
      <w:r>
        <w:t>неты. Да еще начиненной самым крупным ядерным потенциалом, имеющимся на планете.</w:t>
      </w:r>
    </w:p>
    <w:p w14:paraId="7A9EE09B" w14:textId="77777777" w:rsidR="00055884" w:rsidRDefault="00055884">
      <w:pPr>
        <w:spacing w:before="40"/>
        <w:ind w:firstLine="709"/>
        <w:jc w:val="both"/>
      </w:pPr>
      <w:r>
        <w:t>Ельцин действовал как опытный сапер в сло</w:t>
      </w:r>
      <w:r>
        <w:t>ж</w:t>
      </w:r>
      <w:r>
        <w:t>ной ситуации.  Это идеальный политик переходного типа для такой многонациональной страны, как наша. Он работал по принципу подушки - мягко гасил все удары и позволял “пару” выйти в этих ударах. Чего стоит только его система сдержек и противовесов в  то смутное время, когда производились самые главные изменения в экономике. Я уверен, что это помогло ни одной из сторон не взять абсолютной власти.</w:t>
      </w:r>
    </w:p>
    <w:p w14:paraId="3C1B896E" w14:textId="77777777" w:rsidR="00055884" w:rsidRDefault="00055884">
      <w:pPr>
        <w:spacing w:before="40"/>
        <w:ind w:firstLine="709"/>
        <w:jc w:val="both"/>
      </w:pPr>
      <w:r>
        <w:t>Но при всем при этом хоть и мелкими шажками (особенно кажущимися такими нам, привыкшим в коммунистические времена шагать гигантскими ш</w:t>
      </w:r>
      <w:r>
        <w:t>а</w:t>
      </w:r>
      <w:r>
        <w:t>гами - на месте!), вел нас в направлении создания б</w:t>
      </w:r>
      <w:r>
        <w:t>о</w:t>
      </w:r>
      <w:r>
        <w:t>лее достойного человека общества.</w:t>
      </w:r>
    </w:p>
    <w:p w14:paraId="07741137" w14:textId="77777777" w:rsidR="00055884" w:rsidRDefault="00055884">
      <w:pPr>
        <w:pStyle w:val="12"/>
        <w:jc w:val="both"/>
      </w:pPr>
      <w:bookmarkStart w:id="301" w:name="_Toc201323912"/>
      <w:r>
        <w:t>К наркотику власти устойчивы только в</w:t>
      </w:r>
      <w:r>
        <w:t>е</w:t>
      </w:r>
      <w:r>
        <w:t>ликие люди?</w:t>
      </w:r>
      <w:bookmarkEnd w:id="301"/>
    </w:p>
    <w:p w14:paraId="0AC50CB4" w14:textId="77777777" w:rsidR="00055884" w:rsidRDefault="00055884">
      <w:pPr>
        <w:spacing w:before="40"/>
        <w:ind w:firstLine="709"/>
        <w:jc w:val="both"/>
      </w:pPr>
      <w:r>
        <w:t>И последний штрих его карьеры – добровол</w:t>
      </w:r>
      <w:r>
        <w:t>ь</w:t>
      </w:r>
      <w:r>
        <w:t>ная отставка с поста президента. Мое мнение о нем после этого поднялось в еще большей степени. Власть – наркотик! И в истории нашей страны не было ни одного случая, чтобы кто-нибудь до Ельцина сам «слезал с этой иглы». Ельцин смог это сделать!</w:t>
      </w:r>
    </w:p>
    <w:p w14:paraId="4484FED3" w14:textId="4C740FEE" w:rsidR="00055884" w:rsidRDefault="00055884">
      <w:pPr>
        <w:spacing w:before="40"/>
        <w:ind w:firstLine="709"/>
        <w:jc w:val="both"/>
      </w:pPr>
      <w:r>
        <w:t xml:space="preserve">Понятно, что в любом деле можно при желании и при тех  же равных условиях, достичь большего. </w:t>
      </w:r>
      <w:r w:rsidR="004C4B3D">
        <w:t xml:space="preserve"> И Ельцин за время, пока являл</w:t>
      </w:r>
      <w:r>
        <w:t>ся президентом России, мог бы сделать больше, чем  сделал.</w:t>
      </w:r>
    </w:p>
    <w:p w14:paraId="3D30CFA7" w14:textId="70AA8C84" w:rsidR="00055884" w:rsidRDefault="00055884">
      <w:pPr>
        <w:spacing w:before="40"/>
        <w:ind w:firstLine="709"/>
        <w:jc w:val="both"/>
      </w:pPr>
      <w:r>
        <w:t>Но, когда мы представляем желаемые результ</w:t>
      </w:r>
      <w:r>
        <w:t>а</w:t>
      </w:r>
      <w:r>
        <w:t>ты, которых мог бы достичь политик, мы совершенно не учитываем, что в каждый данный момент на вектор политики действует огромное количество факторов. И результат, которого можно достичь сейчас, используя имеющиеся на данный момент возможности, сове</w:t>
      </w:r>
      <w:r>
        <w:t>р</w:t>
      </w:r>
      <w:r>
        <w:t>шенно не сравним с тем результатом, которого мы могли бы достичь раньше или позже.</w:t>
      </w:r>
      <w:r w:rsidR="005F3B95">
        <w:t xml:space="preserve"> </w:t>
      </w:r>
    </w:p>
    <w:p w14:paraId="149AFBD5" w14:textId="77777777" w:rsidR="009A371C" w:rsidRDefault="009A371C" w:rsidP="009A371C">
      <w:pPr>
        <w:spacing w:before="40"/>
        <w:ind w:firstLine="709"/>
        <w:jc w:val="both"/>
      </w:pPr>
    </w:p>
    <w:p w14:paraId="18BBDCC5"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Я убежден, что большая часть несчастий чел</w:t>
      </w:r>
      <w:r>
        <w:t>о</w:t>
      </w:r>
      <w:r>
        <w:t>веческих обусловлена неправильной оценкой исти</w:t>
      </w:r>
      <w:r>
        <w:t>н</w:t>
      </w:r>
      <w:r>
        <w:t>ной ценности вещей.</w:t>
      </w:r>
    </w:p>
    <w:p w14:paraId="7A11227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Б.Франклин</w:t>
      </w:r>
      <w:proofErr w:type="spellEnd"/>
      <w:r>
        <w:t>.</w:t>
      </w:r>
    </w:p>
    <w:p w14:paraId="7E652D10" w14:textId="77777777" w:rsidR="009A371C" w:rsidRDefault="009A371C" w:rsidP="009A371C">
      <w:pPr>
        <w:spacing w:before="40"/>
        <w:ind w:firstLine="709"/>
        <w:jc w:val="both"/>
      </w:pPr>
    </w:p>
    <w:p w14:paraId="1F6CAC8B" w14:textId="77777777" w:rsidR="005F3B95" w:rsidRDefault="005F3B95" w:rsidP="009A371C">
      <w:pPr>
        <w:spacing w:before="40"/>
        <w:ind w:firstLine="709"/>
        <w:jc w:val="both"/>
      </w:pPr>
    </w:p>
    <w:p w14:paraId="4A3990FE" w14:textId="77777777" w:rsidR="005F3B95" w:rsidRDefault="005F3B95">
      <w:pPr>
        <w:pStyle w:val="12"/>
        <w:jc w:val="both"/>
      </w:pPr>
      <w:bookmarkStart w:id="302" w:name="_Toc201323913"/>
      <w:r>
        <w:t>Путин – наше все?</w:t>
      </w:r>
    </w:p>
    <w:p w14:paraId="49C3F52A" w14:textId="77777777" w:rsidR="005F3B95" w:rsidRDefault="005F3B95" w:rsidP="005F3B95">
      <w:pPr>
        <w:spacing w:before="40"/>
        <w:ind w:firstLine="709"/>
        <w:jc w:val="both"/>
      </w:pPr>
      <w:r>
        <w:t>И, понятно, что нашей стране невероятно п</w:t>
      </w:r>
      <w:r>
        <w:t>о</w:t>
      </w:r>
      <w:r>
        <w:t>везло с Путиным! Опять же, к нему можно относиться по-разному. Но то, что это безусловный патриот и ч</w:t>
      </w:r>
      <w:r>
        <w:t>е</w:t>
      </w:r>
      <w:r>
        <w:t>ловек на своем месте и в нужное время – факт, кот</w:t>
      </w:r>
      <w:r>
        <w:t>о</w:t>
      </w:r>
      <w:r>
        <w:t>рый признают даже недоброжелатели. Он очень умело и с огромным мастерством ведет нашу страну по бу</w:t>
      </w:r>
      <w:r>
        <w:t>р</w:t>
      </w:r>
      <w:r>
        <w:t>ному морю современности. Он четко понимает те</w:t>
      </w:r>
      <w:r>
        <w:t>н</w:t>
      </w:r>
      <w:r>
        <w:t>денции развития планеты и нашей страны в частности. И можно сказать, что чуть ли не один переломил те тенденции, которые вели нас к упадку, возродил го</w:t>
      </w:r>
      <w:r>
        <w:t>р</w:t>
      </w:r>
      <w:r>
        <w:t>дость за страну и заставил считаться с нами весь мир. И я надеюсь, что это позволит нашей стране не только возродиться из пепла 90-х, но и вновь стать одной из ведущих стран планеты!</w:t>
      </w:r>
    </w:p>
    <w:p w14:paraId="3961E5FF" w14:textId="1D7C4654" w:rsidR="00055884" w:rsidRDefault="00055884">
      <w:pPr>
        <w:pStyle w:val="12"/>
        <w:jc w:val="both"/>
      </w:pPr>
      <w:r>
        <w:t>Увидим за деревьями лес!</w:t>
      </w:r>
      <w:bookmarkEnd w:id="302"/>
    </w:p>
    <w:p w14:paraId="53A48E9C" w14:textId="77777777" w:rsidR="005F3B95" w:rsidRDefault="005F3B95">
      <w:pPr>
        <w:spacing w:before="40"/>
        <w:ind w:firstLine="709"/>
        <w:jc w:val="both"/>
      </w:pPr>
    </w:p>
    <w:p w14:paraId="7BC13F00" w14:textId="1132599D" w:rsidR="00055884" w:rsidRDefault="00055884">
      <w:pPr>
        <w:spacing w:before="40"/>
        <w:ind w:firstLine="709"/>
        <w:jc w:val="both"/>
      </w:pPr>
      <w:r>
        <w:t xml:space="preserve">Да, конечно, мы сейчас живем </w:t>
      </w:r>
      <w:r w:rsidR="004C4B3D">
        <w:t>не так хорошо, как хотелось бы</w:t>
      </w:r>
      <w:r>
        <w:t>. Я ни в кое мере не пытаюсь тебе, д</w:t>
      </w:r>
      <w:r>
        <w:t>о</w:t>
      </w:r>
      <w:r>
        <w:t xml:space="preserve">рогой читатель, доказать обратное. Но </w:t>
      </w:r>
      <w:r>
        <w:rPr>
          <w:b/>
          <w:i/>
        </w:rPr>
        <w:t>разумный эг</w:t>
      </w:r>
      <w:r>
        <w:rPr>
          <w:b/>
          <w:i/>
        </w:rPr>
        <w:t>о</w:t>
      </w:r>
      <w:r>
        <w:rPr>
          <w:b/>
          <w:i/>
        </w:rPr>
        <w:t>ист</w:t>
      </w:r>
      <w:r>
        <w:t xml:space="preserve"> не будет </w:t>
      </w:r>
      <w:proofErr w:type="spellStart"/>
      <w:r>
        <w:t>зашоривать</w:t>
      </w:r>
      <w:proofErr w:type="spellEnd"/>
      <w:r>
        <w:t xml:space="preserve"> свое сознание расхожими клише, а посмотрит на окружающее и как в микроскоп и как в телескоп.</w:t>
      </w:r>
    </w:p>
    <w:p w14:paraId="3F9ADB43" w14:textId="77777777" w:rsidR="00055884" w:rsidRDefault="00055884">
      <w:pPr>
        <w:spacing w:before="40"/>
        <w:ind w:firstLine="709"/>
        <w:jc w:val="both"/>
      </w:pPr>
      <w:r>
        <w:t>Ведь рядом с плохим есть несомненные ростки хорошего.  Кто - то не видит их из - за того, что не хочет видеть, кто - то привык мерить достижения только громадьем планов. Ростки нашего будущего благополучия есть и с каждым днем становятся все крепче!</w:t>
      </w:r>
    </w:p>
    <w:p w14:paraId="32DA6159" w14:textId="77777777" w:rsidR="00055884" w:rsidRDefault="00055884">
      <w:pPr>
        <w:spacing w:before="40"/>
        <w:ind w:firstLine="709"/>
        <w:jc w:val="both"/>
      </w:pPr>
      <w:r>
        <w:t>Но не жди, дорогой читатель, слишком  мног</w:t>
      </w:r>
      <w:r>
        <w:t>о</w:t>
      </w:r>
      <w:r>
        <w:t>го  от новорожденного ребенка. Он должен еще научиться ходить, разговаривать, его надо долго об</w:t>
      </w:r>
      <w:r>
        <w:t>у</w:t>
      </w:r>
      <w:r>
        <w:t>чать всему необходимому для жизни.  Вложи в него свою любовь, свою заботу, свою энергию. Только п</w:t>
      </w:r>
      <w:r>
        <w:t>о</w:t>
      </w:r>
      <w:r>
        <w:t xml:space="preserve">сле этого он способен дать нам то, ради чего рожден на Землю. И </w:t>
      </w:r>
      <w:r>
        <w:rPr>
          <w:b/>
          <w:i/>
        </w:rPr>
        <w:t>разумный эгоист</w:t>
      </w:r>
      <w:r>
        <w:t xml:space="preserve"> будет лелеять его и холить, прощая ему неизбежные БОЛЕЗНИ РОСТА !</w:t>
      </w:r>
    </w:p>
    <w:p w14:paraId="7ED55C29" w14:textId="77777777" w:rsidR="00055884" w:rsidRDefault="00055884">
      <w:pPr>
        <w:spacing w:before="40"/>
        <w:ind w:firstLine="709"/>
        <w:jc w:val="both"/>
      </w:pPr>
      <w:r>
        <w:t>Так каковы же эти ростки?</w:t>
      </w:r>
    </w:p>
    <w:p w14:paraId="5A3D8003" w14:textId="77777777" w:rsidR="00055884" w:rsidRDefault="00055884">
      <w:pPr>
        <w:pStyle w:val="12"/>
        <w:jc w:val="both"/>
      </w:pPr>
      <w:bookmarkStart w:id="303" w:name="_Toc201323914"/>
      <w:r>
        <w:t>Советский плавильный котел лучше амер</w:t>
      </w:r>
      <w:r>
        <w:t>и</w:t>
      </w:r>
      <w:r>
        <w:t>канского?</w:t>
      </w:r>
      <w:bookmarkEnd w:id="303"/>
    </w:p>
    <w:p w14:paraId="0464DB52" w14:textId="77777777" w:rsidR="00055884" w:rsidRDefault="00055884">
      <w:pPr>
        <w:spacing w:before="40"/>
        <w:ind w:firstLine="709"/>
        <w:jc w:val="both"/>
      </w:pPr>
      <w:r>
        <w:t>При всем этническом разнообразии российск</w:t>
      </w:r>
      <w:r>
        <w:t>о</w:t>
      </w:r>
      <w:r>
        <w:t>го общества, мы несем все признаки единой нации. В нас очень много общего, проявляющегося или рядом или под нашими национальными различиями. Мы, благодаря стараниям большевиков, всего за 70 лет прошли тот путь, что американцы прошли за 200 . Мы сплавились, как в одном огромном тигле, в нацию с одним общим языком и во - многом общей культурой.</w:t>
      </w:r>
    </w:p>
    <w:p w14:paraId="2C3E7F4E" w14:textId="77777777" w:rsidR="00055884" w:rsidRDefault="00647EB5">
      <w:pPr>
        <w:spacing w:before="40"/>
        <w:ind w:firstLine="709"/>
        <w:jc w:val="both"/>
      </w:pPr>
      <w:r>
        <w:pict w14:anchorId="1B8549F6">
          <v:shape id="_x0000_i1064" type="#_x0000_t75" style="width:248pt;height:185pt">
            <v:imagedata r:id="rId61" o:title=""/>
          </v:shape>
        </w:pict>
      </w:r>
      <w:r w:rsidR="007827DA">
        <w:tab/>
      </w:r>
      <w:r w:rsidR="00055884">
        <w:t>Все народности, что населяют нашу необъя</w:t>
      </w:r>
      <w:r w:rsidR="00055884">
        <w:t>т</w:t>
      </w:r>
      <w:r w:rsidR="00055884">
        <w:t>ную страну, вложили свой потенциал, свою культуру, свой дух в формирование того менталитета, что сейчас имеется у нашей нации.  Все мы (и русские, может быть, в большей степени, чем остальные) изменились под этим многогранным влиянием всех на всех.</w:t>
      </w:r>
    </w:p>
    <w:p w14:paraId="74A694BF" w14:textId="77777777" w:rsidR="00055884" w:rsidRDefault="00055884" w:rsidP="00676796">
      <w:pPr>
        <w:spacing w:before="40"/>
        <w:ind w:firstLine="708"/>
        <w:jc w:val="both"/>
      </w:pPr>
      <w:r>
        <w:t>И это величайшее благо для всех национальн</w:t>
      </w:r>
      <w:r>
        <w:t>о</w:t>
      </w:r>
      <w:r>
        <w:t>стей, что населяют нашу страну. Только те нации и национальности, что свободно впитывают, ассимил</w:t>
      </w:r>
      <w:r>
        <w:t>и</w:t>
      </w:r>
      <w:r>
        <w:t>руют и пользуются культурным богатством других наций, способны по - настоящему расцвести и стать нацией в полном смысле этого слова.</w:t>
      </w:r>
    </w:p>
    <w:p w14:paraId="35A5532E" w14:textId="77777777" w:rsidR="00055884" w:rsidRDefault="00055884">
      <w:pPr>
        <w:spacing w:before="40"/>
        <w:ind w:firstLine="709"/>
        <w:jc w:val="both"/>
      </w:pPr>
      <w:r>
        <w:t>История учит, что национальная ограниче</w:t>
      </w:r>
      <w:r>
        <w:t>н</w:t>
      </w:r>
      <w:r>
        <w:t>ность, замыкание на себя, в долговременной перспе</w:t>
      </w:r>
      <w:r>
        <w:t>к</w:t>
      </w:r>
      <w:r>
        <w:t>тиве может привести только к краху. Конечно, бол</w:t>
      </w:r>
      <w:r>
        <w:t>ь</w:t>
      </w:r>
      <w:r>
        <w:t>шевики делали нас «советскими людьми»  огнем и мечом, погубив или же разогнав по всему белу свету практически половину россиян. Но у истории нет только белых или же только черных сторон.</w:t>
      </w:r>
    </w:p>
    <w:p w14:paraId="2274E5DA" w14:textId="77777777" w:rsidR="00055884" w:rsidRDefault="00055884">
      <w:pPr>
        <w:pStyle w:val="12"/>
        <w:jc w:val="both"/>
      </w:pPr>
      <w:bookmarkStart w:id="304" w:name="_Toc201323915"/>
      <w:r>
        <w:t>Что досталось нам от большевиков</w:t>
      </w:r>
      <w:bookmarkEnd w:id="304"/>
    </w:p>
    <w:p w14:paraId="79A2A360" w14:textId="77777777" w:rsidR="00055884" w:rsidRDefault="00055884">
      <w:pPr>
        <w:spacing w:before="40"/>
        <w:ind w:firstLine="709"/>
        <w:jc w:val="both"/>
      </w:pPr>
      <w:r>
        <w:t>Большевики оставили после себя единую нацию с очень высоким уровнем образованности, с прекрасной наукой и развитым производством. У нас неплохая инфраструктура городов, мы даже в этих условиях понятия не имеем про голод и массовые и</w:t>
      </w:r>
      <w:r>
        <w:t>н</w:t>
      </w:r>
      <w:r>
        <w:t>фекционные заболевания.</w:t>
      </w:r>
    </w:p>
    <w:p w14:paraId="6F628924" w14:textId="77777777" w:rsidR="00055884" w:rsidRDefault="00055884">
      <w:pPr>
        <w:spacing w:before="40"/>
        <w:ind w:firstLine="709"/>
        <w:jc w:val="both"/>
      </w:pPr>
      <w:r>
        <w:t>Как бы ни ругали нашу медицину, сравнивая ее с американской, но она вовсе не так уж плохо работ</w:t>
      </w:r>
      <w:r>
        <w:t>а</w:t>
      </w:r>
      <w:r>
        <w:t>ет. У нас прекрасно организованная система социал</w:t>
      </w:r>
      <w:r>
        <w:t>ь</w:t>
      </w:r>
      <w:r>
        <w:t>ного обеспечения. Конечно, в настоящее время она не может  полностью обеспечить людей необходимой помощью, но это естественная болезнь переходного периода.</w:t>
      </w:r>
    </w:p>
    <w:p w14:paraId="3234203E" w14:textId="77777777" w:rsidR="00C35AEA" w:rsidRDefault="00C35AEA">
      <w:pPr>
        <w:spacing w:before="40"/>
        <w:ind w:firstLine="709"/>
        <w:jc w:val="both"/>
      </w:pPr>
    </w:p>
    <w:p w14:paraId="14C5AF3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Гнев сверх меры вызывает страх,  а неумере</w:t>
      </w:r>
      <w:r>
        <w:t>н</w:t>
      </w:r>
      <w:r>
        <w:t>ная ласка уменьшает к тебе уважение в людских гл</w:t>
      </w:r>
      <w:r>
        <w:t>а</w:t>
      </w:r>
      <w:r>
        <w:t>зах. Не будь настолько суров, чтобы всем надоесть, и настолько кроток, чтобы тебе дерзили.</w:t>
      </w:r>
    </w:p>
    <w:p w14:paraId="7EE059E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Саади.</w:t>
      </w:r>
    </w:p>
    <w:p w14:paraId="7FE6BDB9" w14:textId="77777777" w:rsidR="00C35AEA" w:rsidRDefault="00C35AEA">
      <w:pPr>
        <w:spacing w:before="40"/>
        <w:ind w:firstLine="709"/>
        <w:jc w:val="both"/>
      </w:pPr>
    </w:p>
    <w:p w14:paraId="52096050" w14:textId="77777777" w:rsidR="00055884" w:rsidRDefault="00055884">
      <w:pPr>
        <w:spacing w:before="40"/>
        <w:ind w:firstLine="709"/>
        <w:jc w:val="both"/>
      </w:pPr>
      <w:r>
        <w:t>Как только произойдет стабилизация эконом</w:t>
      </w:r>
      <w:r>
        <w:t>и</w:t>
      </w:r>
      <w:r>
        <w:t>ки и будут произведены необходимые изменения во всех перечисленных службах, они заработают н</w:t>
      </w:r>
      <w:r>
        <w:t>и</w:t>
      </w:r>
      <w:r>
        <w:t>сколько не хуже западных подобных служб. И, скорее всего, даже лучше, потому что многие страны пр</w:t>
      </w:r>
      <w:r>
        <w:t>и</w:t>
      </w:r>
      <w:r>
        <w:t xml:space="preserve">знают, что у нас </w:t>
      </w:r>
      <w:r>
        <w:rPr>
          <w:b/>
          <w:i/>
        </w:rPr>
        <w:t>самые лучшие в мире</w:t>
      </w:r>
      <w:r>
        <w:t xml:space="preserve"> системы обр</w:t>
      </w:r>
      <w:r>
        <w:t>а</w:t>
      </w:r>
      <w:r>
        <w:t>зования и науки.</w:t>
      </w:r>
    </w:p>
    <w:p w14:paraId="4CC0AB83" w14:textId="77777777" w:rsidR="00055884" w:rsidRDefault="00055884">
      <w:pPr>
        <w:spacing w:before="40"/>
        <w:ind w:firstLine="709"/>
        <w:jc w:val="both"/>
      </w:pPr>
      <w:r>
        <w:t>Мы с вами никоим образом не подходим под критерии нации третьего мира. И это несомненное достижение коммунистов, за что мы им должны ск</w:t>
      </w:r>
      <w:r>
        <w:t>а</w:t>
      </w:r>
      <w:r>
        <w:t>зать спасибо (как бы мы к ним ни относились). Но в следствии бесплодности и искусственности тех идей, что питали большевиков, весь этот потенциал работал очень слабо или же только на войну.</w:t>
      </w:r>
    </w:p>
    <w:p w14:paraId="1680A140" w14:textId="77777777" w:rsidR="00055884" w:rsidRDefault="00055884">
      <w:pPr>
        <w:pStyle w:val="12"/>
        <w:jc w:val="both"/>
      </w:pPr>
      <w:bookmarkStart w:id="305" w:name="_Toc201323916"/>
      <w:r>
        <w:t>А если бы этот потенциал не был создан для войны?</w:t>
      </w:r>
      <w:bookmarkEnd w:id="305"/>
    </w:p>
    <w:p w14:paraId="5FB6D3DD" w14:textId="77777777" w:rsidR="00055884" w:rsidRDefault="00055884">
      <w:pPr>
        <w:spacing w:before="40"/>
        <w:ind w:firstLine="709"/>
        <w:jc w:val="both"/>
      </w:pPr>
      <w:r>
        <w:t>Мы делали и делаем открытия мирового уро</w:t>
      </w:r>
      <w:r>
        <w:t>в</w:t>
      </w:r>
      <w:r>
        <w:t>ня, наша фундаментальная наука нисколько не ниже мировых стандартов. А по многим положениям мы занимаем лидирующие места в мировой науке. Бол</w:t>
      </w:r>
      <w:r>
        <w:t>ь</w:t>
      </w:r>
      <w:r>
        <w:t>шинство самых крупных открытий, формирующих сейчас лик цивилизации, сделаны или в нашей стране или же выходцами из нашей страны.</w:t>
      </w:r>
    </w:p>
    <w:p w14:paraId="03EAA74C" w14:textId="77777777" w:rsidR="00055884" w:rsidRDefault="00055884">
      <w:pPr>
        <w:spacing w:before="40"/>
        <w:ind w:firstLine="709"/>
        <w:jc w:val="both"/>
      </w:pPr>
      <w:r>
        <w:t>Мы были первыми в космосе, мы приняли в</w:t>
      </w:r>
      <w:r>
        <w:t>ы</w:t>
      </w:r>
      <w:r>
        <w:t>зов в атомной гонке и вышли на ничью. У нас один из наиболее высоких уровней образованности, у нас больше всего книг на душу населения. И не зря нашу страну называли самой читающей страной в мире. Это действительно так.</w:t>
      </w:r>
    </w:p>
    <w:p w14:paraId="5C20B233" w14:textId="77777777" w:rsidR="00055884" w:rsidRDefault="00055884">
      <w:pPr>
        <w:spacing w:before="40"/>
        <w:ind w:firstLine="709"/>
        <w:jc w:val="both"/>
      </w:pPr>
      <w:r>
        <w:t>Мы подпитали своим, видимо излишним для себя, потенциалом весь мир, когда миллионы наших соотечественников в результате революции и гра</w:t>
      </w:r>
      <w:r>
        <w:t>ж</w:t>
      </w:r>
      <w:r>
        <w:t xml:space="preserve">данской войны были разбросаны по всем странам и континентам. Американцы не скрывают, что чуть не половина промышленного потенциала страны были созданы выходцами из России. </w:t>
      </w:r>
    </w:p>
    <w:p w14:paraId="6D613314" w14:textId="77777777" w:rsidR="00055884" w:rsidRDefault="00055884">
      <w:pPr>
        <w:spacing w:before="40"/>
        <w:ind w:firstLine="709"/>
        <w:jc w:val="both"/>
      </w:pPr>
      <w:r>
        <w:t>Говорят, в кулуарах крупнейших американских корпораций во время деловых встреч очень часто г</w:t>
      </w:r>
      <w:r>
        <w:t>о</w:t>
      </w:r>
      <w:r>
        <w:t>ворят по-русски. А две трети Канадской академии наук - выходцы из России или же их потомки. Таким образом можно обоснованно утверждать, что Россия оплодотворила своими идеями весь мир!</w:t>
      </w:r>
    </w:p>
    <w:p w14:paraId="44F17D54" w14:textId="77777777" w:rsidR="00055884" w:rsidRDefault="00055884">
      <w:pPr>
        <w:spacing w:before="40"/>
        <w:ind w:firstLine="709"/>
        <w:jc w:val="both"/>
      </w:pPr>
      <w:r>
        <w:t>Благодаря большевикам все национальности страны широко приобщились к великому и могучему русскому языку. Он стал им родным. А значит они впитали в себя вместе с языком и многие элементы культуры, в которой живет этот язык. Нет языкового барьера и культуры смешиваются широкими реками друг с другом.</w:t>
      </w:r>
    </w:p>
    <w:p w14:paraId="7F61CB1D" w14:textId="77777777" w:rsidR="00055884" w:rsidRDefault="00055884">
      <w:pPr>
        <w:spacing w:before="40"/>
        <w:ind w:firstLine="709"/>
        <w:jc w:val="both"/>
      </w:pPr>
      <w:r>
        <w:t xml:space="preserve">И </w:t>
      </w:r>
      <w:r>
        <w:rPr>
          <w:b/>
          <w:i/>
        </w:rPr>
        <w:t>разумный эгоист</w:t>
      </w:r>
      <w:r>
        <w:t xml:space="preserve"> будет всегда помнить об этом, гордиться этими достижениями, радоваться за свою нацию!</w:t>
      </w:r>
    </w:p>
    <w:p w14:paraId="65BA224D" w14:textId="77777777" w:rsidR="00055884" w:rsidRDefault="00055884">
      <w:pPr>
        <w:pStyle w:val="12"/>
        <w:jc w:val="both"/>
      </w:pPr>
      <w:bookmarkStart w:id="306" w:name="_Toc201323917"/>
      <w:r>
        <w:t>Сверхсложный язык говорит о сверхсло</w:t>
      </w:r>
      <w:r>
        <w:t>ж</w:t>
      </w:r>
      <w:r>
        <w:t>ной культуре?</w:t>
      </w:r>
      <w:bookmarkEnd w:id="306"/>
    </w:p>
    <w:p w14:paraId="30C2CD19" w14:textId="77777777" w:rsidR="00055884" w:rsidRDefault="00055884">
      <w:pPr>
        <w:spacing w:before="40"/>
        <w:ind w:firstLine="709"/>
        <w:jc w:val="both"/>
      </w:pPr>
      <w:r>
        <w:t>Одна моя знакомая, работавшая переводчиком у приехавшей в нашу страну американки, рассказыв</w:t>
      </w:r>
      <w:r>
        <w:t>а</w:t>
      </w:r>
      <w:r>
        <w:t>ла, что однажды она три часа объясняла этой амер</w:t>
      </w:r>
      <w:r>
        <w:t>и</w:t>
      </w:r>
      <w:r>
        <w:t>канке, что означает русское выражение: «Свой в до</w:t>
      </w:r>
      <w:r>
        <w:t>с</w:t>
      </w:r>
      <w:r>
        <w:t>ку».</w:t>
      </w:r>
    </w:p>
    <w:p w14:paraId="3C430BDA" w14:textId="77777777" w:rsidR="00055884" w:rsidRDefault="00055884">
      <w:pPr>
        <w:spacing w:before="40"/>
        <w:ind w:firstLine="709"/>
        <w:jc w:val="both"/>
      </w:pPr>
      <w:r>
        <w:t>Многие из тех, что приезжает в нашу страну, через некоторое время с удивлением замечают, что их первоначальная гордость своими достижениями и в</w:t>
      </w:r>
      <w:r>
        <w:t>ы</w:t>
      </w:r>
      <w:r>
        <w:t>сокомерие относительно нас, постепенно сменяется недоумением, а потом восхищением и завистью.</w:t>
      </w:r>
    </w:p>
    <w:p w14:paraId="732A86E1" w14:textId="77777777" w:rsidR="00055884" w:rsidRDefault="00055884">
      <w:pPr>
        <w:spacing w:before="40"/>
        <w:ind w:firstLine="709"/>
        <w:jc w:val="both"/>
      </w:pPr>
      <w:r>
        <w:t>Наша жизнь, наши отношения между собой, тот климат межличностных отношений, что свойственен нашей нации, уникален. На Западе очень редко можно встретить такие праздничные столы, как у нас. Русская душа поражает иностранцев своей широтой, щедр</w:t>
      </w:r>
      <w:r>
        <w:t>о</w:t>
      </w:r>
      <w:r>
        <w:t>стью и непредсказуемостью!</w:t>
      </w:r>
    </w:p>
    <w:p w14:paraId="41855A07" w14:textId="77777777" w:rsidR="00055884" w:rsidRDefault="00055884">
      <w:pPr>
        <w:spacing w:before="40"/>
        <w:ind w:firstLine="709"/>
        <w:jc w:val="both"/>
      </w:pPr>
      <w:r>
        <w:t>Я много раз был на Западе. И мне там тошно! Там все настолько ровно и правильно, настолько же, наверное, как у нас не ровно. Но мы постепенно ст</w:t>
      </w:r>
      <w:r>
        <w:t>а</w:t>
      </w:r>
      <w:r>
        <w:t>новимся «ровнее», а жизнь у них – все «</w:t>
      </w:r>
      <w:proofErr w:type="spellStart"/>
      <w:r>
        <w:t>тошнее</w:t>
      </w:r>
      <w:proofErr w:type="spellEnd"/>
      <w:r>
        <w:t>».</w:t>
      </w:r>
    </w:p>
    <w:p w14:paraId="33DB94C9" w14:textId="77777777" w:rsidR="00055884" w:rsidRDefault="00055884">
      <w:pPr>
        <w:spacing w:before="40"/>
        <w:ind w:firstLine="709"/>
        <w:jc w:val="both"/>
      </w:pPr>
    </w:p>
    <w:p w14:paraId="09E7BF7C"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Тот, кто живет в стеклянном доме, не должен бы бросаться камнями в других.</w:t>
      </w:r>
    </w:p>
    <w:p w14:paraId="1AA9B112"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Стивенсон.</w:t>
      </w:r>
    </w:p>
    <w:p w14:paraId="7AFABBC7" w14:textId="77777777" w:rsidR="00055884" w:rsidRDefault="00055884">
      <w:pPr>
        <w:spacing w:before="40"/>
        <w:ind w:firstLine="709"/>
        <w:jc w:val="both"/>
      </w:pPr>
    </w:p>
    <w:p w14:paraId="0002C300" w14:textId="77777777" w:rsidR="00055884" w:rsidRDefault="00055884">
      <w:pPr>
        <w:pStyle w:val="12"/>
        <w:jc w:val="both"/>
      </w:pPr>
      <w:bookmarkStart w:id="307" w:name="_Toc201323918"/>
      <w:r>
        <w:t>Лучшая реклама – антиреклама?</w:t>
      </w:r>
      <w:bookmarkEnd w:id="307"/>
    </w:p>
    <w:p w14:paraId="04FF744D" w14:textId="77777777" w:rsidR="00055884" w:rsidRDefault="00055884">
      <w:pPr>
        <w:spacing w:before="40"/>
        <w:ind w:firstLine="709"/>
        <w:jc w:val="both"/>
      </w:pPr>
      <w:r>
        <w:t>Мы показали всем людям Земли, что коммун</w:t>
      </w:r>
      <w:r>
        <w:t>и</w:t>
      </w:r>
      <w:r>
        <w:t>стические идеи должны витать в воздухе только на уровне идей, но Человечество не доросло до того, чт</w:t>
      </w:r>
      <w:r>
        <w:t>о</w:t>
      </w:r>
      <w:r>
        <w:t>бы внедрять их на практике.  Коммунизм действ</w:t>
      </w:r>
      <w:r>
        <w:t>и</w:t>
      </w:r>
      <w:r>
        <w:t>тельно светлое будущее, но только очень отдаленное.</w:t>
      </w:r>
    </w:p>
    <w:p w14:paraId="571D6246" w14:textId="77777777" w:rsidR="00055884" w:rsidRDefault="00055884">
      <w:pPr>
        <w:spacing w:before="40"/>
        <w:ind w:firstLine="709"/>
        <w:jc w:val="both"/>
      </w:pPr>
      <w:r>
        <w:t>Мы показали на основе грандиозного экспер</w:t>
      </w:r>
      <w:r>
        <w:t>и</w:t>
      </w:r>
      <w:r>
        <w:t>мента, проведенного на 1/6 части суши, что коммун</w:t>
      </w:r>
      <w:r>
        <w:t>и</w:t>
      </w:r>
      <w:r>
        <w:t>стические идеи, воплощенные в жизнь на этом уровне развития, разрушительны, могут привести только к деструкции.</w:t>
      </w:r>
    </w:p>
    <w:p w14:paraId="1D4FF6DD" w14:textId="77777777" w:rsidR="00055884" w:rsidRDefault="00055884">
      <w:pPr>
        <w:spacing w:before="40"/>
        <w:ind w:firstLine="709"/>
        <w:jc w:val="both"/>
      </w:pPr>
      <w:r>
        <w:t>Мы положили себя на алтарь развития Цивил</w:t>
      </w:r>
      <w:r>
        <w:t>и</w:t>
      </w:r>
      <w:r>
        <w:t>зации так же, как это 2000 лет назад сделал в индив</w:t>
      </w:r>
      <w:r>
        <w:t>и</w:t>
      </w:r>
      <w:r>
        <w:t>дуальном порядке Христос. Так и подвиг нашей стр</w:t>
      </w:r>
      <w:r>
        <w:t>а</w:t>
      </w:r>
      <w:r>
        <w:t>ны (пусть неосознаваемый нами пока, пусть выну</w:t>
      </w:r>
      <w:r>
        <w:t>ж</w:t>
      </w:r>
      <w:r>
        <w:t>денный для многих) дал и еще долгое время будет д</w:t>
      </w:r>
      <w:r>
        <w:t>а</w:t>
      </w:r>
      <w:r>
        <w:t>вать мощный импульс всему Человечеству для разв</w:t>
      </w:r>
      <w:r>
        <w:t>и</w:t>
      </w:r>
      <w:r>
        <w:t>тия в сторону более гармоничного, непротиворечивого общества. Современная демократия на Западе стала такой только под влиянием страха, что революция из России перекинется на весь мир. И они ВЫНУЖД</w:t>
      </w:r>
      <w:r>
        <w:t>Е</w:t>
      </w:r>
      <w:r>
        <w:t>НЫ были начать заботиться о рабочих, создавать с</w:t>
      </w:r>
      <w:r>
        <w:t>о</w:t>
      </w:r>
      <w:r>
        <w:t>циальные программы и так далее и тому подобное.</w:t>
      </w:r>
    </w:p>
    <w:p w14:paraId="1FBE3815" w14:textId="77777777" w:rsidR="00055884" w:rsidRDefault="00055884">
      <w:pPr>
        <w:pStyle w:val="12"/>
        <w:jc w:val="both"/>
      </w:pPr>
      <w:bookmarkStart w:id="308" w:name="_Toc201323919"/>
      <w:r>
        <w:t>Глобальная цена</w:t>
      </w:r>
      <w:bookmarkEnd w:id="308"/>
    </w:p>
    <w:p w14:paraId="5F7A2F28" w14:textId="77777777" w:rsidR="00055884" w:rsidRDefault="00055884">
      <w:pPr>
        <w:spacing w:before="40"/>
        <w:ind w:firstLine="709"/>
        <w:jc w:val="both"/>
      </w:pPr>
      <w:r>
        <w:t>Мы заплатили страшную цену за это, мы из - за этого успели задержаться только на самом краю бе</w:t>
      </w:r>
      <w:r>
        <w:t>з</w:t>
      </w:r>
      <w:r>
        <w:t>дны дезинтеграции. Но цена заплачена далеко не зря! Человечество многим обязано нам. Мы с полным пр</w:t>
      </w:r>
      <w:r>
        <w:t>а</w:t>
      </w:r>
      <w:r>
        <w:t>вом можем утверждать, что  дали самый мощный то</w:t>
      </w:r>
      <w:r>
        <w:t>л</w:t>
      </w:r>
      <w:r>
        <w:t>чок для развития Цивилизации в обозримой истории.</w:t>
      </w:r>
    </w:p>
    <w:p w14:paraId="6D6FEDD7" w14:textId="2F9F0445" w:rsidR="00055884" w:rsidRDefault="00055884">
      <w:pPr>
        <w:spacing w:before="40"/>
        <w:ind w:firstLine="709"/>
        <w:jc w:val="both"/>
      </w:pPr>
      <w:r>
        <w:t>Несмотря на те беды, что выпали на нашу д</w:t>
      </w:r>
      <w:r>
        <w:t>о</w:t>
      </w:r>
      <w:r>
        <w:t>лю, мы сохранили потенциал, необходимый для вых</w:t>
      </w:r>
      <w:r>
        <w:t>о</w:t>
      </w:r>
      <w:r>
        <w:t xml:space="preserve">да из нашего бедственного состояния. Наше общество будет по уши загружено делами еще по крайней мере </w:t>
      </w:r>
      <w:r w:rsidR="004C4B3D">
        <w:t>30</w:t>
      </w:r>
      <w:r>
        <w:t xml:space="preserve"> лет. </w:t>
      </w:r>
    </w:p>
    <w:p w14:paraId="7A0448EA" w14:textId="77777777" w:rsidR="00C35AEA" w:rsidRDefault="00C35AEA">
      <w:pPr>
        <w:spacing w:before="40"/>
        <w:ind w:firstLine="709"/>
        <w:jc w:val="both"/>
      </w:pPr>
    </w:p>
    <w:p w14:paraId="116E23EF" w14:textId="77777777" w:rsidR="00676796" w:rsidRDefault="00647EB5">
      <w:pPr>
        <w:spacing w:before="40"/>
        <w:ind w:firstLine="709"/>
        <w:jc w:val="both"/>
      </w:pPr>
      <w:r>
        <w:pict w14:anchorId="63731AB6">
          <v:shape id="_x0000_i1065" type="#_x0000_t75" style="width:233pt;height:174pt">
            <v:imagedata r:id="rId62" o:title=""/>
          </v:shape>
        </w:pict>
      </w:r>
    </w:p>
    <w:p w14:paraId="49654318" w14:textId="77777777" w:rsidR="00055884" w:rsidRDefault="00055884">
      <w:pPr>
        <w:spacing w:before="40"/>
        <w:ind w:firstLine="709"/>
        <w:jc w:val="both"/>
      </w:pPr>
      <w:r>
        <w:t>Мы живем в одно из лучших времен, которые вообще возможны для общества. Свободы становится все больше и больше и никто не заинтересован ее ущемлять. Огромное количество целей! Масса дел!</w:t>
      </w:r>
    </w:p>
    <w:p w14:paraId="4CCBBD32" w14:textId="77777777" w:rsidR="00055884" w:rsidRDefault="00055884">
      <w:pPr>
        <w:spacing w:before="40"/>
        <w:ind w:firstLine="709"/>
        <w:jc w:val="both"/>
      </w:pPr>
      <w:r>
        <w:t>В настоящее время нашу страну вполне обо</w:t>
      </w:r>
      <w:r>
        <w:t>с</w:t>
      </w:r>
      <w:r>
        <w:t xml:space="preserve">нованно можно назвать самой свободной страной в мире! Мы как-то привыкли говорить о западном мире, как о свободных демократиях. Но там свободы нет! Там все так сильно </w:t>
      </w:r>
      <w:proofErr w:type="spellStart"/>
      <w:r>
        <w:t>зарегламентировано</w:t>
      </w:r>
      <w:proofErr w:type="spellEnd"/>
      <w:r>
        <w:t>, что выть х</w:t>
      </w:r>
      <w:r>
        <w:t>о</w:t>
      </w:r>
      <w:r>
        <w:t>чется, особенно русскому человеку.</w:t>
      </w:r>
    </w:p>
    <w:p w14:paraId="3F25F9F6" w14:textId="77777777" w:rsidR="00055884" w:rsidRDefault="00055884">
      <w:pPr>
        <w:spacing w:before="40"/>
        <w:ind w:firstLine="709"/>
        <w:jc w:val="both"/>
      </w:pPr>
    </w:p>
    <w:p w14:paraId="2EF32131" w14:textId="77777777" w:rsidR="00055884" w:rsidRDefault="00055884">
      <w:pPr>
        <w:pStyle w:val="12"/>
        <w:jc w:val="both"/>
      </w:pPr>
      <w:bookmarkStart w:id="309" w:name="_Toc201323920"/>
      <w:r>
        <w:t>Долой самобичевание!</w:t>
      </w:r>
      <w:bookmarkEnd w:id="309"/>
    </w:p>
    <w:p w14:paraId="404D31F0" w14:textId="77777777" w:rsidR="00055884" w:rsidRDefault="00055884">
      <w:pPr>
        <w:spacing w:before="40"/>
        <w:ind w:firstLine="709"/>
        <w:jc w:val="both"/>
      </w:pPr>
      <w:r>
        <w:t xml:space="preserve">Мы можем плакать над нашей горькой </w:t>
      </w:r>
      <w:proofErr w:type="spellStart"/>
      <w:r>
        <w:t>судьб</w:t>
      </w:r>
      <w:r>
        <w:t>и</w:t>
      </w:r>
      <w:r>
        <w:t>нушкой</w:t>
      </w:r>
      <w:proofErr w:type="spellEnd"/>
      <w:r>
        <w:t>. Но наши дети смотрят на нас, впитывают все от нас и в конце концов становятся такими же, как и мы.  Если мы не хотим вырастить поколение депре</w:t>
      </w:r>
      <w:r>
        <w:t>с</w:t>
      </w:r>
      <w:r>
        <w:t>сивных дегенератов, то нам просто необходимо кул</w:t>
      </w:r>
      <w:r>
        <w:t>ь</w:t>
      </w:r>
      <w:r>
        <w:t xml:space="preserve">тивировать в себе оптимизм. </w:t>
      </w:r>
    </w:p>
    <w:p w14:paraId="6C81958F" w14:textId="77777777" w:rsidR="00055884" w:rsidRDefault="00055884">
      <w:pPr>
        <w:spacing w:before="40"/>
        <w:ind w:firstLine="709"/>
        <w:jc w:val="both"/>
      </w:pPr>
      <w:r>
        <w:t>А оптимизм сам по себе обладает огромной с</w:t>
      </w:r>
      <w:r>
        <w:t>и</w:t>
      </w:r>
      <w:r>
        <w:t>лой. Особенно социальный оптимизм! Так давай, д</w:t>
      </w:r>
      <w:r>
        <w:t>о</w:t>
      </w:r>
      <w:r>
        <w:t xml:space="preserve">рогой читатель, будем </w:t>
      </w:r>
      <w:r>
        <w:rPr>
          <w:b/>
          <w:i/>
        </w:rPr>
        <w:t>разумными эгоистами</w:t>
      </w:r>
      <w:r>
        <w:t>. И б</w:t>
      </w:r>
      <w:r>
        <w:t>у</w:t>
      </w:r>
      <w:r>
        <w:t>дем гордиться своей страной!</w:t>
      </w:r>
    </w:p>
    <w:p w14:paraId="425372D4" w14:textId="77777777" w:rsidR="00055884" w:rsidRDefault="00055884">
      <w:pPr>
        <w:spacing w:before="40"/>
        <w:ind w:firstLine="709"/>
        <w:jc w:val="both"/>
      </w:pPr>
      <w:r>
        <w:t>Наши проблемы не решить кавалерийским наскоком. Забудем об этой возможности! И чем ран</w:t>
      </w:r>
      <w:r>
        <w:t>ь</w:t>
      </w:r>
      <w:r>
        <w:t xml:space="preserve">ше мы это сделаем, тем лучше для нас. </w:t>
      </w:r>
    </w:p>
    <w:p w14:paraId="16690DCE" w14:textId="77777777" w:rsidR="00055884" w:rsidRDefault="00055884">
      <w:pPr>
        <w:spacing w:before="40"/>
        <w:ind w:firstLine="709"/>
        <w:jc w:val="both"/>
      </w:pPr>
      <w:r>
        <w:t>Искушение решать все проблемы простыми, как железный метр, формулами, есть признак лине</w:t>
      </w:r>
      <w:r>
        <w:t>й</w:t>
      </w:r>
      <w:r>
        <w:t>ности, примитивности мышления, которым так стр</w:t>
      </w:r>
      <w:r>
        <w:t>а</w:t>
      </w:r>
      <w:r>
        <w:t>дали большевики. Никто, даже если очень заинтерес</w:t>
      </w:r>
      <w:r>
        <w:t>о</w:t>
      </w:r>
      <w:r>
        <w:t>ван в этом, не может нам решить эти проблемы кроме нас самих.</w:t>
      </w:r>
    </w:p>
    <w:p w14:paraId="574342B2" w14:textId="77777777" w:rsidR="00055884" w:rsidRDefault="00055884">
      <w:pPr>
        <w:spacing w:before="40"/>
        <w:ind w:firstLine="709"/>
        <w:jc w:val="both"/>
      </w:pPr>
      <w:r>
        <w:t>Пока мы не засучим рукава и, как взрослые и серьезные люди, не возьмемся за восстановление сво</w:t>
      </w:r>
      <w:r>
        <w:t>е</w:t>
      </w:r>
      <w:r>
        <w:t>го разрушенного дома - жить нам под протекающей крышей! И чем больше здравого смысла будет у нас, чем в более адаптивные идеи мы будем  верить, тем лучше нам, тем больших результатов добьемся.</w:t>
      </w:r>
    </w:p>
    <w:p w14:paraId="4A627C9B" w14:textId="77777777" w:rsidR="00055884" w:rsidRDefault="00055884">
      <w:pPr>
        <w:pStyle w:val="12"/>
        <w:jc w:val="both"/>
      </w:pPr>
      <w:bookmarkStart w:id="310" w:name="_Toc201323921"/>
      <w:r>
        <w:t>Делай как они!</w:t>
      </w:r>
      <w:bookmarkEnd w:id="310"/>
    </w:p>
    <w:p w14:paraId="3F532D43" w14:textId="5990D81C" w:rsidR="00055884" w:rsidRDefault="00055884">
      <w:pPr>
        <w:spacing w:before="40"/>
        <w:ind w:firstLine="709"/>
        <w:jc w:val="both"/>
      </w:pPr>
      <w:r>
        <w:t>Нам надо заняться, если мы хотим стать бог</w:t>
      </w:r>
      <w:r>
        <w:t>а</w:t>
      </w:r>
      <w:r>
        <w:t>тыми и счастливыми, повышением каждым своего собственного благополучия. Не надеяться, что окр</w:t>
      </w:r>
      <w:r>
        <w:t>у</w:t>
      </w:r>
      <w:r>
        <w:t>жающее внезапно станет хорошим, но делать все во</w:t>
      </w:r>
      <w:r>
        <w:t>з</w:t>
      </w:r>
      <w:r>
        <w:t>можное, чтобы это произошло</w:t>
      </w:r>
      <w:r w:rsidR="004C4B3D">
        <w:t xml:space="preserve"> – через поднятие со</w:t>
      </w:r>
      <w:r w:rsidR="004C4B3D">
        <w:t>б</w:t>
      </w:r>
      <w:r w:rsidR="004C4B3D">
        <w:t>ственного благополучия</w:t>
      </w:r>
      <w:r>
        <w:t>.</w:t>
      </w:r>
    </w:p>
    <w:p w14:paraId="74FC2CD7" w14:textId="77777777" w:rsidR="00C35AEA" w:rsidRDefault="00C35AEA">
      <w:pPr>
        <w:spacing w:before="40"/>
        <w:ind w:firstLine="709"/>
        <w:jc w:val="both"/>
      </w:pPr>
    </w:p>
    <w:p w14:paraId="09513B9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Враг не тот, кто наносит обиду, а  кто делает это преднамеренно.</w:t>
      </w:r>
    </w:p>
    <w:p w14:paraId="0C675FD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Демокрит</w:t>
      </w:r>
      <w:proofErr w:type="spellEnd"/>
      <w:r>
        <w:t>.</w:t>
      </w:r>
    </w:p>
    <w:p w14:paraId="74D4114B" w14:textId="77777777" w:rsidR="009A371C" w:rsidRDefault="009A371C" w:rsidP="009A371C">
      <w:pPr>
        <w:spacing w:before="40"/>
        <w:ind w:firstLine="709"/>
        <w:jc w:val="both"/>
      </w:pPr>
    </w:p>
    <w:p w14:paraId="06A85CD1" w14:textId="6537B63B" w:rsidR="00055884" w:rsidRDefault="00055884">
      <w:pPr>
        <w:spacing w:before="40"/>
        <w:ind w:firstLine="709"/>
        <w:jc w:val="both"/>
      </w:pPr>
      <w:r>
        <w:t>Немцы после сокрушительного поражения во Второй Мировой  войне (а также узнав про все ужасы, что творились фашистами), впали в глубокую депре</w:t>
      </w:r>
      <w:r>
        <w:t>с</w:t>
      </w:r>
      <w:r>
        <w:t>сию.  И у них начались те же процессы самобичев</w:t>
      </w:r>
      <w:r>
        <w:t>а</w:t>
      </w:r>
      <w:r>
        <w:t xml:space="preserve">ния, которые охватили нас в </w:t>
      </w:r>
      <w:r w:rsidR="004C4B3D">
        <w:t>90-х годах</w:t>
      </w:r>
      <w:r>
        <w:t>.</w:t>
      </w:r>
    </w:p>
    <w:p w14:paraId="03FD6711" w14:textId="77777777" w:rsidR="00055884" w:rsidRDefault="00055884">
      <w:pPr>
        <w:spacing w:before="40"/>
        <w:ind w:firstLine="709"/>
        <w:jc w:val="both"/>
      </w:pPr>
      <w:r>
        <w:t>Но нашлись умные люди, которые смогли вдохнуть в нацию веру в себя, настроить не на сам</w:t>
      </w:r>
      <w:r>
        <w:t>о</w:t>
      </w:r>
      <w:r>
        <w:t>разрушение, а на созидание. И посмотри, дорогой ч</w:t>
      </w:r>
      <w:r>
        <w:t>и</w:t>
      </w:r>
      <w:r>
        <w:t>татель, какого результата они достигли!</w:t>
      </w:r>
    </w:p>
    <w:p w14:paraId="2B679FF0" w14:textId="77777777" w:rsidR="00055884" w:rsidRDefault="00055884">
      <w:pPr>
        <w:pStyle w:val="38"/>
      </w:pPr>
      <w:bookmarkStart w:id="311" w:name="_Toc201323922"/>
      <w:r>
        <w:t>Глава</w:t>
      </w:r>
      <w:r w:rsidR="00DD2813">
        <w:t xml:space="preserve"> сорок третья</w:t>
      </w:r>
      <w:r>
        <w:t>: Отношение к общественной обструкции.</w:t>
      </w:r>
      <w:bookmarkEnd w:id="311"/>
    </w:p>
    <w:p w14:paraId="416F8CD5" w14:textId="77777777" w:rsidR="00055884" w:rsidRDefault="00055884">
      <w:pPr>
        <w:spacing w:before="40"/>
        <w:ind w:firstLine="709"/>
        <w:jc w:val="both"/>
      </w:pPr>
    </w:p>
    <w:p w14:paraId="6F7AAEA1" w14:textId="77777777" w:rsidR="00055884" w:rsidRDefault="00055884">
      <w:pPr>
        <w:spacing w:before="40"/>
        <w:ind w:firstLine="709"/>
        <w:jc w:val="both"/>
      </w:pPr>
      <w:r>
        <w:rPr>
          <w:b/>
          <w:i/>
        </w:rPr>
        <w:t xml:space="preserve">Разумный эгоист </w:t>
      </w:r>
      <w:r>
        <w:t xml:space="preserve"> всегда будет держать нос по ветру тех тенденций, которые имеются в том социуме, от которого он в той или иной мере зависит.</w:t>
      </w:r>
    </w:p>
    <w:p w14:paraId="508A3BDE" w14:textId="101DCDCD" w:rsidR="00055884" w:rsidRDefault="00055884">
      <w:pPr>
        <w:spacing w:before="40"/>
        <w:ind w:firstLine="709"/>
        <w:jc w:val="both"/>
      </w:pPr>
      <w:r>
        <w:t>Жизнь людей полна парадоксов и ситуаций, к</w:t>
      </w:r>
      <w:r>
        <w:t>о</w:t>
      </w:r>
      <w:r>
        <w:t>гда невозможно принять однозначное и удовлетвор</w:t>
      </w:r>
      <w:r>
        <w:t>я</w:t>
      </w:r>
      <w:r>
        <w:t>ющее всех решение, когда все стороны правы. И без компромиссов не обойтись - общество просто-напросто без них развалится!</w:t>
      </w:r>
    </w:p>
    <w:p w14:paraId="62278458" w14:textId="77777777" w:rsidR="00055884" w:rsidRDefault="00055884">
      <w:pPr>
        <w:pStyle w:val="12"/>
        <w:jc w:val="both"/>
      </w:pPr>
      <w:bookmarkStart w:id="312" w:name="_Toc201323923"/>
      <w:r>
        <w:t>Не мешай другим!</w:t>
      </w:r>
      <w:bookmarkEnd w:id="312"/>
    </w:p>
    <w:p w14:paraId="210D15DD" w14:textId="77777777" w:rsidR="00055884" w:rsidRDefault="00055884">
      <w:pPr>
        <w:spacing w:before="40"/>
        <w:ind w:firstLine="709"/>
        <w:jc w:val="both"/>
      </w:pPr>
      <w:r>
        <w:t xml:space="preserve">Единственным критерием, на основе которого </w:t>
      </w:r>
      <w:r>
        <w:rPr>
          <w:b/>
          <w:i/>
        </w:rPr>
        <w:t>разумный эгоист</w:t>
      </w:r>
      <w:r>
        <w:t xml:space="preserve"> корректирует свое поведение - </w:t>
      </w:r>
      <w:r>
        <w:rPr>
          <w:b/>
          <w:i/>
          <w:u w:val="single"/>
        </w:rPr>
        <w:t xml:space="preserve">оно не должно никому мешать </w:t>
      </w:r>
      <w:r>
        <w:rPr>
          <w:b/>
          <w:i/>
        </w:rPr>
        <w:t>!</w:t>
      </w:r>
      <w:r>
        <w:t xml:space="preserve"> Конечно желательно, чтобы при этом его действия еще не мешали ему с</w:t>
      </w:r>
      <w:r>
        <w:t>а</w:t>
      </w:r>
      <w:r>
        <w:t>мому, его здоровью. Но это уже личное дело самого человека! Если человек соблюдает этот принцип, то может себе позволить наплевать на мнение людей, которые по той или иной причине критикуют его.</w:t>
      </w:r>
    </w:p>
    <w:p w14:paraId="0E0C765C" w14:textId="77777777" w:rsidR="00055884" w:rsidRDefault="00055884">
      <w:pPr>
        <w:spacing w:before="40"/>
        <w:ind w:firstLine="709"/>
        <w:jc w:val="both"/>
      </w:pPr>
      <w:r>
        <w:t xml:space="preserve">Но, </w:t>
      </w:r>
      <w:r>
        <w:rPr>
          <w:b/>
          <w:i/>
        </w:rPr>
        <w:t>разумный эгоист</w:t>
      </w:r>
      <w:r>
        <w:t xml:space="preserve"> на то и эгоист, что если критика все - таки есть, он обязательно задумается - ведь она является  ответом на то или иное его вмеш</w:t>
      </w:r>
      <w:r>
        <w:t>а</w:t>
      </w:r>
      <w:r>
        <w:t>тельство в  жизнь критикующих. То есть человек сам, даже думая, что никому не мешает своими действи</w:t>
      </w:r>
      <w:r>
        <w:t>я</w:t>
      </w:r>
      <w:r>
        <w:t>ми,  все - таки чем-то помешал окружающим людям.</w:t>
      </w:r>
    </w:p>
    <w:p w14:paraId="0F256E4F" w14:textId="77777777" w:rsidR="00055884" w:rsidRDefault="00055884">
      <w:pPr>
        <w:spacing w:before="40"/>
        <w:ind w:firstLine="709"/>
        <w:jc w:val="both"/>
      </w:pPr>
      <w:r>
        <w:t>И ты, дорогой читатель, если с тобой случится что - либо подобное,  сделаешь очень разумный п</w:t>
      </w:r>
      <w:r>
        <w:t>о</w:t>
      </w:r>
      <w:r>
        <w:t>ступок, если скорректируешь свои действия соотве</w:t>
      </w:r>
      <w:r>
        <w:t>т</w:t>
      </w:r>
      <w:r>
        <w:t>ственно критике.</w:t>
      </w:r>
    </w:p>
    <w:p w14:paraId="2A0579BC" w14:textId="77777777" w:rsidR="00055884" w:rsidRDefault="00055884">
      <w:pPr>
        <w:pStyle w:val="12"/>
        <w:jc w:val="both"/>
      </w:pPr>
      <w:bookmarkStart w:id="313" w:name="_Toc201323924"/>
      <w:r>
        <w:t>Что делает человека человеком?</w:t>
      </w:r>
      <w:bookmarkEnd w:id="313"/>
    </w:p>
    <w:p w14:paraId="2F1BDB25" w14:textId="77777777" w:rsidR="00055884" w:rsidRDefault="00055884">
      <w:pPr>
        <w:spacing w:before="40"/>
        <w:ind w:firstLine="709"/>
        <w:jc w:val="both"/>
      </w:pPr>
      <w:r>
        <w:t>Поступать как животное легко, но это ведет в застой.  Поступать как человек трудно, но только это способно сделать тебя довольным, счастливым, воо</w:t>
      </w:r>
      <w:r>
        <w:t>б</w:t>
      </w:r>
      <w:r>
        <w:t>ще настоящим человеком. В зависимости от того, насколько для тебя значимы требования общества, настолько чаще ты будешь выбирать как ориентиры своей деятельности его требования.  И наоборот.</w:t>
      </w:r>
    </w:p>
    <w:p w14:paraId="5AB2D69C" w14:textId="77777777" w:rsidR="00055884" w:rsidRDefault="00055884">
      <w:pPr>
        <w:spacing w:before="40"/>
        <w:ind w:firstLine="709"/>
        <w:jc w:val="both"/>
      </w:pPr>
      <w:r>
        <w:t>Но самое интересное в том, что даже не нар</w:t>
      </w:r>
      <w:r>
        <w:t>у</w:t>
      </w:r>
      <w:r>
        <w:t>шая требований общества можно найти очень много степеней свободы для выражения своего «Я», получ</w:t>
      </w:r>
      <w:r>
        <w:t>е</w:t>
      </w:r>
      <w:r>
        <w:t>ния материальных благ. Это многим удавалось даже в удушающей атмосфере последних десятилетий Сове</w:t>
      </w:r>
      <w:r>
        <w:t>т</w:t>
      </w:r>
      <w:r>
        <w:t>ского Союза. Просто для этого надо быть очень ги</w:t>
      </w:r>
      <w:r>
        <w:t>б</w:t>
      </w:r>
      <w:r>
        <w:t>ким и творчески анализировать свои взаимоотношения с окружающим миром.</w:t>
      </w:r>
    </w:p>
    <w:p w14:paraId="19DFF30B" w14:textId="77777777" w:rsidR="00055884" w:rsidRDefault="00055884">
      <w:pPr>
        <w:pStyle w:val="12"/>
        <w:jc w:val="both"/>
      </w:pPr>
      <w:bookmarkStart w:id="314" w:name="_Toc201323925"/>
      <w:r>
        <w:t>Надо привязаться к мачте?</w:t>
      </w:r>
      <w:bookmarkEnd w:id="314"/>
    </w:p>
    <w:p w14:paraId="3F7BB4B4" w14:textId="77777777" w:rsidR="00055884" w:rsidRDefault="00055884">
      <w:pPr>
        <w:spacing w:before="40"/>
        <w:ind w:firstLine="709"/>
        <w:jc w:val="both"/>
      </w:pPr>
      <w:r>
        <w:t>Люди вынуждены всю жизнь балансировать между Сциллой стадности и Харибдой индивидуал</w:t>
      </w:r>
      <w:r>
        <w:t>ь</w:t>
      </w:r>
      <w:r>
        <w:t>ности. Связано это с тем, что человеку одному не в</w:t>
      </w:r>
      <w:r>
        <w:t>ы</w:t>
      </w:r>
      <w:r>
        <w:t>жить.  По сравнению с медведем или тигром спосо</w:t>
      </w:r>
      <w:r>
        <w:t>б</w:t>
      </w:r>
      <w:r>
        <w:t>ности человека к индивидуальной жизни почти равны нулю.</w:t>
      </w:r>
    </w:p>
    <w:p w14:paraId="07D030B7" w14:textId="77777777" w:rsidR="00055884" w:rsidRDefault="00055884">
      <w:pPr>
        <w:spacing w:before="40"/>
        <w:ind w:firstLine="709"/>
        <w:jc w:val="both"/>
      </w:pPr>
      <w:r>
        <w:t>Поэтому жестокая необходимость заставляет человека поступать так, как принято в данном «плем</w:t>
      </w:r>
      <w:r>
        <w:t>е</w:t>
      </w:r>
      <w:r>
        <w:t>ни».  Даже более того - все, кто это вовремя не понял, были с удовольствием съедены «благодарными» с</w:t>
      </w:r>
      <w:r>
        <w:t>о</w:t>
      </w:r>
      <w:r>
        <w:t>племенниками!  Остались только те люди и их пото</w:t>
      </w:r>
      <w:r>
        <w:t>м</w:t>
      </w:r>
      <w:r>
        <w:t>ки, кто прекрасно понимал важность соглашательства.</w:t>
      </w:r>
    </w:p>
    <w:p w14:paraId="58E98F5B" w14:textId="77777777" w:rsidR="00055884" w:rsidRDefault="00055884">
      <w:pPr>
        <w:spacing w:before="40"/>
        <w:ind w:firstLine="709"/>
        <w:jc w:val="both"/>
      </w:pPr>
      <w:r>
        <w:t>Критерием того, что человек хорош, является одобрение группой его поведения. Значит в этом сл</w:t>
      </w:r>
      <w:r>
        <w:t>у</w:t>
      </w:r>
      <w:r>
        <w:t>чае он в безопасности.  Поэтому многим людям так не хочется выделяться и быть плохими в глазах сопл</w:t>
      </w:r>
      <w:r>
        <w:t>е</w:t>
      </w:r>
      <w:r>
        <w:t xml:space="preserve">менников. Всю историю развития человека это было опасно для жизни! </w:t>
      </w:r>
    </w:p>
    <w:p w14:paraId="132D7CB7" w14:textId="77777777" w:rsidR="009A371C" w:rsidRDefault="009A371C" w:rsidP="009A371C">
      <w:pPr>
        <w:spacing w:before="40"/>
        <w:ind w:firstLine="709"/>
        <w:jc w:val="both"/>
      </w:pPr>
    </w:p>
    <w:p w14:paraId="5316261C"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Из двух ссорящихся виновен тот, кто умнее.</w:t>
      </w:r>
    </w:p>
    <w:p w14:paraId="13C0F1C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Гете.</w:t>
      </w:r>
    </w:p>
    <w:p w14:paraId="6C07ADC3" w14:textId="77777777" w:rsidR="009A371C" w:rsidRPr="000A31BE" w:rsidRDefault="009A371C">
      <w:pPr>
        <w:spacing w:before="40"/>
        <w:ind w:firstLine="709"/>
        <w:jc w:val="both"/>
      </w:pPr>
    </w:p>
    <w:p w14:paraId="7DA20F91" w14:textId="77777777" w:rsidR="00055884" w:rsidRDefault="00055884">
      <w:pPr>
        <w:spacing w:before="40"/>
        <w:ind w:firstLine="709"/>
        <w:jc w:val="both"/>
      </w:pPr>
      <w:r>
        <w:t>Поэтому большинство людей так подвержено влиянию моды. Ведь на самом деле человек, одева</w:t>
      </w:r>
      <w:r>
        <w:t>ю</w:t>
      </w:r>
      <w:r>
        <w:t xml:space="preserve">щийся по моде, всем через одежду говорит: </w:t>
      </w:r>
      <w:r w:rsidRPr="003C2076">
        <w:t>«</w:t>
      </w:r>
      <w:r w:rsidRPr="003C2076">
        <w:rPr>
          <w:i/>
        </w:rPr>
        <w:t>Я свой! Я такой же, как все</w:t>
      </w:r>
      <w:r w:rsidRPr="003C2076">
        <w:t>!»</w:t>
      </w:r>
      <w:r>
        <w:t xml:space="preserve"> Не следует также забывать, что для большинства людей здравый смысл есть не что иное, как всеобщее одобрение.</w:t>
      </w:r>
    </w:p>
    <w:p w14:paraId="7CC75367" w14:textId="77777777" w:rsidR="00055884" w:rsidRDefault="00055884">
      <w:pPr>
        <w:pStyle w:val="12"/>
        <w:jc w:val="both"/>
      </w:pPr>
      <w:bookmarkStart w:id="315" w:name="_Toc201323927"/>
      <w:r>
        <w:t xml:space="preserve">Обойдемся без </w:t>
      </w:r>
      <w:proofErr w:type="spellStart"/>
      <w:r>
        <w:t>понта</w:t>
      </w:r>
      <w:proofErr w:type="spellEnd"/>
      <w:r>
        <w:t>!</w:t>
      </w:r>
      <w:bookmarkEnd w:id="315"/>
    </w:p>
    <w:p w14:paraId="05D78624" w14:textId="77777777" w:rsidR="00055884" w:rsidRDefault="00055884">
      <w:pPr>
        <w:spacing w:before="40"/>
        <w:ind w:firstLine="709"/>
        <w:jc w:val="both"/>
      </w:pPr>
      <w:r>
        <w:t>Культ физической силы и «</w:t>
      </w:r>
      <w:proofErr w:type="spellStart"/>
      <w:r>
        <w:t>понта</w:t>
      </w:r>
      <w:proofErr w:type="spellEnd"/>
      <w:r>
        <w:t>», который был так важен в «подростковом» мире, в современном «взрослеющем» мире уступает место культу знания и умения. В современном мире приходится убеждаться, что почти всегда выигрывает не более сильный, а б</w:t>
      </w:r>
      <w:r>
        <w:t>о</w:t>
      </w:r>
      <w:r>
        <w:t>лее умный и более предприимчивый.</w:t>
      </w:r>
    </w:p>
    <w:p w14:paraId="3841BFF6" w14:textId="77777777" w:rsidR="00055884" w:rsidRDefault="00055884">
      <w:pPr>
        <w:spacing w:before="40"/>
        <w:ind w:firstLine="709"/>
        <w:jc w:val="both"/>
      </w:pPr>
      <w:r>
        <w:t>В древнем Китае, в одном из монастырей в т</w:t>
      </w:r>
      <w:r>
        <w:t>е</w:t>
      </w:r>
      <w:r>
        <w:t>чении многих лет монахи обучались искусству выж</w:t>
      </w:r>
      <w:r>
        <w:t>и</w:t>
      </w:r>
      <w:r>
        <w:t>вания. А для этого их тренировали на то, чтобы ма</w:t>
      </w:r>
      <w:r>
        <w:t>к</w:t>
      </w:r>
      <w:r>
        <w:t>симально возможно развить чувствительность, ло</w:t>
      </w:r>
      <w:r>
        <w:t>в</w:t>
      </w:r>
      <w:r>
        <w:t>кость и силу. И выпускным экзаменом являлся проход в кромешной тьме незнакомого лабиринта, начине</w:t>
      </w:r>
      <w:r>
        <w:t>н</w:t>
      </w:r>
      <w:r>
        <w:t xml:space="preserve">ного самострелами, ямами - ловушками и змеями. </w:t>
      </w:r>
    </w:p>
    <w:p w14:paraId="4D6E12A3" w14:textId="77777777" w:rsidR="00055884" w:rsidRDefault="00647EB5">
      <w:pPr>
        <w:spacing w:before="40"/>
        <w:ind w:firstLine="709"/>
        <w:jc w:val="both"/>
      </w:pPr>
      <w:r>
        <w:pict w14:anchorId="51D4A8BC">
          <v:shape id="_x0000_i1066" type="#_x0000_t75" style="width:240pt;height:179pt">
            <v:imagedata r:id="rId63" o:title=""/>
          </v:shape>
        </w:pict>
      </w:r>
      <w:r w:rsidR="007827DA">
        <w:tab/>
      </w:r>
      <w:r w:rsidR="00055884">
        <w:t>Так и в современном мире. Людям очень часто в реальной жизни приходится мгновенно оценивать ситуацию на основе мизерной информации. И делать те или иные поступки, которые могут привести к сер</w:t>
      </w:r>
      <w:r w:rsidR="00055884">
        <w:t>ь</w:t>
      </w:r>
      <w:r w:rsidR="00055884">
        <w:t>езным последствиям. Это, конечно же, очень не пр</w:t>
      </w:r>
      <w:r w:rsidR="00055884">
        <w:t>о</w:t>
      </w:r>
      <w:r w:rsidR="00055884">
        <w:t xml:space="preserve">сто. Концепция </w:t>
      </w:r>
      <w:r w:rsidR="00055884">
        <w:rPr>
          <w:b/>
          <w:i/>
        </w:rPr>
        <w:t>разумного эгоиста</w:t>
      </w:r>
      <w:r w:rsidR="00055884">
        <w:t>, может гарантир</w:t>
      </w:r>
      <w:r w:rsidR="00055884">
        <w:t>о</w:t>
      </w:r>
      <w:r w:rsidR="00055884">
        <w:t>вать от большого количества ошибок в этом деле!</w:t>
      </w:r>
    </w:p>
    <w:p w14:paraId="12CDE1FE" w14:textId="77777777" w:rsidR="00055884" w:rsidRDefault="00055884">
      <w:pPr>
        <w:spacing w:before="40"/>
        <w:ind w:firstLine="709"/>
        <w:jc w:val="both"/>
      </w:pPr>
      <w:r>
        <w:t xml:space="preserve">Поэтому </w:t>
      </w:r>
      <w:r>
        <w:rPr>
          <w:b/>
          <w:i/>
        </w:rPr>
        <w:t>разумный  эгоист</w:t>
      </w:r>
      <w:r>
        <w:t xml:space="preserve"> всегда поступает так, чтобы его действия идеально соответствовали требованиям общества. Он будет ограничивать свои потребности для того, чтобы общество не стало огр</w:t>
      </w:r>
      <w:r>
        <w:t>а</w:t>
      </w:r>
      <w:r>
        <w:t>ничивать их своими способами, которые будут нар</w:t>
      </w:r>
      <w:r>
        <w:t>у</w:t>
      </w:r>
      <w:r>
        <w:t>шать его эгоистические потребности.</w:t>
      </w:r>
    </w:p>
    <w:p w14:paraId="7F637A87" w14:textId="77777777" w:rsidR="00055884" w:rsidRDefault="00055884">
      <w:pPr>
        <w:spacing w:before="40"/>
        <w:ind w:firstLine="709"/>
        <w:jc w:val="both"/>
      </w:pPr>
    </w:p>
    <w:p w14:paraId="26608228" w14:textId="77777777" w:rsidR="00055884" w:rsidRDefault="00055884">
      <w:pPr>
        <w:pStyle w:val="38"/>
      </w:pPr>
      <w:bookmarkStart w:id="316" w:name="_Toc201323928"/>
      <w:r>
        <w:t>Глава</w:t>
      </w:r>
      <w:r w:rsidR="00DD2813">
        <w:t xml:space="preserve"> сорок четвертая</w:t>
      </w:r>
      <w:r>
        <w:t>: Отнош</w:t>
      </w:r>
      <w:r>
        <w:t>е</w:t>
      </w:r>
      <w:r>
        <w:t>ние к насилию.</w:t>
      </w:r>
      <w:bookmarkEnd w:id="316"/>
    </w:p>
    <w:p w14:paraId="5F6E0EC6" w14:textId="77777777" w:rsidR="00055884" w:rsidRDefault="00055884">
      <w:pPr>
        <w:spacing w:before="40"/>
        <w:ind w:firstLine="709"/>
        <w:jc w:val="both"/>
      </w:pPr>
    </w:p>
    <w:p w14:paraId="1C399E65" w14:textId="77777777" w:rsidR="00055884" w:rsidRDefault="00055884">
      <w:pPr>
        <w:spacing w:before="40"/>
        <w:ind w:firstLine="709"/>
        <w:jc w:val="both"/>
        <w:rPr>
          <w:i/>
        </w:rPr>
      </w:pPr>
      <w:r>
        <w:rPr>
          <w:b/>
          <w:i/>
        </w:rPr>
        <w:t xml:space="preserve">Разумный эгоист </w:t>
      </w:r>
      <w:r>
        <w:t>использует насилие в отн</w:t>
      </w:r>
      <w:r>
        <w:t>о</w:t>
      </w:r>
      <w:r>
        <w:t>шении окружающих людей только тогда, когда это АБСОЛЮТНО  НЕОБХОДИМО!  И он знает, что насилие - как хамелеон - очень хитро маскируется под заботу о другом человеке, одевает одежду высшей морали и так далее и тому подобное. Или насилие м</w:t>
      </w:r>
      <w:r>
        <w:t>о</w:t>
      </w:r>
      <w:r>
        <w:t xml:space="preserve">жет быть очень тонким - вроде даже не насилием. Например, когда человек говорит: </w:t>
      </w:r>
      <w:r w:rsidRPr="003C2076">
        <w:rPr>
          <w:i/>
        </w:rPr>
        <w:t>«Может быть ты так сделаешь? И у тебя это получится!»</w:t>
      </w:r>
    </w:p>
    <w:p w14:paraId="697E41B6" w14:textId="77777777" w:rsidR="00C35AEA" w:rsidRDefault="00C35AEA">
      <w:pPr>
        <w:spacing w:before="40"/>
        <w:ind w:firstLine="709"/>
        <w:jc w:val="both"/>
        <w:rPr>
          <w:b/>
          <w:i/>
        </w:rPr>
      </w:pPr>
    </w:p>
    <w:p w14:paraId="2BABC5B9"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Ссоры не продолжались бы так долго, если бы виновата была бы только одна сторона.</w:t>
      </w:r>
    </w:p>
    <w:p w14:paraId="77CD258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Ф.Ларошфуко</w:t>
      </w:r>
      <w:proofErr w:type="spellEnd"/>
      <w:r>
        <w:t>.</w:t>
      </w:r>
    </w:p>
    <w:p w14:paraId="14262F73" w14:textId="77777777" w:rsidR="00055884" w:rsidRDefault="00055884">
      <w:pPr>
        <w:pStyle w:val="12"/>
        <w:jc w:val="both"/>
      </w:pPr>
      <w:bookmarkStart w:id="317" w:name="_Toc201323929"/>
      <w:r>
        <w:t>Насилие ограничивает животное внутри ч</w:t>
      </w:r>
      <w:r>
        <w:t>е</w:t>
      </w:r>
      <w:r>
        <w:t>ловека?</w:t>
      </w:r>
      <w:bookmarkEnd w:id="317"/>
    </w:p>
    <w:p w14:paraId="17F6FC43" w14:textId="77777777" w:rsidR="00055884" w:rsidRDefault="00055884">
      <w:pPr>
        <w:spacing w:before="40"/>
        <w:ind w:firstLine="709"/>
        <w:jc w:val="both"/>
      </w:pPr>
      <w:r>
        <w:t>Все  человеческое общество пронизано насил</w:t>
      </w:r>
      <w:r>
        <w:t>и</w:t>
      </w:r>
      <w:r>
        <w:t>ем, основано на насилии (а наше российское, вообще, не раз било по этому показателю рекорды!) И это вполне обосновано, если учесть, что животная су</w:t>
      </w:r>
      <w:r>
        <w:t>щ</w:t>
      </w:r>
      <w:r>
        <w:t>ность человека постоянно выглядывает через  его гл</w:t>
      </w:r>
      <w:r>
        <w:t>а</w:t>
      </w:r>
      <w:r>
        <w:t>за и только ждет удобного момента для того, чтобы вырваться наружу. Только редкие люди могут сами накладывать на себя ограничения и сами же их выпо</w:t>
      </w:r>
      <w:r>
        <w:t>л</w:t>
      </w:r>
      <w:r>
        <w:t>нять.</w:t>
      </w:r>
    </w:p>
    <w:p w14:paraId="793853A1" w14:textId="77777777" w:rsidR="00055884" w:rsidRDefault="00055884">
      <w:pPr>
        <w:spacing w:before="40"/>
        <w:ind w:firstLine="709"/>
        <w:jc w:val="both"/>
      </w:pPr>
      <w:r>
        <w:t>Кстати, с моей точки зрения главным подвигом Иисуса Христа является его борение в Гефсиманском саду. Он знал, что скоро придут стражники и его ар</w:t>
      </w:r>
      <w:r>
        <w:t>е</w:t>
      </w:r>
      <w:r>
        <w:t>стуют. И, если сейчас принять меры, то можно сп</w:t>
      </w:r>
      <w:r>
        <w:t>а</w:t>
      </w:r>
      <w:r>
        <w:t>стись от гибели. Но он знал также, что если так пост</w:t>
      </w:r>
      <w:r>
        <w:t>у</w:t>
      </w:r>
      <w:r>
        <w:t>пит, то перечеркнет все, во что верил, все, что проп</w:t>
      </w:r>
      <w:r>
        <w:t>о</w:t>
      </w:r>
      <w:r>
        <w:t>ведовал. И в этой борьбе между плотью и духом он одержал победу! И эта победа сделала его БОГОМ !</w:t>
      </w:r>
    </w:p>
    <w:p w14:paraId="00ED37A9" w14:textId="77777777" w:rsidR="00055884" w:rsidRDefault="00055884">
      <w:pPr>
        <w:spacing w:before="40"/>
        <w:ind w:firstLine="709"/>
        <w:jc w:val="both"/>
      </w:pPr>
      <w:r>
        <w:t>Но большинству людей до таких вершин в ли</w:t>
      </w:r>
      <w:r>
        <w:t>ч</w:t>
      </w:r>
      <w:r>
        <w:t>ностном развитии - как до Луны пешком! Они не х</w:t>
      </w:r>
      <w:r>
        <w:t>о</w:t>
      </w:r>
      <w:r>
        <w:t>тят ограничивать себя даже в элементарном, напр</w:t>
      </w:r>
      <w:r>
        <w:t>и</w:t>
      </w:r>
      <w:r>
        <w:t>мер, в еде. И поэтому общество просто нуждается в насилии в виде законов. И, как ни горько это осозн</w:t>
      </w:r>
      <w:r>
        <w:t>а</w:t>
      </w:r>
      <w:r>
        <w:t>вать, но мы еще не доросли до мира без насилия. Правда, во «взрослеющем» обществе насилия стан</w:t>
      </w:r>
      <w:r>
        <w:t>о</w:t>
      </w:r>
      <w:r>
        <w:t>вится все меньше и меньше.</w:t>
      </w:r>
    </w:p>
    <w:p w14:paraId="277CFEBA" w14:textId="77777777" w:rsidR="00055884" w:rsidRDefault="00055884">
      <w:pPr>
        <w:pStyle w:val="12"/>
        <w:jc w:val="both"/>
      </w:pPr>
      <w:bookmarkStart w:id="318" w:name="_Toc201323930"/>
      <w:r>
        <w:t>Насильно мил не будешь?</w:t>
      </w:r>
      <w:bookmarkEnd w:id="318"/>
    </w:p>
    <w:p w14:paraId="0144DF1F" w14:textId="77777777" w:rsidR="00055884" w:rsidRDefault="00055884">
      <w:pPr>
        <w:spacing w:before="40"/>
        <w:ind w:firstLine="709"/>
        <w:jc w:val="both"/>
      </w:pPr>
      <w:r>
        <w:t>В отношениях между  взрослыми людьми нас</w:t>
      </w:r>
      <w:r>
        <w:t>и</w:t>
      </w:r>
      <w:r>
        <w:t>лие в конце концов обязательно приводит к против</w:t>
      </w:r>
      <w:r>
        <w:t>о</w:t>
      </w:r>
      <w:r>
        <w:t>положным результатам. В любом случае его примен</w:t>
      </w:r>
      <w:r>
        <w:t>е</w:t>
      </w:r>
      <w:r>
        <w:t>ние относительно взрослого человека есть крайняя мера, расписка в своей психологической безграмотн</w:t>
      </w:r>
      <w:r>
        <w:t>о</w:t>
      </w:r>
      <w:r>
        <w:t>сти.</w:t>
      </w:r>
    </w:p>
    <w:p w14:paraId="4A30540F" w14:textId="77777777" w:rsidR="00055884" w:rsidRDefault="00055884">
      <w:pPr>
        <w:spacing w:before="40"/>
        <w:ind w:firstLine="709"/>
        <w:jc w:val="both"/>
      </w:pPr>
      <w:r>
        <w:t xml:space="preserve">Люди тратят огромные силы (и, надо сказать, изредка не безрезультатно) на то, чтобы подмять под </w:t>
      </w:r>
      <w:r>
        <w:rPr>
          <w:b/>
          <w:i/>
        </w:rPr>
        <w:t>свой</w:t>
      </w:r>
      <w:r>
        <w:t xml:space="preserve"> устав обитателей чужих монастырей.  Иногда редкие из них временно покоряются, но обязательно пытаются вырваться.</w:t>
      </w:r>
    </w:p>
    <w:p w14:paraId="3B159097" w14:textId="77777777" w:rsidR="00055884" w:rsidRDefault="00055884">
      <w:pPr>
        <w:spacing w:before="40"/>
        <w:ind w:firstLine="709"/>
        <w:jc w:val="both"/>
      </w:pPr>
      <w:r>
        <w:t>У древних римлян была поговорка, что прови</w:t>
      </w:r>
      <w:r>
        <w:t>н</w:t>
      </w:r>
      <w:r>
        <w:t>цию легче завоевать, чем удержать. Нам приходится тратить огромные силы на покорение, а затем еще большие (и постоянно) на сохранение этого госпо</w:t>
      </w:r>
      <w:r>
        <w:t>д</w:t>
      </w:r>
      <w:r>
        <w:t>ства.  Понятно, что эта борьба совершенно беспе</w:t>
      </w:r>
      <w:r>
        <w:t>р</w:t>
      </w:r>
      <w:r>
        <w:t>спективна и сильно смахивает на битье головой об стену. А это дело, как ты, дорогой читатель, прекрасно знаешь,  с неизменным успехом обеспечивает только головную боль. Это самая вредная для здоровья раб</w:t>
      </w:r>
      <w:r>
        <w:t>о</w:t>
      </w:r>
      <w:r>
        <w:t>та!</w:t>
      </w:r>
    </w:p>
    <w:p w14:paraId="4558C2FA" w14:textId="77777777" w:rsidR="00055884" w:rsidRDefault="00055884">
      <w:pPr>
        <w:spacing w:before="40"/>
        <w:ind w:firstLine="709"/>
        <w:jc w:val="both"/>
        <w:rPr>
          <w:b/>
          <w:i/>
        </w:rPr>
      </w:pPr>
      <w:r>
        <w:rPr>
          <w:b/>
          <w:i/>
        </w:rPr>
        <w:t>Разумный эгоист</w:t>
      </w:r>
      <w:r>
        <w:t xml:space="preserve"> никогда не будет тратить с</w:t>
      </w:r>
      <w:r>
        <w:t>и</w:t>
      </w:r>
      <w:r>
        <w:t>лы на столь бесперспективное дело. Насилие над др</w:t>
      </w:r>
      <w:r>
        <w:t>у</w:t>
      </w:r>
      <w:r>
        <w:t>гими в конце концов обязательно приведет к ответн</w:t>
      </w:r>
      <w:r>
        <w:t>о</w:t>
      </w:r>
      <w:r>
        <w:t>му насилию.</w:t>
      </w:r>
    </w:p>
    <w:p w14:paraId="793CCDA7" w14:textId="77777777" w:rsidR="00055884" w:rsidRDefault="00055884">
      <w:pPr>
        <w:spacing w:before="40"/>
        <w:ind w:firstLine="709"/>
        <w:jc w:val="both"/>
      </w:pPr>
      <w:r>
        <w:t>Злым человеком люди называют того, кто д</w:t>
      </w:r>
      <w:r>
        <w:t>о</w:t>
      </w:r>
      <w:r>
        <w:t>бивается тех или иных личных целей, используя для этого других людей. Или того, кто решает свои пр</w:t>
      </w:r>
      <w:r>
        <w:t>о</w:t>
      </w:r>
      <w:r>
        <w:t>блемы, используя других людей. Как ты уже понял, дорогой читатель,  он мотивирует свои действия П</w:t>
      </w:r>
      <w:r>
        <w:t>Е</w:t>
      </w:r>
      <w:r>
        <w:t>РЕД СОБОЙ очень даже благородными причинами. Но, подчиняя людей своей личной цели, он таким о</w:t>
      </w:r>
      <w:r>
        <w:t>б</w:t>
      </w:r>
      <w:r>
        <w:t>разом производит над нами НАСИЛИЕ(!)</w:t>
      </w:r>
    </w:p>
    <w:p w14:paraId="2CAA81E5" w14:textId="77777777" w:rsidR="00055884" w:rsidRDefault="00055884">
      <w:pPr>
        <w:pStyle w:val="12"/>
        <w:jc w:val="both"/>
      </w:pPr>
      <w:bookmarkStart w:id="319" w:name="_Toc201323931"/>
      <w:r>
        <w:t>Торг здесь не уместен?</w:t>
      </w:r>
      <w:bookmarkEnd w:id="319"/>
    </w:p>
    <w:p w14:paraId="2445FC58" w14:textId="77777777" w:rsidR="00055884" w:rsidRDefault="00055884">
      <w:pPr>
        <w:spacing w:before="40"/>
        <w:ind w:firstLine="709"/>
        <w:jc w:val="both"/>
        <w:rPr>
          <w:rFonts w:eastAsia="MS Mincho"/>
        </w:rPr>
      </w:pPr>
      <w:r>
        <w:t>Насилие направлено на получение от насилу</w:t>
      </w:r>
      <w:r>
        <w:t>е</w:t>
      </w:r>
      <w:r>
        <w:t>мого желаемого. Это тот же древний принцип: «</w:t>
      </w:r>
      <w:r>
        <w:rPr>
          <w:b/>
        </w:rPr>
        <w:t>Ты - мне, я - тебе</w:t>
      </w:r>
      <w:r>
        <w:t>». Только в этом случае «насилуемый» не согласен с ценой. Да и, вообще, не хотел обмена!</w:t>
      </w:r>
    </w:p>
    <w:p w14:paraId="2BEE80C1" w14:textId="77777777" w:rsidR="00055884" w:rsidRDefault="00055884">
      <w:pPr>
        <w:spacing w:before="40"/>
        <w:ind w:firstLine="709"/>
        <w:jc w:val="both"/>
        <w:rPr>
          <w:rFonts w:eastAsia="MS Mincho"/>
        </w:rPr>
      </w:pPr>
      <w:r>
        <w:rPr>
          <w:rFonts w:eastAsia="MS Mincho"/>
        </w:rPr>
        <w:t>В литературе очень часто встречается сюжет:  негодяи пытаются лишить чести девушку. Но появл</w:t>
      </w:r>
      <w:r>
        <w:rPr>
          <w:rFonts w:eastAsia="MS Mincho"/>
        </w:rPr>
        <w:t>я</w:t>
      </w:r>
      <w:r>
        <w:rPr>
          <w:rFonts w:eastAsia="MS Mincho"/>
        </w:rPr>
        <w:t>ется прекрасный рыцарь и спасает ее. А после этого благодарная принцесса САМА отдает ему то, чего не хотела отдавать насильникам.</w:t>
      </w:r>
    </w:p>
    <w:p w14:paraId="77CE3C35" w14:textId="77777777" w:rsidR="00C35AEA" w:rsidRDefault="00C35AEA">
      <w:pPr>
        <w:spacing w:before="40"/>
        <w:ind w:firstLine="709"/>
        <w:jc w:val="both"/>
        <w:rPr>
          <w:rFonts w:eastAsia="MS Mincho"/>
        </w:rPr>
      </w:pPr>
    </w:p>
    <w:p w14:paraId="3DE8C420"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Часто гораздо короче и полезнее приноровиться самому к другим, чем заставить других приноровиться к себе.</w:t>
      </w:r>
    </w:p>
    <w:p w14:paraId="25B8D7AB"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Лабрюйер.</w:t>
      </w:r>
    </w:p>
    <w:p w14:paraId="3F367F02" w14:textId="77777777" w:rsidR="009A371C" w:rsidRDefault="009A371C" w:rsidP="009A371C">
      <w:pPr>
        <w:spacing w:before="40"/>
        <w:ind w:firstLine="709"/>
        <w:jc w:val="both"/>
      </w:pPr>
    </w:p>
    <w:p w14:paraId="28B338EF" w14:textId="77777777" w:rsidR="00055884" w:rsidRDefault="00055884">
      <w:pPr>
        <w:spacing w:before="40"/>
        <w:ind w:firstLine="709"/>
        <w:jc w:val="both"/>
        <w:rPr>
          <w:rFonts w:eastAsia="MS Mincho"/>
        </w:rPr>
      </w:pPr>
      <w:r>
        <w:rPr>
          <w:rFonts w:eastAsia="MS Mincho"/>
        </w:rPr>
        <w:t xml:space="preserve">В этом сюжете две морали. Первая: все, что ты хочешь получить - лучше всего получать </w:t>
      </w:r>
      <w:proofErr w:type="spellStart"/>
      <w:r>
        <w:rPr>
          <w:rFonts w:eastAsia="MS Mincho"/>
        </w:rPr>
        <w:t>безнасил</w:t>
      </w:r>
      <w:r>
        <w:rPr>
          <w:rFonts w:eastAsia="MS Mincho"/>
        </w:rPr>
        <w:t>ь</w:t>
      </w:r>
      <w:r>
        <w:rPr>
          <w:rFonts w:eastAsia="MS Mincho"/>
        </w:rPr>
        <w:t>ственно</w:t>
      </w:r>
      <w:proofErr w:type="spellEnd"/>
      <w:r>
        <w:rPr>
          <w:rFonts w:eastAsia="MS Mincho"/>
        </w:rPr>
        <w:t>. Вторая: люди сами готовы отдать нам то, ч</w:t>
      </w:r>
      <w:r>
        <w:rPr>
          <w:rFonts w:eastAsia="MS Mincho"/>
        </w:rPr>
        <w:t>е</w:t>
      </w:r>
      <w:r>
        <w:rPr>
          <w:rFonts w:eastAsia="MS Mincho"/>
        </w:rPr>
        <w:t>го имеют. Но не согласны отдавать нам это под пр</w:t>
      </w:r>
      <w:r>
        <w:rPr>
          <w:rFonts w:eastAsia="MS Mincho"/>
        </w:rPr>
        <w:t>и</w:t>
      </w:r>
      <w:r>
        <w:rPr>
          <w:rFonts w:eastAsia="MS Mincho"/>
        </w:rPr>
        <w:t>нуждением.</w:t>
      </w:r>
    </w:p>
    <w:p w14:paraId="7E9BEE0E" w14:textId="77777777" w:rsidR="00055884" w:rsidRDefault="00055884">
      <w:pPr>
        <w:pStyle w:val="12"/>
        <w:jc w:val="both"/>
      </w:pPr>
      <w:bookmarkStart w:id="320" w:name="_Toc201323932"/>
      <w:r>
        <w:t>Антирабовладельческий закон</w:t>
      </w:r>
      <w:bookmarkEnd w:id="320"/>
    </w:p>
    <w:p w14:paraId="3F0888FF" w14:textId="77777777" w:rsidR="00055884" w:rsidRDefault="00055884">
      <w:pPr>
        <w:spacing w:before="40"/>
        <w:ind w:firstLine="709"/>
        <w:jc w:val="both"/>
      </w:pPr>
      <w:r>
        <w:t>Из всего вышесказанного можно вывести осн</w:t>
      </w:r>
      <w:r>
        <w:t>о</w:t>
      </w:r>
      <w:r>
        <w:t>вополагающий принцип, который надо бы знать всем при общении с другими людьми:</w:t>
      </w:r>
    </w:p>
    <w:p w14:paraId="457C667E" w14:textId="77777777" w:rsidR="00055884" w:rsidRDefault="00055884">
      <w:pPr>
        <w:spacing w:before="40"/>
        <w:ind w:firstLine="709"/>
        <w:jc w:val="both"/>
      </w:pPr>
    </w:p>
    <w:p w14:paraId="5074D108" w14:textId="77777777" w:rsidR="00055884" w:rsidRDefault="00055884">
      <w:pPr>
        <w:spacing w:before="40"/>
        <w:jc w:val="center"/>
        <w:rPr>
          <w:b/>
        </w:rPr>
      </w:pPr>
      <w:r>
        <w:rPr>
          <w:b/>
        </w:rPr>
        <w:t>Никто ни на кого не имеет НИКАКИХ(!) прав,</w:t>
      </w:r>
    </w:p>
    <w:p w14:paraId="2C83F0E8" w14:textId="77777777" w:rsidR="00055884" w:rsidRDefault="00055884">
      <w:pPr>
        <w:spacing w:before="40"/>
        <w:jc w:val="center"/>
        <w:rPr>
          <w:b/>
        </w:rPr>
      </w:pPr>
      <w:r>
        <w:rPr>
          <w:b/>
        </w:rPr>
        <w:t>до тех пор пока сам человек  ДОБРОВОЛЬНО и сознательно, с позиции "взрослого",</w:t>
      </w:r>
    </w:p>
    <w:p w14:paraId="5CBDB551" w14:textId="77777777" w:rsidR="00055884" w:rsidRDefault="00055884">
      <w:pPr>
        <w:spacing w:before="40"/>
        <w:jc w:val="center"/>
        <w:rPr>
          <w:b/>
        </w:rPr>
      </w:pPr>
      <w:r>
        <w:rPr>
          <w:b/>
        </w:rPr>
        <w:t>не передаст их другому человеку.</w:t>
      </w:r>
    </w:p>
    <w:p w14:paraId="74E1D7BD" w14:textId="77777777" w:rsidR="00055884" w:rsidRDefault="00055884">
      <w:pPr>
        <w:spacing w:before="40"/>
        <w:jc w:val="both"/>
        <w:rPr>
          <w:rFonts w:ascii="Aivengo" w:hAnsi="Aivengo"/>
        </w:rPr>
      </w:pPr>
    </w:p>
    <w:p w14:paraId="02CBC73E" w14:textId="77777777" w:rsidR="00055884" w:rsidRDefault="00055884">
      <w:pPr>
        <w:spacing w:before="40"/>
        <w:ind w:firstLine="709"/>
        <w:jc w:val="both"/>
      </w:pPr>
      <w:r>
        <w:t>Все остальные варианты - насильственные, о</w:t>
      </w:r>
      <w:r>
        <w:t>б</w:t>
      </w:r>
      <w:r>
        <w:t>рекающие человека на ту или иную степень рабства. А рабство вынуждает почти всех людей тем или иным образом бороться за достижение свободы. Что и пр</w:t>
      </w:r>
      <w:r>
        <w:t>и</w:t>
      </w:r>
      <w:r>
        <w:t>ходится видеть вокруг себя сплошь и рядом.</w:t>
      </w:r>
    </w:p>
    <w:p w14:paraId="5EA7579C" w14:textId="77777777" w:rsidR="00C35AEA" w:rsidRDefault="00C35AEA">
      <w:pPr>
        <w:spacing w:before="40"/>
        <w:ind w:firstLine="709"/>
        <w:jc w:val="both"/>
      </w:pPr>
    </w:p>
    <w:p w14:paraId="54D8DD74" w14:textId="77777777" w:rsidR="00BF33CE" w:rsidRDefault="006F7D26">
      <w:pPr>
        <w:spacing w:before="40"/>
        <w:ind w:firstLine="709"/>
        <w:jc w:val="both"/>
      </w:pPr>
      <w:r>
        <w:rPr>
          <w:noProof/>
          <w:lang w:val="en-US"/>
        </w:rPr>
        <w:drawing>
          <wp:inline distT="0" distB="0" distL="0" distR="0" wp14:anchorId="665A0E5C" wp14:editId="27E5C600">
            <wp:extent cx="2171700" cy="2222500"/>
            <wp:effectExtent l="0" t="0" r="12700"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2222500"/>
                    </a:xfrm>
                    <a:prstGeom prst="rect">
                      <a:avLst/>
                    </a:prstGeom>
                    <a:noFill/>
                    <a:ln>
                      <a:noFill/>
                    </a:ln>
                  </pic:spPr>
                </pic:pic>
              </a:graphicData>
            </a:graphic>
          </wp:inline>
        </w:drawing>
      </w:r>
    </w:p>
    <w:p w14:paraId="1EB49D8F" w14:textId="77777777" w:rsidR="00BF33CE" w:rsidRDefault="00BF33CE">
      <w:pPr>
        <w:spacing w:before="40"/>
        <w:ind w:firstLine="709"/>
        <w:jc w:val="both"/>
      </w:pPr>
    </w:p>
    <w:p w14:paraId="120D3871" w14:textId="77777777" w:rsidR="00055884" w:rsidRDefault="00055884">
      <w:pPr>
        <w:spacing w:before="40"/>
        <w:ind w:firstLine="709"/>
        <w:jc w:val="both"/>
      </w:pPr>
      <w:r>
        <w:t xml:space="preserve">Поэтому </w:t>
      </w:r>
      <w:r>
        <w:rPr>
          <w:b/>
          <w:i/>
        </w:rPr>
        <w:t>разумный эгоист</w:t>
      </w:r>
      <w:r>
        <w:t xml:space="preserve">  всегда будет огр</w:t>
      </w:r>
      <w:r>
        <w:t>а</w:t>
      </w:r>
      <w:r>
        <w:t>ничивать свою естественную склонность решать пр</w:t>
      </w:r>
      <w:r>
        <w:t>о</w:t>
      </w:r>
      <w:r>
        <w:t>блемы внешне самым легким путем - через насилие. Он знает, что не всегда прямые пути ведут к земле обетованной!</w:t>
      </w:r>
    </w:p>
    <w:p w14:paraId="203AF116" w14:textId="77777777" w:rsidR="00055884" w:rsidRDefault="00055884">
      <w:pPr>
        <w:spacing w:before="40"/>
        <w:ind w:firstLine="709"/>
        <w:jc w:val="both"/>
      </w:pPr>
    </w:p>
    <w:p w14:paraId="103FAF03" w14:textId="77777777" w:rsidR="00055884" w:rsidRDefault="00055884">
      <w:pPr>
        <w:pStyle w:val="38"/>
      </w:pPr>
      <w:bookmarkStart w:id="321" w:name="_Toc201323933"/>
      <w:r>
        <w:t>Глава</w:t>
      </w:r>
      <w:r w:rsidR="00DD2813">
        <w:t xml:space="preserve"> сорок пятая</w:t>
      </w:r>
      <w:r>
        <w:t>: Отношение к насилию относительно детей.</w:t>
      </w:r>
      <w:bookmarkEnd w:id="321"/>
    </w:p>
    <w:p w14:paraId="7629CDA5" w14:textId="77777777" w:rsidR="00055884" w:rsidRDefault="00055884">
      <w:pPr>
        <w:spacing w:before="40"/>
        <w:ind w:firstLine="709"/>
        <w:jc w:val="both"/>
      </w:pPr>
      <w:r>
        <w:t>Ребенок при рождении является абсолютным эгоистом и эгоцентристом. Можно сказать более см</w:t>
      </w:r>
      <w:r>
        <w:t>е</w:t>
      </w:r>
      <w:r>
        <w:t>ло - он в это время является почти животным. Но ж</w:t>
      </w:r>
      <w:r>
        <w:t>и</w:t>
      </w:r>
      <w:r>
        <w:t>вотным с колоссальной, просто фантастической, сп</w:t>
      </w:r>
      <w:r>
        <w:t>о</w:t>
      </w:r>
      <w:r>
        <w:t>собностью к обучению. Человек и по этой способн</w:t>
      </w:r>
      <w:r>
        <w:t>о</w:t>
      </w:r>
      <w:r>
        <w:t>сти уникальное для Природы существо!</w:t>
      </w:r>
    </w:p>
    <w:p w14:paraId="3CC31EB0" w14:textId="77777777" w:rsidR="00055884" w:rsidRDefault="00055884">
      <w:pPr>
        <w:pStyle w:val="12"/>
        <w:jc w:val="both"/>
      </w:pPr>
      <w:bookmarkStart w:id="322" w:name="_Toc201323934"/>
      <w:r>
        <w:t xml:space="preserve">Можно ли из </w:t>
      </w:r>
      <w:proofErr w:type="spellStart"/>
      <w:r>
        <w:t>Маугли</w:t>
      </w:r>
      <w:proofErr w:type="spellEnd"/>
      <w:r>
        <w:t xml:space="preserve"> сделать человека?</w:t>
      </w:r>
      <w:bookmarkEnd w:id="322"/>
    </w:p>
    <w:p w14:paraId="247D2792" w14:textId="6E0E966F" w:rsidR="00055884" w:rsidRDefault="00055884">
      <w:pPr>
        <w:spacing w:before="40"/>
        <w:ind w:firstLine="709"/>
        <w:jc w:val="both"/>
      </w:pPr>
      <w:r>
        <w:t>И, если ребенка целенаправленно не воспит</w:t>
      </w:r>
      <w:r>
        <w:t>ы</w:t>
      </w:r>
      <w:r>
        <w:t>вать, то он этим животным так и останется. Всем и</w:t>
      </w:r>
      <w:r>
        <w:t>з</w:t>
      </w:r>
      <w:r>
        <w:t xml:space="preserve">вестна красивая сказка о </w:t>
      </w:r>
      <w:proofErr w:type="spellStart"/>
      <w:r>
        <w:t>Маугли</w:t>
      </w:r>
      <w:proofErr w:type="spellEnd"/>
      <w:r>
        <w:t>. Но в реальности р</w:t>
      </w:r>
      <w:r>
        <w:t>е</w:t>
      </w:r>
      <w:r>
        <w:t>бенок, который попадал к животным (а такие примеры в истории есть)</w:t>
      </w:r>
      <w:r w:rsidR="006C074D">
        <w:t>,</w:t>
      </w:r>
      <w:r>
        <w:t xml:space="preserve"> так и оставался навсегда животным, сколько бы педагогических усилий к нему не было приложено.</w:t>
      </w:r>
    </w:p>
    <w:p w14:paraId="7063D983" w14:textId="77777777" w:rsidR="00055884" w:rsidRDefault="00055884">
      <w:pPr>
        <w:spacing w:before="40"/>
        <w:ind w:firstLine="709"/>
        <w:jc w:val="both"/>
      </w:pPr>
      <w:r>
        <w:t>Задача  родителей - сделать ребенка  Челов</w:t>
      </w:r>
      <w:r>
        <w:t>е</w:t>
      </w:r>
      <w:r>
        <w:t>ком. А так как воспитание неизбежно является той или иной степенью насилия, то люди вынуждены его пр</w:t>
      </w:r>
      <w:r>
        <w:t>и</w:t>
      </w:r>
      <w:r>
        <w:t>менять к своим детям.  Ведь они в этом возрасте нер</w:t>
      </w:r>
      <w:r>
        <w:t>а</w:t>
      </w:r>
      <w:r>
        <w:t>зумны и уговорам могут и не поддаться.</w:t>
      </w:r>
    </w:p>
    <w:p w14:paraId="419C6FC0" w14:textId="77777777" w:rsidR="00055884" w:rsidRDefault="00055884">
      <w:pPr>
        <w:spacing w:before="40"/>
        <w:ind w:firstLine="709"/>
        <w:jc w:val="both"/>
      </w:pPr>
      <w:r>
        <w:t>Смысл этого насилия - бесконфликтное вкл</w:t>
      </w:r>
      <w:r>
        <w:t>ю</w:t>
      </w:r>
      <w:r>
        <w:t>чение подрастающего поколения в общество. Но чем больше ребенок будет становиться человеком, тем меньше относительно него будет требоваться насилия!</w:t>
      </w:r>
    </w:p>
    <w:p w14:paraId="2977E7A7" w14:textId="77777777" w:rsidR="00055884" w:rsidRDefault="00055884">
      <w:pPr>
        <w:spacing w:before="40"/>
        <w:ind w:firstLine="709"/>
        <w:jc w:val="both"/>
      </w:pPr>
      <w:r>
        <w:t>Прекрасно известно, что относительно дома</w:t>
      </w:r>
      <w:r>
        <w:t>ш</w:t>
      </w:r>
      <w:r>
        <w:t>них животных нельзя обойтись только лаской. Хотим мы этого или нет, но по отношению к ним периодич</w:t>
      </w:r>
      <w:r>
        <w:t>е</w:t>
      </w:r>
      <w:r>
        <w:t xml:space="preserve">ски требуется насилие. </w:t>
      </w:r>
    </w:p>
    <w:p w14:paraId="77FEAF68" w14:textId="77777777" w:rsidR="00055884" w:rsidRDefault="00055884">
      <w:pPr>
        <w:spacing w:before="40"/>
        <w:ind w:firstLine="709"/>
        <w:jc w:val="both"/>
      </w:pPr>
      <w:r>
        <w:t>То же самое с ребенком! И его тоже надо пр</w:t>
      </w:r>
      <w:r>
        <w:t>и</w:t>
      </w:r>
      <w:r>
        <w:t>учать к послушанию. Относительно ребенка такое «насилие»  очень даже оправдано - иначе он не сможет приспособиться к жизни в обществе.</w:t>
      </w:r>
    </w:p>
    <w:p w14:paraId="009C1C66" w14:textId="77777777" w:rsidR="00C35AEA" w:rsidRDefault="00C35AEA">
      <w:pPr>
        <w:spacing w:before="40"/>
        <w:ind w:firstLine="709"/>
        <w:jc w:val="both"/>
      </w:pPr>
    </w:p>
    <w:p w14:paraId="7FFA330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И кроме собственной вины иного горя не быв</w:t>
      </w:r>
      <w:r>
        <w:t>а</w:t>
      </w:r>
      <w:r>
        <w:t>ет.</w:t>
      </w:r>
    </w:p>
    <w:p w14:paraId="3C8428F9"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А.Мицкевич</w:t>
      </w:r>
      <w:proofErr w:type="spellEnd"/>
      <w:r>
        <w:t>.</w:t>
      </w:r>
    </w:p>
    <w:p w14:paraId="3524BBE3" w14:textId="77777777" w:rsidR="00C35AEA" w:rsidRDefault="00C35AEA">
      <w:pPr>
        <w:spacing w:before="40"/>
        <w:ind w:firstLine="709"/>
        <w:jc w:val="both"/>
      </w:pPr>
    </w:p>
    <w:p w14:paraId="5D48CEBA" w14:textId="77777777" w:rsidR="00055884" w:rsidRDefault="00055884">
      <w:pPr>
        <w:spacing w:before="40"/>
        <w:ind w:firstLine="709"/>
        <w:jc w:val="both"/>
      </w:pPr>
      <w:r>
        <w:t>В него нужно  внедрить и «вожжи» и «торм</w:t>
      </w:r>
      <w:r>
        <w:t>о</w:t>
      </w:r>
      <w:r>
        <w:t>за». И надо сделать это вовремя. Начнешь делать это рано - он ничего не поймет. Поздно - будет бешено сопротивляться.</w:t>
      </w:r>
    </w:p>
    <w:p w14:paraId="4D2F988D" w14:textId="77777777" w:rsidR="00055884" w:rsidRDefault="00055884">
      <w:pPr>
        <w:pStyle w:val="12"/>
        <w:jc w:val="both"/>
      </w:pPr>
      <w:bookmarkStart w:id="323" w:name="_Toc201323935"/>
      <w:r>
        <w:t>Ты, как родитель, выбираешь для себя удо</w:t>
      </w:r>
      <w:r>
        <w:t>б</w:t>
      </w:r>
      <w:r>
        <w:t>ство?</w:t>
      </w:r>
      <w:bookmarkEnd w:id="323"/>
    </w:p>
    <w:p w14:paraId="35FC310A" w14:textId="77777777" w:rsidR="00055884" w:rsidRDefault="00055884">
      <w:pPr>
        <w:spacing w:before="40"/>
        <w:ind w:firstLine="709"/>
        <w:jc w:val="both"/>
      </w:pPr>
      <w:r>
        <w:t>Насилие при воспитании детей делится на жи</w:t>
      </w:r>
      <w:r>
        <w:t>з</w:t>
      </w:r>
      <w:r>
        <w:t>ненно необходимое для него и на удобное для родит</w:t>
      </w:r>
      <w:r>
        <w:t>е</w:t>
      </w:r>
      <w:r>
        <w:t>лей. Второе используется родителями для облегчения своей жизни - запретил и голова не болит об этом д</w:t>
      </w:r>
      <w:r>
        <w:t>е</w:t>
      </w:r>
      <w:r>
        <w:t>ле. И это-то насилие как раз чрезвычайно деструкти</w:t>
      </w:r>
      <w:r>
        <w:t>в</w:t>
      </w:r>
      <w:r>
        <w:t>но действует на развитие ребенка. Если насилие пр</w:t>
      </w:r>
      <w:r>
        <w:t>и</w:t>
      </w:r>
      <w:r>
        <w:t>меняется к ребенку еще и без любви к нему, то это уродует его личность.</w:t>
      </w:r>
    </w:p>
    <w:p w14:paraId="26F221FA" w14:textId="77777777" w:rsidR="00055884" w:rsidRDefault="00055884">
      <w:pPr>
        <w:spacing w:before="40"/>
        <w:ind w:firstLine="709"/>
        <w:jc w:val="both"/>
      </w:pPr>
      <w:r>
        <w:t>Родителям только кажется, что ребенок ничего не понимает. Если запрет обоснованный, то он пер</w:t>
      </w:r>
      <w:r>
        <w:t>е</w:t>
      </w:r>
      <w:r>
        <w:t>носит его достаточно спокойно. Но сколько раз я в</w:t>
      </w:r>
      <w:r>
        <w:t>и</w:t>
      </w:r>
      <w:r>
        <w:t>дел самую настоящую обиду в глазах своего сына, когда  запрещал ему то, что мама без меня разрешила. И на что, с его точки зрения, он имел полное право!</w:t>
      </w:r>
    </w:p>
    <w:p w14:paraId="40AE10F1" w14:textId="6E77DC84" w:rsidR="006C074D" w:rsidRDefault="006C074D">
      <w:pPr>
        <w:spacing w:before="40"/>
        <w:ind w:firstLine="709"/>
        <w:jc w:val="both"/>
      </w:pPr>
      <w:r>
        <w:t>Более подробно ты, дорогой читатель, можешь почитать о воспитании детей в нашей обще</w:t>
      </w:r>
      <w:r w:rsidR="00140687">
        <w:t>й с женой книге «Самая лучшая книга по воспитанию детей» (название не наше – так решила редакция издательства «Феникс»).</w:t>
      </w:r>
    </w:p>
    <w:p w14:paraId="320E4964" w14:textId="77777777" w:rsidR="00055884" w:rsidRDefault="00055884">
      <w:pPr>
        <w:pStyle w:val="38"/>
      </w:pPr>
      <w:bookmarkStart w:id="324" w:name="_Toc201323936"/>
      <w:r>
        <w:t>Глава</w:t>
      </w:r>
      <w:r w:rsidR="00DD2813">
        <w:t xml:space="preserve"> сорок шестая</w:t>
      </w:r>
      <w:r>
        <w:t>: Отношение к запретам.</w:t>
      </w:r>
      <w:bookmarkEnd w:id="324"/>
    </w:p>
    <w:p w14:paraId="69224570" w14:textId="77777777" w:rsidR="00055884" w:rsidRDefault="00055884">
      <w:pPr>
        <w:spacing w:before="40"/>
        <w:ind w:firstLine="709"/>
        <w:jc w:val="both"/>
      </w:pPr>
    </w:p>
    <w:p w14:paraId="62CEB7CC" w14:textId="77777777" w:rsidR="00055884" w:rsidRDefault="00055884">
      <w:pPr>
        <w:spacing w:before="40"/>
        <w:ind w:firstLine="709"/>
        <w:jc w:val="both"/>
      </w:pPr>
      <w:r>
        <w:rPr>
          <w:b/>
          <w:i/>
        </w:rPr>
        <w:t>Разумный эгоист</w:t>
      </w:r>
      <w:r>
        <w:t xml:space="preserve"> сделает все для того, чтобы  освободиться от ненужных запретов.</w:t>
      </w:r>
    </w:p>
    <w:p w14:paraId="2F6DEC58" w14:textId="77777777" w:rsidR="00055884" w:rsidRDefault="00055884">
      <w:pPr>
        <w:pStyle w:val="12"/>
        <w:jc w:val="both"/>
      </w:pPr>
      <w:bookmarkStart w:id="325" w:name="_Toc201323937"/>
      <w:r>
        <w:t>Ты хочешь безграничной свободы?</w:t>
      </w:r>
      <w:bookmarkEnd w:id="325"/>
    </w:p>
    <w:p w14:paraId="2710C0A4" w14:textId="77777777" w:rsidR="00055884" w:rsidRDefault="00055884">
      <w:pPr>
        <w:spacing w:before="40"/>
        <w:ind w:firstLine="709"/>
        <w:jc w:val="both"/>
        <w:rPr>
          <w:b/>
          <w:i/>
        </w:rPr>
      </w:pPr>
      <w:r>
        <w:t>Дорогой читатель! Я не буду читать тебе нот</w:t>
      </w:r>
      <w:r>
        <w:t>а</w:t>
      </w:r>
      <w:r>
        <w:t>ций и перечислять - что же нельзя делать тебе из того, что тебе хочется делать, если ты хочешь максимально возможное время быть здоровым. Лучше скажу так:</w:t>
      </w:r>
      <w:r>
        <w:rPr>
          <w:b/>
          <w:i/>
        </w:rPr>
        <w:t xml:space="preserve"> «Ты можешь делать все, что только придет в твою светлую голову, все, что твоей душе угодно. Ты имеешь на это полное право! Но будет ли тебе хорошо от неоглядной реализации своих прав?»</w:t>
      </w:r>
    </w:p>
    <w:p w14:paraId="48BB10CB" w14:textId="2D6D5FBC" w:rsidR="00055884" w:rsidRDefault="00055884">
      <w:pPr>
        <w:spacing w:before="40"/>
        <w:ind w:firstLine="709"/>
        <w:jc w:val="both"/>
      </w:pPr>
      <w:r>
        <w:t>Я надеюсь, дорогой читатель, что теперь ты с</w:t>
      </w:r>
      <w:r>
        <w:t>о</w:t>
      </w:r>
      <w:r>
        <w:t>гласишься, что нет ничего изначально плохого и изн</w:t>
      </w:r>
      <w:r>
        <w:t>а</w:t>
      </w:r>
      <w:r>
        <w:t>чально хорошего в поведении человека. Поэтому Л</w:t>
      </w:r>
      <w:r>
        <w:t>Ю</w:t>
      </w:r>
      <w:r>
        <w:t>БЫЕ влечения человека, ЛЮБЫЕ желания вполне д</w:t>
      </w:r>
      <w:r>
        <w:t>о</w:t>
      </w:r>
      <w:r>
        <w:t>пустимы и не несут в себе ничего плохого. Важно др</w:t>
      </w:r>
      <w:r>
        <w:t>у</w:t>
      </w:r>
      <w:r>
        <w:t>г</w:t>
      </w:r>
      <w:r w:rsidR="00140687">
        <w:t>ое: как и когда они реализуются?</w:t>
      </w:r>
      <w:r>
        <w:t xml:space="preserve"> А подавление как</w:t>
      </w:r>
      <w:r>
        <w:t>о</w:t>
      </w:r>
      <w:r>
        <w:t>го - либо влечения очень часто проявляется в виде психосоматоза.</w:t>
      </w:r>
    </w:p>
    <w:p w14:paraId="4B8024F2" w14:textId="77777777" w:rsidR="00055884" w:rsidRDefault="00055884">
      <w:pPr>
        <w:spacing w:before="40"/>
        <w:ind w:firstLine="709"/>
        <w:jc w:val="both"/>
      </w:pPr>
      <w:r>
        <w:t xml:space="preserve">Если ты неоглядно будешь реализовывать свои влечения, то общество мигом «катапультирует» тебя. Тебе, как </w:t>
      </w:r>
      <w:r>
        <w:rPr>
          <w:b/>
          <w:i/>
        </w:rPr>
        <w:t>разумному эгоисту</w:t>
      </w:r>
      <w:r>
        <w:t xml:space="preserve"> это надо?</w:t>
      </w:r>
    </w:p>
    <w:p w14:paraId="0E1632A8" w14:textId="77777777" w:rsidR="00055884" w:rsidRDefault="00055884">
      <w:pPr>
        <w:spacing w:before="40"/>
        <w:ind w:firstLine="709"/>
        <w:jc w:val="both"/>
      </w:pPr>
      <w:r>
        <w:t>Ты должен понять и принять для себя чрезв</w:t>
      </w:r>
      <w:r>
        <w:t>ы</w:t>
      </w:r>
      <w:r>
        <w:t>чайно важное положение: мы все люди и ничто чел</w:t>
      </w:r>
      <w:r>
        <w:t>о</w:t>
      </w:r>
      <w:r>
        <w:t>веческое нам не должно быть чуждым. Не интересным - да!, не желаемым - да! Но ни в коем случае не безж</w:t>
      </w:r>
      <w:r>
        <w:t>а</w:t>
      </w:r>
      <w:r>
        <w:t>лостно подавленным!</w:t>
      </w:r>
    </w:p>
    <w:p w14:paraId="04A2093D" w14:textId="77777777" w:rsidR="00055884" w:rsidRDefault="00055884">
      <w:pPr>
        <w:spacing w:before="40"/>
        <w:ind w:firstLine="709"/>
        <w:jc w:val="both"/>
      </w:pPr>
      <w:r>
        <w:t>Люди буквально окутаны запретами. Они не могут шагу шагнуть без того, чтобы не наткнуться на запрет относительно себя, взаимоотношений с  друг</w:t>
      </w:r>
      <w:r>
        <w:t>и</w:t>
      </w:r>
      <w:r>
        <w:t>ми людьми или же с окружающим миром. И непоня</w:t>
      </w:r>
      <w:r>
        <w:t>т</w:t>
      </w:r>
      <w:r>
        <w:t>но им: «А зачем все это нужно?»</w:t>
      </w:r>
    </w:p>
    <w:p w14:paraId="57491119" w14:textId="77777777" w:rsidR="009A371C" w:rsidRDefault="009A371C" w:rsidP="009A371C">
      <w:pPr>
        <w:spacing w:before="40"/>
        <w:ind w:firstLine="709"/>
        <w:jc w:val="both"/>
      </w:pPr>
    </w:p>
    <w:p w14:paraId="2921BECE"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Блага, которые мы теряем, получают в наших глазах двойную цену.</w:t>
      </w:r>
    </w:p>
    <w:p w14:paraId="0EA1ACB2"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М.Ю. Лермонтов.</w:t>
      </w:r>
    </w:p>
    <w:p w14:paraId="6B6AE38E" w14:textId="77777777" w:rsidR="009A371C" w:rsidRDefault="009A371C" w:rsidP="009A371C">
      <w:pPr>
        <w:spacing w:before="40"/>
        <w:ind w:firstLine="709"/>
        <w:jc w:val="both"/>
      </w:pPr>
    </w:p>
    <w:p w14:paraId="7EA8B5F1" w14:textId="77777777" w:rsidR="00055884" w:rsidRDefault="00055884">
      <w:pPr>
        <w:spacing w:before="40"/>
        <w:ind w:firstLine="709"/>
        <w:jc w:val="both"/>
      </w:pPr>
      <w:r>
        <w:t xml:space="preserve">Давай, дорогой читатель,  подумаем: </w:t>
      </w:r>
      <w:r>
        <w:rPr>
          <w:b/>
          <w:i/>
        </w:rPr>
        <w:t>"А каков социальный смысл запрета? Зачем нужно обществу внедрять в свою ткань запреты на что - либо? Ведь не из-за простого каприза это производится!"</w:t>
      </w:r>
    </w:p>
    <w:p w14:paraId="2958EC64" w14:textId="77777777" w:rsidR="00055884" w:rsidRDefault="00055884">
      <w:pPr>
        <w:spacing w:before="40"/>
        <w:ind w:firstLine="709"/>
        <w:jc w:val="both"/>
      </w:pPr>
      <w:r>
        <w:t>Любой, наложенный обществом запрет, не пр</w:t>
      </w:r>
      <w:r>
        <w:t>и</w:t>
      </w:r>
      <w:r>
        <w:t>думан по чьей-то прихоти. Не бывает так, что кому-то пришла блажь в голову и что-то было запрещено. Д</w:t>
      </w:r>
      <w:r>
        <w:t>а</w:t>
      </w:r>
      <w:r>
        <w:t>же в условиях абсолютной монархии такое случалось очень редко!</w:t>
      </w:r>
    </w:p>
    <w:p w14:paraId="53718C52" w14:textId="77777777" w:rsidR="00055884" w:rsidRDefault="00055884">
      <w:pPr>
        <w:pStyle w:val="12"/>
        <w:jc w:val="both"/>
      </w:pPr>
      <w:bookmarkStart w:id="326" w:name="_Toc201323938"/>
      <w:r>
        <w:t>Зачем нужен запрет?</w:t>
      </w:r>
      <w:bookmarkEnd w:id="326"/>
    </w:p>
    <w:p w14:paraId="46211761" w14:textId="77777777" w:rsidR="00055884" w:rsidRDefault="00055884">
      <w:pPr>
        <w:spacing w:before="40"/>
        <w:ind w:firstLine="709"/>
        <w:jc w:val="both"/>
      </w:pPr>
      <w:r>
        <w:t>С моей точки зрения запрет служит для огран</w:t>
      </w:r>
      <w:r>
        <w:t>и</w:t>
      </w:r>
      <w:r>
        <w:t>чения поведения, которое может принести вред или самому человеку, или окружающим его людям.  И в этом плане запреты чрезвычайно важны. Но они в первую очередь нужны неразумным детям, когда те сами не понимают того, что  могут натворить.  Напр</w:t>
      </w:r>
      <w:r>
        <w:t>и</w:t>
      </w:r>
      <w:r>
        <w:t>мер, этому служит «знаменитый» запрет: «Не трогай спички - это опасно!»</w:t>
      </w:r>
    </w:p>
    <w:p w14:paraId="7E8ACC29" w14:textId="77777777" w:rsidR="00BF33CE" w:rsidRDefault="00647EB5">
      <w:pPr>
        <w:spacing w:before="40"/>
        <w:ind w:firstLine="709"/>
        <w:jc w:val="both"/>
      </w:pPr>
      <w:r>
        <w:pict w14:anchorId="34E9BB07">
          <v:shape id="_x0000_i1067" type="#_x0000_t75" style="width:236pt;height:177pt">
            <v:imagedata r:id="rId65" o:title=""/>
          </v:shape>
        </w:pict>
      </w:r>
    </w:p>
    <w:p w14:paraId="2DC73EA0" w14:textId="77777777" w:rsidR="00055884" w:rsidRDefault="00055884">
      <w:pPr>
        <w:spacing w:before="40"/>
        <w:ind w:firstLine="709"/>
        <w:jc w:val="both"/>
      </w:pPr>
      <w:r>
        <w:t>Если человек является психологическим «р</w:t>
      </w:r>
      <w:r>
        <w:t>е</w:t>
      </w:r>
      <w:r>
        <w:t>бенком», то без внешних ограничителей своего пов</w:t>
      </w:r>
      <w:r>
        <w:t>е</w:t>
      </w:r>
      <w:r>
        <w:t>дения он такого может натворить, что даже лаптем не расхлебаешь!  Например, многие  люди нарушают з</w:t>
      </w:r>
      <w:r>
        <w:t>а</w:t>
      </w:r>
      <w:r>
        <w:t>преты ради  того, чтобы доказать себе и всем окруж</w:t>
      </w:r>
      <w:r>
        <w:t>а</w:t>
      </w:r>
      <w:r>
        <w:t xml:space="preserve">ющим, что они взрослые. </w:t>
      </w:r>
    </w:p>
    <w:p w14:paraId="4FBA522C" w14:textId="77777777" w:rsidR="00055884" w:rsidRDefault="00055884">
      <w:pPr>
        <w:spacing w:before="40"/>
        <w:ind w:firstLine="709"/>
        <w:jc w:val="both"/>
      </w:pPr>
      <w:r>
        <w:t>Большинство людей начинает курить именно из-за действия этого механизма. Ведь для многих д</w:t>
      </w:r>
      <w:r>
        <w:t>е</w:t>
      </w:r>
      <w:r>
        <w:t>тей сигарета является символом взрослости. Понятно, что ничего хорошего от этого «доказательства» не п</w:t>
      </w:r>
      <w:r>
        <w:t>о</w:t>
      </w:r>
      <w:r>
        <w:t>лучается! Когда человек более менее «повзрослеет», то начинает прилагать огромные усилия для избавл</w:t>
      </w:r>
      <w:r>
        <w:t>е</w:t>
      </w:r>
      <w:r>
        <w:t>ния от курения.</w:t>
      </w:r>
    </w:p>
    <w:p w14:paraId="39EF37DA" w14:textId="77777777" w:rsidR="00055884" w:rsidRDefault="00055884">
      <w:pPr>
        <w:pStyle w:val="12"/>
        <w:jc w:val="both"/>
      </w:pPr>
      <w:bookmarkStart w:id="327" w:name="_Toc201323939"/>
      <w:r>
        <w:t>Когда человеку уже не нужны запреты?</w:t>
      </w:r>
      <w:bookmarkEnd w:id="327"/>
    </w:p>
    <w:p w14:paraId="293E862E" w14:textId="77777777" w:rsidR="00055884" w:rsidRDefault="00055884">
      <w:pPr>
        <w:spacing w:before="40"/>
        <w:ind w:firstLine="709"/>
        <w:jc w:val="both"/>
      </w:pPr>
      <w:r>
        <w:t>Если человек не дорос до безопасного прим</w:t>
      </w:r>
      <w:r>
        <w:t>е</w:t>
      </w:r>
      <w:r>
        <w:t>нения свободы, то от свободы ему будет только вред. Но если он "дорос" до уровня сознательного самор</w:t>
      </w:r>
      <w:r>
        <w:t>е</w:t>
      </w:r>
      <w:r>
        <w:t xml:space="preserve">гулирования, когда начинает  понимать последствия своих поступков, то  </w:t>
      </w:r>
      <w:r>
        <w:rPr>
          <w:b/>
          <w:i/>
        </w:rPr>
        <w:t>перестает нуждаться в огр</w:t>
      </w:r>
      <w:r>
        <w:rPr>
          <w:b/>
          <w:i/>
        </w:rPr>
        <w:t>а</w:t>
      </w:r>
      <w:r>
        <w:rPr>
          <w:b/>
          <w:i/>
        </w:rPr>
        <w:t>ничении своего поведения!</w:t>
      </w:r>
      <w:r>
        <w:t xml:space="preserve"> А также перестает док</w:t>
      </w:r>
      <w:r>
        <w:t>а</w:t>
      </w:r>
      <w:r>
        <w:t>зывать глупыми поступками свою  «взрослость».</w:t>
      </w:r>
    </w:p>
    <w:p w14:paraId="5EAE6056" w14:textId="77777777" w:rsidR="00055884" w:rsidRDefault="00055884">
      <w:pPr>
        <w:spacing w:before="40"/>
        <w:ind w:firstLine="709"/>
        <w:jc w:val="both"/>
      </w:pPr>
      <w:r>
        <w:t>Из христианской мифологии известно, что на левом плече каждого человека  сидит «черт», который постоянно толкает его к нарушению запретов. Идет это от черта или от Бога - не знаю, но запрещенное манит людей:   вспомним яблоки  в соседском саду, которые почему - то всегда вкуснее своих!</w:t>
      </w:r>
    </w:p>
    <w:p w14:paraId="62B2A3F9" w14:textId="77777777" w:rsidR="00055884" w:rsidRDefault="009A371C">
      <w:pPr>
        <w:pStyle w:val="12"/>
        <w:jc w:val="both"/>
      </w:pPr>
      <w:r>
        <w:t xml:space="preserve"> </w:t>
      </w:r>
      <w:bookmarkStart w:id="328" w:name="_Toc201323940"/>
      <w:r w:rsidR="00055884">
        <w:t>«Взрослому» человеку запреты только вредны</w:t>
      </w:r>
      <w:bookmarkEnd w:id="328"/>
    </w:p>
    <w:p w14:paraId="7A497466" w14:textId="77777777" w:rsidR="00055884" w:rsidRDefault="00055884">
      <w:pPr>
        <w:spacing w:before="40"/>
        <w:ind w:firstLine="709"/>
        <w:jc w:val="both"/>
      </w:pPr>
      <w:r>
        <w:t>Мало кто задумывается над тем, что снятие з</w:t>
      </w:r>
      <w:r>
        <w:t>а</w:t>
      </w:r>
      <w:r>
        <w:t>прета практически всегда приводит к парадоксальному результату: человек  теряет к этому делу интерес!  Снятие запрета приводит к нежеланию этого доб</w:t>
      </w:r>
      <w:r>
        <w:t>и</w:t>
      </w:r>
      <w:r>
        <w:t>ваться, раз это становится доступным. И я не знаю - будут ли рождаться дети, если в области сексуальных взаимоотношений снять ВСЕ запреты!</w:t>
      </w:r>
    </w:p>
    <w:p w14:paraId="6F03714D" w14:textId="77777777" w:rsidR="00055884" w:rsidRDefault="00055884">
      <w:pPr>
        <w:spacing w:before="40"/>
        <w:ind w:firstLine="709"/>
        <w:jc w:val="both"/>
      </w:pPr>
      <w:r>
        <w:t>С психологической точки зрения намного в</w:t>
      </w:r>
      <w:r>
        <w:t>ы</w:t>
      </w:r>
      <w:r>
        <w:t xml:space="preserve">годнее находиться в позиции </w:t>
      </w:r>
      <w:r>
        <w:rPr>
          <w:b/>
        </w:rPr>
        <w:t>«могу, но не хочу»</w:t>
      </w:r>
      <w:r>
        <w:t>, чем в позиции</w:t>
      </w:r>
      <w:r>
        <w:rPr>
          <w:b/>
        </w:rPr>
        <w:t xml:space="preserve"> «хочу, но не могу».</w:t>
      </w:r>
      <w:r>
        <w:t xml:space="preserve"> Первая позиция дает ощущение довольства жизнью, а вторая - что ты бе</w:t>
      </w:r>
      <w:r>
        <w:t>с</w:t>
      </w:r>
      <w:r>
        <w:t>силен что - либо изменить, то есть ощущение твоей личной ущербности. Человек, находящийся  в позиции «хочу, но не могу», периодически бунтует против этих запретов. Но только ухудшает свое положение, зап</w:t>
      </w:r>
      <w:r>
        <w:t>у</w:t>
      </w:r>
      <w:r>
        <w:t>тываясь в них все больше и больше.</w:t>
      </w:r>
    </w:p>
    <w:p w14:paraId="721E87BD" w14:textId="77777777" w:rsidR="00055884" w:rsidRDefault="00055884">
      <w:pPr>
        <w:spacing w:before="40"/>
        <w:ind w:firstLine="709"/>
        <w:jc w:val="both"/>
      </w:pPr>
      <w:r>
        <w:t>«Взрослые» люди должны быть максимально освобождены от запретов. И чем человек "взрослее", тем меньше ему требуется ограничений. Взрослому разрешено все, если, конечно же, он может управлять собой, т.е. если он действительно психологически взрослый человек.</w:t>
      </w:r>
    </w:p>
    <w:p w14:paraId="184A45BD" w14:textId="77777777" w:rsidR="00055884" w:rsidRDefault="00055884">
      <w:pPr>
        <w:pStyle w:val="12"/>
        <w:jc w:val="both"/>
      </w:pPr>
      <w:bookmarkStart w:id="329" w:name="_Toc201323941"/>
      <w:r>
        <w:t>Рабство может быть только внутренним!</w:t>
      </w:r>
      <w:bookmarkEnd w:id="329"/>
    </w:p>
    <w:p w14:paraId="746222AC" w14:textId="77777777" w:rsidR="00055884" w:rsidRDefault="00055884">
      <w:pPr>
        <w:spacing w:before="40"/>
        <w:ind w:firstLine="709"/>
        <w:jc w:val="both"/>
      </w:pPr>
      <w:r>
        <w:t>В идеале  человек должен прийти к такому п</w:t>
      </w:r>
      <w:r>
        <w:t>о</w:t>
      </w:r>
      <w:r>
        <w:t xml:space="preserve">ложению, что будет выполнять какую-то обязанность на основе полного осознания своей свободной воли делать или не делать это.  И дойти до высшей степени свободы - </w:t>
      </w:r>
      <w:r>
        <w:rPr>
          <w:b/>
          <w:i/>
          <w:u w:val="single"/>
        </w:rPr>
        <w:t>свободы от свободы</w:t>
      </w:r>
      <w:r>
        <w:t xml:space="preserve">.  </w:t>
      </w:r>
    </w:p>
    <w:p w14:paraId="73D91778" w14:textId="77777777" w:rsidR="009A371C" w:rsidRDefault="009A371C" w:rsidP="009A371C">
      <w:pPr>
        <w:spacing w:before="40"/>
        <w:ind w:firstLine="709"/>
        <w:jc w:val="both"/>
      </w:pPr>
    </w:p>
    <w:p w14:paraId="6A66418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Тот, кто глубоко исследует свою душу, так ч</w:t>
      </w:r>
      <w:r>
        <w:t>а</w:t>
      </w:r>
      <w:r>
        <w:t>сто ловит себя на ошибках, что поневоле становится скромным. Он уже не считает себя выше других.</w:t>
      </w:r>
    </w:p>
    <w:p w14:paraId="6FEC4695"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 Гельвеций.</w:t>
      </w:r>
    </w:p>
    <w:p w14:paraId="565CB5F8" w14:textId="77777777" w:rsidR="009A371C" w:rsidRDefault="009A371C" w:rsidP="009A371C">
      <w:pPr>
        <w:spacing w:before="40"/>
        <w:ind w:firstLine="709"/>
        <w:jc w:val="both"/>
      </w:pPr>
    </w:p>
    <w:p w14:paraId="3DBDBE0A" w14:textId="77777777" w:rsidR="00055884" w:rsidRDefault="00055884">
      <w:pPr>
        <w:spacing w:before="40"/>
        <w:ind w:firstLine="709"/>
        <w:jc w:val="both"/>
      </w:pPr>
      <w:r>
        <w:t>Человек свободный (не имеющий внутри себя запрета на какую - либо деятельность), действительно свободен. Он не будет ради преодоления запрета д</w:t>
      </w:r>
      <w:r>
        <w:t>е</w:t>
      </w:r>
      <w:r>
        <w:t>лать опрометчивые поступки, а потом страдать из - за этого.  С эгоистической точки зрения нет более глуп</w:t>
      </w:r>
      <w:r>
        <w:t>о</w:t>
      </w:r>
      <w:r>
        <w:t>го дела!</w:t>
      </w:r>
    </w:p>
    <w:p w14:paraId="33306265" w14:textId="56A42624" w:rsidR="00055884" w:rsidRDefault="00055884">
      <w:pPr>
        <w:spacing w:before="40"/>
        <w:ind w:firstLine="709"/>
        <w:jc w:val="both"/>
      </w:pPr>
      <w:r>
        <w:t>Люди очень любят управлять другими людьми  или собой при помощи обязанностей: «</w:t>
      </w:r>
      <w:r>
        <w:rPr>
          <w:b/>
        </w:rPr>
        <w:t xml:space="preserve">Ты должен, </w:t>
      </w:r>
      <w:r w:rsidR="00140687">
        <w:rPr>
          <w:b/>
        </w:rPr>
        <w:t>ты</w:t>
      </w:r>
      <w:r>
        <w:rPr>
          <w:b/>
        </w:rPr>
        <w:t xml:space="preserve"> обязан</w:t>
      </w:r>
      <w:r>
        <w:t>!» Эти слова мы слышим много раз в теч</w:t>
      </w:r>
      <w:r>
        <w:t>е</w:t>
      </w:r>
      <w:r>
        <w:t>нии всего одного дня. Относительно детей, как мы уже говорили выше, это вынужденная мера. Но относ</w:t>
      </w:r>
      <w:r>
        <w:t>и</w:t>
      </w:r>
      <w:r>
        <w:t>тельно взрослых это очень нерациональная мотивация поведения.</w:t>
      </w:r>
    </w:p>
    <w:p w14:paraId="623B9195" w14:textId="77777777" w:rsidR="00055884" w:rsidRDefault="00055884">
      <w:pPr>
        <w:spacing w:before="40"/>
        <w:ind w:firstLine="709"/>
        <w:jc w:val="both"/>
      </w:pPr>
      <w:r>
        <w:t xml:space="preserve">От всех обязанностей </w:t>
      </w:r>
      <w:r w:rsidRPr="003C2076">
        <w:rPr>
          <w:i/>
        </w:rPr>
        <w:t>(«хочешь ты этого или нет, но ты обязан!!!»</w:t>
      </w:r>
      <w:r>
        <w:t>) он тем или иным образом все равно уйдет. Обязанность является насилием над ч</w:t>
      </w:r>
      <w:r>
        <w:t>е</w:t>
      </w:r>
      <w:r>
        <w:t>ловеком. А насилие человек терпит только в случае абсолютной невозможности от него освободиться!</w:t>
      </w:r>
    </w:p>
    <w:p w14:paraId="224CF99E" w14:textId="77777777" w:rsidR="00055884" w:rsidRDefault="00055884">
      <w:pPr>
        <w:pStyle w:val="12"/>
        <w:jc w:val="both"/>
      </w:pPr>
      <w:bookmarkStart w:id="330" w:name="_Toc201323942"/>
      <w:r>
        <w:t>Внутри нас есть аптекарь?</w:t>
      </w:r>
      <w:bookmarkEnd w:id="330"/>
    </w:p>
    <w:p w14:paraId="7E10D8DE" w14:textId="77777777" w:rsidR="00055884" w:rsidRDefault="00055884">
      <w:pPr>
        <w:spacing w:before="40"/>
        <w:ind w:firstLine="709"/>
        <w:jc w:val="both"/>
      </w:pPr>
      <w:r>
        <w:t>Всегда все действия человека взвешиваются  им на очень  точных весах и он выбирает такое свое пов</w:t>
      </w:r>
      <w:r>
        <w:t>е</w:t>
      </w:r>
      <w:r>
        <w:t>дение, которое будет приносить ему максимум уд</w:t>
      </w:r>
      <w:r>
        <w:t>о</w:t>
      </w:r>
      <w:r>
        <w:t>вольствия и минимум неприятностей в данный момент и с видом на будущее.</w:t>
      </w:r>
    </w:p>
    <w:p w14:paraId="675CBEDF" w14:textId="77777777" w:rsidR="00055884" w:rsidRDefault="00055884">
      <w:pPr>
        <w:spacing w:before="40"/>
        <w:ind w:firstLine="709"/>
        <w:jc w:val="both"/>
      </w:pPr>
      <w:r>
        <w:t xml:space="preserve">Поэтому </w:t>
      </w:r>
      <w:r>
        <w:rPr>
          <w:b/>
          <w:i/>
        </w:rPr>
        <w:t>разумный эгоист</w:t>
      </w:r>
      <w:r>
        <w:t xml:space="preserve"> безжалостно выко</w:t>
      </w:r>
      <w:r>
        <w:t>р</w:t>
      </w:r>
      <w:r>
        <w:t>чует из себя все ненужные и вредные запреты. Он сд</w:t>
      </w:r>
      <w:r>
        <w:t>е</w:t>
      </w:r>
      <w:r>
        <w:t xml:space="preserve">лает все для того, чтобы дух </w:t>
      </w:r>
      <w:proofErr w:type="spellStart"/>
      <w:r>
        <w:t>освобожденности</w:t>
      </w:r>
      <w:proofErr w:type="spellEnd"/>
      <w:r>
        <w:t xml:space="preserve"> витал над ним и помогал ему никогда не делать глупые, «детские» поступки, которые будут ему очень дорого обходиться! Он будет каждый день  с любовью пол</w:t>
      </w:r>
      <w:r>
        <w:t>и</w:t>
      </w:r>
      <w:r>
        <w:t>вать цветок свободы,  который растет в нем. И безж</w:t>
      </w:r>
      <w:r>
        <w:t>а</w:t>
      </w:r>
      <w:r>
        <w:t>лостно выкорчует  чертополох зависимостей и диких страстей.</w:t>
      </w:r>
    </w:p>
    <w:p w14:paraId="6C136586" w14:textId="77777777" w:rsidR="00055884" w:rsidRDefault="00055884">
      <w:pPr>
        <w:pStyle w:val="38"/>
      </w:pPr>
      <w:bookmarkStart w:id="331" w:name="_Toc201323943"/>
      <w:r>
        <w:t>Глава</w:t>
      </w:r>
      <w:r w:rsidR="00DD2813">
        <w:t xml:space="preserve"> сорок седьмая</w:t>
      </w:r>
      <w:r>
        <w:t>: Отношение к инструкциям и законам.</w:t>
      </w:r>
      <w:bookmarkEnd w:id="331"/>
    </w:p>
    <w:p w14:paraId="3F2AB0D4" w14:textId="77777777" w:rsidR="00055884" w:rsidRDefault="00055884">
      <w:pPr>
        <w:spacing w:before="40"/>
        <w:ind w:firstLine="709"/>
        <w:jc w:val="both"/>
      </w:pPr>
    </w:p>
    <w:p w14:paraId="63CE8543" w14:textId="77777777" w:rsidR="00055884" w:rsidRDefault="00055884">
      <w:pPr>
        <w:spacing w:before="40"/>
        <w:ind w:firstLine="709"/>
        <w:jc w:val="both"/>
      </w:pPr>
      <w:r>
        <w:rPr>
          <w:b/>
          <w:i/>
        </w:rPr>
        <w:t xml:space="preserve">Разумный эгоист </w:t>
      </w:r>
      <w:r>
        <w:t xml:space="preserve"> считает, что любые морал</w:t>
      </w:r>
      <w:r>
        <w:t>ь</w:t>
      </w:r>
      <w:r>
        <w:t>ные критерии, которые претендуют на абсолютность, приносят больше вреда, чем пользы. Они на самом деле являются насилием над психикой верящих в них людей. А насильно, как мы уже говорили, мир не и</w:t>
      </w:r>
      <w:r>
        <w:t>з</w:t>
      </w:r>
      <w:r>
        <w:t>менить. В обозримом будущем он останется таким, как есть, нравится это людям или нет.</w:t>
      </w:r>
    </w:p>
    <w:p w14:paraId="04DB49CA" w14:textId="77777777" w:rsidR="00055884" w:rsidRDefault="00055884">
      <w:pPr>
        <w:pStyle w:val="12"/>
        <w:jc w:val="both"/>
      </w:pPr>
      <w:bookmarkStart w:id="332" w:name="_Toc201323944"/>
      <w:r>
        <w:t>Инструкции делают человека аморальным?</w:t>
      </w:r>
      <w:bookmarkEnd w:id="332"/>
    </w:p>
    <w:p w14:paraId="6BAA73D1" w14:textId="77777777" w:rsidR="00055884" w:rsidRDefault="00055884">
      <w:pPr>
        <w:spacing w:before="40"/>
        <w:ind w:firstLine="709"/>
        <w:jc w:val="both"/>
      </w:pPr>
      <w:r>
        <w:t>Психологи провели такой эксперимент. Они взяли электрический стул и привязали к нему артиста. К его рукам были присоединены электроды. И ему дано было задание - чем сильнее будет загораться лампочка на пульте, тем сильнее надо кричать, изо</w:t>
      </w:r>
      <w:r>
        <w:t>б</w:t>
      </w:r>
      <w:r>
        <w:t>ражая, страдания от ударов тока.</w:t>
      </w:r>
    </w:p>
    <w:p w14:paraId="052A03ED" w14:textId="77777777" w:rsidR="00055884" w:rsidRDefault="00055884">
      <w:pPr>
        <w:spacing w:before="40"/>
        <w:ind w:firstLine="709"/>
        <w:jc w:val="both"/>
      </w:pPr>
      <w:r>
        <w:t>А затем психологи посадили за этот пульт н</w:t>
      </w:r>
      <w:r>
        <w:t>и</w:t>
      </w:r>
      <w:r>
        <w:t xml:space="preserve">чего не подозревающего человека. Ему сказали: </w:t>
      </w:r>
    </w:p>
    <w:p w14:paraId="37E55D43" w14:textId="77777777" w:rsidR="00055884" w:rsidRPr="003C2076" w:rsidRDefault="00055884">
      <w:pPr>
        <w:spacing w:before="40"/>
        <w:ind w:firstLine="709"/>
        <w:jc w:val="both"/>
        <w:rPr>
          <w:i/>
        </w:rPr>
      </w:pPr>
      <w:r w:rsidRPr="003C2076">
        <w:rPr>
          <w:i/>
        </w:rPr>
        <w:t xml:space="preserve">«Мы проводим исследование на устойчивость человека к ударам тока. Человеку, что сидит на этом кресле заплатили большие деньги. И он согласился терпеть боль от ударов током. </w:t>
      </w:r>
    </w:p>
    <w:p w14:paraId="753795B9" w14:textId="77777777" w:rsidR="00055884" w:rsidRPr="003C2076" w:rsidRDefault="00055884">
      <w:pPr>
        <w:spacing w:before="40"/>
        <w:ind w:firstLine="709"/>
        <w:jc w:val="both"/>
        <w:rPr>
          <w:i/>
        </w:rPr>
      </w:pPr>
      <w:r w:rsidRPr="003C2076">
        <w:rPr>
          <w:i/>
        </w:rPr>
        <w:t>Ваше задание - вот этими двумя ручками устанавливать силу тока и его напряжение и наж</w:t>
      </w:r>
      <w:r w:rsidRPr="003C2076">
        <w:rPr>
          <w:i/>
        </w:rPr>
        <w:t>и</w:t>
      </w:r>
      <w:r w:rsidRPr="003C2076">
        <w:rPr>
          <w:i/>
        </w:rPr>
        <w:t>мать на эту кнопку. Вам требуется узнать - какое напряжение тока выдержит этот человек!»</w:t>
      </w:r>
    </w:p>
    <w:p w14:paraId="7077D7DC" w14:textId="77777777" w:rsidR="00055884" w:rsidRDefault="00055884">
      <w:pPr>
        <w:spacing w:before="40"/>
        <w:ind w:firstLine="709"/>
        <w:jc w:val="both"/>
        <w:rPr>
          <w:b/>
          <w:i/>
        </w:rPr>
      </w:pPr>
    </w:p>
    <w:p w14:paraId="40A1044A"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Давайте жить так, чтобы даже гробовщик опл</w:t>
      </w:r>
      <w:r>
        <w:t>а</w:t>
      </w:r>
      <w:r>
        <w:t>кивал нашу смерть.</w:t>
      </w:r>
    </w:p>
    <w:p w14:paraId="7C2E5DFA"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 Твен.</w:t>
      </w:r>
    </w:p>
    <w:p w14:paraId="19D82A85" w14:textId="77777777" w:rsidR="00055884" w:rsidRDefault="00055884">
      <w:pPr>
        <w:spacing w:before="40"/>
        <w:ind w:firstLine="709"/>
        <w:jc w:val="both"/>
      </w:pPr>
    </w:p>
    <w:p w14:paraId="14E3FCF9" w14:textId="77777777" w:rsidR="00055884" w:rsidRDefault="00055884">
      <w:pPr>
        <w:spacing w:before="40"/>
        <w:ind w:firstLine="709"/>
        <w:jc w:val="both"/>
      </w:pPr>
      <w:r>
        <w:t>Но испытуемый не знал, что на самом деле тока нет, а кнопка соединена с закрытой от него лампочкой, сигнализирующей актеру: когда и как кричать. И на глазах экспериментаторов разыгралось страшное зр</w:t>
      </w:r>
      <w:r>
        <w:t>е</w:t>
      </w:r>
      <w:r>
        <w:t>лище! Испытуемый, получив такую инструкцию, тупо и бездумно, НЕ ОБРАЩАЯ НИКАКОГО ВНИМ</w:t>
      </w:r>
      <w:r>
        <w:t>А</w:t>
      </w:r>
      <w:r>
        <w:t>НИЯ (!) на крики другого человека, довел эксперимент до такой точки, когда параметры были заведомо сме</w:t>
      </w:r>
      <w:r>
        <w:t>р</w:t>
      </w:r>
      <w:r>
        <w:t>тельны!</w:t>
      </w:r>
    </w:p>
    <w:p w14:paraId="096C88F8" w14:textId="77777777" w:rsidR="00055884" w:rsidRDefault="00055884">
      <w:pPr>
        <w:pStyle w:val="12"/>
        <w:jc w:val="both"/>
      </w:pPr>
      <w:bookmarkStart w:id="333" w:name="_Toc201323945"/>
      <w:r>
        <w:t>Инструкция – инструмент диктатуры?</w:t>
      </w:r>
      <w:bookmarkEnd w:id="333"/>
    </w:p>
    <w:p w14:paraId="23CF4187" w14:textId="77777777" w:rsidR="00055884" w:rsidRDefault="00055884">
      <w:pPr>
        <w:spacing w:before="40"/>
        <w:ind w:firstLine="709"/>
        <w:jc w:val="both"/>
      </w:pPr>
      <w:r>
        <w:t>Зачастую жизнь требует от людей выбирать между разными ценностями и, особенно часто, между личным и общественным. Из - за этого человек может войти в ситуацию нарушения своих базовых пр</w:t>
      </w:r>
      <w:r>
        <w:t>о</w:t>
      </w:r>
      <w:r>
        <w:t>грамм, то есть того, что вложено родителями. И, чт</w:t>
      </w:r>
      <w:r>
        <w:t>о</w:t>
      </w:r>
      <w:r>
        <w:t>бы выйти из этого конфликта, он создает систему с</w:t>
      </w:r>
      <w:r>
        <w:t>а</w:t>
      </w:r>
      <w:r>
        <w:t xml:space="preserve">мооправдания.  </w:t>
      </w:r>
    </w:p>
    <w:p w14:paraId="61118AB1" w14:textId="77777777" w:rsidR="00055884" w:rsidRDefault="00055884">
      <w:pPr>
        <w:spacing w:before="40"/>
        <w:ind w:firstLine="709"/>
        <w:jc w:val="both"/>
      </w:pPr>
      <w:r>
        <w:t>Например, что это не его выбор, а приказ др</w:t>
      </w:r>
      <w:r>
        <w:t>у</w:t>
      </w:r>
      <w:r>
        <w:t>гого человека, который он просто вынужден был в</w:t>
      </w:r>
      <w:r>
        <w:t>ы</w:t>
      </w:r>
      <w:r>
        <w:t>полнить. Или же он действовал из высших соображ</w:t>
      </w:r>
      <w:r>
        <w:t>е</w:t>
      </w:r>
      <w:r>
        <w:t>ний какой-либо идеологии. Таким образом человек освобождается от угрызений совести и получает жел</w:t>
      </w:r>
      <w:r>
        <w:t>а</w:t>
      </w:r>
      <w:r>
        <w:t>емое.</w:t>
      </w:r>
    </w:p>
    <w:p w14:paraId="7902A068" w14:textId="77777777" w:rsidR="00055884" w:rsidRDefault="00055884">
      <w:pPr>
        <w:spacing w:before="40"/>
        <w:ind w:firstLine="709"/>
        <w:jc w:val="both"/>
      </w:pPr>
      <w:r>
        <w:t>Инструкции дают многим людям индульге</w:t>
      </w:r>
      <w:r>
        <w:t>н</w:t>
      </w:r>
      <w:r>
        <w:t>цию: они таким образом снимают с себя ответстве</w:t>
      </w:r>
      <w:r>
        <w:t>н</w:t>
      </w:r>
      <w:r>
        <w:t xml:space="preserve">ность. Ведь это очень удобно: не было бы инструкции - пришлось бы взять ответственность на себя. </w:t>
      </w:r>
    </w:p>
    <w:p w14:paraId="74D0BC80" w14:textId="39C024D7" w:rsidR="00055884" w:rsidRDefault="00647EB5">
      <w:pPr>
        <w:spacing w:before="40"/>
        <w:ind w:firstLine="709"/>
        <w:jc w:val="both"/>
      </w:pPr>
      <w:r>
        <w:pict w14:anchorId="05B8CAE5">
          <v:shape id="_x0000_i1068" type="#_x0000_t75" style="width:283pt;height:212pt">
            <v:imagedata r:id="rId66" o:title=""/>
          </v:shape>
        </w:pict>
      </w:r>
      <w:r w:rsidR="00DD74A2">
        <w:tab/>
      </w:r>
      <w:r w:rsidR="00055884">
        <w:t xml:space="preserve">А здесь можно не думать и не </w:t>
      </w:r>
      <w:r w:rsidR="00140687">
        <w:t>мучиться</w:t>
      </w:r>
      <w:r w:rsidR="00055884">
        <w:t xml:space="preserve"> сочу</w:t>
      </w:r>
      <w:r w:rsidR="00055884">
        <w:t>в</w:t>
      </w:r>
      <w:r w:rsidR="00055884">
        <w:t>ствием к себе подобному! И такие люди без единой дрожи в душе уничтожили в концлагерях миллионы евреев! Такие же, но только «красные», уничтожили такие же миллионы в Гулаге!</w:t>
      </w:r>
    </w:p>
    <w:p w14:paraId="06DC6B1F" w14:textId="77777777" w:rsidR="00055884" w:rsidRDefault="00055884">
      <w:pPr>
        <w:spacing w:before="40"/>
        <w:ind w:firstLine="709"/>
        <w:jc w:val="both"/>
      </w:pPr>
      <w:r>
        <w:t>До тех пор, пока большинство из людей будет мыслить и поступать так, как поступал испытуемый в тесте, вероятность возврата тоталитаризма очень в</w:t>
      </w:r>
      <w:r>
        <w:t>е</w:t>
      </w:r>
      <w:r>
        <w:t>лика!</w:t>
      </w:r>
    </w:p>
    <w:p w14:paraId="51063809" w14:textId="18D1F907" w:rsidR="00055884" w:rsidRDefault="00055884">
      <w:pPr>
        <w:spacing w:before="40"/>
        <w:ind w:firstLine="709"/>
        <w:jc w:val="both"/>
      </w:pPr>
      <w:r>
        <w:t xml:space="preserve">Дорогой читатель!  Пойми очень важную вещь: </w:t>
      </w:r>
      <w:r>
        <w:rPr>
          <w:b/>
          <w:u w:val="single"/>
        </w:rPr>
        <w:t>безусловное и нетворческое выполнение законов приводит или к фашизму или к сталинизму</w:t>
      </w:r>
      <w:r>
        <w:t>. Такое должно быть только в армии (или в службах обеспеч</w:t>
      </w:r>
      <w:r>
        <w:t>е</w:t>
      </w:r>
      <w:r w:rsidR="00140687">
        <w:t>ния порядка -</w:t>
      </w:r>
      <w:r>
        <w:t xml:space="preserve"> иначе это будет не армия, а шайка ана</w:t>
      </w:r>
      <w:r>
        <w:t>р</w:t>
      </w:r>
      <w:r>
        <w:t>хистов</w:t>
      </w:r>
      <w:r w:rsidR="00140687">
        <w:t>)</w:t>
      </w:r>
      <w:r>
        <w:t>.</w:t>
      </w:r>
    </w:p>
    <w:p w14:paraId="76A09ED0" w14:textId="77777777" w:rsidR="00055884" w:rsidRDefault="00055884">
      <w:pPr>
        <w:pStyle w:val="12"/>
        <w:jc w:val="both"/>
      </w:pPr>
      <w:bookmarkStart w:id="334" w:name="_Toc201323946"/>
      <w:r>
        <w:t>Законы не объективны?</w:t>
      </w:r>
      <w:bookmarkEnd w:id="334"/>
    </w:p>
    <w:p w14:paraId="0AF980D6" w14:textId="77777777" w:rsidR="00055884" w:rsidRDefault="00055884">
      <w:pPr>
        <w:spacing w:before="40"/>
        <w:ind w:firstLine="709"/>
        <w:jc w:val="both"/>
      </w:pPr>
      <w:r>
        <w:t>Законы не обладают объективностью. Они я</w:t>
      </w:r>
      <w:r>
        <w:t>в</w:t>
      </w:r>
      <w:r>
        <w:t>ляются бумажным оформлением Всеобщего пакта о ненападении между людьми. Изменились люди, изм</w:t>
      </w:r>
      <w:r>
        <w:t>е</w:t>
      </w:r>
      <w:r>
        <w:t>нились их взаимоотношения и законы тоже должны поменяться. Мы это наглядно увидели после крушения Советского Союза.</w:t>
      </w:r>
    </w:p>
    <w:p w14:paraId="20D03B2E" w14:textId="77777777" w:rsidR="00055884" w:rsidRDefault="00055884">
      <w:pPr>
        <w:spacing w:before="40"/>
        <w:ind w:firstLine="709"/>
        <w:jc w:val="both"/>
      </w:pPr>
      <w:r>
        <w:t>Поэтому крайне глупо в час ночи стоять у св</w:t>
      </w:r>
      <w:r>
        <w:t>е</w:t>
      </w:r>
      <w:r>
        <w:t>тофора и ждать зеленого света (если, конечно же, в поле зрения нет машин). Закон: «</w:t>
      </w:r>
      <w:r>
        <w:rPr>
          <w:b/>
          <w:i/>
        </w:rPr>
        <w:t>Переходи улицу ТОЛЬКО на зеленый свет</w:t>
      </w:r>
      <w:r>
        <w:t>!» написан для того, чтобы обезопасить жизни участников дорожного движения. Если этого движения нет, то этот закон МОЖНО  НЕ СОБЛЮДАТЬ!</w:t>
      </w:r>
    </w:p>
    <w:p w14:paraId="6F7B1858" w14:textId="77777777" w:rsidR="00055884" w:rsidRDefault="00055884">
      <w:pPr>
        <w:spacing w:before="40"/>
        <w:ind w:firstLine="709"/>
        <w:jc w:val="both"/>
      </w:pPr>
      <w:r>
        <w:t>Но если закон чрезвычайно важен для общеж</w:t>
      </w:r>
      <w:r>
        <w:t>и</w:t>
      </w:r>
      <w:r>
        <w:t>тия (например: Один человек не имеет права убивать другого!), то он должен БЕЗУСЛОВНО выполняться. Иначе исключение для одного очень скоро преврати</w:t>
      </w:r>
      <w:r>
        <w:t>т</w:t>
      </w:r>
      <w:r>
        <w:t>ся в исключение для всех, кто может это купить или взять силой.</w:t>
      </w:r>
    </w:p>
    <w:p w14:paraId="6061D07E" w14:textId="77777777" w:rsidR="00055884" w:rsidRDefault="00055884">
      <w:pPr>
        <w:spacing w:before="40"/>
        <w:ind w:firstLine="709"/>
        <w:jc w:val="both"/>
      </w:pPr>
      <w:r>
        <w:t>То есть при выполнении законов необходимо творческое, вдумчивое к ним отношение. Если, коне</w:t>
      </w:r>
      <w:r>
        <w:t>ч</w:t>
      </w:r>
      <w:r>
        <w:t>но, мы хотим называться людьми, а не животными!</w:t>
      </w:r>
    </w:p>
    <w:p w14:paraId="23885A9A" w14:textId="77777777" w:rsidR="00055884" w:rsidRDefault="00055884">
      <w:pPr>
        <w:spacing w:before="40"/>
        <w:ind w:firstLine="709"/>
        <w:jc w:val="both"/>
      </w:pPr>
      <w:r>
        <w:t>Все искусственное и насильственное в конце концов выбрасывается людьми на свалку истории. И только реальные законы, которые соответствуют необходимости и основаны на здравом смысле, безр</w:t>
      </w:r>
      <w:r>
        <w:t>о</w:t>
      </w:r>
      <w:r>
        <w:t>потно выполняются.</w:t>
      </w:r>
    </w:p>
    <w:p w14:paraId="41087DD8" w14:textId="77777777" w:rsidR="009A371C" w:rsidRDefault="009A371C" w:rsidP="009A371C">
      <w:pPr>
        <w:spacing w:before="40"/>
        <w:ind w:firstLine="709"/>
        <w:jc w:val="both"/>
      </w:pPr>
    </w:p>
    <w:p w14:paraId="7DD08E46"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Подчините себе свои страсти и их сила станет вашей силой, их величие - вашей красотой.</w:t>
      </w:r>
    </w:p>
    <w:p w14:paraId="44EF0638"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А.Франс</w:t>
      </w:r>
      <w:proofErr w:type="spellEnd"/>
      <w:r>
        <w:t>.</w:t>
      </w:r>
    </w:p>
    <w:p w14:paraId="20CE76AD" w14:textId="77777777" w:rsidR="009A371C" w:rsidRDefault="009A371C" w:rsidP="009A371C">
      <w:pPr>
        <w:spacing w:before="40"/>
        <w:ind w:firstLine="709"/>
        <w:jc w:val="both"/>
      </w:pPr>
    </w:p>
    <w:p w14:paraId="2BAB86A4" w14:textId="77777777" w:rsidR="00055884" w:rsidRDefault="00055884">
      <w:pPr>
        <w:spacing w:before="40"/>
        <w:ind w:firstLine="709"/>
        <w:jc w:val="both"/>
      </w:pPr>
      <w:r>
        <w:t xml:space="preserve">Поэтому </w:t>
      </w:r>
      <w:r>
        <w:rPr>
          <w:b/>
          <w:i/>
        </w:rPr>
        <w:t>разумный эгоист</w:t>
      </w:r>
      <w:r>
        <w:t xml:space="preserve"> будет гибким и прочным, как метал титан. И из всех вариантов своего поведения будет выбирать наиболее ДОБРЫЙ!</w:t>
      </w:r>
    </w:p>
    <w:p w14:paraId="6E591977" w14:textId="77777777" w:rsidR="00055884" w:rsidRDefault="00055884">
      <w:pPr>
        <w:pStyle w:val="38"/>
      </w:pPr>
      <w:bookmarkStart w:id="335" w:name="_Toc201323947"/>
      <w:r>
        <w:t>Глава</w:t>
      </w:r>
      <w:r w:rsidR="00DD2813">
        <w:t xml:space="preserve"> сорок восьмая</w:t>
      </w:r>
      <w:r>
        <w:t>: Отношение к общественной морали.</w:t>
      </w:r>
      <w:bookmarkEnd w:id="335"/>
    </w:p>
    <w:p w14:paraId="6B32ECE7" w14:textId="77777777" w:rsidR="00055884" w:rsidRDefault="00055884">
      <w:pPr>
        <w:spacing w:before="40"/>
        <w:ind w:firstLine="709"/>
        <w:jc w:val="both"/>
      </w:pPr>
    </w:p>
    <w:p w14:paraId="1BB751BB" w14:textId="77777777" w:rsidR="00055884" w:rsidRDefault="00055884">
      <w:pPr>
        <w:spacing w:before="40"/>
        <w:ind w:firstLine="709"/>
        <w:jc w:val="both"/>
      </w:pPr>
      <w:r>
        <w:rPr>
          <w:b/>
          <w:i/>
        </w:rPr>
        <w:t xml:space="preserve">Разумный эгоист </w:t>
      </w:r>
      <w:r>
        <w:t xml:space="preserve"> максимально свободен от  шор и ограничений.  Он, как малый ребенок, сдирает с себя все одежки, которые на него одело общество, е</w:t>
      </w:r>
      <w:r>
        <w:t>с</w:t>
      </w:r>
      <w:r>
        <w:t>ли почувствует, что они стали ему маленькими. Или же стали сковывать его!</w:t>
      </w:r>
    </w:p>
    <w:p w14:paraId="62C7377E" w14:textId="77777777" w:rsidR="00055884" w:rsidRDefault="00055884">
      <w:pPr>
        <w:pStyle w:val="12"/>
        <w:jc w:val="both"/>
      </w:pPr>
      <w:bookmarkStart w:id="336" w:name="_Toc201323948"/>
      <w:r>
        <w:t>Прислушаемся к природе?</w:t>
      </w:r>
      <w:bookmarkEnd w:id="336"/>
    </w:p>
    <w:p w14:paraId="0FA8BE55" w14:textId="77777777" w:rsidR="00055884" w:rsidRDefault="00055884">
      <w:pPr>
        <w:spacing w:before="40"/>
        <w:ind w:firstLine="709"/>
        <w:jc w:val="both"/>
      </w:pPr>
      <w:r>
        <w:t>Природа человека очень мудро устроена, но он  ее постоянно портит установлением критериев пр</w:t>
      </w:r>
      <w:r>
        <w:t>а</w:t>
      </w:r>
      <w:r>
        <w:t>вильности или же неправильности всего того, что с ним происходит. Не мне объяснять тебе, дорогой ч</w:t>
      </w:r>
      <w:r>
        <w:t>и</w:t>
      </w:r>
      <w:r>
        <w:t>татель - житель России, что эти критерии меняются согласно потребностям общества или же только н</w:t>
      </w:r>
      <w:r>
        <w:t>е</w:t>
      </w:r>
      <w:r>
        <w:t>значительной его части.</w:t>
      </w:r>
    </w:p>
    <w:p w14:paraId="579A8963" w14:textId="0DE8ADDC" w:rsidR="00E37A38" w:rsidRPr="00E37A38" w:rsidRDefault="00E37A38" w:rsidP="00E37A38">
      <w:pPr>
        <w:ind w:firstLine="708"/>
      </w:pPr>
      <w:r>
        <w:t>Важно понять</w:t>
      </w:r>
      <w:r w:rsidRPr="00E37A38">
        <w:t>, что не имеет никаког</w:t>
      </w:r>
      <w:r w:rsidR="004A4273">
        <w:t>о значения – что делает человек?</w:t>
      </w:r>
      <w:r w:rsidRPr="00E37A38">
        <w:t xml:space="preserve"> Важно – как он это делает, с каким чувством и как</w:t>
      </w:r>
      <w:r w:rsidR="004A4273">
        <w:t xml:space="preserve"> это отражается на других л</w:t>
      </w:r>
      <w:r w:rsidR="004A4273">
        <w:t>ю</w:t>
      </w:r>
      <w:r w:rsidR="004A4273">
        <w:t>дях?</w:t>
      </w:r>
      <w:r w:rsidRPr="00E37A38">
        <w:t xml:space="preserve"> И проститутка может стать великолепным псих</w:t>
      </w:r>
      <w:r w:rsidRPr="00E37A38">
        <w:t>о</w:t>
      </w:r>
      <w:r w:rsidRPr="00E37A38">
        <w:t>терапевтом!</w:t>
      </w:r>
    </w:p>
    <w:p w14:paraId="5E9571E1" w14:textId="74B562BA" w:rsidR="00055884" w:rsidRDefault="00055884">
      <w:pPr>
        <w:spacing w:before="40"/>
        <w:ind w:firstLine="709"/>
        <w:jc w:val="both"/>
      </w:pPr>
      <w:r>
        <w:t>Нет правильного или неправильного поведения. Нет греха как какого-то объективного явления. Чел</w:t>
      </w:r>
      <w:r>
        <w:t>о</w:t>
      </w:r>
      <w:r>
        <w:t xml:space="preserve">век и </w:t>
      </w:r>
      <w:proofErr w:type="spellStart"/>
      <w:r>
        <w:t>негрешен</w:t>
      </w:r>
      <w:proofErr w:type="spellEnd"/>
      <w:r>
        <w:t xml:space="preserve"> и не-</w:t>
      </w:r>
      <w:proofErr w:type="spellStart"/>
      <w:r>
        <w:t>негрешен</w:t>
      </w:r>
      <w:proofErr w:type="spellEnd"/>
      <w:r>
        <w:t>!  Критерием истины является доминанта выживания. И все, что спосо</w:t>
      </w:r>
      <w:r>
        <w:t>б</w:t>
      </w:r>
      <w:r>
        <w:t>ствует этому сейчас и в долговременной перспективе, человеческая мораль начинает считать безгрешным и правильным.</w:t>
      </w:r>
    </w:p>
    <w:p w14:paraId="263EB98E" w14:textId="77777777" w:rsidR="00055884" w:rsidRDefault="00055884">
      <w:pPr>
        <w:pStyle w:val="12"/>
        <w:jc w:val="both"/>
      </w:pPr>
      <w:bookmarkStart w:id="337" w:name="_Toc201323949"/>
      <w:r>
        <w:t>Есть ли на свете Добро и Зло?</w:t>
      </w:r>
      <w:bookmarkEnd w:id="337"/>
    </w:p>
    <w:p w14:paraId="4F6136E1" w14:textId="77777777" w:rsidR="00055884" w:rsidRDefault="00055884">
      <w:pPr>
        <w:spacing w:before="40"/>
        <w:ind w:firstLine="709"/>
        <w:jc w:val="both"/>
      </w:pPr>
      <w:r>
        <w:t>Основная ошибка, которая допускается практ</w:t>
      </w:r>
      <w:r>
        <w:t>и</w:t>
      </w:r>
      <w:r>
        <w:t xml:space="preserve">чески всеми известными философскими и этическими системами - принятое априори (или на основе </w:t>
      </w:r>
      <w:proofErr w:type="spellStart"/>
      <w:r>
        <w:t>оче</w:t>
      </w:r>
      <w:proofErr w:type="spellEnd"/>
      <w:r>
        <w:t>-видных критериев - если я вижу, значит это существ</w:t>
      </w:r>
      <w:r>
        <w:t>у</w:t>
      </w:r>
      <w:r>
        <w:t>ет) представления, что на свете есть Добро и Зло как объективные критерии, безусловные и абсолютные ориентиры, которые лежат в основе ВСЕХ человеч</w:t>
      </w:r>
      <w:r>
        <w:t>е</w:t>
      </w:r>
      <w:r>
        <w:t xml:space="preserve">ских поступков. </w:t>
      </w:r>
    </w:p>
    <w:p w14:paraId="5F833BB7" w14:textId="77777777" w:rsidR="00055884" w:rsidRDefault="00647EB5">
      <w:pPr>
        <w:spacing w:before="40"/>
        <w:ind w:firstLine="709"/>
        <w:jc w:val="both"/>
      </w:pPr>
      <w:r>
        <w:pict w14:anchorId="1D4C7462">
          <v:shape id="_x0000_i1069" type="#_x0000_t75" style="width:283pt;height:212pt">
            <v:imagedata r:id="rId67" o:title=""/>
          </v:shape>
        </w:pict>
      </w:r>
      <w:r w:rsidR="007827DA">
        <w:tab/>
      </w:r>
      <w:r w:rsidR="00055884">
        <w:t xml:space="preserve">Но как ответ этому положению мне хотелось бы привести шутливый закон </w:t>
      </w:r>
      <w:proofErr w:type="spellStart"/>
      <w:r w:rsidR="00055884">
        <w:t>Финейгла</w:t>
      </w:r>
      <w:proofErr w:type="spellEnd"/>
      <w:r w:rsidR="00055884">
        <w:t>, который гл</w:t>
      </w:r>
      <w:r w:rsidR="00055884">
        <w:t>а</w:t>
      </w:r>
      <w:r w:rsidR="00055884">
        <w:t>сит, что в любом наборе данных самая надежная вел</w:t>
      </w:r>
      <w:r w:rsidR="00055884">
        <w:t>и</w:t>
      </w:r>
      <w:r w:rsidR="00055884">
        <w:t>чина, которая не требует никакого доказательства, является ошибочной. Нет никаких объективных да</w:t>
      </w:r>
      <w:r w:rsidR="00055884">
        <w:t>н</w:t>
      </w:r>
      <w:r w:rsidR="00055884">
        <w:t xml:space="preserve">ных, которые бы с железной достоверностью доказали наличие Зла (да и Добра). </w:t>
      </w:r>
    </w:p>
    <w:p w14:paraId="4896BD7D" w14:textId="77777777" w:rsidR="00055884" w:rsidRDefault="00055884">
      <w:pPr>
        <w:spacing w:before="40"/>
        <w:ind w:firstLine="709"/>
        <w:jc w:val="both"/>
      </w:pPr>
      <w:r>
        <w:t>Эти понятия на самом деле являются относ</w:t>
      </w:r>
      <w:r>
        <w:t>и</w:t>
      </w:r>
      <w:r>
        <w:t>тельными. И как все относительное меняются со вр</w:t>
      </w:r>
      <w:r>
        <w:t>е</w:t>
      </w:r>
      <w:r>
        <w:t xml:space="preserve">менем и сменой политических формаций. </w:t>
      </w:r>
    </w:p>
    <w:p w14:paraId="59F02E5D" w14:textId="77777777" w:rsidR="00055884" w:rsidRDefault="00055884">
      <w:pPr>
        <w:spacing w:before="40"/>
        <w:ind w:firstLine="709"/>
        <w:jc w:val="both"/>
      </w:pPr>
      <w:r>
        <w:t xml:space="preserve">Дуалистическое мировоззрение заражает людей конфронтационной логикой. Оно неизбежно ставит нас на ту или иную сторону в борьбе Добра и Зла. А так как </w:t>
      </w:r>
      <w:r>
        <w:rPr>
          <w:b/>
          <w:u w:val="single"/>
        </w:rPr>
        <w:t>каждый</w:t>
      </w:r>
      <w:r>
        <w:t xml:space="preserve">  встает на сторону Добра (как его п</w:t>
      </w:r>
      <w:r>
        <w:t>о</w:t>
      </w:r>
      <w:r>
        <w:t xml:space="preserve">нимает), то это ввергает людей в бесконечную борьбу и противостояние всех со всеми. </w:t>
      </w:r>
    </w:p>
    <w:p w14:paraId="6E2F8A56" w14:textId="77777777" w:rsidR="00055884" w:rsidRDefault="00055884">
      <w:pPr>
        <w:spacing w:before="40"/>
        <w:ind w:firstLine="709"/>
        <w:jc w:val="both"/>
      </w:pPr>
      <w:r>
        <w:t xml:space="preserve">А вот однополярное мышление автоматически выводит  из конфронтации. Концепция </w:t>
      </w:r>
      <w:r>
        <w:rPr>
          <w:b/>
          <w:i/>
        </w:rPr>
        <w:t>разумного эг</w:t>
      </w:r>
      <w:r>
        <w:rPr>
          <w:b/>
          <w:i/>
        </w:rPr>
        <w:t>о</w:t>
      </w:r>
      <w:r>
        <w:rPr>
          <w:b/>
          <w:i/>
        </w:rPr>
        <w:t>изма</w:t>
      </w:r>
      <w:r>
        <w:t xml:space="preserve">  позволяет радикально изменить мировоззрение. И увидеть свое истинное место в этом мире. </w:t>
      </w:r>
    </w:p>
    <w:p w14:paraId="30DAFC4E" w14:textId="77777777" w:rsidR="00055884" w:rsidRDefault="00055884">
      <w:pPr>
        <w:spacing w:before="40"/>
        <w:ind w:firstLine="709"/>
        <w:jc w:val="both"/>
      </w:pPr>
    </w:p>
    <w:p w14:paraId="5C0E07F0" w14:textId="77777777" w:rsidR="00055884" w:rsidRDefault="00055884">
      <w:pPr>
        <w:pStyle w:val="12"/>
        <w:jc w:val="both"/>
      </w:pPr>
      <w:bookmarkStart w:id="338" w:name="_Toc201323950"/>
      <w:r>
        <w:t>Как найти свою овечью стаю?</w:t>
      </w:r>
      <w:bookmarkEnd w:id="338"/>
    </w:p>
    <w:p w14:paraId="21536698" w14:textId="77777777" w:rsidR="00055884" w:rsidRDefault="00055884">
      <w:pPr>
        <w:spacing w:before="40"/>
        <w:ind w:firstLine="709"/>
        <w:jc w:val="both"/>
      </w:pPr>
      <w:r>
        <w:t>Тебе, дорогой читатель, надо твердо уяснить, что критерии правильности и неправильности являю</w:t>
      </w:r>
      <w:r>
        <w:t>т</w:t>
      </w:r>
      <w:r>
        <w:t>ся общественными механизмами приведения людей к прогнозируемым формам поведения. С его помощью общество корректирует нежелательное поведение чл</w:t>
      </w:r>
      <w:r>
        <w:t>е</w:t>
      </w:r>
      <w:r>
        <w:t>нов общества.</w:t>
      </w:r>
    </w:p>
    <w:p w14:paraId="179397FC" w14:textId="77777777" w:rsidR="009A371C" w:rsidRDefault="009A371C" w:rsidP="009A371C">
      <w:pPr>
        <w:spacing w:before="40"/>
        <w:ind w:firstLine="709"/>
        <w:jc w:val="both"/>
      </w:pPr>
    </w:p>
    <w:p w14:paraId="143A4BF5"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Поверить - значит удесятерить свои силы.</w:t>
      </w:r>
    </w:p>
    <w:p w14:paraId="1B80AC54"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Ле</w:t>
      </w:r>
      <w:proofErr w:type="spellEnd"/>
      <w:r>
        <w:t xml:space="preserve"> Бон.</w:t>
      </w:r>
    </w:p>
    <w:p w14:paraId="325FE071"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2332254C" w14:textId="77777777" w:rsidR="009A371C" w:rsidRDefault="009A371C" w:rsidP="009A371C">
      <w:pPr>
        <w:spacing w:before="40"/>
        <w:ind w:firstLine="709"/>
        <w:jc w:val="both"/>
      </w:pPr>
    </w:p>
    <w:p w14:paraId="55CD8AB5" w14:textId="77777777" w:rsidR="00055884" w:rsidRDefault="00055884">
      <w:pPr>
        <w:spacing w:before="40"/>
        <w:ind w:firstLine="709"/>
        <w:jc w:val="both"/>
      </w:pPr>
      <w:r>
        <w:t>Иной человек сильно страдает от своей неста</w:t>
      </w:r>
      <w:r>
        <w:t>н</w:t>
      </w:r>
      <w:r>
        <w:t>дартности тогда, когда живет в обществе, осужда</w:t>
      </w:r>
      <w:r>
        <w:t>ю</w:t>
      </w:r>
      <w:r>
        <w:t>щем любые отклонения от установленных этим общ</w:t>
      </w:r>
      <w:r>
        <w:t>е</w:t>
      </w:r>
      <w:r>
        <w:t>ством норм. Но, если этот же человек попадет в общ</w:t>
      </w:r>
      <w:r>
        <w:t>е</w:t>
      </w:r>
      <w:r>
        <w:t>ство, в котором, наоборот, эти отклонения поощряю</w:t>
      </w:r>
      <w:r>
        <w:t>т</w:t>
      </w:r>
      <w:r>
        <w:t>ся, то он станет адекватен своему окружению. И в р</w:t>
      </w:r>
      <w:r>
        <w:t>е</w:t>
      </w:r>
      <w:r>
        <w:t>зультате он становится  счастливым без насилия над своим естеством.</w:t>
      </w:r>
    </w:p>
    <w:p w14:paraId="494F2123" w14:textId="77777777" w:rsidR="00055884" w:rsidRDefault="00055884">
      <w:pPr>
        <w:spacing w:before="40"/>
        <w:ind w:firstLine="709"/>
        <w:jc w:val="both"/>
      </w:pPr>
      <w:r>
        <w:t xml:space="preserve">И поэтому </w:t>
      </w:r>
      <w:r>
        <w:rPr>
          <w:b/>
          <w:i/>
        </w:rPr>
        <w:t>разумный эгоист</w:t>
      </w:r>
      <w:r>
        <w:t xml:space="preserve"> расшибется в л</w:t>
      </w:r>
      <w:r>
        <w:t>е</w:t>
      </w:r>
      <w:r>
        <w:t>пешку, но найдет свое, наиболее близкое к идеально желаемому, место в этом мире. Он не будет бояться экспериментировать и искать.</w:t>
      </w:r>
    </w:p>
    <w:p w14:paraId="7BB71E51" w14:textId="77777777" w:rsidR="00055884" w:rsidRDefault="00055884">
      <w:pPr>
        <w:spacing w:before="40"/>
        <w:ind w:firstLine="709"/>
        <w:jc w:val="both"/>
      </w:pPr>
      <w:r>
        <w:t>Поэтому</w:t>
      </w:r>
      <w:r>
        <w:rPr>
          <w:b/>
          <w:i/>
        </w:rPr>
        <w:t xml:space="preserve"> разумный эгоист</w:t>
      </w:r>
      <w:r>
        <w:t xml:space="preserve"> достаточно пр</w:t>
      </w:r>
      <w:r>
        <w:t>о</w:t>
      </w:r>
      <w:r>
        <w:t>хладно будет относиться к общественной морали. Он будет считаться с нею ровно настолько, чтобы не «дразнить гусей».</w:t>
      </w:r>
    </w:p>
    <w:p w14:paraId="3B130B21" w14:textId="77777777" w:rsidR="00055884" w:rsidRDefault="00055884">
      <w:pPr>
        <w:pStyle w:val="38"/>
      </w:pPr>
      <w:bookmarkStart w:id="339" w:name="_Toc201323951"/>
      <w:r>
        <w:t>Глава</w:t>
      </w:r>
      <w:r w:rsidR="00DD2813">
        <w:t xml:space="preserve"> пятидесятая</w:t>
      </w:r>
      <w:r>
        <w:t>: Отношение к себе автора.</w:t>
      </w:r>
      <w:bookmarkEnd w:id="339"/>
    </w:p>
    <w:p w14:paraId="649EB4A6" w14:textId="77777777" w:rsidR="00055884" w:rsidRDefault="00055884">
      <w:pPr>
        <w:spacing w:before="40"/>
        <w:ind w:firstLine="709"/>
        <w:jc w:val="both"/>
      </w:pPr>
    </w:p>
    <w:p w14:paraId="37851EF8" w14:textId="77777777" w:rsidR="00055884" w:rsidRDefault="00055884">
      <w:pPr>
        <w:spacing w:before="40"/>
        <w:ind w:firstLine="709"/>
        <w:jc w:val="both"/>
      </w:pPr>
      <w:r>
        <w:t>Когда я основательно проанализировал свои поступки, то пришел к выводу, что я действую и п</w:t>
      </w:r>
      <w:r>
        <w:t>о</w:t>
      </w:r>
      <w:r>
        <w:t>ступаю как закоренелый эгоист. Правда и все другие люди поступают именно так, но только немногие пр</w:t>
      </w:r>
      <w:r>
        <w:t>и</w:t>
      </w:r>
      <w:r>
        <w:t>знаются сами себе в этом. Мое отличие от них в том, что при этом я еще  являюсь и разумным эгоистом.</w:t>
      </w:r>
    </w:p>
    <w:p w14:paraId="0901E1B2" w14:textId="77777777" w:rsidR="00055884" w:rsidRDefault="00055884">
      <w:pPr>
        <w:spacing w:before="40"/>
        <w:ind w:firstLine="709"/>
        <w:jc w:val="both"/>
      </w:pPr>
      <w:r>
        <w:t>Надеюсь, что и в дальнейшем мне будет уд</w:t>
      </w:r>
      <w:r>
        <w:t>а</w:t>
      </w:r>
      <w:r>
        <w:t>ваться оставаться таким - закоренелым и разумным.  И мне представляется, что делая и поступая так, я ст</w:t>
      </w:r>
      <w:r>
        <w:t>а</w:t>
      </w:r>
      <w:r>
        <w:t>новлюсь большим альтруистом, чем те, кто гром</w:t>
      </w:r>
      <w:r>
        <w:t>о</w:t>
      </w:r>
      <w:r>
        <w:t>гласно об этом заявляют.</w:t>
      </w:r>
    </w:p>
    <w:p w14:paraId="283C15B9" w14:textId="77777777" w:rsidR="00055884" w:rsidRDefault="00055884">
      <w:pPr>
        <w:pStyle w:val="12"/>
        <w:jc w:val="both"/>
      </w:pPr>
      <w:bookmarkStart w:id="340" w:name="_Toc201323952"/>
      <w:r>
        <w:t>Разумный эгоист – шарик в ямке</w:t>
      </w:r>
      <w:bookmarkEnd w:id="340"/>
    </w:p>
    <w:p w14:paraId="241A2C8E" w14:textId="77777777" w:rsidR="00055884" w:rsidRDefault="00055884">
      <w:pPr>
        <w:spacing w:before="40"/>
        <w:ind w:firstLine="709"/>
        <w:jc w:val="both"/>
      </w:pPr>
      <w:r>
        <w:t>И я могу подтвердить на своем опыте: следов</w:t>
      </w:r>
      <w:r>
        <w:t>а</w:t>
      </w:r>
      <w:r>
        <w:t>ние реальным законам, регулирующим взаимоотн</w:t>
      </w:r>
      <w:r>
        <w:t>о</w:t>
      </w:r>
      <w:r>
        <w:t>шения людей, дает мне чувство устойчивого оптими</w:t>
      </w:r>
      <w:r>
        <w:t>з</w:t>
      </w:r>
      <w:r>
        <w:t>ма. Раньше, когда я их не понимал, то воспринимал себя щепкой на бурных волнах житейского моря. Естественно, это вызывало у меня массу неприятных эмоций и частые депрессивные состояния.</w:t>
      </w:r>
    </w:p>
    <w:p w14:paraId="1B2C0EF7" w14:textId="77777777" w:rsidR="00055884" w:rsidRDefault="00055884">
      <w:pPr>
        <w:spacing w:before="40"/>
        <w:ind w:firstLine="709"/>
        <w:jc w:val="both"/>
      </w:pPr>
      <w:r>
        <w:t>Теперь я знаю эти законы и твердо уверен, что соблюдение их гарантирует меня от неожиданностей.  В следствии этого исчезло тревожное ожидание во</w:t>
      </w:r>
      <w:r>
        <w:t>з</w:t>
      </w:r>
      <w:r>
        <w:t>можных неприятностей. Мир для меня стал более предсказуемым и, соответственно, более приятным. Что подпитывает мой оптимизм!</w:t>
      </w:r>
    </w:p>
    <w:p w14:paraId="0446E93C" w14:textId="77777777" w:rsidR="00055884" w:rsidRDefault="00055884">
      <w:pPr>
        <w:spacing w:before="40"/>
        <w:ind w:firstLine="709"/>
        <w:jc w:val="both"/>
      </w:pPr>
    </w:p>
    <w:p w14:paraId="2F6E4B8F"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Каждый человек есть творец своей судьбы.</w:t>
      </w:r>
    </w:p>
    <w:p w14:paraId="35557F99"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Саллюстий.</w:t>
      </w:r>
    </w:p>
    <w:p w14:paraId="2C0CD179" w14:textId="77777777" w:rsidR="00055884" w:rsidRDefault="00055884">
      <w:pPr>
        <w:spacing w:before="40"/>
        <w:ind w:firstLine="709"/>
        <w:jc w:val="both"/>
      </w:pPr>
    </w:p>
    <w:p w14:paraId="02CCCDFA" w14:textId="77777777" w:rsidR="00055884" w:rsidRDefault="00055884">
      <w:pPr>
        <w:spacing w:before="40"/>
        <w:ind w:firstLine="709"/>
        <w:jc w:val="both"/>
      </w:pPr>
      <w:r>
        <w:t>Я люблю жизнь и стараюсь взять от нее все, что можно. И в этом деле у меня нет никаких внешних ограничений - только те, что я сам для себя выработал, потому что понял, что без них мне же будет хуже. Я очень люблю себя, я забочусь о себе, поэтому я позв</w:t>
      </w:r>
      <w:r>
        <w:t>о</w:t>
      </w:r>
      <w:r>
        <w:t>ляю себе только то, что ни в кратковременной, ни в долгосрочной перспективе не принесет мне вреда.</w:t>
      </w:r>
    </w:p>
    <w:p w14:paraId="06069A15" w14:textId="77777777" w:rsidR="00055884" w:rsidRDefault="00055884">
      <w:pPr>
        <w:spacing w:before="40"/>
        <w:ind w:firstLine="709"/>
        <w:jc w:val="both"/>
      </w:pPr>
      <w:r>
        <w:t>Например,  хотя  наркотики и способны давать интенсивное  наслаждение, с которым мало что сра</w:t>
      </w:r>
      <w:r>
        <w:t>в</w:t>
      </w:r>
      <w:r>
        <w:t>нимо - они не для  меня, т.к. их применение может очень быстро привести к «краю».</w:t>
      </w:r>
    </w:p>
    <w:p w14:paraId="4651DC31" w14:textId="77777777" w:rsidR="00055884" w:rsidRDefault="00055884">
      <w:pPr>
        <w:spacing w:before="40"/>
        <w:ind w:firstLine="709"/>
        <w:jc w:val="both"/>
      </w:pPr>
      <w:r>
        <w:t>Знание механизмов, которые руководят моим поведением, принятие себя таким как есть - не чёртом, не ангелом, но реальным человеком, привело меня  к миру в душе. И мне представляется, что я намного более человечен, чем те ханжи, которые нас окруж</w:t>
      </w:r>
      <w:r>
        <w:t>а</w:t>
      </w:r>
      <w:r>
        <w:t>ют.</w:t>
      </w:r>
    </w:p>
    <w:p w14:paraId="4D7915FD" w14:textId="77777777" w:rsidR="00055884" w:rsidRDefault="00055884">
      <w:pPr>
        <w:pStyle w:val="12"/>
        <w:jc w:val="both"/>
      </w:pPr>
      <w:bookmarkStart w:id="341" w:name="_Toc201323953"/>
      <w:r>
        <w:t>Следовать идеям, а не ритуалам!</w:t>
      </w:r>
      <w:bookmarkEnd w:id="341"/>
    </w:p>
    <w:p w14:paraId="394D5F6E" w14:textId="77777777" w:rsidR="00055884" w:rsidRDefault="00055884">
      <w:pPr>
        <w:spacing w:before="40"/>
        <w:ind w:firstLine="709"/>
        <w:jc w:val="both"/>
      </w:pPr>
      <w:r>
        <w:t>Я больший христианин, чем те, кто истово м</w:t>
      </w:r>
      <w:r>
        <w:t>о</w:t>
      </w:r>
      <w:r>
        <w:t>лится, ставит свечки, но при случае не преминет по</w:t>
      </w:r>
      <w:r>
        <w:t>д</w:t>
      </w:r>
      <w:r>
        <w:t>ставить подножку ближнему своему. Я реально живу по заповедям Иисуса Христа! И это мне в колоссал</w:t>
      </w:r>
      <w:r>
        <w:t>ь</w:t>
      </w:r>
      <w:r>
        <w:t>ной мере помогает жить и радоваться жизни.</w:t>
      </w:r>
    </w:p>
    <w:p w14:paraId="6852D49A" w14:textId="77777777" w:rsidR="00055884" w:rsidRDefault="00055884">
      <w:pPr>
        <w:spacing w:before="40"/>
        <w:ind w:firstLine="709"/>
        <w:jc w:val="both"/>
      </w:pPr>
      <w:r>
        <w:t>Я хожу в церковь не для молитвы, а для эстет</w:t>
      </w:r>
      <w:r>
        <w:t>и</w:t>
      </w:r>
      <w:r>
        <w:t>ческого наслаждения и восхищения творением чел</w:t>
      </w:r>
      <w:r>
        <w:t>о</w:t>
      </w:r>
      <w:r>
        <w:t>веческого разума. Я считаю, что если Бог есть на б</w:t>
      </w:r>
      <w:r>
        <w:t>е</w:t>
      </w:r>
      <w:r>
        <w:t>лом свете, то ему, для того, чтобы услышать меня, вовсе не нужны посредники.</w:t>
      </w:r>
    </w:p>
    <w:p w14:paraId="4CB30963" w14:textId="77777777" w:rsidR="00055884" w:rsidRDefault="00055884">
      <w:pPr>
        <w:spacing w:before="40"/>
        <w:ind w:firstLine="709"/>
        <w:jc w:val="both"/>
      </w:pPr>
      <w:r>
        <w:t xml:space="preserve">Я считаю, что все, что мне дала природа – мое и надо использовать это во благо себе. </w:t>
      </w:r>
    </w:p>
    <w:p w14:paraId="0B7BF4F5" w14:textId="77777777" w:rsidR="00055884" w:rsidRDefault="00055884">
      <w:pPr>
        <w:pStyle w:val="38"/>
      </w:pPr>
      <w:bookmarkStart w:id="342" w:name="_Toc201323954"/>
      <w:r>
        <w:t>Глава</w:t>
      </w:r>
      <w:r w:rsidR="00DD2813">
        <w:t xml:space="preserve"> пятьдесят первая</w:t>
      </w:r>
      <w:r>
        <w:t>, в кот</w:t>
      </w:r>
      <w:r>
        <w:t>о</w:t>
      </w:r>
      <w:r>
        <w:t>рой мы поговорим о некоторых те</w:t>
      </w:r>
      <w:r>
        <w:t>о</w:t>
      </w:r>
      <w:r>
        <w:t>ретических вопросах разумного эгои</w:t>
      </w:r>
      <w:r>
        <w:t>з</w:t>
      </w:r>
      <w:r>
        <w:t>ма.</w:t>
      </w:r>
      <w:bookmarkEnd w:id="342"/>
    </w:p>
    <w:p w14:paraId="2D711440" w14:textId="77777777" w:rsidR="00055884" w:rsidRDefault="00055884">
      <w:pPr>
        <w:spacing w:before="40"/>
        <w:ind w:firstLine="709"/>
        <w:jc w:val="both"/>
      </w:pPr>
    </w:p>
    <w:p w14:paraId="6622AC65" w14:textId="2F976415" w:rsidR="00055884" w:rsidRDefault="00055884">
      <w:pPr>
        <w:suppressLineNumbers/>
        <w:spacing w:before="40"/>
        <w:ind w:firstLine="720"/>
        <w:jc w:val="both"/>
      </w:pPr>
      <w:r>
        <w:t>Теорию разумного эгоизма вполне можно назвать «конституцией» межличностных отношений. Если человек поймет и примет ее, то ему станут не нужными ни ненависть, ни презрение, ни сарказм, ни раздражение, ни насмешка, ни жестокость, ни пасси</w:t>
      </w:r>
      <w:r>
        <w:t>в</w:t>
      </w:r>
      <w:r>
        <w:t>ный саботаж, ни озлобление, ни придирчивость, ни враждебность, ни мстительность относительно других людей. Да еще и много-много других гадких и вре</w:t>
      </w:r>
      <w:r>
        <w:t>д</w:t>
      </w:r>
      <w:r>
        <w:t>ных</w:t>
      </w:r>
      <w:r w:rsidR="004A4273">
        <w:t xml:space="preserve"> вещей ему не надо будет делать!</w:t>
      </w:r>
    </w:p>
    <w:p w14:paraId="5B3C9407" w14:textId="77777777" w:rsidR="00055884" w:rsidRDefault="00055884">
      <w:pPr>
        <w:numPr>
          <w:ilvl w:val="12"/>
          <w:numId w:val="0"/>
        </w:numPr>
        <w:suppressLineNumbers/>
        <w:spacing w:before="40"/>
        <w:ind w:firstLine="720"/>
        <w:jc w:val="both"/>
      </w:pPr>
      <w:r>
        <w:t>Таким образом человек переходит от конфро</w:t>
      </w:r>
      <w:r>
        <w:t>н</w:t>
      </w:r>
      <w:r>
        <w:t>тационной психологии к идее сотрудничества с м</w:t>
      </w:r>
      <w:r>
        <w:t>и</w:t>
      </w:r>
      <w:r>
        <w:t>ром. От переходит от ксенофобии к космополитизму, принимая мир таким, каков он есть, без попыток его насильственного изменения.</w:t>
      </w:r>
    </w:p>
    <w:p w14:paraId="3E07BB9E" w14:textId="77777777" w:rsidR="00055884" w:rsidRDefault="00055884">
      <w:pPr>
        <w:spacing w:before="40"/>
        <w:ind w:firstLine="709"/>
        <w:jc w:val="both"/>
      </w:pPr>
      <w:r>
        <w:t>Теория относительности  Альберта Эйнштейна является одной из первых интегративных теорий, ст</w:t>
      </w:r>
      <w:r>
        <w:t>а</w:t>
      </w:r>
      <w:r>
        <w:t>рающихся объединить противоположные (и взаимои</w:t>
      </w:r>
      <w:r>
        <w:t>с</w:t>
      </w:r>
      <w:r>
        <w:t>ключающие) теории. Концепция разумного эгоизма является теорией психологической относительности, которая тоже старается объединить противоположные взгляды на природу мотивов, двигающих человека на его жизненном пути.</w:t>
      </w:r>
    </w:p>
    <w:p w14:paraId="49B56587" w14:textId="77777777" w:rsidR="00055884" w:rsidRDefault="00055884">
      <w:pPr>
        <w:pStyle w:val="12"/>
        <w:jc w:val="both"/>
      </w:pPr>
      <w:bookmarkStart w:id="343" w:name="_Toc201323955"/>
      <w:r>
        <w:t>Как обойтись малой кровью при обходе з</w:t>
      </w:r>
      <w:r>
        <w:t>а</w:t>
      </w:r>
      <w:r>
        <w:t>конов</w:t>
      </w:r>
      <w:bookmarkEnd w:id="343"/>
    </w:p>
    <w:p w14:paraId="4F04D0AC" w14:textId="77777777" w:rsidR="00055884" w:rsidRDefault="00055884">
      <w:pPr>
        <w:spacing w:before="40"/>
        <w:ind w:firstLine="709"/>
        <w:jc w:val="both"/>
        <w:rPr>
          <w:i/>
          <w:iCs/>
        </w:rPr>
      </w:pPr>
      <w:r>
        <w:t>Разумный эгоизм позволяет снять все запреты, наложенные обществом и которые человек вынужден был преодолевать «большой кровью». Разумный эг</w:t>
      </w:r>
      <w:r>
        <w:t>о</w:t>
      </w:r>
      <w:r>
        <w:t xml:space="preserve">ист говорит себе: </w:t>
      </w:r>
      <w:r>
        <w:rPr>
          <w:i/>
          <w:iCs/>
        </w:rPr>
        <w:t>«Могу я себе позволить сегодня в</w:t>
      </w:r>
      <w:r>
        <w:rPr>
          <w:i/>
          <w:iCs/>
        </w:rPr>
        <w:t>ы</w:t>
      </w:r>
      <w:r>
        <w:rPr>
          <w:i/>
          <w:iCs/>
        </w:rPr>
        <w:t>пить (поиграть в карты, поспать днем)? И при этом не оправдываться, а просто с удовольствием это сделать? Да! Но...я сделаю это так, чтобы ни в коем случае не принести себе этим неприятностей - ни в момент делания, ни в долговременной перспективе».</w:t>
      </w:r>
    </w:p>
    <w:p w14:paraId="06C62E27" w14:textId="77777777" w:rsidR="00C35AEA" w:rsidRDefault="00C35AEA">
      <w:pPr>
        <w:spacing w:before="40"/>
        <w:ind w:firstLine="709"/>
        <w:jc w:val="both"/>
        <w:rPr>
          <w:i/>
          <w:iCs/>
        </w:rPr>
      </w:pPr>
    </w:p>
    <w:p w14:paraId="7BE55592"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Есть только одна непобедимая сила в жизни, и эта сила - Радость. Каждый раз, когда вам что-то не удается, когда вы хотите победить все препятствия и добиться результатов, побеждайте любя и радуясь. Каждая ваша улыбка ускорит вашу победу и развернет ваши силы. Каждая ваша слеза и слово уныния ско</w:t>
      </w:r>
      <w:r>
        <w:t>м</w:t>
      </w:r>
      <w:r>
        <w:t>кают то, чего вы уже достигли в своих способностях, и отодвинут вашу победу далеко от вас.</w:t>
      </w:r>
    </w:p>
    <w:p w14:paraId="2810C637"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2690EF58"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Махатмы.</w:t>
      </w:r>
    </w:p>
    <w:p w14:paraId="213AC1C3" w14:textId="77777777" w:rsidR="009A371C" w:rsidRDefault="009A371C" w:rsidP="009A371C">
      <w:pPr>
        <w:spacing w:before="40"/>
        <w:ind w:firstLine="709"/>
        <w:jc w:val="both"/>
      </w:pPr>
    </w:p>
    <w:p w14:paraId="6628118E" w14:textId="09EAE8C7" w:rsidR="00055884" w:rsidRDefault="00055884">
      <w:pPr>
        <w:spacing w:before="40"/>
        <w:ind w:firstLine="709"/>
        <w:jc w:val="both"/>
      </w:pPr>
      <w:r>
        <w:t>Система мотивации в разумном эгоизме очень гибкая. Например, если мне не хочется что-либо д</w:t>
      </w:r>
      <w:r>
        <w:t>е</w:t>
      </w:r>
      <w:r>
        <w:t>лать, то я сначала анализирую свои поступки с поз</w:t>
      </w:r>
      <w:r>
        <w:t>и</w:t>
      </w:r>
      <w:r>
        <w:t xml:space="preserve">ции: </w:t>
      </w:r>
      <w:r>
        <w:rPr>
          <w:i/>
          <w:iCs/>
        </w:rPr>
        <w:t>«</w:t>
      </w:r>
      <w:r w:rsidR="004A4273">
        <w:rPr>
          <w:i/>
          <w:iCs/>
        </w:rPr>
        <w:t>Если я это сделаю - п</w:t>
      </w:r>
      <w:r>
        <w:rPr>
          <w:i/>
          <w:iCs/>
        </w:rPr>
        <w:t>ринесет это мне вред?»</w:t>
      </w:r>
      <w:r>
        <w:t xml:space="preserve"> Если я решаю, что принесет вред сейчас или в долг</w:t>
      </w:r>
      <w:r>
        <w:t>о</w:t>
      </w:r>
      <w:r>
        <w:t>временной перспективе, то я отказываюсь от делания этого по этому мотиву. Если же я решаю, что мой о</w:t>
      </w:r>
      <w:r>
        <w:t>т</w:t>
      </w:r>
      <w:r>
        <w:t>каз делать это приведет к тем или иным неприятн</w:t>
      </w:r>
      <w:r>
        <w:t>о</w:t>
      </w:r>
      <w:r>
        <w:t>стям, то я иду туда, куда надо и делаю необходимое.</w:t>
      </w:r>
    </w:p>
    <w:p w14:paraId="2A366BE0" w14:textId="77777777" w:rsidR="00055884" w:rsidRDefault="00055884">
      <w:pPr>
        <w:spacing w:before="40"/>
        <w:ind w:firstLine="709"/>
        <w:jc w:val="both"/>
      </w:pPr>
      <w:r>
        <w:t>Затем я анализирую стоящую передо мной д</w:t>
      </w:r>
      <w:r>
        <w:t>и</w:t>
      </w:r>
      <w:r>
        <w:t xml:space="preserve">лемму уже по другой шкале: </w:t>
      </w:r>
      <w:r>
        <w:rPr>
          <w:i/>
          <w:iCs/>
        </w:rPr>
        <w:t>«Принесет ли это мне пользу сейчас или в долговременной перспективе? И стоят ли мои вложения тех дивидендов, что я получу при делании этого?»</w:t>
      </w:r>
      <w:r>
        <w:t xml:space="preserve"> Если я решу, что нет, то со сп</w:t>
      </w:r>
      <w:r>
        <w:t>о</w:t>
      </w:r>
      <w:r>
        <w:t>койной душой откажусь от предложения.</w:t>
      </w:r>
    </w:p>
    <w:p w14:paraId="04D52A73" w14:textId="77777777" w:rsidR="00055884" w:rsidRDefault="00647EB5">
      <w:pPr>
        <w:spacing w:before="40"/>
        <w:ind w:firstLine="709"/>
        <w:jc w:val="both"/>
      </w:pPr>
      <w:r>
        <w:pict w14:anchorId="19198821">
          <v:shape id="_x0000_i1070" type="#_x0000_t75" style="width:255pt;height:191pt">
            <v:imagedata r:id="rId68" o:title=""/>
          </v:shape>
        </w:pict>
      </w:r>
      <w:r w:rsidR="007827DA">
        <w:tab/>
      </w:r>
      <w:r w:rsidR="00055884">
        <w:t>То есть это философия взрослого человека, к</w:t>
      </w:r>
      <w:r w:rsidR="00055884">
        <w:t>о</w:t>
      </w:r>
      <w:r w:rsidR="00055884">
        <w:t>торому внешние запреты не нужны, так как он и сам, без них, может отграничиться от вредных для его зд</w:t>
      </w:r>
      <w:r w:rsidR="00055884">
        <w:t>о</w:t>
      </w:r>
      <w:r w:rsidR="00055884">
        <w:t>ровья и благополучия дел.</w:t>
      </w:r>
    </w:p>
    <w:p w14:paraId="00CA287E" w14:textId="77777777" w:rsidR="00055884" w:rsidRDefault="00055884">
      <w:pPr>
        <w:spacing w:before="40"/>
        <w:ind w:firstLine="720"/>
        <w:jc w:val="both"/>
      </w:pPr>
      <w:r>
        <w:t>Она предполагает достижение внешней и вну</w:t>
      </w:r>
      <w:r>
        <w:t>т</w:t>
      </w:r>
      <w:r>
        <w:t xml:space="preserve">ренней гармонии «от головы». Человек отказывается от </w:t>
      </w:r>
      <w:proofErr w:type="spellStart"/>
      <w:r>
        <w:t>дезадаптивных</w:t>
      </w:r>
      <w:proofErr w:type="spellEnd"/>
      <w:r>
        <w:t xml:space="preserve"> идей, от таких взаимоотношений, которые приводили к конфронтации. И </w:t>
      </w:r>
      <w:r>
        <w:rPr>
          <w:rFonts w:ascii="моральный к" w:hAnsi="моральный к"/>
        </w:rPr>
        <w:t>начинает</w:t>
      </w:r>
      <w:r>
        <w:t xml:space="preserve"> жить по реальным законам, которые регулируют взаимоо</w:t>
      </w:r>
      <w:r>
        <w:t>т</w:t>
      </w:r>
      <w:r>
        <w:t>ношения между людьми.</w:t>
      </w:r>
    </w:p>
    <w:p w14:paraId="66800B6A" w14:textId="77777777" w:rsidR="00055884" w:rsidRDefault="00055884">
      <w:pPr>
        <w:spacing w:before="40"/>
        <w:ind w:firstLine="720"/>
        <w:jc w:val="both"/>
      </w:pPr>
      <w:r>
        <w:t xml:space="preserve">В принципе точно такой же вариант движения предлагал Ш. </w:t>
      </w:r>
      <w:proofErr w:type="spellStart"/>
      <w:r>
        <w:t>Ауробиндо</w:t>
      </w:r>
      <w:proofErr w:type="spellEnd"/>
      <w:r>
        <w:t xml:space="preserve">, один из самых известных современных йогов - </w:t>
      </w:r>
      <w:proofErr w:type="spellStart"/>
      <w:r>
        <w:t>Махатм</w:t>
      </w:r>
      <w:proofErr w:type="spellEnd"/>
      <w:r>
        <w:t>. Но, естественно, он в</w:t>
      </w:r>
      <w:r>
        <w:t>и</w:t>
      </w:r>
      <w:r>
        <w:t xml:space="preserve">дел этот путь в рамках </w:t>
      </w:r>
      <w:proofErr w:type="spellStart"/>
      <w:r>
        <w:t>йогических</w:t>
      </w:r>
      <w:proofErr w:type="spellEnd"/>
      <w:r>
        <w:t xml:space="preserve"> принципов. Но они, эти принципы, практически не приемлемы для совр</w:t>
      </w:r>
      <w:r>
        <w:t>е</w:t>
      </w:r>
      <w:r>
        <w:t>менного человека. А концепция разумного эгоизма основана на тех принципиальных положениях, на к</w:t>
      </w:r>
      <w:r>
        <w:t>о</w:t>
      </w:r>
      <w:r>
        <w:t>торых основывается современная западная цивилиз</w:t>
      </w:r>
      <w:r>
        <w:t>а</w:t>
      </w:r>
      <w:r>
        <w:t>ция.</w:t>
      </w:r>
    </w:p>
    <w:p w14:paraId="5942D0B4" w14:textId="77777777" w:rsidR="00055884" w:rsidRDefault="00055884">
      <w:pPr>
        <w:pStyle w:val="12"/>
        <w:jc w:val="both"/>
      </w:pPr>
      <w:bookmarkStart w:id="344" w:name="_Toc201323956"/>
      <w:r>
        <w:t>Разумный эгоист – аморальное существо?</w:t>
      </w:r>
      <w:bookmarkEnd w:id="344"/>
    </w:p>
    <w:p w14:paraId="734D5D9B" w14:textId="77777777" w:rsidR="00055884" w:rsidRDefault="00055884">
      <w:pPr>
        <w:spacing w:before="40"/>
        <w:ind w:firstLine="720"/>
        <w:jc w:val="both"/>
      </w:pPr>
      <w:r>
        <w:t>Общество внедряет в каждого своего члена с</w:t>
      </w:r>
      <w:r>
        <w:t>и</w:t>
      </w:r>
      <w:r>
        <w:t>стему морального контроля, рациональную или, чаще всего, иррациональную (ты будешь делать так, как я сказал. И точка!) Разумный эгоизм – система а-морального контроля, когда человек контролирует свое поведение исходя не из абстрактных категорий, а собственных интересов.</w:t>
      </w:r>
    </w:p>
    <w:p w14:paraId="7A0D09CD" w14:textId="77777777" w:rsidR="00055884" w:rsidRDefault="00055884">
      <w:pPr>
        <w:spacing w:before="40"/>
        <w:ind w:firstLine="709"/>
        <w:jc w:val="both"/>
      </w:pPr>
      <w:r>
        <w:t>Человек, который начинает жить по принципам разумного эгоизма, как бы создает островок стабил</w:t>
      </w:r>
      <w:r>
        <w:t>ь</w:t>
      </w:r>
      <w:r>
        <w:t>ности своей психики, с которого он начинает переоц</w:t>
      </w:r>
      <w:r>
        <w:t>е</w:t>
      </w:r>
      <w:r>
        <w:t>нивать океан своих проблем. И по мере этого островок все растет и расширяется. Процесс приводит к тому, что человек обретает твердую почву под ногами везде и уже не тонет в своих проблемах.</w:t>
      </w:r>
    </w:p>
    <w:p w14:paraId="613DFF79" w14:textId="77777777" w:rsidR="00055884" w:rsidRDefault="00055884">
      <w:pPr>
        <w:spacing w:before="40"/>
        <w:ind w:firstLine="709"/>
        <w:jc w:val="both"/>
      </w:pPr>
      <w:r>
        <w:t>Процесс, который происходит при этом, можно назвать ПЕРЕОСМЫСЛЕНИЕМ (как в случае с моими проблемами вытирания ног полотенцем). Человек, пропустив новое видение проблемы через сознание дает своему подсознанию новые установки – теперь к этому относись так-то и так-то!</w:t>
      </w:r>
    </w:p>
    <w:p w14:paraId="227EA47E" w14:textId="77777777" w:rsidR="00055884" w:rsidRDefault="00055884">
      <w:pPr>
        <w:pStyle w:val="12"/>
        <w:jc w:val="both"/>
      </w:pPr>
      <w:bookmarkStart w:id="345" w:name="_Toc201323957"/>
      <w:r>
        <w:t>Мировоззрение, думающее о будущем</w:t>
      </w:r>
      <w:bookmarkEnd w:id="345"/>
    </w:p>
    <w:p w14:paraId="6F793FF3" w14:textId="77777777" w:rsidR="00055884" w:rsidRDefault="00055884">
      <w:pPr>
        <w:spacing w:before="40"/>
        <w:ind w:firstLine="709"/>
        <w:jc w:val="both"/>
      </w:pPr>
      <w:r>
        <w:t>Принципиальное отличие системы мировоззр</w:t>
      </w:r>
      <w:r>
        <w:t>е</w:t>
      </w:r>
      <w:r>
        <w:t>ния, основанной на теории разумного эгоизма, от всех остальных моральных систем в том, что она открыто и без всяких прикрас призывает к разумному отнош</w:t>
      </w:r>
      <w:r>
        <w:t>е</w:t>
      </w:r>
      <w:r>
        <w:t xml:space="preserve">нию к своим потребностям, то есть постановке своих интересов </w:t>
      </w:r>
      <w:r>
        <w:rPr>
          <w:b/>
          <w:i/>
        </w:rPr>
        <w:t>перед</w:t>
      </w:r>
      <w:r>
        <w:t xml:space="preserve"> интересами всего общества или его отдельных членов.</w:t>
      </w:r>
    </w:p>
    <w:p w14:paraId="199746BD" w14:textId="77777777" w:rsidR="00C35AEA" w:rsidRDefault="00C35AEA">
      <w:pPr>
        <w:spacing w:before="40"/>
        <w:ind w:firstLine="709"/>
        <w:jc w:val="both"/>
      </w:pPr>
    </w:p>
    <w:p w14:paraId="5B818511"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В сущности старость начинается с того момента, когда человек утратил способность учиться.</w:t>
      </w:r>
    </w:p>
    <w:p w14:paraId="12DAD72A"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А.Граф</w:t>
      </w:r>
      <w:proofErr w:type="spellEnd"/>
      <w:r>
        <w:t>.</w:t>
      </w:r>
    </w:p>
    <w:p w14:paraId="707D0EA4" w14:textId="77777777" w:rsidR="00C35AEA" w:rsidRDefault="00C35AEA">
      <w:pPr>
        <w:spacing w:before="40"/>
        <w:ind w:firstLine="709"/>
        <w:jc w:val="both"/>
      </w:pPr>
    </w:p>
    <w:p w14:paraId="08A7A61D" w14:textId="77777777" w:rsidR="00055884" w:rsidRDefault="00055884">
      <w:pPr>
        <w:spacing w:before="40"/>
        <w:ind w:firstLine="709"/>
        <w:jc w:val="both"/>
      </w:pPr>
      <w:r>
        <w:t>Все же остальные в скрытой или прямой форме призывают человека отказаться от своего естества и стать альтруистом по отношению к другим людям. Но внедрение в людей идей альтруизма приводит к неи</w:t>
      </w:r>
      <w:r>
        <w:t>з</w:t>
      </w:r>
      <w:r>
        <w:t>бежному и фатальному внутреннему конфликту. И через это к БОЛЬШИМ проблемам!</w:t>
      </w:r>
    </w:p>
    <w:p w14:paraId="229C55D1" w14:textId="77777777" w:rsidR="00055884" w:rsidRDefault="00055884">
      <w:pPr>
        <w:numPr>
          <w:ilvl w:val="12"/>
          <w:numId w:val="0"/>
        </w:numPr>
        <w:suppressLineNumbers/>
        <w:spacing w:before="40"/>
        <w:ind w:firstLine="720"/>
        <w:jc w:val="both"/>
      </w:pPr>
      <w:r>
        <w:t>Самое главное, чего достигает человек, жив</w:t>
      </w:r>
      <w:r>
        <w:t>у</w:t>
      </w:r>
      <w:r>
        <w:t>щий по принципам разумного эгоизма - он учится смотреть в будущее и соотносить свои поступки в настоящем с перспективой реализации своих эгоист</w:t>
      </w:r>
      <w:r>
        <w:t>и</w:t>
      </w:r>
      <w:r>
        <w:t xml:space="preserve">ческих потребностей в будущем. </w:t>
      </w:r>
    </w:p>
    <w:p w14:paraId="6294FE01" w14:textId="77777777" w:rsidR="00055884" w:rsidRDefault="00055884">
      <w:pPr>
        <w:numPr>
          <w:ilvl w:val="12"/>
          <w:numId w:val="0"/>
        </w:numPr>
        <w:suppressLineNumbers/>
        <w:spacing w:before="40"/>
        <w:ind w:firstLine="720"/>
        <w:jc w:val="both"/>
      </w:pPr>
      <w:r>
        <w:t>Это позволяет построить такое поведение, к</w:t>
      </w:r>
      <w:r>
        <w:t>о</w:t>
      </w:r>
      <w:r>
        <w:t>торое будет приносить максимум пользы для себя и минимум вреда окружающим. А через это к максим</w:t>
      </w:r>
      <w:r>
        <w:t>у</w:t>
      </w:r>
      <w:r>
        <w:t>му пользы для окружающих и минимуму вреда для себя.</w:t>
      </w:r>
    </w:p>
    <w:p w14:paraId="08E1465B" w14:textId="77777777" w:rsidR="00055884" w:rsidRDefault="00055884">
      <w:pPr>
        <w:pStyle w:val="12"/>
        <w:jc w:val="both"/>
      </w:pPr>
      <w:bookmarkStart w:id="346" w:name="_Toc201323958"/>
      <w:r>
        <w:t>Разумный эгоизм повышает терпимость</w:t>
      </w:r>
      <w:bookmarkEnd w:id="346"/>
    </w:p>
    <w:p w14:paraId="4554CA4E" w14:textId="77777777" w:rsidR="00055884" w:rsidRDefault="00055884">
      <w:pPr>
        <w:spacing w:before="40"/>
        <w:ind w:firstLine="709"/>
        <w:jc w:val="both"/>
      </w:pPr>
      <w:r>
        <w:t xml:space="preserve">Опыт показывает, что в психике есть предел «терпения», после которого может произойти нервный  срыв. Его можно назвать «буфером толерантности» к </w:t>
      </w:r>
      <w:proofErr w:type="spellStart"/>
      <w:r>
        <w:t>конфликтогенным</w:t>
      </w:r>
      <w:proofErr w:type="spellEnd"/>
      <w:r>
        <w:t xml:space="preserve"> ситуациям. Он  аналогичен системе сохранения в крови нормального кислотно - щелочн</w:t>
      </w:r>
      <w:r>
        <w:t>о</w:t>
      </w:r>
      <w:r>
        <w:t xml:space="preserve">го равновесия. </w:t>
      </w:r>
    </w:p>
    <w:p w14:paraId="60E1E37B" w14:textId="77777777" w:rsidR="00055884" w:rsidRDefault="00055884">
      <w:pPr>
        <w:spacing w:before="40"/>
        <w:ind w:firstLine="709"/>
        <w:jc w:val="both"/>
      </w:pPr>
      <w:r>
        <w:t>И если этот «буфер толерантности» в течении длительного времени подвергать перегрузкам, он м</w:t>
      </w:r>
      <w:r>
        <w:t>о</w:t>
      </w:r>
      <w:r>
        <w:t>жет истощиться. У человека, который начинает жить по принципам разумного эгоизма, резко увеличивается ресурс толерантности психики до максимально нео</w:t>
      </w:r>
      <w:r>
        <w:t>б</w:t>
      </w:r>
      <w:r>
        <w:t>ходимой для жизни в обществе.</w:t>
      </w:r>
    </w:p>
    <w:p w14:paraId="54E0DB05" w14:textId="77777777" w:rsidR="00055884" w:rsidRDefault="00055884">
      <w:pPr>
        <w:spacing w:before="40"/>
        <w:ind w:firstLine="709"/>
        <w:jc w:val="both"/>
      </w:pPr>
      <w:r>
        <w:t xml:space="preserve">Концепция </w:t>
      </w:r>
      <w:r>
        <w:rPr>
          <w:b/>
          <w:i/>
        </w:rPr>
        <w:t>разумного эгоиста</w:t>
      </w:r>
      <w:r>
        <w:t xml:space="preserve"> позволяет чел</w:t>
      </w:r>
      <w:r>
        <w:t>о</w:t>
      </w:r>
      <w:r>
        <w:t>веку освоить защиту по типу "подушка", когда пр</w:t>
      </w:r>
      <w:r>
        <w:t>о</w:t>
      </w:r>
      <w:r>
        <w:t>блемы решаются не через силовое преодоление, но через непротивление, через собственную самодост</w:t>
      </w:r>
      <w:r>
        <w:t>а</w:t>
      </w:r>
      <w:r>
        <w:t>точность, позволяющую стать неуязвимым к вред</w:t>
      </w:r>
      <w:r>
        <w:t>о</w:t>
      </w:r>
      <w:r>
        <w:t>носным влияниям себе подобных. А они  могут ман</w:t>
      </w:r>
      <w:r>
        <w:t>и</w:t>
      </w:r>
      <w:r>
        <w:t>пулировать им только через то или иное использов</w:t>
      </w:r>
      <w:r>
        <w:t>а</w:t>
      </w:r>
      <w:r>
        <w:t>ние слабостей, нужды в этом влиянии, оценке, по</w:t>
      </w:r>
      <w:r>
        <w:t>д</w:t>
      </w:r>
      <w:r>
        <w:t>держке.</w:t>
      </w:r>
    </w:p>
    <w:p w14:paraId="513F39E3" w14:textId="77777777" w:rsidR="00055884" w:rsidRDefault="00055884">
      <w:pPr>
        <w:numPr>
          <w:ilvl w:val="12"/>
          <w:numId w:val="0"/>
        </w:numPr>
        <w:suppressLineNumbers/>
        <w:spacing w:before="40"/>
        <w:ind w:firstLine="720"/>
        <w:jc w:val="both"/>
      </w:pPr>
      <w:r>
        <w:t>Таким образом, теория разумного эгоизма я</w:t>
      </w:r>
      <w:r>
        <w:t>в</w:t>
      </w:r>
      <w:r>
        <w:t>ляется программой психологического взросления л</w:t>
      </w:r>
      <w:r>
        <w:t>ю</w:t>
      </w:r>
      <w:r>
        <w:t>дей. А психологически взрослый человек намного б</w:t>
      </w:r>
      <w:r>
        <w:t>о</w:t>
      </w:r>
      <w:r>
        <w:t>лее устойчив в этой жизни и намного более здоров, чем «ребенок».</w:t>
      </w:r>
    </w:p>
    <w:p w14:paraId="019CA8F6" w14:textId="77777777" w:rsidR="00055884" w:rsidRDefault="00055884">
      <w:pPr>
        <w:spacing w:before="40"/>
        <w:ind w:firstLine="720"/>
        <w:jc w:val="both"/>
      </w:pPr>
      <w:r>
        <w:t>Соответственно тому, насколько полно он начинает применять эти законы в своей жизни, соо</w:t>
      </w:r>
      <w:r>
        <w:t>т</w:t>
      </w:r>
      <w:r>
        <w:t>ветственно этому у него развивается  спокойствие в душе, гармонизируются отношения с внешним миром.</w:t>
      </w:r>
    </w:p>
    <w:p w14:paraId="720AA3A1" w14:textId="77777777" w:rsidR="00055884" w:rsidRDefault="00055884">
      <w:pPr>
        <w:pStyle w:val="12"/>
        <w:jc w:val="both"/>
      </w:pPr>
      <w:bookmarkStart w:id="347" w:name="_Toc201323959"/>
      <w:r>
        <w:t>Разумный эгоизм работает всегда!</w:t>
      </w:r>
      <w:bookmarkEnd w:id="347"/>
    </w:p>
    <w:p w14:paraId="1D345585" w14:textId="77777777" w:rsidR="00055884" w:rsidRDefault="00055884">
      <w:pPr>
        <w:spacing w:before="40"/>
        <w:ind w:firstLine="709"/>
        <w:jc w:val="both"/>
      </w:pPr>
      <w:r>
        <w:t>Поведение, основанное на принципах разумн</w:t>
      </w:r>
      <w:r>
        <w:t>о</w:t>
      </w:r>
      <w:r>
        <w:t>го эгоизма, дает явные результаты только в «нормал</w:t>
      </w:r>
      <w:r>
        <w:t>ь</w:t>
      </w:r>
      <w:r>
        <w:t>ных условиях». Максимы Иисуса Христа, которые я разобрал в этой книге выше, БЕЗУСЛОВНО (!) раб</w:t>
      </w:r>
      <w:r>
        <w:t>о</w:t>
      </w:r>
      <w:r>
        <w:t>тают в мелких и закрытых группах (по типу деревни, трудового коллектива).</w:t>
      </w:r>
    </w:p>
    <w:p w14:paraId="7BC1A242" w14:textId="77777777" w:rsidR="00055884" w:rsidRDefault="00055884">
      <w:pPr>
        <w:spacing w:before="40"/>
        <w:ind w:firstLine="709"/>
        <w:jc w:val="both"/>
      </w:pPr>
      <w:r>
        <w:t>Деревенская жизнь - это жизнь на виду у всех, как на сцене, где все для всех играют спектакль под названием «Моя жизнь, ежедневная хроника». Там человек очень сильно зависит от окружающих его л</w:t>
      </w:r>
      <w:r>
        <w:t>ю</w:t>
      </w:r>
      <w:r>
        <w:t>дей. Поэтому  там намного реже, чем в городе, прои</w:t>
      </w:r>
      <w:r>
        <w:t>с</w:t>
      </w:r>
      <w:r>
        <w:t>ходит убийства, воровство. А уж проституция и гом</w:t>
      </w:r>
      <w:r>
        <w:t>о</w:t>
      </w:r>
      <w:r>
        <w:t>сексуализм там и вовсе почти нонсенс.</w:t>
      </w:r>
    </w:p>
    <w:p w14:paraId="4E7AC11A" w14:textId="77777777" w:rsidR="00055884" w:rsidRDefault="00055884">
      <w:pPr>
        <w:spacing w:before="40"/>
        <w:ind w:firstLine="709"/>
        <w:jc w:val="both"/>
      </w:pPr>
      <w:r>
        <w:t>А в городах все это разрастается пышным цв</w:t>
      </w:r>
      <w:r>
        <w:t>е</w:t>
      </w:r>
      <w:r>
        <w:t>том. И, особенно, на Западе, где уровень жизни очень высок и общество может позволить своим членам быть более свободными в выражении своих потребн</w:t>
      </w:r>
      <w:r>
        <w:t>о</w:t>
      </w:r>
      <w:r>
        <w:t>стей.</w:t>
      </w:r>
    </w:p>
    <w:p w14:paraId="564ED77D" w14:textId="77777777" w:rsidR="00055884" w:rsidRDefault="00055884">
      <w:pPr>
        <w:pStyle w:val="12"/>
        <w:jc w:val="both"/>
      </w:pPr>
      <w:bookmarkStart w:id="348" w:name="_Toc201323960"/>
      <w:r>
        <w:t>А как поступать в экстремальных условиях?</w:t>
      </w:r>
      <w:bookmarkEnd w:id="348"/>
    </w:p>
    <w:p w14:paraId="29ADB678" w14:textId="77777777" w:rsidR="00055884" w:rsidRDefault="00055884">
      <w:pPr>
        <w:spacing w:before="40"/>
        <w:ind w:firstLine="709"/>
        <w:jc w:val="both"/>
      </w:pPr>
      <w:r>
        <w:t>В экстремальных ситуациях, когда зло свобо</w:t>
      </w:r>
      <w:r>
        <w:t>д</w:t>
      </w:r>
      <w:r>
        <w:t>но растекается по социуму, когда огромные массы людей охватывает чуть ли не безумие (особенно сил</w:t>
      </w:r>
      <w:r>
        <w:t>ь</w:t>
      </w:r>
      <w:r>
        <w:t>но  это проявляется в гражданских войнах) эти законы «смазываются» жестким ветром разбушевавшихся эмоций.</w:t>
      </w:r>
    </w:p>
    <w:p w14:paraId="083DEE31" w14:textId="77777777" w:rsidR="00055884" w:rsidRDefault="00055884">
      <w:pPr>
        <w:spacing w:before="40"/>
        <w:ind w:firstLine="709"/>
        <w:jc w:val="both"/>
      </w:pPr>
      <w:r>
        <w:t>То есть, например, в Чечне, во время войны нужно было, по необходимости, поступать по-другому. Но все равно и в этих условиях можно найти  более добрый вариант решения проблем. И добрый вариант не со своей точки зрения,  а с точки зрения долговременной перспективы для общества.</w:t>
      </w:r>
    </w:p>
    <w:p w14:paraId="4AE7840C" w14:textId="77777777" w:rsidR="009A371C" w:rsidRDefault="009A371C" w:rsidP="009A371C">
      <w:pPr>
        <w:spacing w:before="40"/>
        <w:ind w:firstLine="720"/>
      </w:pPr>
    </w:p>
    <w:p w14:paraId="2EC1ADAE"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Разум человека сильнее его кулаков.</w:t>
      </w:r>
    </w:p>
    <w:p w14:paraId="5730C693"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Ф.Рабле</w:t>
      </w:r>
      <w:proofErr w:type="spellEnd"/>
      <w:r>
        <w:t>.</w:t>
      </w:r>
    </w:p>
    <w:p w14:paraId="053ED17E" w14:textId="77777777" w:rsidR="009A371C" w:rsidRDefault="009A371C" w:rsidP="009A371C">
      <w:pPr>
        <w:spacing w:before="40"/>
        <w:ind w:firstLine="720"/>
      </w:pPr>
    </w:p>
    <w:p w14:paraId="55F78B51" w14:textId="44AF2BDB" w:rsidR="00055884" w:rsidRDefault="00055884">
      <w:pPr>
        <w:spacing w:before="40"/>
        <w:ind w:firstLine="720"/>
        <w:jc w:val="both"/>
      </w:pPr>
      <w:r>
        <w:t>Чем больше группа и чем меньше зависимость членов этой группы друг от друга, тем МЕНЕЕ  ЯВНО эти принципы действуют на данных людей.  Но от этого их сила не уменьшается</w:t>
      </w:r>
      <w:r w:rsidR="00F015C8">
        <w:t>.</w:t>
      </w:r>
    </w:p>
    <w:p w14:paraId="14A87347" w14:textId="77777777" w:rsidR="00055884" w:rsidRDefault="00055884">
      <w:pPr>
        <w:spacing w:before="40"/>
        <w:ind w:firstLine="709"/>
        <w:jc w:val="both"/>
      </w:pPr>
    </w:p>
    <w:p w14:paraId="1D5B1DE6" w14:textId="77777777" w:rsidR="00055884" w:rsidRDefault="00055884">
      <w:pPr>
        <w:pStyle w:val="38"/>
      </w:pPr>
      <w:bookmarkStart w:id="349" w:name="_Toc201323961"/>
      <w:r>
        <w:t>Глава</w:t>
      </w:r>
      <w:r w:rsidR="00DD2813">
        <w:t xml:space="preserve"> пятьдесят вторая</w:t>
      </w:r>
      <w:r>
        <w:t>, в кот</w:t>
      </w:r>
      <w:r>
        <w:t>о</w:t>
      </w:r>
      <w:r>
        <w:t>рой мы поговорим о Моральном коде</w:t>
      </w:r>
      <w:r>
        <w:t>к</w:t>
      </w:r>
      <w:r>
        <w:t>се Разумного эгоиста.</w:t>
      </w:r>
      <w:bookmarkEnd w:id="349"/>
    </w:p>
    <w:p w14:paraId="4B96AF62" w14:textId="77777777" w:rsidR="00055884" w:rsidRDefault="00055884">
      <w:pPr>
        <w:spacing w:before="40"/>
        <w:ind w:firstLine="709"/>
        <w:jc w:val="both"/>
        <w:rPr>
          <w:b/>
          <w:i/>
        </w:rPr>
      </w:pPr>
    </w:p>
    <w:p w14:paraId="6ED33098" w14:textId="77777777" w:rsidR="00055884" w:rsidRDefault="00055884">
      <w:pPr>
        <w:spacing w:before="40"/>
        <w:ind w:firstLine="720"/>
        <w:jc w:val="both"/>
      </w:pPr>
      <w:r>
        <w:t>Если принять, что вышеприведенный разбор максим Иисуса Христа психологически корректен, то на основе  теории разумного эгоизма можно выраб</w:t>
      </w:r>
      <w:r>
        <w:t>о</w:t>
      </w:r>
      <w:r>
        <w:t>тать критерии поведения человека, которые будут п</w:t>
      </w:r>
      <w:r>
        <w:t>о</w:t>
      </w:r>
      <w:r>
        <w:t>могать ему быть адекватным этой жизни. Я назвал их</w:t>
      </w:r>
    </w:p>
    <w:p w14:paraId="36FC29EF" w14:textId="77777777" w:rsidR="00055884" w:rsidRDefault="00055884">
      <w:pPr>
        <w:spacing w:before="40"/>
        <w:ind w:firstLine="720"/>
        <w:jc w:val="both"/>
      </w:pPr>
    </w:p>
    <w:p w14:paraId="02E19344" w14:textId="77777777" w:rsidR="00055884" w:rsidRDefault="00055884">
      <w:pPr>
        <w:spacing w:before="40"/>
        <w:ind w:firstLine="720"/>
        <w:jc w:val="both"/>
        <w:rPr>
          <w:b/>
          <w:bCs/>
          <w:i/>
          <w:iCs/>
          <w:sz w:val="28"/>
        </w:rPr>
      </w:pPr>
      <w:r>
        <w:rPr>
          <w:b/>
          <w:bCs/>
          <w:i/>
          <w:iCs/>
          <w:sz w:val="28"/>
        </w:rPr>
        <w:t>Моральным кодексом Разумного эго</w:t>
      </w:r>
      <w:r>
        <w:rPr>
          <w:b/>
          <w:bCs/>
          <w:i/>
          <w:iCs/>
          <w:sz w:val="28"/>
        </w:rPr>
        <w:t>и</w:t>
      </w:r>
      <w:r>
        <w:rPr>
          <w:b/>
          <w:bCs/>
          <w:i/>
          <w:iCs/>
          <w:sz w:val="28"/>
        </w:rPr>
        <w:t>ста.</w:t>
      </w:r>
    </w:p>
    <w:p w14:paraId="22DB3839" w14:textId="77777777" w:rsidR="00055884" w:rsidRDefault="00055884">
      <w:pPr>
        <w:spacing w:before="40"/>
        <w:ind w:firstLine="709"/>
        <w:jc w:val="both"/>
      </w:pPr>
    </w:p>
    <w:p w14:paraId="4F08B61B" w14:textId="77777777" w:rsidR="00055884" w:rsidRDefault="00055884">
      <w:pPr>
        <w:spacing w:before="40"/>
        <w:ind w:firstLine="709"/>
        <w:jc w:val="both"/>
      </w:pPr>
      <w:r>
        <w:t>Может быть, о некоторых положениях этого кодекса я уже говорил выше. Но я думаю, что небол</w:t>
      </w:r>
      <w:r>
        <w:t>ь</w:t>
      </w:r>
      <w:r>
        <w:t>шое повторение, дополнительное акцентирование н</w:t>
      </w:r>
      <w:r>
        <w:t>е</w:t>
      </w:r>
      <w:r>
        <w:t>которых положений теории, здесь не помешает. Как говорят: повторение – мать учения!</w:t>
      </w:r>
    </w:p>
    <w:p w14:paraId="1C3EFAA9" w14:textId="77777777" w:rsidR="00055884" w:rsidRDefault="00055884">
      <w:pPr>
        <w:spacing w:before="40"/>
        <w:ind w:firstLine="709"/>
        <w:jc w:val="both"/>
        <w:rPr>
          <w:i/>
        </w:rPr>
      </w:pPr>
      <w:r>
        <w:rPr>
          <w:b/>
          <w:i/>
        </w:rPr>
        <w:t>Разумный эгоист</w:t>
      </w:r>
      <w:r>
        <w:t xml:space="preserve"> решает: </w:t>
      </w:r>
      <w:r>
        <w:rPr>
          <w:i/>
        </w:rPr>
        <w:t>«Если те принципы, которыми я пользовался  в течении жизни, не сраб</w:t>
      </w:r>
      <w:r>
        <w:rPr>
          <w:i/>
        </w:rPr>
        <w:t>о</w:t>
      </w:r>
      <w:r>
        <w:rPr>
          <w:i/>
        </w:rPr>
        <w:t>тали, то  выброшу - ка их на помойку!  И примерю к себе то, что хорошо работало  у миллионов других людей».</w:t>
      </w:r>
    </w:p>
    <w:p w14:paraId="3722D87F" w14:textId="77777777" w:rsidR="00055884" w:rsidRDefault="00055884">
      <w:pPr>
        <w:spacing w:before="40"/>
        <w:ind w:firstLine="709"/>
        <w:jc w:val="both"/>
      </w:pPr>
      <w:r>
        <w:rPr>
          <w:b/>
          <w:i/>
        </w:rPr>
        <w:t>Разумный эгоист</w:t>
      </w:r>
      <w:r>
        <w:t xml:space="preserve"> знает, что первый контакт с человеком – самый важный и главный, который опр</w:t>
      </w:r>
      <w:r>
        <w:t>е</w:t>
      </w:r>
      <w:r>
        <w:t>деляет - какими будут дальнейшие их взаимоотнош</w:t>
      </w:r>
      <w:r>
        <w:t>е</w:t>
      </w:r>
      <w:r>
        <w:t>ния. Поэтому он будет ОЧЕНЬ осторожен, ОЧЕНЬ благоразумен, будет все время улыбаться, не обращать внимания на те мелочи, которые ему не нравятся у того человека, с которым он сейчас контактирует. Он постарается как можно более взвешенно подойти к словам этого человека и не будет принимать В ДА</w:t>
      </w:r>
      <w:r>
        <w:t>Н</w:t>
      </w:r>
      <w:r>
        <w:t>НЫЙ МОМЕНТ никаких скоропалительных и опр</w:t>
      </w:r>
      <w:r>
        <w:t>о</w:t>
      </w:r>
      <w:r>
        <w:t>метчивых решений.</w:t>
      </w:r>
    </w:p>
    <w:p w14:paraId="4ED85554" w14:textId="77777777" w:rsidR="00055884" w:rsidRDefault="00647EB5">
      <w:pPr>
        <w:spacing w:before="40"/>
        <w:ind w:firstLine="709"/>
        <w:jc w:val="both"/>
      </w:pPr>
      <w:r>
        <w:pict w14:anchorId="03881A22">
          <v:shape id="_x0000_i1071" type="#_x0000_t75" style="width:228pt;height:170pt">
            <v:imagedata r:id="rId69" o:title=""/>
          </v:shape>
        </w:pict>
      </w:r>
      <w:r w:rsidR="007827DA">
        <w:tab/>
      </w:r>
      <w:r w:rsidR="00055884">
        <w:rPr>
          <w:b/>
          <w:i/>
        </w:rPr>
        <w:t>Разумный эгоист</w:t>
      </w:r>
      <w:r w:rsidR="00055884">
        <w:t xml:space="preserve"> обязательно будет думать и поступать как творческая частица единого организма - Человечества.  Он будет чувствовать себя творческой личностью, от действий которой в той или иной мере зависит будущее Человечества.</w:t>
      </w:r>
    </w:p>
    <w:p w14:paraId="5C4E6582" w14:textId="77777777" w:rsidR="00055884" w:rsidRDefault="00055884">
      <w:pPr>
        <w:spacing w:before="40"/>
        <w:ind w:firstLine="709"/>
        <w:jc w:val="both"/>
      </w:pPr>
      <w:r>
        <w:t>Осознание себя в этой роли сразу же ставит его выше мелкой крысиной возни, которой занимаются многие из окружающих его людей. Это позволит ему более стойко держать удары судьбы, выходить из них легко и просто.  Это даст ему удовлетворение собой и смысл существования. Это очень выгодная позиция!</w:t>
      </w:r>
    </w:p>
    <w:p w14:paraId="46991EF1" w14:textId="77777777" w:rsidR="00055884" w:rsidRDefault="00055884">
      <w:pPr>
        <w:spacing w:before="40"/>
        <w:ind w:firstLine="709"/>
        <w:jc w:val="both"/>
      </w:pPr>
      <w:r>
        <w:rPr>
          <w:b/>
          <w:i/>
        </w:rPr>
        <w:t>Разумный эгоист</w:t>
      </w:r>
      <w:r>
        <w:t xml:space="preserve"> всегда участвует в выборах. Он знает, что только в этом случае наша страна в </w:t>
      </w:r>
      <w:proofErr w:type="spellStart"/>
      <w:r>
        <w:t>в</w:t>
      </w:r>
      <w:proofErr w:type="spellEnd"/>
      <w:r>
        <w:t xml:space="preserve"> конце концов станет цивилизованной державой.</w:t>
      </w:r>
    </w:p>
    <w:p w14:paraId="7B44E0E8" w14:textId="77777777" w:rsidR="00055884" w:rsidRDefault="00055884">
      <w:pPr>
        <w:spacing w:before="40"/>
        <w:ind w:firstLine="709"/>
        <w:jc w:val="both"/>
      </w:pPr>
      <w:r>
        <w:rPr>
          <w:b/>
          <w:i/>
        </w:rPr>
        <w:t>Разумный эгоист</w:t>
      </w:r>
      <w:r>
        <w:t xml:space="preserve"> всегда будет патриотом св</w:t>
      </w:r>
      <w:r>
        <w:t>о</w:t>
      </w:r>
      <w:r>
        <w:t>ей страны. Он знает, что если он живет в этой стране, то самое глупое с его стороны – хулить ее.</w:t>
      </w:r>
    </w:p>
    <w:p w14:paraId="1C7530ED" w14:textId="77777777" w:rsidR="00055884" w:rsidRDefault="00055884">
      <w:pPr>
        <w:spacing w:before="40"/>
        <w:ind w:firstLine="709"/>
        <w:jc w:val="both"/>
      </w:pPr>
      <w:r>
        <w:rPr>
          <w:b/>
          <w:i/>
        </w:rPr>
        <w:t>Разумный эгоист</w:t>
      </w:r>
      <w:r>
        <w:t xml:space="preserve"> не приемлет насилие по св</w:t>
      </w:r>
      <w:r>
        <w:t>о</w:t>
      </w:r>
      <w:r>
        <w:t xml:space="preserve">ей природе. Он знает, что насилие бесплодно по своей сущности, что все в этом мире создано на основе Любви. </w:t>
      </w:r>
    </w:p>
    <w:p w14:paraId="56E2A553" w14:textId="77777777" w:rsidR="00055884" w:rsidRDefault="00055884">
      <w:pPr>
        <w:spacing w:before="40"/>
        <w:ind w:firstLine="709"/>
        <w:jc w:val="both"/>
      </w:pPr>
      <w:r>
        <w:t>Он знает коварство насилия, он знает, что оно засасывает. И поэтому даже самые невинные формы насилия он будет использовать только в крайних сл</w:t>
      </w:r>
      <w:r>
        <w:t>у</w:t>
      </w:r>
      <w:r>
        <w:t>чаях.</w:t>
      </w:r>
    </w:p>
    <w:p w14:paraId="4FED47F4" w14:textId="77777777" w:rsidR="00055884" w:rsidRDefault="00055884">
      <w:pPr>
        <w:spacing w:before="40"/>
        <w:ind w:firstLine="709"/>
        <w:jc w:val="both"/>
      </w:pPr>
      <w:r>
        <w:rPr>
          <w:b/>
          <w:i/>
        </w:rPr>
        <w:t>Разумный эгоист</w:t>
      </w:r>
      <w:r>
        <w:t xml:space="preserve"> сам хочет быть богатым ч</w:t>
      </w:r>
      <w:r>
        <w:t>е</w:t>
      </w:r>
      <w:r>
        <w:t>ловеком и никогда не будет мешать другим людям становиться богатыми (конечно, если они делают это в рамках писаных законов). Он знает, что чем больше в стране будет богатых людей, тем меньше в ней будет революционных настроений.</w:t>
      </w:r>
    </w:p>
    <w:p w14:paraId="5CEE3D92" w14:textId="77777777" w:rsidR="009A371C" w:rsidRDefault="009A371C" w:rsidP="009A371C">
      <w:pPr>
        <w:spacing w:before="40"/>
        <w:ind w:firstLine="720"/>
      </w:pPr>
    </w:p>
    <w:p w14:paraId="3ABCF364"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Труд - отец голода, дед пищеварения, прадед здоровья.</w:t>
      </w:r>
    </w:p>
    <w:p w14:paraId="7DD205A3"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М.Сафир</w:t>
      </w:r>
      <w:proofErr w:type="spellEnd"/>
      <w:r>
        <w:t>.</w:t>
      </w:r>
    </w:p>
    <w:p w14:paraId="7D2F34E6" w14:textId="77777777" w:rsidR="009A371C" w:rsidRDefault="009A371C">
      <w:pPr>
        <w:spacing w:before="40"/>
        <w:ind w:firstLine="709"/>
        <w:jc w:val="both"/>
        <w:rPr>
          <w:b/>
          <w:i/>
        </w:rPr>
      </w:pPr>
    </w:p>
    <w:p w14:paraId="170D50F8" w14:textId="77777777" w:rsidR="00055884" w:rsidRDefault="00055884">
      <w:pPr>
        <w:spacing w:before="40"/>
        <w:ind w:firstLine="709"/>
        <w:jc w:val="both"/>
      </w:pPr>
      <w:r>
        <w:rPr>
          <w:b/>
          <w:i/>
        </w:rPr>
        <w:t>Разумный эгоист</w:t>
      </w:r>
      <w:r>
        <w:t xml:space="preserve"> никогда не будет верить вс</w:t>
      </w:r>
      <w:r>
        <w:t>я</w:t>
      </w:r>
      <w:r>
        <w:t>ким слухам. Он всегда старается создать свое со</w:t>
      </w:r>
      <w:r>
        <w:t>б</w:t>
      </w:r>
      <w:r>
        <w:t>ственное мнение о событиях.</w:t>
      </w:r>
    </w:p>
    <w:p w14:paraId="74E805D8" w14:textId="77777777" w:rsidR="00055884" w:rsidRDefault="00055884">
      <w:pPr>
        <w:spacing w:before="40"/>
        <w:ind w:firstLine="709"/>
        <w:jc w:val="both"/>
      </w:pPr>
      <w:r>
        <w:rPr>
          <w:b/>
          <w:i/>
        </w:rPr>
        <w:t>Разумный эгоист</w:t>
      </w:r>
      <w:r>
        <w:t xml:space="preserve"> всегда с вниманием относи</w:t>
      </w:r>
      <w:r>
        <w:t>т</w:t>
      </w:r>
      <w:r>
        <w:t>ся к критике. Пусть даже она кажется ему глупой и вздорной. Но он понимает, что ее все равно надо пр</w:t>
      </w:r>
      <w:r>
        <w:t>и</w:t>
      </w:r>
      <w:r>
        <w:t>нять во внимание. И сделать хоть что-то, чтобы ее п</w:t>
      </w:r>
      <w:r>
        <w:t>о</w:t>
      </w:r>
      <w:r>
        <w:t>гасить.</w:t>
      </w:r>
    </w:p>
    <w:p w14:paraId="043521D0" w14:textId="77777777" w:rsidR="00055884" w:rsidRDefault="00055884">
      <w:pPr>
        <w:spacing w:before="40"/>
        <w:ind w:firstLine="709"/>
        <w:jc w:val="both"/>
      </w:pPr>
      <w:r>
        <w:rPr>
          <w:b/>
          <w:i/>
        </w:rPr>
        <w:t>Разумный эгоист</w:t>
      </w:r>
      <w:r>
        <w:t xml:space="preserve"> будет относиться к окруж</w:t>
      </w:r>
      <w:r>
        <w:t>а</w:t>
      </w:r>
      <w:r>
        <w:t>ющим людям не как  к «проклятым конкурентам», а как к важнейшему фактору окружающей его среды.</w:t>
      </w:r>
    </w:p>
    <w:p w14:paraId="055EE33C" w14:textId="77777777" w:rsidR="00055884" w:rsidRDefault="00055884">
      <w:pPr>
        <w:spacing w:before="40"/>
        <w:ind w:firstLine="709"/>
        <w:jc w:val="both"/>
      </w:pPr>
      <w:r>
        <w:rPr>
          <w:b/>
          <w:i/>
        </w:rPr>
        <w:t>Разумный эгоист</w:t>
      </w:r>
      <w:r>
        <w:t xml:space="preserve">  обязательно научится иску</w:t>
      </w:r>
      <w:r>
        <w:t>с</w:t>
      </w:r>
      <w:r>
        <w:t>ству: как одновременно «и рыбку съесть и на лодке покататься» - как и откликаться на просьбы людей и не позволять им на себе ездить.</w:t>
      </w:r>
    </w:p>
    <w:p w14:paraId="244030E4" w14:textId="77777777" w:rsidR="00055884" w:rsidRDefault="00055884">
      <w:pPr>
        <w:spacing w:before="40"/>
        <w:ind w:firstLine="709"/>
        <w:jc w:val="both"/>
      </w:pPr>
      <w:r>
        <w:rPr>
          <w:b/>
          <w:i/>
        </w:rPr>
        <w:t xml:space="preserve">Разумный эгоист </w:t>
      </w:r>
      <w:r>
        <w:t>всегда будет очень аккуратен в своих действиях и своих словах, которые касаются окружающих его людей. Он прекрасно знает, что их действия  напрямую влияют на его жизнь, на то, д</w:t>
      </w:r>
      <w:r>
        <w:t>о</w:t>
      </w:r>
      <w:r>
        <w:t>стигнет ли он успеха или будет влачить жалкое сущ</w:t>
      </w:r>
      <w:r>
        <w:t>е</w:t>
      </w:r>
      <w:r>
        <w:t>ствование.</w:t>
      </w:r>
    </w:p>
    <w:p w14:paraId="4DA0683B" w14:textId="77777777" w:rsidR="00055884" w:rsidRDefault="00055884">
      <w:pPr>
        <w:spacing w:before="40"/>
        <w:ind w:firstLine="709"/>
        <w:jc w:val="both"/>
      </w:pPr>
      <w:r>
        <w:rPr>
          <w:b/>
          <w:i/>
        </w:rPr>
        <w:t>Разумный эгоист</w:t>
      </w:r>
      <w:r>
        <w:t xml:space="preserve">  сам себе ставит цели и сам же их добивается. И он постарается сделать все, чтобы не выполнять цели, которые поставлены ему другими людьми. И которые закабаляли его.</w:t>
      </w:r>
    </w:p>
    <w:p w14:paraId="1DCB6B43" w14:textId="77777777" w:rsidR="00055884" w:rsidRDefault="00055884">
      <w:pPr>
        <w:spacing w:before="40"/>
        <w:ind w:firstLine="709"/>
        <w:jc w:val="both"/>
      </w:pPr>
      <w:r>
        <w:rPr>
          <w:b/>
          <w:i/>
        </w:rPr>
        <w:t>Разумный эгоист</w:t>
      </w:r>
      <w:r>
        <w:t xml:space="preserve">  сделает все для того, чтобы очистить свою шкалу ценностей от  мусора. И на пе</w:t>
      </w:r>
      <w:r>
        <w:t>р</w:t>
      </w:r>
      <w:r>
        <w:t>вые места в ней он поставит свои эгоистические цели, сделав их тройкой резвых лошадей, которые повезут его к физическому, психическому и социальному бл</w:t>
      </w:r>
      <w:r>
        <w:t>а</w:t>
      </w:r>
      <w:r>
        <w:t>гополучию.</w:t>
      </w:r>
    </w:p>
    <w:p w14:paraId="1FDEBC4A" w14:textId="77777777" w:rsidR="00055884" w:rsidRDefault="00055884">
      <w:pPr>
        <w:spacing w:before="40"/>
        <w:ind w:firstLine="709"/>
        <w:jc w:val="both"/>
      </w:pPr>
      <w:r>
        <w:rPr>
          <w:b/>
          <w:i/>
        </w:rPr>
        <w:t>Разумный  эгоист</w:t>
      </w:r>
      <w:r>
        <w:t xml:space="preserve"> всегда будет улыбаться л</w:t>
      </w:r>
      <w:r>
        <w:t>ю</w:t>
      </w:r>
      <w:r>
        <w:t>дям, так как  знает, что скорее всего ему ответят тем же. И он достигнет хорошего отношения к себе намн</w:t>
      </w:r>
      <w:r>
        <w:t>о</w:t>
      </w:r>
      <w:r>
        <w:t>го проще, чем если его лицо будет всем говорить: «</w:t>
      </w:r>
      <w:r>
        <w:rPr>
          <w:b/>
          <w:i/>
        </w:rPr>
        <w:t>Не подходи - убью</w:t>
      </w:r>
      <w:r>
        <w:t>!».</w:t>
      </w:r>
    </w:p>
    <w:p w14:paraId="3EEA1948" w14:textId="77777777" w:rsidR="00055884" w:rsidRDefault="00055884">
      <w:pPr>
        <w:spacing w:before="40"/>
        <w:ind w:firstLine="709"/>
        <w:jc w:val="both"/>
      </w:pPr>
      <w:r>
        <w:rPr>
          <w:b/>
          <w:i/>
        </w:rPr>
        <w:t>Разумный эгоист</w:t>
      </w:r>
      <w:r>
        <w:t xml:space="preserve"> не говорит гадостей о людях не потому, что ему никогда в голову не приходят т</w:t>
      </w:r>
      <w:r>
        <w:t>а</w:t>
      </w:r>
      <w:r>
        <w:t>кие мысли. Разумный эгоист не говорит этого из чисто эгоистических соображений - он не хочет, чтобы о нём говорили то же самое.</w:t>
      </w:r>
    </w:p>
    <w:p w14:paraId="35D8B40D" w14:textId="77777777" w:rsidR="00055884" w:rsidRDefault="00055884">
      <w:pPr>
        <w:spacing w:before="40"/>
        <w:ind w:firstLine="709"/>
        <w:jc w:val="both"/>
      </w:pPr>
      <w:r>
        <w:rPr>
          <w:b/>
          <w:i/>
        </w:rPr>
        <w:t>Разумный  эгоист</w:t>
      </w:r>
      <w:r>
        <w:t xml:space="preserve"> не бьет человека лицом об стол не потому, что при общении со своими «милыми» соплеменниками у него никогда не появляется такое желание. Он не делает этого потому, что ему же будет от этого хуже. Он хочет жить спокойно и позволяет это же делать и другим.</w:t>
      </w:r>
    </w:p>
    <w:p w14:paraId="558028D8" w14:textId="77777777" w:rsidR="00055884" w:rsidRDefault="00055884">
      <w:pPr>
        <w:pStyle w:val="a1"/>
        <w:spacing w:before="40" w:after="40"/>
        <w:ind w:firstLine="709"/>
        <w:jc w:val="both"/>
      </w:pPr>
      <w:r>
        <w:rPr>
          <w:b/>
          <w:i/>
        </w:rPr>
        <w:t>Разумный  эгоист</w:t>
      </w:r>
      <w:r>
        <w:t xml:space="preserve"> всегда найдет способ жить в этом мире спокойно, не расстраиваясь по мелочам. Поэтому он будет прощать людям мелкое хамство, невнимательность, себялюбие - себе дороже обойде</w:t>
      </w:r>
      <w:r>
        <w:t>т</w:t>
      </w:r>
      <w:r>
        <w:t xml:space="preserve">ся, если из всего делать проблему! С точки зрения </w:t>
      </w:r>
      <w:r>
        <w:rPr>
          <w:b/>
          <w:i/>
        </w:rPr>
        <w:t>р</w:t>
      </w:r>
      <w:r>
        <w:rPr>
          <w:b/>
          <w:i/>
        </w:rPr>
        <w:t>а</w:t>
      </w:r>
      <w:r>
        <w:rPr>
          <w:b/>
          <w:i/>
        </w:rPr>
        <w:t>зумного  эгоиста</w:t>
      </w:r>
      <w:r>
        <w:t xml:space="preserve"> обращать внимание на все это - по</w:t>
      </w:r>
      <w:r>
        <w:t>л</w:t>
      </w:r>
      <w:r>
        <w:t>ный абсурд!</w:t>
      </w:r>
    </w:p>
    <w:p w14:paraId="30ABC34E" w14:textId="77777777" w:rsidR="00055884" w:rsidRDefault="00055884">
      <w:pPr>
        <w:spacing w:before="40"/>
        <w:ind w:firstLine="709"/>
        <w:jc w:val="both"/>
      </w:pPr>
      <w:r>
        <w:rPr>
          <w:b/>
          <w:i/>
        </w:rPr>
        <w:t xml:space="preserve">Разумный эгоист </w:t>
      </w:r>
      <w:r>
        <w:t>будет рассчитывать каждый свой поступок, так как прекрасно знает, что закон с</w:t>
      </w:r>
      <w:r>
        <w:t>о</w:t>
      </w:r>
      <w:r>
        <w:t>хранения энергии универсален для Природы. И де</w:t>
      </w:r>
      <w:r>
        <w:t>й</w:t>
      </w:r>
      <w:r>
        <w:t>ствует не только в физических взаимодействиях, но и в судьбе человека.</w:t>
      </w:r>
    </w:p>
    <w:p w14:paraId="48706333" w14:textId="77777777" w:rsidR="00055884" w:rsidRDefault="00055884">
      <w:pPr>
        <w:spacing w:before="40"/>
        <w:ind w:firstLine="709"/>
        <w:jc w:val="both"/>
      </w:pPr>
      <w:r>
        <w:rPr>
          <w:b/>
          <w:i/>
        </w:rPr>
        <w:t>Разумный эгоист</w:t>
      </w:r>
      <w:r>
        <w:t xml:space="preserve"> всегда четко знает – что де</w:t>
      </w:r>
      <w:r>
        <w:t>й</w:t>
      </w:r>
      <w:r>
        <w:t>ствительно опасно в этой жизни. И не будет трев</w:t>
      </w:r>
      <w:r>
        <w:t>о</w:t>
      </w:r>
      <w:r>
        <w:t>житься без достаточных для этого оснований. Но если что-то действительно опасно, он предпримет рад</w:t>
      </w:r>
      <w:r>
        <w:t>и</w:t>
      </w:r>
      <w:r>
        <w:t>кальные шаги для того, чтобы уйти от опасности раз и навсегда.</w:t>
      </w:r>
    </w:p>
    <w:p w14:paraId="1A9A6988" w14:textId="77777777" w:rsidR="00055884" w:rsidRDefault="00055884">
      <w:pPr>
        <w:spacing w:before="40"/>
        <w:ind w:firstLine="709"/>
        <w:jc w:val="both"/>
      </w:pPr>
      <w:r>
        <w:rPr>
          <w:b/>
          <w:i/>
        </w:rPr>
        <w:t>Разумный эгоист</w:t>
      </w:r>
      <w:r>
        <w:t xml:space="preserve"> будет бежать от власти, как от чумы. Он никогда сознательно не будет к ней стр</w:t>
      </w:r>
      <w:r>
        <w:t>е</w:t>
      </w:r>
      <w:r>
        <w:t>миться. И оденет этот «хомут» только в случае ДЕ</w:t>
      </w:r>
      <w:r>
        <w:t>Й</w:t>
      </w:r>
      <w:r>
        <w:t>СТВИТЕЛЬНОЙ необходимости для общества, когда должность придет как бы сама по себе.</w:t>
      </w:r>
    </w:p>
    <w:p w14:paraId="30CF3D41" w14:textId="77777777" w:rsidR="00055884" w:rsidRDefault="00055884">
      <w:pPr>
        <w:spacing w:before="40"/>
        <w:ind w:firstLine="709"/>
        <w:jc w:val="both"/>
      </w:pPr>
      <w:r>
        <w:rPr>
          <w:b/>
          <w:i/>
        </w:rPr>
        <w:t xml:space="preserve">Разумный эгоист </w:t>
      </w:r>
      <w:r>
        <w:t>никогда не покушается на жизнь ближних своих. Для него жизнь человеческая свята и неприкосновенна!</w:t>
      </w:r>
    </w:p>
    <w:p w14:paraId="196DBEF5" w14:textId="77777777" w:rsidR="00055884" w:rsidRDefault="00055884">
      <w:pPr>
        <w:spacing w:before="40"/>
        <w:ind w:firstLine="709"/>
        <w:jc w:val="both"/>
      </w:pPr>
      <w:r>
        <w:rPr>
          <w:b/>
          <w:i/>
        </w:rPr>
        <w:t>Разумный эгоист</w:t>
      </w:r>
      <w:r>
        <w:t xml:space="preserve">  тактично обойдет все ситу</w:t>
      </w:r>
      <w:r>
        <w:t>а</w:t>
      </w:r>
      <w:r>
        <w:t>ции, в которых может возникнуть конфликт. Он ск</w:t>
      </w:r>
      <w:r>
        <w:t>а</w:t>
      </w:r>
      <w:r>
        <w:t>жет</w:t>
      </w:r>
      <w:r>
        <w:rPr>
          <w:b/>
          <w:i/>
        </w:rPr>
        <w:t xml:space="preserve">: </w:t>
      </w:r>
      <w:r>
        <w:rPr>
          <w:bCs/>
          <w:i/>
        </w:rPr>
        <w:t>«Умный в гору не пойдет, умный гору обойдет!»</w:t>
      </w:r>
      <w:r>
        <w:t xml:space="preserve"> Зачем бездарно тратить энергию, если можно добиться того же результата с меньшими затратами.</w:t>
      </w:r>
    </w:p>
    <w:p w14:paraId="22437667" w14:textId="77777777" w:rsidR="00055884" w:rsidRDefault="00055884">
      <w:pPr>
        <w:spacing w:before="40"/>
        <w:ind w:firstLine="709"/>
        <w:jc w:val="both"/>
      </w:pPr>
      <w:r>
        <w:rPr>
          <w:b/>
          <w:i/>
        </w:rPr>
        <w:t>Разумный эгоист</w:t>
      </w:r>
      <w:r>
        <w:t xml:space="preserve"> всегда поступает так, чтобы его действия идеально соответствовали требованиям общества. Он будет ограничивать свои потребности для того, чтобы общество не стало ограничивать их своими способами, которые будут нарушать его эго</w:t>
      </w:r>
      <w:r>
        <w:t>и</w:t>
      </w:r>
      <w:r>
        <w:t>стические потребности.</w:t>
      </w:r>
    </w:p>
    <w:p w14:paraId="11220624" w14:textId="77777777" w:rsidR="00C35AEA" w:rsidRDefault="00C35AEA">
      <w:pPr>
        <w:spacing w:before="40"/>
        <w:ind w:firstLine="709"/>
        <w:jc w:val="both"/>
      </w:pPr>
    </w:p>
    <w:p w14:paraId="615259CF"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Мудрый человек понимает, что лучше воспретить себе удовольствие, чем потом с ним бороться.</w:t>
      </w:r>
    </w:p>
    <w:p w14:paraId="2F4C4606"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Ф.Ларошфуко</w:t>
      </w:r>
      <w:proofErr w:type="spellEnd"/>
      <w:r>
        <w:t>.</w:t>
      </w:r>
    </w:p>
    <w:p w14:paraId="1C271645" w14:textId="77777777" w:rsidR="00C35AEA" w:rsidRDefault="00C35AEA">
      <w:pPr>
        <w:spacing w:before="40"/>
        <w:ind w:firstLine="709"/>
        <w:jc w:val="both"/>
        <w:rPr>
          <w:b/>
          <w:i/>
        </w:rPr>
      </w:pPr>
    </w:p>
    <w:p w14:paraId="228E107D" w14:textId="77777777" w:rsidR="00055884" w:rsidRDefault="00055884">
      <w:pPr>
        <w:spacing w:before="40"/>
        <w:ind w:firstLine="709"/>
        <w:jc w:val="both"/>
      </w:pPr>
      <w:r>
        <w:rPr>
          <w:b/>
          <w:i/>
        </w:rPr>
        <w:t>Разумный эгоист</w:t>
      </w:r>
      <w:r>
        <w:t xml:space="preserve"> достаточно прохладно будет относиться к общественной морали. Он будет считат</w:t>
      </w:r>
      <w:r>
        <w:t>ь</w:t>
      </w:r>
      <w:r>
        <w:t>ся с нею ровно настолько, чтобы не «дразнить гусей». А критерием истины сделает свою практику!</w:t>
      </w:r>
    </w:p>
    <w:p w14:paraId="3F1B4076" w14:textId="77777777" w:rsidR="00055884" w:rsidRDefault="00055884">
      <w:pPr>
        <w:spacing w:before="40"/>
        <w:ind w:firstLine="709"/>
        <w:jc w:val="both"/>
      </w:pPr>
      <w:r>
        <w:rPr>
          <w:b/>
          <w:i/>
        </w:rPr>
        <w:t>Разумный эгоист</w:t>
      </w:r>
      <w:r>
        <w:t xml:space="preserve"> спокойно относится ко вс</w:t>
      </w:r>
      <w:r>
        <w:t>е</w:t>
      </w:r>
      <w:r>
        <w:t>му, с чем встречается в жизни. И никого не осуждает. И никого не пытается переделать.</w:t>
      </w:r>
    </w:p>
    <w:p w14:paraId="1384B96D" w14:textId="77777777" w:rsidR="00055884" w:rsidRDefault="00055884">
      <w:pPr>
        <w:spacing w:before="40"/>
        <w:ind w:firstLine="709"/>
        <w:jc w:val="both"/>
      </w:pPr>
      <w:r>
        <w:rPr>
          <w:b/>
          <w:i/>
        </w:rPr>
        <w:t>Разумный  эгоист</w:t>
      </w:r>
      <w:r>
        <w:t xml:space="preserve"> будет поступать всегда так, чтобы занять достойное место в умах людей. Он знает, что это очень выгодное «помещение капитала».</w:t>
      </w:r>
    </w:p>
    <w:p w14:paraId="65CA33CE" w14:textId="77777777" w:rsidR="00055884" w:rsidRDefault="00055884">
      <w:pPr>
        <w:spacing w:before="40"/>
        <w:ind w:firstLine="709"/>
        <w:jc w:val="both"/>
      </w:pPr>
      <w:r>
        <w:rPr>
          <w:b/>
          <w:i/>
        </w:rPr>
        <w:t xml:space="preserve">Разумный эгоист  </w:t>
      </w:r>
      <w:r>
        <w:t>всегда благосклонно отн</w:t>
      </w:r>
      <w:r>
        <w:t>о</w:t>
      </w:r>
      <w:r>
        <w:t>сится к просьбам других людей. И, если может, то п</w:t>
      </w:r>
      <w:r>
        <w:t>о</w:t>
      </w:r>
      <w:r>
        <w:t>могает им. Он знает, что человеку очень трудно отк</w:t>
      </w:r>
      <w:r>
        <w:t>а</w:t>
      </w:r>
      <w:r>
        <w:t>заться от факта своей просьбы. И то, что он даст, ве</w:t>
      </w:r>
      <w:r>
        <w:t>р</w:t>
      </w:r>
      <w:r>
        <w:t xml:space="preserve">нется к нему с благодарностью. </w:t>
      </w:r>
    </w:p>
    <w:p w14:paraId="1932624B" w14:textId="77777777" w:rsidR="00055884" w:rsidRDefault="00055884">
      <w:pPr>
        <w:spacing w:before="40"/>
        <w:ind w:firstLine="709"/>
        <w:jc w:val="both"/>
        <w:rPr>
          <w:b/>
          <w:i/>
        </w:rPr>
      </w:pPr>
      <w:r>
        <w:t xml:space="preserve">Но он легко и просто скажет человеку: </w:t>
      </w:r>
      <w:r>
        <w:rPr>
          <w:i/>
          <w:iCs/>
        </w:rPr>
        <w:t>«Нет!»,</w:t>
      </w:r>
      <w:r>
        <w:t xml:space="preserve"> если чувствует, что другой человек хочет свалить на него ответственность или же хочет воспользоваться его возможностями.</w:t>
      </w:r>
    </w:p>
    <w:p w14:paraId="3CF1A5C5" w14:textId="77777777" w:rsidR="00055884" w:rsidRDefault="00055884">
      <w:pPr>
        <w:spacing w:before="40"/>
        <w:ind w:firstLine="709"/>
        <w:jc w:val="both"/>
      </w:pPr>
      <w:r>
        <w:rPr>
          <w:b/>
          <w:i/>
        </w:rPr>
        <w:t xml:space="preserve">Разумный эгоист  </w:t>
      </w:r>
      <w:r>
        <w:t>самодостаточен, то есть он в большинстве случаев оценивает свое поведение по независимой от мнений других внутренней шкале. Ему не нужно подтверждений его «</w:t>
      </w:r>
      <w:proofErr w:type="spellStart"/>
      <w:r>
        <w:t>хорошести</w:t>
      </w:r>
      <w:proofErr w:type="spellEnd"/>
      <w:r>
        <w:t>» от других людей.</w:t>
      </w:r>
    </w:p>
    <w:p w14:paraId="1D715E32" w14:textId="77777777" w:rsidR="00055884" w:rsidRDefault="00055884">
      <w:pPr>
        <w:spacing w:before="40"/>
        <w:ind w:firstLine="709"/>
        <w:jc w:val="both"/>
      </w:pPr>
      <w:r>
        <w:rPr>
          <w:b/>
          <w:i/>
        </w:rPr>
        <w:t>Разумный эгоист</w:t>
      </w:r>
      <w:r>
        <w:t xml:space="preserve"> обязательно построит свою иерархию ценностей, которая будет идеально соотве</w:t>
      </w:r>
      <w:r>
        <w:t>т</w:t>
      </w:r>
      <w:r>
        <w:t>ствовать не представлениям  его воспитателей (как это очень часто бывает у  не эгоистов),  а той реальности, в которой он живет и предполагает жить в будущем счастливо.</w:t>
      </w:r>
    </w:p>
    <w:p w14:paraId="21375FA9" w14:textId="77777777" w:rsidR="00055884" w:rsidRDefault="00055884">
      <w:pPr>
        <w:spacing w:before="40"/>
        <w:ind w:firstLine="709"/>
        <w:jc w:val="both"/>
      </w:pPr>
      <w:r>
        <w:rPr>
          <w:b/>
          <w:i/>
        </w:rPr>
        <w:t>Разумный эгоист</w:t>
      </w:r>
      <w:r>
        <w:t xml:space="preserve"> живет не только в насто</w:t>
      </w:r>
      <w:r>
        <w:t>я</w:t>
      </w:r>
      <w:r>
        <w:t>щем, но также одновременно в прошлом и будущем. Он помнит прошлое ради счастья в настоящем и бл</w:t>
      </w:r>
      <w:r>
        <w:t>а</w:t>
      </w:r>
      <w:r>
        <w:t>гополучия в будущем!</w:t>
      </w:r>
    </w:p>
    <w:p w14:paraId="645D9269" w14:textId="77777777" w:rsidR="00055884" w:rsidRDefault="00055884">
      <w:pPr>
        <w:spacing w:before="40"/>
        <w:ind w:firstLine="709"/>
        <w:jc w:val="both"/>
      </w:pPr>
      <w:r>
        <w:rPr>
          <w:b/>
          <w:i/>
        </w:rPr>
        <w:t>Разумный эгоист</w:t>
      </w:r>
      <w:r>
        <w:t xml:space="preserve"> никогда не встанет со сво</w:t>
      </w:r>
      <w:r>
        <w:t>и</w:t>
      </w:r>
      <w:r>
        <w:t>ми потребностями поперек дороги другого человека.  Он лучше сейчас откажется от реализации желаемого, если эта реализация чревата конфронтацией.</w:t>
      </w:r>
    </w:p>
    <w:p w14:paraId="74C6B2F0" w14:textId="77777777" w:rsidR="000626F2" w:rsidRDefault="00647EB5">
      <w:pPr>
        <w:spacing w:before="40"/>
        <w:ind w:firstLine="709"/>
        <w:jc w:val="both"/>
        <w:rPr>
          <w:b/>
          <w:i/>
        </w:rPr>
      </w:pPr>
      <w:r>
        <w:pict w14:anchorId="175F2A0D">
          <v:shape id="_x0000_i1072" type="#_x0000_t75" style="width:232pt;height:173pt">
            <v:imagedata r:id="rId70" o:title=""/>
          </v:shape>
        </w:pict>
      </w:r>
    </w:p>
    <w:p w14:paraId="05CB9781" w14:textId="15AAF042" w:rsidR="00055884" w:rsidRDefault="00055884">
      <w:pPr>
        <w:spacing w:before="40"/>
        <w:ind w:firstLine="709"/>
        <w:jc w:val="both"/>
      </w:pPr>
      <w:r>
        <w:rPr>
          <w:b/>
          <w:i/>
        </w:rPr>
        <w:t>Разумный  эгоист</w:t>
      </w:r>
      <w:r>
        <w:t xml:space="preserve"> будет брать только то, что ему добровольно отдают люди. И он сделает все для того, чтобы никто никогда не смог ему предъявить претензии  за то, что он обладает чем-либо несправе</w:t>
      </w:r>
      <w:r>
        <w:t>д</w:t>
      </w:r>
      <w:r>
        <w:t>ливо. Он не хочет повторить судьбу Ходорковского.</w:t>
      </w:r>
    </w:p>
    <w:p w14:paraId="6E7FDC25" w14:textId="77777777" w:rsidR="00055884" w:rsidRDefault="00055884">
      <w:pPr>
        <w:spacing w:before="40"/>
        <w:ind w:firstLine="709"/>
        <w:jc w:val="both"/>
      </w:pPr>
      <w:r>
        <w:rPr>
          <w:b/>
          <w:i/>
        </w:rPr>
        <w:t>Разумный эгоист</w:t>
      </w:r>
      <w:r>
        <w:t xml:space="preserve"> в поте лица честно зарабат</w:t>
      </w:r>
      <w:r>
        <w:t>ы</w:t>
      </w:r>
      <w:r>
        <w:t xml:space="preserve">вает свои деньги. Он не ищет легкие способы сделать это. Он знает, что такие деньги пользы не принесут. А вот к пропасти подведут!  </w:t>
      </w:r>
    </w:p>
    <w:p w14:paraId="3A2D5EB1" w14:textId="77777777" w:rsidR="00055884" w:rsidRDefault="00055884">
      <w:pPr>
        <w:spacing w:before="40"/>
        <w:ind w:firstLine="709"/>
        <w:jc w:val="both"/>
      </w:pPr>
      <w:r>
        <w:t xml:space="preserve">Поэтому </w:t>
      </w:r>
      <w:r>
        <w:rPr>
          <w:b/>
          <w:i/>
        </w:rPr>
        <w:t>разумный эгоист</w:t>
      </w:r>
      <w:r>
        <w:t xml:space="preserve"> делает все возмо</w:t>
      </w:r>
      <w:r>
        <w:t>ж</w:t>
      </w:r>
      <w:r>
        <w:t>ное, чтобы заработать как можно больше денег. Но только никогда из - за этого не нарушит закон того сообщества, в котором живет - писаный или же не п</w:t>
      </w:r>
      <w:r>
        <w:t>и</w:t>
      </w:r>
      <w:r>
        <w:t>санный.</w:t>
      </w:r>
    </w:p>
    <w:p w14:paraId="799691D3" w14:textId="77777777" w:rsidR="00055884" w:rsidRDefault="00055884">
      <w:pPr>
        <w:spacing w:before="40"/>
        <w:ind w:firstLine="709"/>
        <w:jc w:val="both"/>
        <w:rPr>
          <w:i/>
          <w:iCs/>
        </w:rPr>
      </w:pPr>
      <w:r>
        <w:rPr>
          <w:b/>
          <w:i/>
        </w:rPr>
        <w:t xml:space="preserve">Разумный эгоист </w:t>
      </w:r>
      <w:r>
        <w:t xml:space="preserve"> никогда настырно не гон</w:t>
      </w:r>
      <w:r>
        <w:t>я</w:t>
      </w:r>
      <w:r>
        <w:t>ется за теми или другими «модностями» - хоть в д</w:t>
      </w:r>
      <w:r>
        <w:t>у</w:t>
      </w:r>
      <w:r>
        <w:t>ховной, хоть в материальной сфере. Он живет в своем мире и старается делать это максимально беско</w:t>
      </w:r>
      <w:r>
        <w:t>н</w:t>
      </w:r>
      <w:r>
        <w:t xml:space="preserve">фликтно. Он исходит из принципа: </w:t>
      </w:r>
      <w:r>
        <w:rPr>
          <w:i/>
          <w:iCs/>
        </w:rPr>
        <w:t>«Благодарение в</w:t>
      </w:r>
      <w:r>
        <w:rPr>
          <w:i/>
          <w:iCs/>
        </w:rPr>
        <w:t>е</w:t>
      </w:r>
      <w:r>
        <w:rPr>
          <w:i/>
          <w:iCs/>
        </w:rPr>
        <w:t>ликому Создателю за то, что он сделал необходимое легко достижимым, а легко достижимое - не необх</w:t>
      </w:r>
      <w:r>
        <w:rPr>
          <w:i/>
          <w:iCs/>
        </w:rPr>
        <w:t>о</w:t>
      </w:r>
      <w:r>
        <w:rPr>
          <w:i/>
          <w:iCs/>
        </w:rPr>
        <w:t>димым!»</w:t>
      </w:r>
    </w:p>
    <w:p w14:paraId="20655094" w14:textId="77777777" w:rsidR="00055884" w:rsidRDefault="00055884">
      <w:pPr>
        <w:spacing w:before="40"/>
        <w:ind w:firstLine="709"/>
        <w:jc w:val="both"/>
      </w:pPr>
      <w:r>
        <w:rPr>
          <w:b/>
          <w:i/>
        </w:rPr>
        <w:t xml:space="preserve">Разумный  эгоист, </w:t>
      </w:r>
      <w:r>
        <w:t>воспитывая своих детей, думает об их и своем безбедном будущем. Он знает, что вложив в них свою любовь и свой труд, он в ст</w:t>
      </w:r>
      <w:r>
        <w:t>а</w:t>
      </w:r>
      <w:r>
        <w:t>рости получит огромные дивиденды.  Никакая лень в настоящий момент не остановит его.</w:t>
      </w:r>
    </w:p>
    <w:p w14:paraId="69D0FA3B" w14:textId="77777777" w:rsidR="00055884" w:rsidRDefault="00055884">
      <w:pPr>
        <w:spacing w:before="40"/>
        <w:ind w:firstLine="709"/>
        <w:jc w:val="both"/>
        <w:rPr>
          <w:b/>
          <w:i/>
        </w:rPr>
      </w:pPr>
      <w:r>
        <w:rPr>
          <w:b/>
          <w:i/>
        </w:rPr>
        <w:t>Разумный эгоист</w:t>
      </w:r>
      <w:r>
        <w:t xml:space="preserve"> относится к детям не как к сосуду, который надо заполнить информацией, а как к факелу, который надо зажечь.</w:t>
      </w:r>
    </w:p>
    <w:p w14:paraId="111C99AE" w14:textId="77777777" w:rsidR="00055884" w:rsidRDefault="00055884">
      <w:pPr>
        <w:spacing w:before="40"/>
        <w:ind w:firstLine="709"/>
        <w:jc w:val="both"/>
      </w:pPr>
      <w:r>
        <w:rPr>
          <w:b/>
          <w:i/>
        </w:rPr>
        <w:t>Разумный эгоист</w:t>
      </w:r>
      <w:r>
        <w:t xml:space="preserve"> при попытках детей «встать на крыло» с радостью отпустит их от себя. Он знает, что политика привязывания, чрезмерной заботы о них, самый верный способ полностью отвратить их от себя. Отпустив их, он наилучшим образом обеспечивает их возвращение.</w:t>
      </w:r>
    </w:p>
    <w:p w14:paraId="11405F70" w14:textId="77777777" w:rsidR="00055884" w:rsidRDefault="00055884">
      <w:pPr>
        <w:spacing w:before="40"/>
        <w:ind w:firstLine="709"/>
        <w:jc w:val="both"/>
      </w:pPr>
      <w:r>
        <w:rPr>
          <w:b/>
          <w:i/>
        </w:rPr>
        <w:t>Разумный эгоист</w:t>
      </w:r>
      <w:r>
        <w:t xml:space="preserve"> знает, что атеизм чрезвыча</w:t>
      </w:r>
      <w:r>
        <w:t>й</w:t>
      </w:r>
      <w:r>
        <w:t>но опасен для его эгоистических планов. Он желает твердо знать, что его жизнь имеет высший смысл и что он не случайная пылинка, которая неизвестно каким ветром попала на дорогу жизни.</w:t>
      </w:r>
    </w:p>
    <w:p w14:paraId="6D99FA24" w14:textId="77777777" w:rsidR="00055884" w:rsidRDefault="00055884">
      <w:pPr>
        <w:spacing w:before="40"/>
        <w:ind w:firstLine="709"/>
        <w:jc w:val="both"/>
      </w:pPr>
      <w:r>
        <w:rPr>
          <w:b/>
          <w:i/>
        </w:rPr>
        <w:t>Разумный эгоист</w:t>
      </w:r>
      <w:r>
        <w:t xml:space="preserve"> всегда будет делиться с др</w:t>
      </w:r>
      <w:r>
        <w:t>у</w:t>
      </w:r>
      <w:r>
        <w:t>гими своими знаниями и умениями. Он знает, что это деление больше похоже на умножение: отдав – ничего не потерял, получая в ответ что-то как бы даром.</w:t>
      </w:r>
    </w:p>
    <w:p w14:paraId="471E2898" w14:textId="77777777" w:rsidR="00C35AEA" w:rsidRDefault="00C35AEA">
      <w:pPr>
        <w:spacing w:before="40"/>
        <w:ind w:firstLine="709"/>
        <w:jc w:val="both"/>
      </w:pPr>
    </w:p>
    <w:p w14:paraId="6B083040"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Кто уважает себя - внушает почтение другим.</w:t>
      </w:r>
    </w:p>
    <w:p w14:paraId="342FE9B5"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 xml:space="preserve">Л. </w:t>
      </w:r>
      <w:proofErr w:type="spellStart"/>
      <w:r>
        <w:t>Вовенарг</w:t>
      </w:r>
      <w:proofErr w:type="spellEnd"/>
      <w:r>
        <w:t>.</w:t>
      </w:r>
    </w:p>
    <w:p w14:paraId="2D25924E" w14:textId="77777777" w:rsidR="00C35AEA" w:rsidRDefault="00C35AEA">
      <w:pPr>
        <w:spacing w:before="40"/>
        <w:ind w:firstLine="709"/>
        <w:jc w:val="both"/>
        <w:rPr>
          <w:b/>
          <w:i/>
        </w:rPr>
      </w:pPr>
    </w:p>
    <w:p w14:paraId="156A941A" w14:textId="77777777" w:rsidR="00055884" w:rsidRDefault="00055884">
      <w:pPr>
        <w:spacing w:before="40"/>
        <w:ind w:firstLine="709"/>
        <w:jc w:val="both"/>
        <w:rPr>
          <w:bCs/>
          <w:iCs/>
        </w:rPr>
      </w:pPr>
      <w:r>
        <w:rPr>
          <w:b/>
          <w:i/>
        </w:rPr>
        <w:t xml:space="preserve">Разумный  эгоист </w:t>
      </w:r>
      <w:r>
        <w:rPr>
          <w:bCs/>
          <w:iCs/>
        </w:rPr>
        <w:t>привязан к другим людям, он любит их, но он исходит из того, что никому ничем не обязан, что у него есть БЕЗУСЛОВНЫЙ приоритет его интересов над интересами других людей. И, если разумный эгоист решит, что партнер систематически нарушает договорные отношения (или же меняет их согласно своим собственным потребностям, не учит</w:t>
      </w:r>
      <w:r>
        <w:rPr>
          <w:bCs/>
          <w:iCs/>
        </w:rPr>
        <w:t>ы</w:t>
      </w:r>
      <w:r>
        <w:rPr>
          <w:bCs/>
          <w:iCs/>
        </w:rPr>
        <w:t>вая интересы противоположной стороны), то он с</w:t>
      </w:r>
      <w:r>
        <w:rPr>
          <w:bCs/>
          <w:iCs/>
        </w:rPr>
        <w:t>о</w:t>
      </w:r>
      <w:r>
        <w:rPr>
          <w:bCs/>
          <w:iCs/>
        </w:rPr>
        <w:t>вершенно без угрызений совести рвет эти взаимоо</w:t>
      </w:r>
      <w:r>
        <w:rPr>
          <w:bCs/>
          <w:iCs/>
        </w:rPr>
        <w:t>т</w:t>
      </w:r>
      <w:r>
        <w:rPr>
          <w:bCs/>
          <w:iCs/>
        </w:rPr>
        <w:t>ношения.</w:t>
      </w:r>
    </w:p>
    <w:p w14:paraId="34C07426" w14:textId="77777777" w:rsidR="00055884" w:rsidRDefault="00055884">
      <w:pPr>
        <w:spacing w:before="40"/>
        <w:ind w:firstLine="709"/>
        <w:jc w:val="both"/>
      </w:pPr>
      <w:r>
        <w:rPr>
          <w:b/>
          <w:i/>
        </w:rPr>
        <w:t>Разумный эгоист</w:t>
      </w:r>
      <w:r>
        <w:t xml:space="preserve"> знает, что его родные и бли</w:t>
      </w:r>
      <w:r>
        <w:t>з</w:t>
      </w:r>
      <w:r>
        <w:t>кие люди - его самая надежная опора в жизни. Люди, связанные друг с другом по крови, всегда останутся родней. С другом можно поссориться, с женой разв</w:t>
      </w:r>
      <w:r>
        <w:t>е</w:t>
      </w:r>
      <w:r>
        <w:t>стись, сослуживцев оставить на старой работе и бол</w:t>
      </w:r>
      <w:r>
        <w:t>ь</w:t>
      </w:r>
      <w:r>
        <w:t>ше никогда о них не вспоминать. Но братья и сестры, дедушки и бабушки, тети и дяди, мама и папа  никуда никогда (пока живы) от него не уйдут.</w:t>
      </w:r>
    </w:p>
    <w:p w14:paraId="5634B350" w14:textId="77777777" w:rsidR="00055884" w:rsidRDefault="00055884">
      <w:pPr>
        <w:spacing w:before="40"/>
        <w:ind w:firstLine="709"/>
        <w:jc w:val="both"/>
      </w:pPr>
      <w:r>
        <w:rPr>
          <w:b/>
          <w:i/>
        </w:rPr>
        <w:t>Разумный эгоист</w:t>
      </w:r>
      <w:r>
        <w:t xml:space="preserve"> всегда старается расширить сферу приложения своих сил. Он никогда не посвятит свою жизнь только одной стороне жизни, например пусть даже очень интересной профессии. Таким обр</w:t>
      </w:r>
      <w:r>
        <w:t>а</w:t>
      </w:r>
      <w:r>
        <w:t>зом он страхует себя от разочарований.</w:t>
      </w:r>
    </w:p>
    <w:p w14:paraId="3ECFF847" w14:textId="77777777" w:rsidR="00055884" w:rsidRDefault="00055884">
      <w:pPr>
        <w:spacing w:before="40"/>
        <w:ind w:firstLine="709"/>
        <w:jc w:val="both"/>
      </w:pPr>
      <w:r>
        <w:rPr>
          <w:b/>
          <w:i/>
        </w:rPr>
        <w:t>Разумный эгоист</w:t>
      </w:r>
      <w:r>
        <w:t xml:space="preserve"> постарается разнообразить свои интересы, расширяться как личность вширь. Он общается с природой, получая от нее заряд бодрости и положительных эмоций. Он находит для себя хобби и в необходимых случаях прекрасно отдыхает.</w:t>
      </w:r>
    </w:p>
    <w:p w14:paraId="4B748B11" w14:textId="77777777" w:rsidR="00055884" w:rsidRDefault="00055884">
      <w:pPr>
        <w:spacing w:before="40"/>
        <w:ind w:firstLine="709"/>
        <w:jc w:val="both"/>
      </w:pPr>
      <w:r>
        <w:rPr>
          <w:b/>
          <w:i/>
        </w:rPr>
        <w:t>Разумный  эгоист</w:t>
      </w:r>
      <w:r>
        <w:t xml:space="preserve"> будет загружать свое тело посильным и приносящим удовольствие трудом.  Л</w:t>
      </w:r>
      <w:r>
        <w:t>е</w:t>
      </w:r>
      <w:r>
        <w:t>жать на диване и потакать своей лени - прямой путь в могилу! В планы настоящего эгоиста это не входит.  Он хочет прожить длинную и счастливую жизнь с м</w:t>
      </w:r>
      <w:r>
        <w:t>и</w:t>
      </w:r>
      <w:r>
        <w:t>нимумом неприятностей в душе и теле.</w:t>
      </w:r>
    </w:p>
    <w:p w14:paraId="5107EBC2" w14:textId="77777777" w:rsidR="00055884" w:rsidRDefault="00055884">
      <w:pPr>
        <w:spacing w:before="40"/>
        <w:ind w:firstLine="709"/>
        <w:jc w:val="both"/>
      </w:pPr>
      <w:r>
        <w:rPr>
          <w:b/>
          <w:i/>
        </w:rPr>
        <w:t>Разумный эгоист</w:t>
      </w:r>
      <w:r>
        <w:t xml:space="preserve"> будет развивать в себе отн</w:t>
      </w:r>
      <w:r>
        <w:t>о</w:t>
      </w:r>
      <w:r>
        <w:t>шение к труду как к  божьей благодати, данной ему в качестве награды.  Но не наказания!</w:t>
      </w:r>
    </w:p>
    <w:p w14:paraId="37EC507D" w14:textId="77777777" w:rsidR="00055884" w:rsidRDefault="00055884">
      <w:pPr>
        <w:spacing w:before="40"/>
        <w:ind w:firstLine="709"/>
        <w:jc w:val="both"/>
      </w:pPr>
      <w:r>
        <w:rPr>
          <w:b/>
          <w:i/>
        </w:rPr>
        <w:t>Разумный  эгоист</w:t>
      </w:r>
      <w:r>
        <w:t xml:space="preserve">  специально будет держать свой организм в черном теле, прекрасно зная, что он неразумен и стоит только чуть ослабить бдительность и борись с лишними килограммами и тому подобными неприятностями.</w:t>
      </w:r>
    </w:p>
    <w:p w14:paraId="7FD88B2C" w14:textId="77777777" w:rsidR="00055884" w:rsidRDefault="00055884">
      <w:pPr>
        <w:spacing w:before="40"/>
        <w:ind w:firstLine="709"/>
        <w:jc w:val="both"/>
      </w:pPr>
      <w:r>
        <w:rPr>
          <w:b/>
          <w:i/>
        </w:rPr>
        <w:t>Разумный эгоист</w:t>
      </w:r>
      <w:r>
        <w:t xml:space="preserve"> обязательно научится пол</w:t>
      </w:r>
      <w:r>
        <w:t>у</w:t>
      </w:r>
      <w:r>
        <w:t>чать удовольствие даже от мелочей. Он не будет всю жизнь ждать какого-либо очень значительного соб</w:t>
      </w:r>
      <w:r>
        <w:t>ы</w:t>
      </w:r>
      <w:r>
        <w:t>тия, от которого только и можно получить удовол</w:t>
      </w:r>
      <w:r>
        <w:t>ь</w:t>
      </w:r>
      <w:r>
        <w:t xml:space="preserve">ствие. </w:t>
      </w:r>
      <w:r>
        <w:rPr>
          <w:b/>
          <w:i/>
        </w:rPr>
        <w:t>Разумный эгоист</w:t>
      </w:r>
      <w:r>
        <w:t xml:space="preserve"> знает, что в следствии этого можно прожить всю жизнь и не знать радости. Поэт</w:t>
      </w:r>
      <w:r>
        <w:t>о</w:t>
      </w:r>
      <w:r>
        <w:t>му он будет везде и всегда из всего выжимать радость и удовольствие - хотя бы оно способно дать только капельку. И он прекрасно знает, что это НАИБОЛЕЕ НАДЕЖНЫЙ СПОСОБ почувствовать, что жизнь прожита не зря.</w:t>
      </w:r>
    </w:p>
    <w:p w14:paraId="316006EE" w14:textId="77777777" w:rsidR="00055884" w:rsidRDefault="00055884">
      <w:pPr>
        <w:spacing w:before="40"/>
        <w:ind w:firstLine="709"/>
        <w:jc w:val="both"/>
      </w:pPr>
      <w:r>
        <w:rPr>
          <w:b/>
          <w:i/>
        </w:rPr>
        <w:t>Разумный  эгоист</w:t>
      </w:r>
      <w:r>
        <w:t xml:space="preserve"> будет изо всех сил сохр</w:t>
      </w:r>
      <w:r>
        <w:t>а</w:t>
      </w:r>
      <w:r>
        <w:t>нять бодрость духа, будет показывать всем, что еще есть порох в пороховницах.  Он знает, что такая поз</w:t>
      </w:r>
      <w:r>
        <w:t>и</w:t>
      </w:r>
      <w:r>
        <w:t>ция поможет ему выпутаться из болезни или пробл</w:t>
      </w:r>
      <w:r>
        <w:t>е</w:t>
      </w:r>
      <w:r>
        <w:t>мы с наименьшими затратами. И таким образом с</w:t>
      </w:r>
      <w:r>
        <w:t>о</w:t>
      </w:r>
      <w:r>
        <w:t>блюсти свои эгоистические интересы.</w:t>
      </w:r>
    </w:p>
    <w:p w14:paraId="4BF69A53" w14:textId="77777777" w:rsidR="00055884" w:rsidRDefault="00055884">
      <w:pPr>
        <w:spacing w:before="40"/>
        <w:ind w:firstLine="709"/>
        <w:jc w:val="both"/>
      </w:pPr>
      <w:r>
        <w:rPr>
          <w:b/>
          <w:i/>
        </w:rPr>
        <w:t xml:space="preserve">Разумный эгоист </w:t>
      </w:r>
      <w:r>
        <w:t xml:space="preserve"> никогда не будет укрываться под «фиговым листком» болезни от холодного ветра действительности. Он знает, что лучшая защита от него - закалка и тренировка.</w:t>
      </w:r>
    </w:p>
    <w:p w14:paraId="4E8B2F07" w14:textId="77777777" w:rsidR="00055884" w:rsidRDefault="00055884">
      <w:pPr>
        <w:spacing w:before="40"/>
        <w:ind w:firstLine="709"/>
        <w:jc w:val="both"/>
      </w:pPr>
      <w:r>
        <w:rPr>
          <w:b/>
          <w:i/>
        </w:rPr>
        <w:t>Разумный эгоист</w:t>
      </w:r>
      <w:r>
        <w:t xml:space="preserve"> знает, что болезнь в первую очередь не объективна, а субъективна, то есть она ОЧЕНЬ сильно связана с его предустановками относ</w:t>
      </w:r>
      <w:r>
        <w:t>и</w:t>
      </w:r>
      <w:r>
        <w:t>тельно здоровья. Поэтому он сделает все для того, чтобы изменить эти предустановки в такую сторону, чтобы в результате он дрейфовал в сторону все бол</w:t>
      </w:r>
      <w:r>
        <w:t>ь</w:t>
      </w:r>
      <w:r>
        <w:t xml:space="preserve">шего и большего здоровья. </w:t>
      </w:r>
    </w:p>
    <w:p w14:paraId="4C980751" w14:textId="77777777" w:rsidR="00055884" w:rsidRDefault="00055884">
      <w:pPr>
        <w:spacing w:before="40"/>
        <w:ind w:firstLine="709"/>
        <w:jc w:val="both"/>
      </w:pPr>
      <w:r>
        <w:rPr>
          <w:b/>
          <w:i/>
        </w:rPr>
        <w:t>Разумный  эгоист</w:t>
      </w:r>
      <w:r>
        <w:t xml:space="preserve"> будет тщательно изучать свою психику, разберется в психологических корнях своего заболевания. Он знает, что любые его усилия окупятся сторицей, что это очень выгодное вложение своих сил.</w:t>
      </w:r>
    </w:p>
    <w:p w14:paraId="7F5D9E37" w14:textId="77777777" w:rsidR="00055884" w:rsidRDefault="00055884">
      <w:pPr>
        <w:spacing w:before="40"/>
        <w:ind w:firstLine="709"/>
        <w:jc w:val="both"/>
      </w:pPr>
      <w:r>
        <w:rPr>
          <w:b/>
          <w:i/>
        </w:rPr>
        <w:t>Разумный эгоист</w:t>
      </w:r>
      <w:r>
        <w:t xml:space="preserve"> обязательно докопается до истинных корней своего заболевания. И вырвет их из себя без остатка!</w:t>
      </w:r>
    </w:p>
    <w:p w14:paraId="458BA47C" w14:textId="77777777" w:rsidR="00055884" w:rsidRDefault="00055884">
      <w:pPr>
        <w:spacing w:before="40"/>
        <w:ind w:firstLine="709"/>
        <w:jc w:val="both"/>
      </w:pPr>
      <w:r>
        <w:rPr>
          <w:b/>
          <w:i/>
        </w:rPr>
        <w:t>Разумный  эгоист</w:t>
      </w:r>
      <w:r>
        <w:t xml:space="preserve"> разберет себя по «винт</w:t>
      </w:r>
      <w:r>
        <w:t>и</w:t>
      </w:r>
      <w:r>
        <w:t>кам», но обязательно найдет причину конфликта.</w:t>
      </w:r>
    </w:p>
    <w:p w14:paraId="1931F04E" w14:textId="77777777" w:rsidR="00C35AEA" w:rsidRDefault="00C35AEA">
      <w:pPr>
        <w:spacing w:before="40"/>
        <w:ind w:firstLine="709"/>
        <w:jc w:val="both"/>
      </w:pPr>
    </w:p>
    <w:p w14:paraId="2BDCB036"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Как много дел считались невозможными, пока не б</w:t>
      </w:r>
      <w:r>
        <w:t>ы</w:t>
      </w:r>
      <w:r>
        <w:t>ли осуществлены.</w:t>
      </w:r>
    </w:p>
    <w:p w14:paraId="4C60D338"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Плиний Старший.</w:t>
      </w:r>
    </w:p>
    <w:p w14:paraId="3993EFC0" w14:textId="77777777" w:rsidR="00C35AEA" w:rsidRDefault="00C35AEA">
      <w:pPr>
        <w:spacing w:before="40"/>
        <w:ind w:firstLine="709"/>
        <w:jc w:val="both"/>
        <w:rPr>
          <w:b/>
          <w:i/>
        </w:rPr>
      </w:pPr>
    </w:p>
    <w:p w14:paraId="7B615B82" w14:textId="77777777" w:rsidR="00055884" w:rsidRDefault="00055884">
      <w:pPr>
        <w:spacing w:before="40"/>
        <w:ind w:firstLine="709"/>
        <w:jc w:val="both"/>
      </w:pPr>
      <w:r>
        <w:rPr>
          <w:b/>
          <w:i/>
        </w:rPr>
        <w:t>Разумный эгоист</w:t>
      </w:r>
      <w:r>
        <w:t xml:space="preserve"> сделает все для того, чтобы лишить конфликт его корней в своей психике. Он не успокоится до тех пор, пока не разрешит его - он зн</w:t>
      </w:r>
      <w:r>
        <w:t>а</w:t>
      </w:r>
      <w:r>
        <w:t>ет, что это чрезвычайно опасно, что именно из - за этого люди заболевают тяжело и надолго!</w:t>
      </w:r>
    </w:p>
    <w:p w14:paraId="6100845C" w14:textId="77777777" w:rsidR="00055884" w:rsidRDefault="00055884">
      <w:pPr>
        <w:spacing w:before="40"/>
        <w:ind w:firstLine="709"/>
        <w:jc w:val="both"/>
      </w:pPr>
      <w:r>
        <w:rPr>
          <w:b/>
          <w:i/>
        </w:rPr>
        <w:t>Разумный  эгоист</w:t>
      </w:r>
      <w:r>
        <w:t xml:space="preserve"> обязательно будет занимат</w:t>
      </w:r>
      <w:r>
        <w:t>ь</w:t>
      </w:r>
      <w:r>
        <w:t>ся саморегуляцией или теми или иными методами поддержания своего организма в тонусе.</w:t>
      </w:r>
    </w:p>
    <w:p w14:paraId="6BE29A41" w14:textId="77777777" w:rsidR="00055884" w:rsidRDefault="00055884">
      <w:pPr>
        <w:spacing w:before="40"/>
        <w:ind w:firstLine="709"/>
        <w:jc w:val="both"/>
      </w:pPr>
      <w:r>
        <w:rPr>
          <w:b/>
          <w:i/>
        </w:rPr>
        <w:t>Разумный эгоист</w:t>
      </w:r>
      <w:r>
        <w:t xml:space="preserve"> относится ко всем, кто ему обещает легкое или бесплатное здоровье (экстрасе</w:t>
      </w:r>
      <w:r>
        <w:t>н</w:t>
      </w:r>
      <w:r>
        <w:t>сам, колдунам, народным целителям) как к агентам Сатаны. Он знает, что бесплатный сыр, который они предлагают, очень быстро приведет к мышеловке бе</w:t>
      </w:r>
      <w:r>
        <w:t>з</w:t>
      </w:r>
      <w:r>
        <w:t>выходности.</w:t>
      </w:r>
    </w:p>
    <w:p w14:paraId="6F44B1D6" w14:textId="77777777" w:rsidR="00055884" w:rsidRDefault="00055884">
      <w:pPr>
        <w:spacing w:before="40"/>
        <w:ind w:firstLine="709"/>
        <w:jc w:val="both"/>
      </w:pPr>
      <w:r>
        <w:rPr>
          <w:b/>
          <w:i/>
        </w:rPr>
        <w:t>Разумный эгоист</w:t>
      </w:r>
      <w:r>
        <w:t xml:space="preserve"> категорически против нарк</w:t>
      </w:r>
      <w:r>
        <w:t>о</w:t>
      </w:r>
      <w:r>
        <w:t>тиков. И он никогда не позволит алкоголю взять над собой власть. Он хочет быть свободным человеком.</w:t>
      </w:r>
    </w:p>
    <w:p w14:paraId="39675342" w14:textId="77777777" w:rsidR="00055884" w:rsidRDefault="00055884">
      <w:pPr>
        <w:spacing w:before="40"/>
        <w:ind w:firstLine="709"/>
        <w:jc w:val="both"/>
      </w:pPr>
      <w:r>
        <w:rPr>
          <w:b/>
          <w:i/>
        </w:rPr>
        <w:t>Разумный эгоист</w:t>
      </w:r>
      <w:r>
        <w:t xml:space="preserve"> знает, что  хотя  наркотики и способны давать интенсивное  наслаждение, с кот</w:t>
      </w:r>
      <w:r>
        <w:t>о</w:t>
      </w:r>
      <w:r>
        <w:t xml:space="preserve">рым мало что сравнимо - они не для  </w:t>
      </w:r>
      <w:r>
        <w:rPr>
          <w:b/>
          <w:i/>
        </w:rPr>
        <w:t xml:space="preserve"> разумного эго</w:t>
      </w:r>
      <w:r>
        <w:rPr>
          <w:b/>
          <w:i/>
        </w:rPr>
        <w:t>и</w:t>
      </w:r>
      <w:r>
        <w:rPr>
          <w:b/>
          <w:i/>
        </w:rPr>
        <w:t>ста</w:t>
      </w:r>
      <w:r>
        <w:t>, т.к. их применение может очень быстро привести к «краю».</w:t>
      </w:r>
    </w:p>
    <w:p w14:paraId="4BF1CFD6" w14:textId="77777777" w:rsidR="00055884" w:rsidRDefault="00055884">
      <w:pPr>
        <w:spacing w:before="40"/>
        <w:ind w:firstLine="709"/>
        <w:jc w:val="both"/>
      </w:pPr>
      <w:r>
        <w:rPr>
          <w:b/>
          <w:i/>
        </w:rPr>
        <w:t>Разумный эгоист</w:t>
      </w:r>
      <w:r>
        <w:t xml:space="preserve"> будет гибким в общении с другими людьми. И ни одного человека не обидит своим высокомерным  отношением к его  мнению. Пусть даже этот человек действительно достоин так</w:t>
      </w:r>
      <w:r>
        <w:t>о</w:t>
      </w:r>
      <w:r>
        <w:t>го отношения.</w:t>
      </w:r>
    </w:p>
    <w:p w14:paraId="16BF1BD0" w14:textId="77777777" w:rsidR="00055884" w:rsidRDefault="00055884">
      <w:pPr>
        <w:spacing w:before="40"/>
        <w:ind w:firstLine="709"/>
        <w:jc w:val="both"/>
      </w:pPr>
      <w:r>
        <w:rPr>
          <w:b/>
          <w:i/>
        </w:rPr>
        <w:t>Разумный эгоист</w:t>
      </w:r>
      <w:r>
        <w:t xml:space="preserve"> поступает умно и дальн</w:t>
      </w:r>
      <w:r>
        <w:t>о</w:t>
      </w:r>
      <w:r>
        <w:t>видно – он никогда никого не обманывает! Он не сд</w:t>
      </w:r>
      <w:r>
        <w:t>е</w:t>
      </w:r>
      <w:r>
        <w:t>лает этого  даже если предполагает, что никто об этом обмане не узнает. Он знает, что вероятность вскрытия обмана вполне реальна и ему от этого обязательно будет плохо. В результате  его эгоистические цели будут сильно нарушены.</w:t>
      </w:r>
    </w:p>
    <w:p w14:paraId="3C9AB096" w14:textId="77777777" w:rsidR="000626F2" w:rsidRDefault="00647EB5">
      <w:pPr>
        <w:spacing w:before="40"/>
        <w:ind w:firstLine="709"/>
        <w:jc w:val="both"/>
        <w:rPr>
          <w:b/>
          <w:i/>
        </w:rPr>
      </w:pPr>
      <w:r>
        <w:pict w14:anchorId="38DCE1D5">
          <v:shape id="_x0000_i1073" type="#_x0000_t75" style="width:240pt;height:179pt">
            <v:imagedata r:id="rId71" o:title=""/>
          </v:shape>
        </w:pict>
      </w:r>
    </w:p>
    <w:p w14:paraId="157542E9" w14:textId="77777777" w:rsidR="00055884" w:rsidRDefault="00055884">
      <w:pPr>
        <w:spacing w:before="40"/>
        <w:ind w:firstLine="709"/>
        <w:jc w:val="both"/>
      </w:pPr>
      <w:r>
        <w:rPr>
          <w:b/>
          <w:i/>
        </w:rPr>
        <w:t>Разумный эгоист</w:t>
      </w:r>
      <w:r>
        <w:t xml:space="preserve"> в своих неудачах будет о</w:t>
      </w:r>
      <w:r>
        <w:t>б</w:t>
      </w:r>
      <w:r>
        <w:t>винять только самого себя. Он знает, что эти неудачи – результат недодуманности, расхлябанности и т.п.</w:t>
      </w:r>
    </w:p>
    <w:p w14:paraId="4E94A502" w14:textId="6B330D40" w:rsidR="00055884" w:rsidRDefault="00055884">
      <w:pPr>
        <w:spacing w:before="40"/>
        <w:ind w:firstLine="709"/>
        <w:jc w:val="both"/>
      </w:pPr>
      <w:r>
        <w:rPr>
          <w:b/>
          <w:i/>
        </w:rPr>
        <w:t>Разумный  эгоист</w:t>
      </w:r>
      <w:r>
        <w:t xml:space="preserve"> не будет делать плохие п</w:t>
      </w:r>
      <w:r>
        <w:t>о</w:t>
      </w:r>
      <w:r>
        <w:t>ступки даже там, где его не знают. Даже если он с</w:t>
      </w:r>
      <w:r>
        <w:t>о</w:t>
      </w:r>
      <w:r>
        <w:t>вершенно уверен, что с этим человеком больше ник</w:t>
      </w:r>
      <w:r>
        <w:t>о</w:t>
      </w:r>
      <w:r>
        <w:t>гда не придется встречаться, он все равно будет отн</w:t>
      </w:r>
      <w:r>
        <w:t>о</w:t>
      </w:r>
      <w:r>
        <w:t>ситься к нему так, как будто это сосед. Он знает, что жизнь – очень сложная штука. И вполне может через некотор</w:t>
      </w:r>
      <w:r w:rsidR="00CF1456">
        <w:t>о</w:t>
      </w:r>
      <w:r>
        <w:t>е время, нежданно-негаданно свести с ним…</w:t>
      </w:r>
    </w:p>
    <w:p w14:paraId="378B18B1" w14:textId="77777777" w:rsidR="00055884" w:rsidRDefault="00055884">
      <w:pPr>
        <w:spacing w:before="40"/>
        <w:ind w:firstLine="709"/>
        <w:jc w:val="both"/>
      </w:pPr>
      <w:r>
        <w:rPr>
          <w:b/>
          <w:i/>
        </w:rPr>
        <w:t>Разумный эгоист</w:t>
      </w:r>
      <w:r>
        <w:t xml:space="preserve">  продумает свои действия на много-много шагов вперед для того, чтобы не ост</w:t>
      </w:r>
      <w:r>
        <w:t>а</w:t>
      </w:r>
      <w:r>
        <w:t>вить случайностям ни одной лазейки.</w:t>
      </w:r>
    </w:p>
    <w:p w14:paraId="6E3F0568" w14:textId="77777777" w:rsidR="00055884" w:rsidRDefault="00055884">
      <w:pPr>
        <w:spacing w:before="40"/>
        <w:ind w:firstLine="709"/>
        <w:jc w:val="both"/>
      </w:pPr>
      <w:r>
        <w:rPr>
          <w:b/>
          <w:i/>
        </w:rPr>
        <w:t>Разумный эгоист</w:t>
      </w:r>
      <w:r>
        <w:t xml:space="preserve"> никогда не будет вмешиват</w:t>
      </w:r>
      <w:r>
        <w:t>ь</w:t>
      </w:r>
      <w:r>
        <w:t>ся в дела других людей без крайней на то необходим</w:t>
      </w:r>
      <w:r>
        <w:t>о</w:t>
      </w:r>
      <w:r>
        <w:t>сти.</w:t>
      </w:r>
    </w:p>
    <w:p w14:paraId="02BF4F16" w14:textId="77777777" w:rsidR="00055884" w:rsidRDefault="00055884">
      <w:pPr>
        <w:spacing w:before="40"/>
        <w:ind w:firstLine="709"/>
        <w:jc w:val="both"/>
      </w:pPr>
      <w:r>
        <w:rPr>
          <w:b/>
          <w:i/>
        </w:rPr>
        <w:t>Разумный эгоист</w:t>
      </w:r>
      <w:r>
        <w:t xml:space="preserve"> никогда не сделает людям что - либо из желания совершить доброе дело. Он зн</w:t>
      </w:r>
      <w:r>
        <w:t>а</w:t>
      </w:r>
      <w:r>
        <w:t>ет, что его добро вполне может быть для другого ч</w:t>
      </w:r>
      <w:r>
        <w:t>е</w:t>
      </w:r>
      <w:r>
        <w:t>ловека Злом.</w:t>
      </w:r>
    </w:p>
    <w:p w14:paraId="0049AC7A" w14:textId="77777777" w:rsidR="00055884" w:rsidRDefault="00055884">
      <w:pPr>
        <w:spacing w:before="40"/>
        <w:ind w:firstLine="709"/>
        <w:jc w:val="both"/>
      </w:pPr>
      <w:r>
        <w:rPr>
          <w:b/>
          <w:i/>
        </w:rPr>
        <w:t>Разумный эгоист</w:t>
      </w:r>
      <w:r>
        <w:t xml:space="preserve">  смело берет на себя отве</w:t>
      </w:r>
      <w:r>
        <w:t>т</w:t>
      </w:r>
      <w:r>
        <w:t>ственность. И достойно ее несет! Получая при этом ОГРОМНЫЕ  дивиденды.</w:t>
      </w:r>
    </w:p>
    <w:p w14:paraId="256A819E" w14:textId="77777777" w:rsidR="00055884" w:rsidRDefault="00055884">
      <w:pPr>
        <w:spacing w:before="40"/>
        <w:ind w:firstLine="709"/>
        <w:jc w:val="both"/>
      </w:pPr>
      <w:r>
        <w:rPr>
          <w:b/>
          <w:i/>
        </w:rPr>
        <w:t>Разумный эгоист</w:t>
      </w:r>
      <w:r>
        <w:t xml:space="preserve">  знает, что он никому (кроме своих детей, да и то лишь до их совершеннолетия) ничего не должен. И если он захочет, то может САМ взять на себя любые обязательства. И вот только тогда он чувствует себя обязанным выполнить это обяз</w:t>
      </w:r>
      <w:r>
        <w:t>а</w:t>
      </w:r>
      <w:r>
        <w:t>тельство.</w:t>
      </w:r>
    </w:p>
    <w:p w14:paraId="01FB44D7" w14:textId="77777777" w:rsidR="00055884" w:rsidRDefault="00055884">
      <w:pPr>
        <w:spacing w:before="40"/>
        <w:ind w:firstLine="709"/>
        <w:jc w:val="both"/>
      </w:pPr>
      <w:r>
        <w:rPr>
          <w:b/>
          <w:i/>
        </w:rPr>
        <w:t>Разумный эгоист</w:t>
      </w:r>
      <w:r>
        <w:t xml:space="preserve">  твердо держит свое слово, так как прекрасно знает, что алмаз ценится не только за красоту, но в первую очередь за твердость.</w:t>
      </w:r>
    </w:p>
    <w:p w14:paraId="1F8CA966" w14:textId="77777777" w:rsidR="00055884" w:rsidRDefault="00055884">
      <w:pPr>
        <w:spacing w:before="40"/>
        <w:ind w:firstLine="709"/>
        <w:jc w:val="both"/>
      </w:pPr>
      <w:r>
        <w:rPr>
          <w:b/>
          <w:i/>
        </w:rPr>
        <w:t>Разумный эгоист</w:t>
      </w:r>
      <w:r>
        <w:t xml:space="preserve"> никого не будет учить жить, если его не просят. Пусть даже он считает те принц</w:t>
      </w:r>
      <w:r>
        <w:t>и</w:t>
      </w:r>
      <w:r>
        <w:t>пы разумного эгоизма, по которым живет, просто волшебными рецептами счастья для всех людей.</w:t>
      </w:r>
    </w:p>
    <w:p w14:paraId="724B77DC" w14:textId="77777777" w:rsidR="00C35AEA" w:rsidRDefault="00C35AEA">
      <w:pPr>
        <w:spacing w:before="40"/>
        <w:ind w:firstLine="709"/>
        <w:jc w:val="both"/>
      </w:pPr>
    </w:p>
    <w:p w14:paraId="5442208B"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Печальная судьба не с неба сваливается, но рождается от человеческой глупости.</w:t>
      </w:r>
    </w:p>
    <w:p w14:paraId="07E74473"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Л. Альберти.</w:t>
      </w:r>
    </w:p>
    <w:p w14:paraId="4E399BFC" w14:textId="77777777" w:rsidR="00C35AEA" w:rsidRDefault="00C35AEA">
      <w:pPr>
        <w:spacing w:before="40"/>
        <w:ind w:firstLine="709"/>
        <w:jc w:val="both"/>
        <w:rPr>
          <w:b/>
          <w:i/>
        </w:rPr>
      </w:pPr>
    </w:p>
    <w:p w14:paraId="1321F2D5" w14:textId="77777777" w:rsidR="00055884" w:rsidRDefault="00055884">
      <w:pPr>
        <w:spacing w:before="40"/>
        <w:ind w:firstLine="709"/>
        <w:jc w:val="both"/>
      </w:pPr>
      <w:r>
        <w:rPr>
          <w:b/>
          <w:i/>
        </w:rPr>
        <w:t xml:space="preserve">Разумный эгоист </w:t>
      </w:r>
      <w:r>
        <w:t xml:space="preserve"> видит мир только через р</w:t>
      </w:r>
      <w:r>
        <w:t>о</w:t>
      </w:r>
      <w:r>
        <w:t>зовые очки. Он прекрасно знает, что эта тональность наиболее практична. Поэтому</w:t>
      </w:r>
      <w:r>
        <w:rPr>
          <w:b/>
          <w:i/>
        </w:rPr>
        <w:t xml:space="preserve"> разумный  эгоист</w:t>
      </w:r>
      <w:r>
        <w:t xml:space="preserve"> мёртвой хваткой будет держаться за оптимизм, он б</w:t>
      </w:r>
      <w:r>
        <w:t>у</w:t>
      </w:r>
      <w:r>
        <w:t>дет его специально культивировать в себе, холить и лелеять, потому что оптимист намного более здоров, чем пессимист.  А также намного быстрее выпутыв</w:t>
      </w:r>
      <w:r>
        <w:t>а</w:t>
      </w:r>
      <w:r>
        <w:t>ется из затруднительных ситуаций.</w:t>
      </w:r>
    </w:p>
    <w:p w14:paraId="186D9884" w14:textId="77777777" w:rsidR="00055884" w:rsidRDefault="00055884">
      <w:pPr>
        <w:spacing w:before="40"/>
        <w:ind w:firstLine="709"/>
        <w:jc w:val="both"/>
      </w:pPr>
      <w:r>
        <w:rPr>
          <w:b/>
          <w:i/>
        </w:rPr>
        <w:t xml:space="preserve">Разумный эгоист </w:t>
      </w:r>
      <w:r>
        <w:t xml:space="preserve"> будет всегда радоваться своим ошибкам.  Каждая ошибка для него - повод для того, чтобы расти. Конечно, он не будет делать их специально. Но, если уж ошибка сделана,</w:t>
      </w:r>
      <w:r>
        <w:rPr>
          <w:b/>
          <w:i/>
        </w:rPr>
        <w:t xml:space="preserve"> разумный эгоист</w:t>
      </w:r>
      <w:r>
        <w:t xml:space="preserve"> выжмет ее досуха, использует ее, до последней капли, для выживания, как  воду в пустыне.</w:t>
      </w:r>
    </w:p>
    <w:p w14:paraId="3F80D034" w14:textId="77777777" w:rsidR="00055884" w:rsidRDefault="00055884">
      <w:pPr>
        <w:spacing w:before="40"/>
        <w:ind w:firstLine="709"/>
        <w:jc w:val="both"/>
      </w:pPr>
      <w:r>
        <w:rPr>
          <w:b/>
          <w:i/>
        </w:rPr>
        <w:t>Разумный эгоист</w:t>
      </w:r>
      <w:r>
        <w:t xml:space="preserve"> прекрасно понимает, что е</w:t>
      </w:r>
      <w:r>
        <w:t>с</w:t>
      </w:r>
      <w:r>
        <w:t>ли он сделал ошибку, то самое глупое, что можно в этом случае сделать – перекладывать ответственность на обстоятельства жизни.</w:t>
      </w:r>
    </w:p>
    <w:p w14:paraId="4BC022F9" w14:textId="77777777" w:rsidR="00055884" w:rsidRDefault="00055884">
      <w:pPr>
        <w:spacing w:before="40"/>
        <w:ind w:firstLine="709"/>
        <w:jc w:val="both"/>
      </w:pPr>
      <w:r>
        <w:rPr>
          <w:b/>
          <w:i/>
        </w:rPr>
        <w:t>Разумный эгоист</w:t>
      </w:r>
      <w:r>
        <w:t xml:space="preserve"> никогда не подходит к л</w:t>
      </w:r>
      <w:r>
        <w:t>ю</w:t>
      </w:r>
      <w:r>
        <w:t>дям со штампами. Он прекрасно знает, что очень ре</w:t>
      </w:r>
      <w:r>
        <w:t>д</w:t>
      </w:r>
      <w:r>
        <w:t>ко в жизни встречаются  абсолютно злые  люди. Все люди "полосатые" или лучше сказать "серые" - в ка</w:t>
      </w:r>
      <w:r>
        <w:t>ж</w:t>
      </w:r>
      <w:r>
        <w:t>дом человеке есть и "черное" и "белое". И  это норма!</w:t>
      </w:r>
    </w:p>
    <w:p w14:paraId="250A7A42" w14:textId="77777777" w:rsidR="00055884" w:rsidRDefault="00055884">
      <w:pPr>
        <w:spacing w:before="40"/>
        <w:ind w:firstLine="709"/>
        <w:jc w:val="both"/>
      </w:pPr>
      <w:r>
        <w:rPr>
          <w:b/>
          <w:i/>
        </w:rPr>
        <w:t>Разумный эгоист</w:t>
      </w:r>
      <w:r>
        <w:t xml:space="preserve"> знает, что люди не плохи и не хороши, они ТАКОВЫ (!) - нравится это ему или нет.</w:t>
      </w:r>
    </w:p>
    <w:p w14:paraId="1E00FA9D" w14:textId="77777777" w:rsidR="00055884" w:rsidRDefault="00055884">
      <w:pPr>
        <w:spacing w:before="40"/>
        <w:ind w:firstLine="709"/>
        <w:jc w:val="both"/>
      </w:pPr>
      <w:r>
        <w:rPr>
          <w:b/>
          <w:i/>
        </w:rPr>
        <w:t>Разумный эгоист</w:t>
      </w:r>
      <w:r>
        <w:t xml:space="preserve"> прекрасно знает, что </w:t>
      </w:r>
      <w:r>
        <w:rPr>
          <w:b/>
        </w:rPr>
        <w:t>ид</w:t>
      </w:r>
      <w:r>
        <w:rPr>
          <w:b/>
        </w:rPr>
        <w:t>е</w:t>
      </w:r>
      <w:r>
        <w:rPr>
          <w:b/>
        </w:rPr>
        <w:t>альных людей на свете нет</w:t>
      </w:r>
      <w:r>
        <w:t>!  Он принимает людей такими, каковы они есть.</w:t>
      </w:r>
    </w:p>
    <w:p w14:paraId="269B1B33" w14:textId="0761ECE6" w:rsidR="00055884" w:rsidRDefault="00055884">
      <w:pPr>
        <w:spacing w:before="40"/>
        <w:ind w:firstLine="709"/>
        <w:jc w:val="both"/>
      </w:pPr>
      <w:r>
        <w:rPr>
          <w:b/>
          <w:i/>
        </w:rPr>
        <w:t>Разумный эгоист</w:t>
      </w:r>
      <w:r>
        <w:t xml:space="preserve"> всегда с охотой будет искать компромиссные варианты решения тех проблем, перед которыми его ставит жизнь. Он знает, что жизнь полна парадоксов и ситуаций, когда невозможно принять однозначное и удовлетворяющее всех решение, когда все стороны правы. И без компромиссов не обойтись - общество просто-напросто без них развалится! Поэт</w:t>
      </w:r>
      <w:r>
        <w:t>о</w:t>
      </w:r>
      <w:r>
        <w:t xml:space="preserve">му </w:t>
      </w:r>
      <w:r>
        <w:rPr>
          <w:b/>
          <w:i/>
        </w:rPr>
        <w:t>разумный эгоист</w:t>
      </w:r>
      <w:r>
        <w:t xml:space="preserve"> выбросит на свалку истории все «твердые принципы», «железные мерки» и тому п</w:t>
      </w:r>
      <w:r>
        <w:t>о</w:t>
      </w:r>
      <w:r>
        <w:t>добный мусор.</w:t>
      </w:r>
    </w:p>
    <w:p w14:paraId="276F35EA" w14:textId="77777777" w:rsidR="00055884" w:rsidRDefault="00055884">
      <w:pPr>
        <w:spacing w:before="40"/>
        <w:ind w:firstLine="709"/>
        <w:jc w:val="both"/>
      </w:pPr>
      <w:r>
        <w:rPr>
          <w:b/>
          <w:i/>
        </w:rPr>
        <w:t>Разумный эгоист</w:t>
      </w:r>
      <w:r>
        <w:t xml:space="preserve"> всегда уступит дорогу тому, кто идет напролом. Он соблюдает «золотое правило шофера» – правило </w:t>
      </w:r>
      <w:proofErr w:type="spellStart"/>
      <w:r>
        <w:t>3Д</w:t>
      </w:r>
      <w:proofErr w:type="spellEnd"/>
      <w:r>
        <w:t xml:space="preserve">: </w:t>
      </w:r>
      <w:r w:rsidRPr="003C2076">
        <w:rPr>
          <w:b/>
        </w:rPr>
        <w:t>Дай Дорогу Дураку!</w:t>
      </w:r>
    </w:p>
    <w:p w14:paraId="7074294C" w14:textId="77777777" w:rsidR="00055884" w:rsidRDefault="00055884">
      <w:pPr>
        <w:spacing w:before="40"/>
        <w:ind w:firstLine="709"/>
        <w:jc w:val="both"/>
      </w:pPr>
      <w:r>
        <w:rPr>
          <w:b/>
          <w:i/>
        </w:rPr>
        <w:t>Разумный эгоист</w:t>
      </w:r>
      <w:r>
        <w:t xml:space="preserve"> сделает все для того, чтобы получить как можно больше знаний, знать законы, что управляют отношениями между людьми.    Он знает, что это его «золотой запас», «спасательный плотик», которым он сможет воспользоваться, если корабль его жизни наскочит на рифы.</w:t>
      </w:r>
    </w:p>
    <w:p w14:paraId="336139E7" w14:textId="77777777" w:rsidR="00055884" w:rsidRDefault="00055884">
      <w:pPr>
        <w:spacing w:before="40"/>
        <w:ind w:firstLine="709"/>
        <w:jc w:val="both"/>
      </w:pPr>
      <w:r>
        <w:rPr>
          <w:b/>
          <w:i/>
        </w:rPr>
        <w:t>Разумный эгоист</w:t>
      </w:r>
      <w:r>
        <w:t xml:space="preserve"> расшибется в доску, но найдет свое, наиболее близкое к идеально желаемому, место в этом мире. Он не будет бояться экспериме</w:t>
      </w:r>
      <w:r>
        <w:t>н</w:t>
      </w:r>
      <w:r>
        <w:t>тировать и искать.</w:t>
      </w:r>
    </w:p>
    <w:p w14:paraId="33F71EF9" w14:textId="77777777" w:rsidR="00055884" w:rsidRDefault="00055884">
      <w:pPr>
        <w:spacing w:before="40"/>
        <w:ind w:firstLine="709"/>
        <w:jc w:val="both"/>
      </w:pPr>
      <w:r>
        <w:rPr>
          <w:b/>
          <w:i/>
        </w:rPr>
        <w:t>Разумный эгоист</w:t>
      </w:r>
      <w:r>
        <w:t xml:space="preserve"> знает, что достигнет в жизни намного большего, чем альтруист или  грубый эгоист. Поведение разумного эгоиста понятно и ясно окруж</w:t>
      </w:r>
      <w:r>
        <w:t>а</w:t>
      </w:r>
      <w:r>
        <w:t>ющим. Поэтому ему больше доверяют.</w:t>
      </w:r>
    </w:p>
    <w:p w14:paraId="2A6BF7F2" w14:textId="77777777" w:rsidR="00055884" w:rsidRDefault="00055884">
      <w:pPr>
        <w:spacing w:before="40"/>
        <w:ind w:firstLine="709"/>
        <w:jc w:val="both"/>
      </w:pPr>
      <w:r>
        <w:rPr>
          <w:b/>
          <w:i/>
        </w:rPr>
        <w:t>Разумный эгоист</w:t>
      </w:r>
      <w:r>
        <w:t xml:space="preserve"> знает, что по большому сч</w:t>
      </w:r>
      <w:r>
        <w:t>е</w:t>
      </w:r>
      <w:r>
        <w:t>ту настоящий альтруизм и разумный эгоизм - две ст</w:t>
      </w:r>
      <w:r>
        <w:t>о</w:t>
      </w:r>
      <w:r>
        <w:t>роны одной медали. И чем более разумным эгоистом он становится, тем больше он становится похож на альтруиста. И в конце концов этот процесс СДЕЛАЕТ его почти настоящим альтруистом.</w:t>
      </w:r>
    </w:p>
    <w:p w14:paraId="0B13CF51" w14:textId="77777777" w:rsidR="00055884" w:rsidRDefault="00055884">
      <w:pPr>
        <w:spacing w:before="40"/>
        <w:ind w:firstLine="709"/>
        <w:jc w:val="both"/>
      </w:pPr>
      <w:r>
        <w:rPr>
          <w:b/>
          <w:i/>
        </w:rPr>
        <w:t>Разумный эгоист</w:t>
      </w:r>
      <w:r>
        <w:t xml:space="preserve"> всеми своими действиями говорит: « </w:t>
      </w:r>
      <w:r>
        <w:rPr>
          <w:i/>
        </w:rPr>
        <w:t>Да, я вот такой, со всеми своими достои</w:t>
      </w:r>
      <w:r>
        <w:rPr>
          <w:i/>
        </w:rPr>
        <w:t>н</w:t>
      </w:r>
      <w:r>
        <w:rPr>
          <w:i/>
        </w:rPr>
        <w:t>ствами и недостатками. Я ничего не скрываю и нич</w:t>
      </w:r>
      <w:r>
        <w:rPr>
          <w:i/>
        </w:rPr>
        <w:t>е</w:t>
      </w:r>
      <w:r>
        <w:rPr>
          <w:i/>
        </w:rPr>
        <w:t>го в себе не пытаюсь подавить! Я не представляю опасности!»</w:t>
      </w:r>
    </w:p>
    <w:p w14:paraId="12050615" w14:textId="77777777" w:rsidR="00055884" w:rsidRDefault="00055884">
      <w:pPr>
        <w:spacing w:before="40"/>
        <w:ind w:firstLine="709"/>
        <w:jc w:val="both"/>
      </w:pPr>
      <w:r>
        <w:rPr>
          <w:b/>
          <w:i/>
        </w:rPr>
        <w:t xml:space="preserve">Разумный эгоист </w:t>
      </w:r>
      <w:r>
        <w:t xml:space="preserve"> является большим христи</w:t>
      </w:r>
      <w:r>
        <w:t>а</w:t>
      </w:r>
      <w:r>
        <w:t>нином, чем те, кто истово молится, соблюдает посты, но при случае не откажет себе в удовольствии вырыть ближнему яму.  Это связано с тем, что он РЕАЛЬНО ЖИВЕТ по тем принципам, которые провозгласил Иисус Христос.</w:t>
      </w:r>
    </w:p>
    <w:p w14:paraId="65C71B2F" w14:textId="77777777" w:rsidR="00055884" w:rsidRDefault="00055884">
      <w:pPr>
        <w:spacing w:before="40"/>
        <w:ind w:firstLine="709"/>
        <w:jc w:val="both"/>
      </w:pPr>
      <w:r>
        <w:rPr>
          <w:b/>
          <w:i/>
        </w:rPr>
        <w:t>Разумный эгоист</w:t>
      </w:r>
      <w:r>
        <w:t xml:space="preserve"> не отбирает хлеб у слабых не потому, что  он не хочет есть, а потому, что в со</w:t>
      </w:r>
      <w:r>
        <w:t>б</w:t>
      </w:r>
      <w:r>
        <w:t>ственных глазах он после этого станет чем-то, нап</w:t>
      </w:r>
      <w:r>
        <w:t>о</w:t>
      </w:r>
      <w:r>
        <w:t>минающим гиену.</w:t>
      </w:r>
    </w:p>
    <w:p w14:paraId="226AC5D3" w14:textId="77777777" w:rsidR="00055884" w:rsidRDefault="00055884">
      <w:pPr>
        <w:spacing w:before="40"/>
        <w:ind w:firstLine="709"/>
        <w:jc w:val="both"/>
      </w:pPr>
      <w:r>
        <w:rPr>
          <w:b/>
          <w:i/>
        </w:rPr>
        <w:t>Разумный эгоист</w:t>
      </w:r>
      <w:r>
        <w:t xml:space="preserve"> не добивается от женщин любой ценой того, что  хочет не потому, что он  не мужчина, а потому, что это совершенно не то, что  он хотел бы получать от них.</w:t>
      </w:r>
    </w:p>
    <w:p w14:paraId="7533EAC5" w14:textId="77777777" w:rsidR="00055884" w:rsidRDefault="00055884">
      <w:pPr>
        <w:spacing w:before="40"/>
        <w:ind w:firstLine="709"/>
        <w:jc w:val="both"/>
      </w:pPr>
      <w:r>
        <w:rPr>
          <w:b/>
          <w:i/>
        </w:rPr>
        <w:t>Разумный  эгоист</w:t>
      </w:r>
      <w:r>
        <w:t xml:space="preserve"> проведет основательную и</w:t>
      </w:r>
      <w:r>
        <w:t>н</w:t>
      </w:r>
      <w:r>
        <w:t xml:space="preserve">вентаризацию всех своих ценностей и многие из них или уценит или же выбросит на помойку! </w:t>
      </w:r>
    </w:p>
    <w:p w14:paraId="63C26D78" w14:textId="77777777" w:rsidR="00055884" w:rsidRDefault="00055884">
      <w:pPr>
        <w:spacing w:before="40"/>
        <w:ind w:firstLine="709"/>
        <w:jc w:val="both"/>
      </w:pPr>
      <w:r>
        <w:t>Но многое из того, что казалось «вредным и противным», он с радостью внесет в свой «золотой фонд». И расставит их на те места, на которых они будут служить ему на «полную катушку». Мерка, по которой он будет производить переоценку - его и</w:t>
      </w:r>
      <w:r>
        <w:t>с</w:t>
      </w:r>
      <w:r>
        <w:t xml:space="preserve">тинные эгоистические потребности!  </w:t>
      </w:r>
    </w:p>
    <w:p w14:paraId="34EE6FA2" w14:textId="77777777" w:rsidR="00C35AEA" w:rsidRDefault="00C35AEA">
      <w:pPr>
        <w:spacing w:before="40"/>
        <w:ind w:firstLine="709"/>
        <w:jc w:val="both"/>
      </w:pPr>
    </w:p>
    <w:p w14:paraId="3A3D67ED"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r>
        <w:t>Мало обладать выдающимися качествами, надо еще уметь ими пользоваться.</w:t>
      </w:r>
    </w:p>
    <w:p w14:paraId="60C8D346" w14:textId="77777777" w:rsidR="009A371C" w:rsidRDefault="009A371C" w:rsidP="009A371C">
      <w:pPr>
        <w:pBdr>
          <w:top w:val="double" w:sz="12" w:space="5" w:color="auto" w:shadow="1"/>
          <w:left w:val="double" w:sz="12" w:space="5" w:color="auto" w:shadow="1"/>
          <w:bottom w:val="double" w:sz="12" w:space="5" w:color="auto" w:shadow="1"/>
          <w:right w:val="double" w:sz="12" w:space="5" w:color="auto" w:shadow="1"/>
        </w:pBdr>
        <w:shd w:val="pct20" w:color="auto" w:fill="auto"/>
      </w:pPr>
      <w:proofErr w:type="spellStart"/>
      <w:r>
        <w:t>Ф.Ларошфуко</w:t>
      </w:r>
      <w:proofErr w:type="spellEnd"/>
      <w:r>
        <w:t>.</w:t>
      </w:r>
    </w:p>
    <w:p w14:paraId="135E1F04" w14:textId="77777777" w:rsidR="00C35AEA" w:rsidRDefault="00C35AEA">
      <w:pPr>
        <w:spacing w:before="40"/>
        <w:ind w:firstLine="709"/>
        <w:jc w:val="both"/>
      </w:pPr>
    </w:p>
    <w:p w14:paraId="1CD8963A" w14:textId="77777777" w:rsidR="00055884" w:rsidRDefault="00055884">
      <w:pPr>
        <w:spacing w:before="40"/>
        <w:ind w:firstLine="709"/>
        <w:jc w:val="both"/>
      </w:pPr>
      <w:r>
        <w:t>И он будет эту инвентаризацию проводить р</w:t>
      </w:r>
      <w:r>
        <w:t>е</w:t>
      </w:r>
      <w:r>
        <w:t>гулярно, как это делается в учреждениях. Дабы его жизнь идеально согласовывалась с темпом жизни о</w:t>
      </w:r>
      <w:r>
        <w:t>б</w:t>
      </w:r>
      <w:r>
        <w:t>щества и теми изменениями, которые неизбежны в нем со временем.</w:t>
      </w:r>
    </w:p>
    <w:p w14:paraId="3C07E445" w14:textId="77777777" w:rsidR="00055884" w:rsidRDefault="00055884">
      <w:pPr>
        <w:numPr>
          <w:ilvl w:val="12"/>
          <w:numId w:val="0"/>
        </w:numPr>
        <w:spacing w:before="40"/>
        <w:ind w:firstLine="720"/>
        <w:jc w:val="both"/>
      </w:pPr>
      <w:r>
        <w:rPr>
          <w:b/>
          <w:i/>
        </w:rPr>
        <w:t>Разумный эгоист</w:t>
      </w:r>
      <w:r>
        <w:t xml:space="preserve"> любит своих родителей за то, что они его родили и воспитали. Но он говорит: «Я вас люблю и уважаю! Но ваши воззрения - это ваши во</w:t>
      </w:r>
      <w:r>
        <w:t>з</w:t>
      </w:r>
      <w:r>
        <w:t>зрения. А я живу свою жизнь! И буду ее жить так, как считаю нужным».</w:t>
      </w:r>
    </w:p>
    <w:p w14:paraId="15CD038F" w14:textId="77777777" w:rsidR="00055884" w:rsidRDefault="00055884">
      <w:pPr>
        <w:spacing w:before="40"/>
        <w:ind w:firstLine="709"/>
        <w:jc w:val="both"/>
      </w:pPr>
      <w:r>
        <w:rPr>
          <w:b/>
          <w:i/>
        </w:rPr>
        <w:t>Разумный эгоист</w:t>
      </w:r>
      <w:r>
        <w:t xml:space="preserve">  обязательно простит своих родителей. Он не хочет всю жизнь носить в себе де</w:t>
      </w:r>
      <w:r>
        <w:t>т</w:t>
      </w:r>
      <w:r>
        <w:t>ские обиды на них. Он хочет быть счастливым челов</w:t>
      </w:r>
      <w:r>
        <w:t>е</w:t>
      </w:r>
      <w:r>
        <w:t>ком и сделает все для того, чтобы  вновь их полюбить.</w:t>
      </w:r>
    </w:p>
    <w:p w14:paraId="750E4C47" w14:textId="77777777" w:rsidR="00055884" w:rsidRDefault="00055884">
      <w:pPr>
        <w:spacing w:before="40"/>
        <w:ind w:firstLine="709"/>
        <w:jc w:val="both"/>
      </w:pPr>
      <w:r>
        <w:rPr>
          <w:b/>
          <w:i/>
        </w:rPr>
        <w:t>Разумный эгоист</w:t>
      </w:r>
      <w:r>
        <w:t xml:space="preserve"> постарается освободиться от всех запретов. Он знает, что имеет право делать все, что ему вздумается. Но он знает, что это может повр</w:t>
      </w:r>
      <w:r>
        <w:t>е</w:t>
      </w:r>
      <w:r>
        <w:t>дить его планам на долгую, здоровую и счастливую жизнь. Он переводит себя в позицию: «Могу, но не хочу!»</w:t>
      </w:r>
    </w:p>
    <w:p w14:paraId="40913D00" w14:textId="77777777" w:rsidR="00C35AEA" w:rsidRDefault="00647EB5">
      <w:pPr>
        <w:spacing w:before="40"/>
        <w:ind w:firstLine="709"/>
        <w:jc w:val="both"/>
        <w:rPr>
          <w:b/>
          <w:i/>
        </w:rPr>
      </w:pPr>
      <w:r>
        <w:pict w14:anchorId="0CD06932">
          <v:shape id="_x0000_i1074" type="#_x0000_t75" style="width:239pt;height:178pt">
            <v:imagedata r:id="rId72" o:title=""/>
          </v:shape>
        </w:pict>
      </w:r>
    </w:p>
    <w:p w14:paraId="1EDDF08F" w14:textId="77777777" w:rsidR="00055884" w:rsidRDefault="00055884">
      <w:pPr>
        <w:spacing w:before="40"/>
        <w:ind w:firstLine="709"/>
        <w:jc w:val="both"/>
      </w:pPr>
      <w:r>
        <w:rPr>
          <w:b/>
          <w:i/>
        </w:rPr>
        <w:t>Разумный эгоист</w:t>
      </w:r>
      <w:r>
        <w:t xml:space="preserve"> исповедует следующие принципы:</w:t>
      </w:r>
    </w:p>
    <w:p w14:paraId="43626355" w14:textId="77777777" w:rsidR="00055884" w:rsidRPr="003C2076" w:rsidRDefault="00055884">
      <w:pPr>
        <w:numPr>
          <w:ilvl w:val="0"/>
          <w:numId w:val="1"/>
        </w:numPr>
        <w:overflowPunct/>
        <w:autoSpaceDE/>
        <w:autoSpaceDN/>
        <w:adjustRightInd/>
        <w:spacing w:before="40"/>
        <w:jc w:val="both"/>
        <w:textAlignment w:val="auto"/>
        <w:rPr>
          <w:b/>
          <w:i/>
        </w:rPr>
      </w:pPr>
      <w:r w:rsidRPr="003C2076">
        <w:rPr>
          <w:b/>
          <w:i/>
        </w:rPr>
        <w:t>Все, что ни делается - все делается к лучшему!</w:t>
      </w:r>
    </w:p>
    <w:p w14:paraId="3089955D" w14:textId="77777777" w:rsidR="00055884" w:rsidRPr="003C2076" w:rsidRDefault="00055884">
      <w:pPr>
        <w:numPr>
          <w:ilvl w:val="0"/>
          <w:numId w:val="1"/>
        </w:numPr>
        <w:overflowPunct/>
        <w:autoSpaceDE/>
        <w:autoSpaceDN/>
        <w:adjustRightInd/>
        <w:spacing w:before="40"/>
        <w:jc w:val="both"/>
        <w:textAlignment w:val="auto"/>
        <w:rPr>
          <w:b/>
          <w:i/>
        </w:rPr>
      </w:pPr>
      <w:r w:rsidRPr="003C2076">
        <w:rPr>
          <w:b/>
          <w:i/>
        </w:rPr>
        <w:t>Что должно случиться - случится все равно!</w:t>
      </w:r>
    </w:p>
    <w:p w14:paraId="2933D053" w14:textId="77777777" w:rsidR="00055884" w:rsidRPr="003C2076" w:rsidRDefault="00055884">
      <w:pPr>
        <w:numPr>
          <w:ilvl w:val="0"/>
          <w:numId w:val="1"/>
        </w:numPr>
        <w:overflowPunct/>
        <w:autoSpaceDE/>
        <w:autoSpaceDN/>
        <w:adjustRightInd/>
        <w:spacing w:before="40"/>
        <w:jc w:val="both"/>
        <w:textAlignment w:val="auto"/>
        <w:rPr>
          <w:b/>
          <w:i/>
        </w:rPr>
      </w:pPr>
      <w:r w:rsidRPr="003C2076">
        <w:rPr>
          <w:b/>
          <w:i/>
        </w:rPr>
        <w:t>Все не так плохо, как нам кажется п</w:t>
      </w:r>
      <w:r w:rsidRPr="003C2076">
        <w:rPr>
          <w:b/>
          <w:i/>
        </w:rPr>
        <w:t>о</w:t>
      </w:r>
      <w:r w:rsidRPr="003C2076">
        <w:rPr>
          <w:b/>
          <w:i/>
        </w:rPr>
        <w:t>рой!</w:t>
      </w:r>
    </w:p>
    <w:p w14:paraId="43CBDB31" w14:textId="77777777" w:rsidR="00055884" w:rsidRDefault="00055884">
      <w:pPr>
        <w:spacing w:before="40"/>
        <w:ind w:firstLine="709"/>
        <w:jc w:val="both"/>
      </w:pPr>
      <w:r>
        <w:t>Он знает, что некоторые элементы фатализма по отношению к тем событиям, что ему неподвластны, пойдут ему только на пользу.</w:t>
      </w:r>
    </w:p>
    <w:p w14:paraId="7EA4B4DF" w14:textId="77777777" w:rsidR="000626F2" w:rsidRDefault="000626F2">
      <w:pPr>
        <w:spacing w:before="40"/>
        <w:ind w:firstLine="709"/>
        <w:jc w:val="both"/>
        <w:rPr>
          <w:b/>
          <w:i/>
        </w:rPr>
      </w:pPr>
    </w:p>
    <w:p w14:paraId="0FBBD98F" w14:textId="77777777" w:rsidR="00055884" w:rsidRDefault="00055884">
      <w:pPr>
        <w:spacing w:before="40"/>
        <w:ind w:firstLine="709"/>
        <w:jc w:val="both"/>
      </w:pPr>
      <w:r>
        <w:rPr>
          <w:b/>
          <w:i/>
        </w:rPr>
        <w:t>Разумный эгоист</w:t>
      </w:r>
      <w:r>
        <w:t xml:space="preserve"> знает, что если он никак не может добиться чего-либо, то это значит, что оно ему и не нужно на самом деле.</w:t>
      </w:r>
    </w:p>
    <w:p w14:paraId="3495F0E2" w14:textId="29405218" w:rsidR="00055884" w:rsidRDefault="00055884">
      <w:pPr>
        <w:spacing w:before="40"/>
        <w:ind w:firstLine="709"/>
        <w:jc w:val="both"/>
      </w:pPr>
      <w:r>
        <w:rPr>
          <w:b/>
          <w:i/>
        </w:rPr>
        <w:t xml:space="preserve">Разумный эгоист </w:t>
      </w:r>
      <w:r>
        <w:t>знает, что то</w:t>
      </w:r>
      <w:r w:rsidR="009059EF">
        <w:t>,</w:t>
      </w:r>
      <w:r>
        <w:t xml:space="preserve"> чего нельзя д</w:t>
      </w:r>
      <w:r>
        <w:t>е</w:t>
      </w:r>
      <w:r>
        <w:t>лать - нельзя делать  даже мысленно! Он знает, что внутреннее действие является «заготовкой» возмо</w:t>
      </w:r>
      <w:r>
        <w:t>ж</w:t>
      </w:r>
      <w:r>
        <w:t xml:space="preserve">ного будущего </w:t>
      </w:r>
      <w:r w:rsidR="009059EF">
        <w:t xml:space="preserve">реального </w:t>
      </w:r>
      <w:r>
        <w:t xml:space="preserve">действия. </w:t>
      </w:r>
    </w:p>
    <w:p w14:paraId="7746CED6" w14:textId="77777777" w:rsidR="00055884" w:rsidRDefault="00055884">
      <w:pPr>
        <w:spacing w:before="40"/>
        <w:ind w:firstLine="709"/>
        <w:jc w:val="both"/>
      </w:pPr>
      <w:r>
        <w:t>И если он попадет в экстремальное состояние, когда контроль за поведением будет ослаблен, то эта «заготовка» вполне может материализоваться в таком поведении, за которое будет или стыдно или больно.</w:t>
      </w:r>
    </w:p>
    <w:p w14:paraId="7279E58B" w14:textId="77777777" w:rsidR="00055884" w:rsidRDefault="00055884">
      <w:pPr>
        <w:spacing w:before="40"/>
        <w:ind w:firstLine="709"/>
        <w:jc w:val="both"/>
      </w:pPr>
      <w:r>
        <w:rPr>
          <w:b/>
          <w:i/>
        </w:rPr>
        <w:t>Разумный эгоист</w:t>
      </w:r>
      <w:r>
        <w:t xml:space="preserve"> всегда будет уважать права не только других людей, но и свои неотъемлемые пр</w:t>
      </w:r>
      <w:r>
        <w:t>а</w:t>
      </w:r>
      <w:r>
        <w:t>ва. Он знает, что если он  сам себя не будет уважать, то может не ждать этого и от других людей.</w:t>
      </w:r>
    </w:p>
    <w:p w14:paraId="496804CD" w14:textId="77777777" w:rsidR="00055884" w:rsidRDefault="00055884">
      <w:pPr>
        <w:spacing w:before="40"/>
        <w:ind w:firstLine="709"/>
        <w:jc w:val="both"/>
      </w:pPr>
      <w:r>
        <w:rPr>
          <w:b/>
          <w:i/>
        </w:rPr>
        <w:t>Разумный эгоист</w:t>
      </w:r>
      <w:r>
        <w:t xml:space="preserve"> признает, что он не идеален, что у него есть те или иные неприятные качества. Но он НИКОГДА не позволит им испортить себе жизнь!</w:t>
      </w:r>
    </w:p>
    <w:p w14:paraId="368CF754" w14:textId="77777777" w:rsidR="00055884" w:rsidRDefault="00055884">
      <w:pPr>
        <w:spacing w:before="40"/>
        <w:ind w:firstLine="709"/>
        <w:jc w:val="both"/>
      </w:pPr>
      <w:r>
        <w:rPr>
          <w:b/>
          <w:i/>
        </w:rPr>
        <w:t>Разумный эгоист</w:t>
      </w:r>
      <w:r>
        <w:t xml:space="preserve"> знает, что знание механи</w:t>
      </w:r>
      <w:r>
        <w:t>з</w:t>
      </w:r>
      <w:r>
        <w:t>мов, которые руководят его поведением, принятие себя таким как есть - не чёртом, не ангелом, но реал</w:t>
      </w:r>
      <w:r>
        <w:t>ь</w:t>
      </w:r>
      <w:r>
        <w:t>ным человеком, приводит к миру в душе. И он знает, что этот мир в душе – одна из самых главных вещей, которые ему нужны.</w:t>
      </w:r>
    </w:p>
    <w:p w14:paraId="58F91699" w14:textId="77777777" w:rsidR="00055884" w:rsidRDefault="00055884">
      <w:pPr>
        <w:spacing w:before="40"/>
        <w:ind w:firstLine="709"/>
        <w:jc w:val="both"/>
      </w:pPr>
      <w:r>
        <w:rPr>
          <w:b/>
          <w:i/>
        </w:rPr>
        <w:t xml:space="preserve">Разумный эгоист </w:t>
      </w:r>
      <w:r>
        <w:t xml:space="preserve">  любит себя. Поэтому он любит других людей. Поэтому они любят его!</w:t>
      </w:r>
    </w:p>
    <w:p w14:paraId="66E4D78D" w14:textId="77777777" w:rsidR="00055884" w:rsidRDefault="00055884">
      <w:pPr>
        <w:spacing w:before="40"/>
        <w:ind w:firstLine="709"/>
        <w:jc w:val="both"/>
      </w:pPr>
      <w:r>
        <w:rPr>
          <w:b/>
          <w:i/>
        </w:rPr>
        <w:t xml:space="preserve">Разумный эгоист </w:t>
      </w:r>
      <w:r>
        <w:t xml:space="preserve">  знает, что самая лучшая з</w:t>
      </w:r>
      <w:r>
        <w:t>а</w:t>
      </w:r>
      <w:r>
        <w:t>щита на свете – Любовь.</w:t>
      </w:r>
    </w:p>
    <w:p w14:paraId="742E329B" w14:textId="77777777" w:rsidR="00055884" w:rsidRDefault="00055884">
      <w:pPr>
        <w:spacing w:before="40"/>
        <w:ind w:firstLine="709"/>
        <w:jc w:val="both"/>
      </w:pPr>
      <w:r>
        <w:rPr>
          <w:b/>
          <w:i/>
        </w:rPr>
        <w:t xml:space="preserve">Разумный эгоист </w:t>
      </w:r>
      <w:r>
        <w:t xml:space="preserve">  знает, что самый лучший способ помочь другим людям – полюбить их.</w:t>
      </w:r>
    </w:p>
    <w:p w14:paraId="2B586436" w14:textId="77777777" w:rsidR="009A371C" w:rsidRDefault="009A371C" w:rsidP="009A371C">
      <w:pPr>
        <w:spacing w:before="40"/>
        <w:ind w:firstLine="709"/>
        <w:jc w:val="both"/>
      </w:pPr>
    </w:p>
    <w:p w14:paraId="790947DA"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Человек, который никогда не сердится, просто дурак. Человек, который может заставить себя не се</w:t>
      </w:r>
      <w:r>
        <w:t>р</w:t>
      </w:r>
      <w:r>
        <w:t>диться понапрасну - мудрец.</w:t>
      </w:r>
    </w:p>
    <w:p w14:paraId="74166709" w14:textId="77777777" w:rsidR="009A371C" w:rsidRDefault="009A371C" w:rsidP="009A371C">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roofErr w:type="spellStart"/>
      <w:r>
        <w:t>Р.Эмерсон</w:t>
      </w:r>
      <w:proofErr w:type="spellEnd"/>
      <w:r>
        <w:t>.</w:t>
      </w:r>
    </w:p>
    <w:p w14:paraId="1A7BB364" w14:textId="77777777" w:rsidR="009A371C" w:rsidRDefault="009A371C" w:rsidP="009A371C">
      <w:pPr>
        <w:spacing w:before="40"/>
        <w:ind w:firstLine="709"/>
        <w:jc w:val="both"/>
      </w:pPr>
    </w:p>
    <w:p w14:paraId="169DC531" w14:textId="77777777" w:rsidR="00055884" w:rsidRDefault="00055884">
      <w:pPr>
        <w:spacing w:before="40"/>
        <w:ind w:firstLine="709"/>
        <w:jc w:val="both"/>
      </w:pPr>
      <w:r>
        <w:rPr>
          <w:b/>
          <w:i/>
        </w:rPr>
        <w:t xml:space="preserve">Разумный эгоист </w:t>
      </w:r>
      <w:r>
        <w:t xml:space="preserve">  знает, что стержень учения Иисуса Христа – Любовь. И придерживается в своей жизни его максим, особенно трех Фундаментальных законов общения.</w:t>
      </w:r>
    </w:p>
    <w:p w14:paraId="3DA2B5AD" w14:textId="77777777" w:rsidR="00055884" w:rsidRDefault="00055884">
      <w:pPr>
        <w:pStyle w:val="38"/>
      </w:pPr>
      <w:bookmarkStart w:id="350" w:name="_Toc201323962"/>
      <w:r>
        <w:t>Заключение.</w:t>
      </w:r>
      <w:bookmarkEnd w:id="350"/>
    </w:p>
    <w:p w14:paraId="262095A0" w14:textId="77777777" w:rsidR="00055884" w:rsidRDefault="00055884">
      <w:pPr>
        <w:spacing w:before="40"/>
        <w:ind w:firstLine="709"/>
        <w:jc w:val="both"/>
      </w:pPr>
    </w:p>
    <w:p w14:paraId="4B18E48E" w14:textId="77777777" w:rsidR="00055884" w:rsidRDefault="00055884">
      <w:pPr>
        <w:spacing w:before="40"/>
        <w:ind w:firstLine="709"/>
        <w:jc w:val="both"/>
      </w:pPr>
    </w:p>
    <w:p w14:paraId="1504F5BA" w14:textId="77777777" w:rsidR="00055884" w:rsidRDefault="00055884">
      <w:pPr>
        <w:spacing w:before="40"/>
        <w:ind w:firstLine="709"/>
        <w:jc w:val="both"/>
      </w:pPr>
      <w:r>
        <w:t>Вот мы с тобой, дорогой читатель, и добрались до финишной ленточки данной книги. Понятно, что я не смог полностью осветить все вопросы, связанные с твоими отношениями с людьми.</w:t>
      </w:r>
    </w:p>
    <w:p w14:paraId="7A53A7C0" w14:textId="77777777" w:rsidR="00055884" w:rsidRDefault="00055884">
      <w:pPr>
        <w:spacing w:before="40"/>
        <w:ind w:firstLine="709"/>
        <w:jc w:val="both"/>
      </w:pPr>
      <w:r>
        <w:t>Если ты дочитал эту книгу до конца, то наве</w:t>
      </w:r>
      <w:r>
        <w:t>р</w:t>
      </w:r>
      <w:r>
        <w:t>няка из-за того, что изложенная здесь информация чем-то тебя заинтересовала. В любом другом случае ты бы забросил книгу после первого десятка страниц.</w:t>
      </w:r>
    </w:p>
    <w:p w14:paraId="76576004" w14:textId="77777777" w:rsidR="00055884" w:rsidRDefault="00055884">
      <w:pPr>
        <w:spacing w:before="40"/>
        <w:ind w:firstLine="709"/>
        <w:jc w:val="both"/>
      </w:pPr>
      <w:r>
        <w:t>Я дал тебе, дорогой читатель,  картину до пр</w:t>
      </w:r>
      <w:r>
        <w:t>е</w:t>
      </w:r>
      <w:r>
        <w:t>дела обнаженного эгоизма, как бы его анатомию. П</w:t>
      </w:r>
      <w:r>
        <w:t>о</w:t>
      </w:r>
      <w:r>
        <w:t>этому, может быть, мои логические построения к</w:t>
      </w:r>
      <w:r>
        <w:t>а</w:t>
      </w:r>
      <w:r>
        <w:t xml:space="preserve">жутся тебе немного утрированными и резкими. </w:t>
      </w:r>
    </w:p>
    <w:p w14:paraId="110B6F9E" w14:textId="77777777" w:rsidR="00C35AEA" w:rsidRDefault="00C35AEA">
      <w:pPr>
        <w:spacing w:before="40"/>
        <w:ind w:firstLine="709"/>
        <w:jc w:val="both"/>
      </w:pPr>
    </w:p>
    <w:p w14:paraId="7EC5C51B" w14:textId="77777777" w:rsidR="00597236" w:rsidRDefault="00597236" w:rsidP="00597236">
      <w:pPr>
        <w:pBdr>
          <w:top w:val="double" w:sz="12" w:space="5" w:color="auto" w:shadow="1"/>
          <w:left w:val="double" w:sz="12" w:space="5" w:color="auto" w:shadow="1"/>
          <w:bottom w:val="double" w:sz="12" w:space="5" w:color="auto" w:shadow="1"/>
          <w:right w:val="double" w:sz="12" w:space="5" w:color="auto" w:shadow="1"/>
        </w:pBdr>
        <w:shd w:val="pct20" w:color="auto" w:fill="auto"/>
      </w:pPr>
      <w:r>
        <w:t>Когда вы думаете о себе и стремитесь изменить себя ради других – это высшее проявление любви к людям.</w:t>
      </w:r>
    </w:p>
    <w:p w14:paraId="04278C4E" w14:textId="77777777" w:rsidR="00C35AEA" w:rsidRDefault="00C35AEA">
      <w:pPr>
        <w:spacing w:before="40"/>
        <w:ind w:firstLine="709"/>
        <w:jc w:val="both"/>
      </w:pPr>
    </w:p>
    <w:p w14:paraId="7C3E4A99" w14:textId="77777777" w:rsidR="00055884" w:rsidRDefault="00055884">
      <w:pPr>
        <w:spacing w:before="40"/>
        <w:ind w:firstLine="709"/>
        <w:jc w:val="both"/>
      </w:pPr>
      <w:r>
        <w:t>Конечно, в реальной жизни никто не станет так говорить и таким образом мотивировать свои де</w:t>
      </w:r>
      <w:r>
        <w:t>й</w:t>
      </w:r>
      <w:r>
        <w:t>ствия.  Но будь уверен - поступают люди строго в с</w:t>
      </w:r>
      <w:r>
        <w:t>о</w:t>
      </w:r>
      <w:r>
        <w:t>ответствии со своими интересами. Хотя может быть их и не осознают.</w:t>
      </w:r>
    </w:p>
    <w:p w14:paraId="7CC0CD9C" w14:textId="77777777" w:rsidR="00055884" w:rsidRDefault="00055884">
      <w:pPr>
        <w:pStyle w:val="12"/>
        <w:jc w:val="both"/>
      </w:pPr>
      <w:bookmarkStart w:id="351" w:name="_Toc201323963"/>
      <w:r>
        <w:t>Обращение к скептику</w:t>
      </w:r>
      <w:bookmarkEnd w:id="351"/>
    </w:p>
    <w:p w14:paraId="0B9CC798" w14:textId="77777777" w:rsidR="00055884" w:rsidRDefault="00055884">
      <w:pPr>
        <w:spacing w:before="40"/>
        <w:ind w:firstLine="709"/>
        <w:jc w:val="both"/>
      </w:pPr>
      <w:r>
        <w:t>У таких людей их установки и убеждения, что были выработаны воспитанием и жизненным опытом, несомненно будут протестовать против некоторых положений данной книги.</w:t>
      </w:r>
    </w:p>
    <w:p w14:paraId="18A1D7AE" w14:textId="77777777" w:rsidR="00055884" w:rsidRDefault="00055884">
      <w:pPr>
        <w:spacing w:before="40"/>
        <w:ind w:firstLine="709"/>
        <w:jc w:val="both"/>
      </w:pPr>
      <w:r>
        <w:t>Ты, конечно же, можешь отвергнуть то, что прочитал в этой книге. Но станешь ли ты от этого счастливее? Если те принципы, которыми ты польз</w:t>
      </w:r>
      <w:r>
        <w:t>о</w:t>
      </w:r>
      <w:r>
        <w:t xml:space="preserve">вался  в течении жизни, не сработали, то, может быть </w:t>
      </w:r>
      <w:r>
        <w:rPr>
          <w:b/>
        </w:rPr>
        <w:t>стоит их выкинуть на помойку</w:t>
      </w:r>
      <w:r>
        <w:t>?  И примерить к себе то, что хорошо работает  у миллионов других людей.</w:t>
      </w:r>
    </w:p>
    <w:p w14:paraId="13DBF04D" w14:textId="77777777" w:rsidR="00055884" w:rsidRDefault="00055884">
      <w:pPr>
        <w:spacing w:before="40"/>
        <w:ind w:firstLine="709"/>
        <w:jc w:val="both"/>
      </w:pPr>
      <w:r>
        <w:t>Скорее всего ты, дорогой мой скептик, увидел в моих рассуждениях действительный ответ на причину твоих проблем и  болезни.  Но твоему подсознанию это очень не понравилось!</w:t>
      </w:r>
    </w:p>
    <w:p w14:paraId="779E7563" w14:textId="77777777" w:rsidR="00055884" w:rsidRDefault="00055884">
      <w:pPr>
        <w:spacing w:before="40"/>
        <w:ind w:firstLine="709"/>
        <w:jc w:val="both"/>
      </w:pPr>
      <w:r>
        <w:t>После того, как ты прочитал чем-то не понр</w:t>
      </w:r>
      <w:r>
        <w:t>а</w:t>
      </w:r>
      <w:r>
        <w:t xml:space="preserve">вившееся положение (не обязательно в этой книге),  в подсознании  произошел примерно такой разговор:  </w:t>
      </w:r>
      <w:r>
        <w:rPr>
          <w:i/>
        </w:rPr>
        <w:t>«Да, это так! Но это нельзя осознать.  Иначе может разрушиться вся система сохранения психологической и социальной стабильности.  Надо что-то делать!»</w:t>
      </w:r>
      <w:r>
        <w:t xml:space="preserve"> После этого у тебя появляется ощущение яростного неприятия какого - либо тезиса. Если это так, то очень и очень серьезно задумайся над этим! Скорее всего это и есть узловая точка твоих проблем.</w:t>
      </w:r>
    </w:p>
    <w:p w14:paraId="150A58BE" w14:textId="77777777" w:rsidR="00055884" w:rsidRDefault="00055884">
      <w:pPr>
        <w:spacing w:before="40"/>
        <w:ind w:firstLine="709"/>
        <w:jc w:val="both"/>
      </w:pPr>
      <w:r>
        <w:t>То равновесие, сохранением которого занято твое подсознание, на самом деле очень неустойчиво - это равновесие на грани болезни. Подсознание орие</w:t>
      </w:r>
      <w:r>
        <w:t>н</w:t>
      </w:r>
      <w:r>
        <w:t>тируется «детскими» критериями. Попробуй разр</w:t>
      </w:r>
      <w:r>
        <w:t>у</w:t>
      </w:r>
      <w:r>
        <w:t>шить его, ответив на те вопросы, которые стоят перед тобой. Ты не много потеряешь, но возможно, что о</w:t>
      </w:r>
      <w:r>
        <w:t>б</w:t>
      </w:r>
      <w:r>
        <w:t>ретешь равновесие на уровне здоровья.</w:t>
      </w:r>
    </w:p>
    <w:p w14:paraId="48FB3B94" w14:textId="77777777" w:rsidR="00055884" w:rsidRDefault="00055884">
      <w:pPr>
        <w:spacing w:before="40"/>
        <w:ind w:firstLine="709"/>
        <w:jc w:val="both"/>
      </w:pPr>
      <w:r>
        <w:t>Нравится тебе это или  нет, но для того, чтобы выжить  в условиях рынка, тебе придется активно вз</w:t>
      </w:r>
      <w:r>
        <w:t>а</w:t>
      </w:r>
      <w:r>
        <w:t>имодействовать с миром.  И если ты хочешь, чтобы это взаимодействие приносило  максимально возмо</w:t>
      </w:r>
      <w:r>
        <w:t>ж</w:t>
      </w:r>
      <w:r>
        <w:t>ное количество положительных эмоций, делай это с позиции знания и здорового эгоизма.</w:t>
      </w:r>
    </w:p>
    <w:p w14:paraId="69296C56" w14:textId="77777777" w:rsidR="00055884" w:rsidRDefault="00055884">
      <w:pPr>
        <w:pStyle w:val="12"/>
        <w:jc w:val="both"/>
      </w:pPr>
      <w:bookmarkStart w:id="352" w:name="_Toc201323964"/>
      <w:r>
        <w:t>Разумный эгоизм – рыночный товар</w:t>
      </w:r>
      <w:bookmarkEnd w:id="352"/>
    </w:p>
    <w:p w14:paraId="752E1BB2" w14:textId="77777777" w:rsidR="00055884" w:rsidRDefault="00055884">
      <w:pPr>
        <w:spacing w:before="40"/>
        <w:ind w:firstLine="709"/>
        <w:jc w:val="both"/>
      </w:pPr>
      <w:r>
        <w:t>Для поддержания своей жизни человек всегда вынужден что-то получать от внешнего мира, отдавая ему взамен то, что у него есть. А товаров этих - масса. Например, мужчина дает любовь, а ему платят за это детьми. Если же мужчине женщина нужна только как сексуальный партнер, он платит ей за это содержан</w:t>
      </w:r>
      <w:r>
        <w:t>и</w:t>
      </w:r>
      <w:r>
        <w:t xml:space="preserve">ем. </w:t>
      </w:r>
    </w:p>
    <w:p w14:paraId="04E9708E" w14:textId="77777777" w:rsidR="00C35AEA" w:rsidRDefault="00C35AEA">
      <w:pPr>
        <w:spacing w:before="40"/>
        <w:ind w:firstLine="709"/>
        <w:jc w:val="both"/>
      </w:pPr>
    </w:p>
    <w:p w14:paraId="0A8FB8DA" w14:textId="77777777" w:rsidR="00D60C90" w:rsidRDefault="00647EB5" w:rsidP="00C35AEA">
      <w:pPr>
        <w:spacing w:before="40"/>
        <w:ind w:hanging="142"/>
        <w:jc w:val="both"/>
      </w:pPr>
      <w:r>
        <w:pict w14:anchorId="32605B36">
          <v:shape id="_x0000_i1075" type="#_x0000_t75" style="width:227pt;height:169pt">
            <v:imagedata r:id="rId73" o:title=""/>
          </v:shape>
        </w:pict>
      </w:r>
    </w:p>
    <w:p w14:paraId="46B33EB0" w14:textId="77777777" w:rsidR="00C35AEA" w:rsidRDefault="00C35AEA">
      <w:pPr>
        <w:spacing w:before="40"/>
        <w:ind w:firstLine="709"/>
        <w:jc w:val="both"/>
      </w:pPr>
    </w:p>
    <w:p w14:paraId="6578C851" w14:textId="77777777" w:rsidR="00055884" w:rsidRDefault="00055884">
      <w:pPr>
        <w:spacing w:before="40"/>
        <w:ind w:firstLine="709"/>
        <w:jc w:val="both"/>
      </w:pPr>
      <w:r>
        <w:t>Таким образом можно сказать, что вся жизнь человека пронизана рыночными отношениями. То же самое относится и к рабочим взаимоотношениям.  П</w:t>
      </w:r>
      <w:r>
        <w:t>о</w:t>
      </w:r>
      <w:r>
        <w:t>этому, видимо, рыночная экономика наиболее эффе</w:t>
      </w:r>
      <w:r>
        <w:t>к</w:t>
      </w:r>
      <w:r>
        <w:t>тивна - она соответствует человеческой природе.</w:t>
      </w:r>
    </w:p>
    <w:p w14:paraId="65A9B838" w14:textId="77777777" w:rsidR="00055884" w:rsidRDefault="00055884">
      <w:pPr>
        <w:spacing w:before="40"/>
        <w:ind w:firstLine="709"/>
        <w:jc w:val="both"/>
      </w:pPr>
      <w:r>
        <w:t xml:space="preserve">Дорогой читатель! Концепция </w:t>
      </w:r>
      <w:r>
        <w:rPr>
          <w:b/>
          <w:i/>
        </w:rPr>
        <w:t>разумного эг</w:t>
      </w:r>
      <w:r>
        <w:rPr>
          <w:b/>
          <w:i/>
        </w:rPr>
        <w:t>о</w:t>
      </w:r>
      <w:r>
        <w:rPr>
          <w:b/>
          <w:i/>
        </w:rPr>
        <w:t>изма</w:t>
      </w:r>
      <w:r>
        <w:t xml:space="preserve"> позволит тебе при ее освоении снизить «себест</w:t>
      </w:r>
      <w:r>
        <w:t>о</w:t>
      </w:r>
      <w:r>
        <w:t>имость»  твоего «товара», который ты предлагаешь на рынке человеческих взаимоотношений. Если же твой «товар» или слишком дорогой или же никому не н</w:t>
      </w:r>
      <w:r>
        <w:t>у</w:t>
      </w:r>
      <w:r>
        <w:t>жен (в следствии того, что он дурной и некачестве</w:t>
      </w:r>
      <w:r>
        <w:t>н</w:t>
      </w:r>
      <w:r>
        <w:t>ный), то ты можешь «разориться». И тебе придется вводить или «эмбарго» на общение с другими людьми или, вообще, опустить «железный занавес». И в тихом, узком кругу «приторговывать» с себе подобными. Или с самим собой.</w:t>
      </w:r>
    </w:p>
    <w:p w14:paraId="3B0D32A8" w14:textId="77777777" w:rsidR="00055884" w:rsidRDefault="00055884">
      <w:pPr>
        <w:spacing w:before="40"/>
        <w:ind w:firstLine="709"/>
        <w:jc w:val="both"/>
      </w:pPr>
      <w:r>
        <w:t>Если ты будешь хорошо разбираться в себе, в окружающих людях, в тех психологических законах, которые управляют ими, то успех тебе практически гарантирован.  По теории эволюции Дарвина всегда выживает или более сильный или более приспосо</w:t>
      </w:r>
      <w:r>
        <w:t>б</w:t>
      </w:r>
      <w:r>
        <w:t xml:space="preserve">ленный. А таким в обществе является </w:t>
      </w:r>
      <w:r>
        <w:rPr>
          <w:b/>
          <w:i/>
        </w:rPr>
        <w:t>здоровый, р</w:t>
      </w:r>
      <w:r>
        <w:rPr>
          <w:b/>
          <w:i/>
        </w:rPr>
        <w:t>а</w:t>
      </w:r>
      <w:r>
        <w:rPr>
          <w:b/>
          <w:i/>
        </w:rPr>
        <w:t>зумный эгоист!</w:t>
      </w:r>
    </w:p>
    <w:p w14:paraId="045D299B" w14:textId="77777777" w:rsidR="00055884" w:rsidRDefault="00055884">
      <w:pPr>
        <w:pStyle w:val="12"/>
        <w:jc w:val="both"/>
      </w:pPr>
      <w:bookmarkStart w:id="353" w:name="_Toc201323965"/>
      <w:r>
        <w:t>Разобьем все кривые зеркала!</w:t>
      </w:r>
      <w:bookmarkEnd w:id="353"/>
    </w:p>
    <w:p w14:paraId="0511D93B" w14:textId="77777777" w:rsidR="00055884" w:rsidRDefault="00055884">
      <w:pPr>
        <w:spacing w:before="40"/>
        <w:ind w:firstLine="709"/>
        <w:jc w:val="both"/>
      </w:pPr>
      <w:r>
        <w:t>Каждый человек живет своей жизнью и каждый молится на свои «иконы».  Образ «Я» - то  зеркало, отражение в котором ты, дорогой читатель, считаешь (или же тебя убедили считать) своим истинным изо</w:t>
      </w:r>
      <w:r>
        <w:t>б</w:t>
      </w:r>
      <w:r>
        <w:t>ражением. И эта вещь очень серьезная, это святая св</w:t>
      </w:r>
      <w:r>
        <w:t>я</w:t>
      </w:r>
      <w:r>
        <w:t xml:space="preserve">тых человека!  Туда в «грязных сапогах» никого не пускают.  </w:t>
      </w:r>
    </w:p>
    <w:p w14:paraId="18C76F92" w14:textId="77777777" w:rsidR="00055884" w:rsidRDefault="00055884">
      <w:pPr>
        <w:spacing w:before="40"/>
        <w:ind w:firstLine="709"/>
        <w:jc w:val="both"/>
      </w:pPr>
      <w:r>
        <w:t>Но очень часто случается, что зеркало оказыв</w:t>
      </w:r>
      <w:r>
        <w:t>а</w:t>
      </w:r>
      <w:r>
        <w:t>ется кривым, что те цели к которым ты стремился пол – жизни, не могут сделать тебя счастливым. Если ты будешь упираться и не дашь вынести из себя обанкр</w:t>
      </w:r>
      <w:r>
        <w:t>о</w:t>
      </w:r>
      <w:r>
        <w:t>тившиеся  «святыни», то вполне возможно, что из-за этого тебя в жизни ожидает сокрушительный крах.</w:t>
      </w:r>
    </w:p>
    <w:p w14:paraId="3610044A" w14:textId="77777777" w:rsidR="00055884" w:rsidRDefault="00055884">
      <w:pPr>
        <w:spacing w:before="40"/>
        <w:ind w:firstLine="709"/>
        <w:jc w:val="both"/>
      </w:pPr>
    </w:p>
    <w:p w14:paraId="1F8152F7"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Поборов гордость, человек становится прия</w:t>
      </w:r>
      <w:r>
        <w:t>т</w:t>
      </w:r>
      <w:r>
        <w:t>ным. Поборов гнев, он становится веселым. Поборов страсть, он становится преуспевающим. Поборов ал</w:t>
      </w:r>
      <w:r>
        <w:t>ч</w:t>
      </w:r>
      <w:r>
        <w:t>ность, он становится счастливым.</w:t>
      </w:r>
    </w:p>
    <w:p w14:paraId="3F589D88"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p>
    <w:p w14:paraId="45A02F0A" w14:textId="77777777" w:rsidR="00055884" w:rsidRDefault="00055884">
      <w:pPr>
        <w:pBdr>
          <w:top w:val="double" w:sz="6" w:space="1" w:color="auto" w:shadow="1"/>
          <w:left w:val="double" w:sz="6" w:space="1" w:color="auto" w:shadow="1"/>
          <w:bottom w:val="double" w:sz="6" w:space="1" w:color="auto" w:shadow="1"/>
          <w:right w:val="double" w:sz="6" w:space="1" w:color="auto" w:shadow="1"/>
        </w:pBdr>
        <w:shd w:val="pct20" w:color="auto" w:fill="auto"/>
        <w:spacing w:before="40"/>
        <w:ind w:firstLine="709"/>
        <w:jc w:val="both"/>
      </w:pPr>
      <w:r>
        <w:t>Народная арабская мудрость.</w:t>
      </w:r>
    </w:p>
    <w:p w14:paraId="2D397B29" w14:textId="77777777" w:rsidR="00055884" w:rsidRDefault="00055884">
      <w:pPr>
        <w:spacing w:before="40"/>
        <w:ind w:firstLine="709"/>
        <w:jc w:val="both"/>
      </w:pPr>
    </w:p>
    <w:p w14:paraId="11369649" w14:textId="77777777" w:rsidR="00055884" w:rsidRDefault="00055884">
      <w:pPr>
        <w:spacing w:before="40"/>
        <w:ind w:firstLine="709"/>
        <w:jc w:val="both"/>
      </w:pPr>
      <w:r>
        <w:t>Моя задача - разрушить все «святое»  в тебе, изгнать всех «священных коров», которые разлеглись внутри и  мешают двигаться внутреннему «транспо</w:t>
      </w:r>
      <w:r>
        <w:t>р</w:t>
      </w:r>
      <w:r>
        <w:t>ту»! И я надеюсь, что мне это относительно тебя уд</w:t>
      </w:r>
      <w:r>
        <w:t>а</w:t>
      </w:r>
      <w:r>
        <w:t>лось.</w:t>
      </w:r>
    </w:p>
    <w:p w14:paraId="76301F72" w14:textId="77777777" w:rsidR="00055884" w:rsidRDefault="00055884">
      <w:pPr>
        <w:spacing w:before="40"/>
        <w:jc w:val="both"/>
      </w:pPr>
      <w:r>
        <w:t>Успехов тебе в движении к физическому, психическ</w:t>
      </w:r>
      <w:r>
        <w:t>о</w:t>
      </w:r>
      <w:r>
        <w:t>му и социальному благополучию!</w:t>
      </w:r>
    </w:p>
    <w:p w14:paraId="2F3349B5" w14:textId="77777777" w:rsidR="00055884" w:rsidRDefault="00055884">
      <w:pPr>
        <w:spacing w:before="40"/>
        <w:ind w:firstLine="709"/>
        <w:jc w:val="both"/>
      </w:pPr>
    </w:p>
    <w:p w14:paraId="5D9F70CE" w14:textId="77777777" w:rsidR="00055884" w:rsidRDefault="00055884">
      <w:pPr>
        <w:spacing w:before="40"/>
        <w:ind w:firstLine="709"/>
        <w:jc w:val="both"/>
      </w:pPr>
    </w:p>
    <w:p w14:paraId="48B776B0" w14:textId="77777777" w:rsidR="00055884" w:rsidRDefault="00055884">
      <w:pPr>
        <w:spacing w:before="40"/>
        <w:jc w:val="center"/>
        <w:rPr>
          <w:b/>
        </w:rPr>
      </w:pPr>
      <w:r>
        <w:rPr>
          <w:b/>
        </w:rPr>
        <w:t>М А Н И Ф Е С Т</w:t>
      </w:r>
    </w:p>
    <w:p w14:paraId="41510E56" w14:textId="77777777" w:rsidR="00055884" w:rsidRDefault="00055884">
      <w:pPr>
        <w:spacing w:before="40"/>
        <w:jc w:val="center"/>
        <w:rPr>
          <w:b/>
        </w:rPr>
      </w:pPr>
      <w:r>
        <w:rPr>
          <w:b/>
        </w:rPr>
        <w:t>ЗДОРОВЫХ,  РАЗУМНЫХ    Э Г О И С Т О В.</w:t>
      </w:r>
    </w:p>
    <w:p w14:paraId="5D9FCF42" w14:textId="77777777" w:rsidR="00055884" w:rsidRDefault="00055884">
      <w:pPr>
        <w:spacing w:before="40"/>
        <w:ind w:firstLine="709"/>
        <w:jc w:val="both"/>
      </w:pPr>
    </w:p>
    <w:p w14:paraId="56DF04E5" w14:textId="77777777" w:rsidR="00055884" w:rsidRDefault="00055884">
      <w:pPr>
        <w:spacing w:before="40"/>
        <w:jc w:val="center"/>
      </w:pPr>
      <w:r>
        <w:t>Мы свободные люди, живущие в свободной стране!</w:t>
      </w:r>
    </w:p>
    <w:p w14:paraId="44CBB0F0" w14:textId="77777777" w:rsidR="00055884" w:rsidRDefault="00055884">
      <w:pPr>
        <w:spacing w:before="40"/>
        <w:jc w:val="center"/>
      </w:pPr>
      <w:r>
        <w:t>Так станем же по - настоящему свободными!</w:t>
      </w:r>
    </w:p>
    <w:p w14:paraId="554FC8AB" w14:textId="77777777" w:rsidR="00055884" w:rsidRDefault="00055884">
      <w:pPr>
        <w:spacing w:before="40"/>
        <w:jc w:val="center"/>
      </w:pPr>
      <w:r>
        <w:t>Сбросим все вериги, что наложило на нас общество;</w:t>
      </w:r>
    </w:p>
    <w:p w14:paraId="70D22E05" w14:textId="77777777" w:rsidR="00055884" w:rsidRDefault="00055884">
      <w:pPr>
        <w:spacing w:before="40"/>
        <w:jc w:val="center"/>
      </w:pPr>
      <w:r>
        <w:t xml:space="preserve">Освободимся от всех иррациональных пут, </w:t>
      </w:r>
    </w:p>
    <w:p w14:paraId="4A3C7738" w14:textId="77777777" w:rsidR="00055884" w:rsidRDefault="00055884">
      <w:pPr>
        <w:spacing w:before="40"/>
        <w:jc w:val="center"/>
      </w:pPr>
      <w:r>
        <w:t>что сковывали наш дух;</w:t>
      </w:r>
    </w:p>
    <w:p w14:paraId="0CB66D7F" w14:textId="77777777" w:rsidR="00055884" w:rsidRDefault="00055884">
      <w:pPr>
        <w:spacing w:before="40"/>
        <w:jc w:val="center"/>
      </w:pPr>
      <w:r>
        <w:t xml:space="preserve">Сломаем стены </w:t>
      </w:r>
      <w:proofErr w:type="spellStart"/>
      <w:r>
        <w:t>ясель</w:t>
      </w:r>
      <w:proofErr w:type="spellEnd"/>
      <w:r>
        <w:t xml:space="preserve">, где мы жили, </w:t>
      </w:r>
    </w:p>
    <w:p w14:paraId="4D9365EC" w14:textId="77777777" w:rsidR="00055884" w:rsidRDefault="00055884">
      <w:pPr>
        <w:spacing w:before="40"/>
        <w:jc w:val="center"/>
      </w:pPr>
      <w:r>
        <w:t>пока не стали по - настоящему взрослыми!</w:t>
      </w:r>
    </w:p>
    <w:p w14:paraId="2AB9DED6" w14:textId="77777777" w:rsidR="00055884" w:rsidRDefault="00055884">
      <w:pPr>
        <w:spacing w:before="40"/>
        <w:jc w:val="center"/>
      </w:pPr>
      <w:r>
        <w:t>И дойдем</w:t>
      </w:r>
      <w:r w:rsidR="00C74053">
        <w:t>,</w:t>
      </w:r>
      <w:r>
        <w:t xml:space="preserve"> в конце концов</w:t>
      </w:r>
      <w:r w:rsidR="00C74053">
        <w:t>,</w:t>
      </w:r>
      <w:r>
        <w:t xml:space="preserve"> до такой степени свободы,</w:t>
      </w:r>
    </w:p>
    <w:p w14:paraId="37A671E3" w14:textId="77777777" w:rsidR="00055884" w:rsidRDefault="00055884">
      <w:pPr>
        <w:spacing w:before="40"/>
        <w:jc w:val="center"/>
      </w:pPr>
      <w:r>
        <w:t>что освободимся даже от желания быть свободными!</w:t>
      </w:r>
    </w:p>
    <w:p w14:paraId="076BE982" w14:textId="77777777" w:rsidR="00055884" w:rsidRDefault="00055884">
      <w:pPr>
        <w:spacing w:before="40"/>
        <w:jc w:val="center"/>
      </w:pPr>
      <w:r>
        <w:t xml:space="preserve">И в результате дух наш легко и свободно </w:t>
      </w:r>
    </w:p>
    <w:p w14:paraId="51E9E41C" w14:textId="77777777" w:rsidR="00055884" w:rsidRDefault="00055884">
      <w:pPr>
        <w:spacing w:before="40"/>
        <w:jc w:val="center"/>
      </w:pPr>
      <w:r>
        <w:t xml:space="preserve">взлетит на такие вершины радости, </w:t>
      </w:r>
    </w:p>
    <w:p w14:paraId="14E0F5BE" w14:textId="77777777" w:rsidR="00055884" w:rsidRDefault="00055884">
      <w:pPr>
        <w:spacing w:before="40"/>
        <w:jc w:val="center"/>
      </w:pPr>
      <w:r>
        <w:t>спокойствия и благополучия,</w:t>
      </w:r>
    </w:p>
    <w:p w14:paraId="15403F43" w14:textId="77777777" w:rsidR="00055884" w:rsidRDefault="00055884">
      <w:pPr>
        <w:spacing w:before="40"/>
        <w:jc w:val="center"/>
      </w:pPr>
      <w:r>
        <w:t>что людям,</w:t>
      </w:r>
      <w:r w:rsidR="00C74053">
        <w:t xml:space="preserve"> </w:t>
      </w:r>
      <w:r>
        <w:t>которые пока еще не свободны,</w:t>
      </w:r>
    </w:p>
    <w:p w14:paraId="5CC79A85" w14:textId="77777777" w:rsidR="00055884" w:rsidRDefault="00055884">
      <w:pPr>
        <w:spacing w:before="40"/>
        <w:jc w:val="center"/>
      </w:pPr>
      <w:r>
        <w:t>даже и не снятся!</w:t>
      </w:r>
    </w:p>
    <w:p w14:paraId="707FCE75" w14:textId="77777777" w:rsidR="002A6264" w:rsidRDefault="002A6264">
      <w:pPr>
        <w:spacing w:before="40"/>
        <w:jc w:val="center"/>
      </w:pPr>
    </w:p>
    <w:p w14:paraId="72205F27" w14:textId="77777777" w:rsidR="00B8409E" w:rsidRPr="00B8409E" w:rsidRDefault="00B8409E" w:rsidP="00B8409E">
      <w:pPr>
        <w:jc w:val="center"/>
        <w:rPr>
          <w:b/>
          <w:i/>
          <w:sz w:val="36"/>
          <w:szCs w:val="36"/>
        </w:rPr>
      </w:pPr>
      <w:r w:rsidRPr="00B8409E">
        <w:rPr>
          <w:b/>
          <w:i/>
          <w:sz w:val="36"/>
          <w:szCs w:val="36"/>
        </w:rPr>
        <w:t>Молитва</w:t>
      </w:r>
    </w:p>
    <w:p w14:paraId="5EEF56B9" w14:textId="77777777" w:rsidR="00B8409E" w:rsidRPr="00B8409E" w:rsidRDefault="00B8409E" w:rsidP="00B8409E">
      <w:pPr>
        <w:jc w:val="center"/>
        <w:rPr>
          <w:b/>
          <w:i/>
          <w:sz w:val="36"/>
          <w:szCs w:val="36"/>
        </w:rPr>
      </w:pPr>
      <w:r w:rsidRPr="00B8409E">
        <w:rPr>
          <w:b/>
          <w:i/>
          <w:sz w:val="36"/>
          <w:szCs w:val="36"/>
        </w:rPr>
        <w:t>разумного эгоиста:</w:t>
      </w:r>
    </w:p>
    <w:p w14:paraId="1EDEE547" w14:textId="77777777" w:rsidR="00B8409E" w:rsidRDefault="00B8409E" w:rsidP="00B8409E"/>
    <w:p w14:paraId="680EA81C" w14:textId="77777777" w:rsidR="00B8409E" w:rsidRDefault="00B8409E" w:rsidP="00B8409E">
      <w:pPr>
        <w:jc w:val="center"/>
      </w:pPr>
      <w:r>
        <w:t xml:space="preserve">- Моя жизнь, ее качество и продолжительность </w:t>
      </w:r>
    </w:p>
    <w:p w14:paraId="155439C7" w14:textId="77777777" w:rsidR="00B8409E" w:rsidRDefault="00B8409E" w:rsidP="00B8409E">
      <w:pPr>
        <w:jc w:val="center"/>
      </w:pPr>
      <w:r>
        <w:t>зависит только от меня.</w:t>
      </w:r>
    </w:p>
    <w:p w14:paraId="5B394795" w14:textId="77777777" w:rsidR="00B8409E" w:rsidRDefault="00B8409E" w:rsidP="00B8409E">
      <w:pPr>
        <w:jc w:val="center"/>
      </w:pPr>
    </w:p>
    <w:p w14:paraId="3F7BF320" w14:textId="77777777" w:rsidR="00B8409E" w:rsidRDefault="00B8409E" w:rsidP="00B8409E">
      <w:pPr>
        <w:jc w:val="center"/>
      </w:pPr>
      <w:r>
        <w:t xml:space="preserve">- Я справлюсь с любой проблемой, </w:t>
      </w:r>
    </w:p>
    <w:p w14:paraId="112ADDDB" w14:textId="77777777" w:rsidR="00B8409E" w:rsidRDefault="00B8409E" w:rsidP="00B8409E">
      <w:pPr>
        <w:jc w:val="center"/>
      </w:pPr>
      <w:r>
        <w:t>перед которой меня поставит жизнь.</w:t>
      </w:r>
    </w:p>
    <w:p w14:paraId="348DDC1F" w14:textId="77777777" w:rsidR="00B8409E" w:rsidRDefault="00B8409E" w:rsidP="00B8409E">
      <w:pPr>
        <w:jc w:val="center"/>
      </w:pPr>
    </w:p>
    <w:p w14:paraId="414268A1" w14:textId="77777777" w:rsidR="00B8409E" w:rsidRDefault="00B8409E" w:rsidP="00B8409E">
      <w:pPr>
        <w:jc w:val="center"/>
      </w:pPr>
      <w:r>
        <w:t xml:space="preserve">- У меня получится все, </w:t>
      </w:r>
    </w:p>
    <w:p w14:paraId="2BB4BA63" w14:textId="77777777" w:rsidR="00B8409E" w:rsidRDefault="00B8409E" w:rsidP="00B8409E">
      <w:pPr>
        <w:jc w:val="center"/>
      </w:pPr>
      <w:r>
        <w:t>что  мне действительно нужно.</w:t>
      </w:r>
    </w:p>
    <w:p w14:paraId="4F5F2FE5" w14:textId="77777777" w:rsidR="00B8409E" w:rsidRDefault="00B8409E">
      <w:pPr>
        <w:spacing w:before="40"/>
        <w:jc w:val="center"/>
      </w:pPr>
    </w:p>
    <w:p w14:paraId="11BD4C6B" w14:textId="77777777" w:rsidR="00864389" w:rsidRDefault="00864389" w:rsidP="002A6264">
      <w:pPr>
        <w:spacing w:before="40"/>
      </w:pPr>
    </w:p>
    <w:p w14:paraId="262971C0" w14:textId="77777777" w:rsidR="00D60C90" w:rsidRDefault="00647EB5" w:rsidP="00D60C90">
      <w:pPr>
        <w:ind w:firstLine="142"/>
      </w:pPr>
      <w:r>
        <w:pict w14:anchorId="3597FB5D">
          <v:shape id="_x0000_i1076" type="#_x0000_t75" style="width:283pt;height:212pt">
            <v:imagedata r:id="rId74" o:title=""/>
          </v:shape>
        </w:pict>
      </w:r>
    </w:p>
    <w:p w14:paraId="1EFD942A" w14:textId="77777777" w:rsidR="00D60C90" w:rsidRDefault="00D60C90" w:rsidP="00D60C90">
      <w:pPr>
        <w:ind w:firstLine="142"/>
      </w:pPr>
    </w:p>
    <w:p w14:paraId="0129D8B1" w14:textId="77777777" w:rsidR="006F2EE0" w:rsidRDefault="006F2EE0" w:rsidP="006F2EE0">
      <w:pPr>
        <w:ind w:firstLine="720"/>
        <w:jc w:val="both"/>
      </w:pPr>
      <w:r>
        <w:t xml:space="preserve">Врач-психотерапевт </w:t>
      </w:r>
      <w:r>
        <w:rPr>
          <w:b/>
          <w:i/>
          <w:sz w:val="28"/>
          <w:szCs w:val="28"/>
        </w:rPr>
        <w:t>Васютин А.М</w:t>
      </w:r>
      <w:r>
        <w:t xml:space="preserve">. </w:t>
      </w:r>
    </w:p>
    <w:p w14:paraId="3D6AB214" w14:textId="77777777" w:rsidR="006F2EE0" w:rsidRDefault="006F2EE0" w:rsidP="006F2EE0">
      <w:pPr>
        <w:ind w:firstLine="720"/>
        <w:jc w:val="both"/>
      </w:pPr>
    </w:p>
    <w:p w14:paraId="413E7073" w14:textId="77777777" w:rsidR="006F2EE0" w:rsidRDefault="006F2EE0" w:rsidP="006F2EE0">
      <w:pPr>
        <w:jc w:val="both"/>
        <w:rPr>
          <w:b/>
        </w:rPr>
      </w:pPr>
      <w:r>
        <w:t xml:space="preserve">предлагает пройти курс </w:t>
      </w:r>
      <w:r>
        <w:rPr>
          <w:b/>
        </w:rPr>
        <w:t>ПСИХОЛОГИЧЕСКОЙ СТАБИЛИЗАЦИИ ЛИЧНОСТИ</w:t>
      </w:r>
    </w:p>
    <w:p w14:paraId="136CC026" w14:textId="77777777" w:rsidR="006F2EE0" w:rsidRDefault="006F2EE0" w:rsidP="006F2EE0">
      <w:pPr>
        <w:jc w:val="both"/>
      </w:pPr>
      <w:r>
        <w:t>при помощи самых современных западных психотер</w:t>
      </w:r>
      <w:r>
        <w:t>а</w:t>
      </w:r>
      <w:r>
        <w:t>певтических техник нового поколения (</w:t>
      </w:r>
      <w:proofErr w:type="spellStart"/>
      <w:r>
        <w:rPr>
          <w:b/>
          <w:bCs/>
        </w:rPr>
        <w:t>Эриксониа</w:t>
      </w:r>
      <w:r>
        <w:rPr>
          <w:b/>
          <w:bCs/>
        </w:rPr>
        <w:t>н</w:t>
      </w:r>
      <w:r>
        <w:rPr>
          <w:b/>
          <w:bCs/>
        </w:rPr>
        <w:t>ский</w:t>
      </w:r>
      <w:proofErr w:type="spellEnd"/>
      <w:r>
        <w:rPr>
          <w:b/>
          <w:bCs/>
        </w:rPr>
        <w:t xml:space="preserve"> гипноз, Символдрама, «Машина времени», </w:t>
      </w:r>
      <w:proofErr w:type="spellStart"/>
      <w:r>
        <w:rPr>
          <w:b/>
          <w:bCs/>
        </w:rPr>
        <w:t>Нейро</w:t>
      </w:r>
      <w:proofErr w:type="spellEnd"/>
      <w:r>
        <w:rPr>
          <w:b/>
          <w:bCs/>
        </w:rPr>
        <w:t xml:space="preserve"> - лингвистическое программирование, </w:t>
      </w:r>
      <w:proofErr w:type="spellStart"/>
      <w:r>
        <w:rPr>
          <w:b/>
          <w:bCs/>
        </w:rPr>
        <w:t>Пс</w:t>
      </w:r>
      <w:r>
        <w:rPr>
          <w:b/>
          <w:bCs/>
        </w:rPr>
        <w:t>и</w:t>
      </w:r>
      <w:r>
        <w:rPr>
          <w:b/>
          <w:bCs/>
        </w:rPr>
        <w:t>хосинтез</w:t>
      </w:r>
      <w:proofErr w:type="spellEnd"/>
      <w:r>
        <w:rPr>
          <w:b/>
          <w:bCs/>
        </w:rPr>
        <w:t>,  Терапевтические метафоры</w:t>
      </w:r>
      <w:r>
        <w:t>).</w:t>
      </w:r>
    </w:p>
    <w:p w14:paraId="4E143983" w14:textId="77777777" w:rsidR="006F2EE0" w:rsidRDefault="006F2EE0" w:rsidP="006F2EE0">
      <w:pPr>
        <w:ind w:firstLine="720"/>
        <w:jc w:val="both"/>
      </w:pPr>
      <w: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14:paraId="78EF29E8" w14:textId="77777777" w:rsidR="006F2EE0" w:rsidRDefault="006F2EE0" w:rsidP="006F2EE0">
      <w:pPr>
        <w:ind w:firstLine="720"/>
        <w:jc w:val="both"/>
      </w:pPr>
      <w:r>
        <w:t>Современное лекарственное лечение в БОЛ</w:t>
      </w:r>
      <w:r>
        <w:t>Ь</w:t>
      </w:r>
      <w:r>
        <w:t>ШИНСТВЕ случаев только снимает симптомы боле</w:t>
      </w:r>
      <w:r>
        <w:t>з</w:t>
      </w:r>
      <w:r>
        <w:t>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14:paraId="0A27A8E3" w14:textId="77777777" w:rsidR="006F2EE0" w:rsidRDefault="006F2EE0" w:rsidP="006F2EE0">
      <w:pPr>
        <w:ind w:firstLine="720"/>
        <w:jc w:val="both"/>
      </w:pPr>
      <w:r>
        <w:t xml:space="preserve">Известно, что мы не можем изменить свое прошлое. Но изменить свое </w:t>
      </w:r>
      <w:r>
        <w:rPr>
          <w:b/>
          <w:bCs/>
        </w:rPr>
        <w:t>отношение</w:t>
      </w:r>
      <w: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14:paraId="2E86CCD4" w14:textId="77777777" w:rsidR="006F2EE0" w:rsidRDefault="006F2EE0" w:rsidP="006F2EE0">
      <w:pPr>
        <w:tabs>
          <w:tab w:val="left" w:pos="360"/>
        </w:tabs>
        <w:jc w:val="both"/>
      </w:pPr>
      <w:r>
        <w:tab/>
      </w:r>
    </w:p>
    <w:p w14:paraId="046CBBFC" w14:textId="77777777" w:rsidR="006F2EE0" w:rsidRDefault="006F2EE0" w:rsidP="006F2EE0">
      <w:pPr>
        <w:tabs>
          <w:tab w:val="left" w:pos="360"/>
        </w:tabs>
        <w:jc w:val="both"/>
      </w:pPr>
      <w:r>
        <w:tab/>
      </w:r>
      <w:r>
        <w:rPr>
          <w:b/>
        </w:rPr>
        <w:t>Краткосрочная программа</w:t>
      </w:r>
      <w:r>
        <w:t xml:space="preserve"> (10-15 сеансов) </w:t>
      </w:r>
      <w:r>
        <w:rPr>
          <w:bCs/>
        </w:rPr>
        <w:t>по</w:t>
      </w:r>
      <w:r>
        <w:rPr>
          <w:bCs/>
        </w:rPr>
        <w:t>з</w:t>
      </w:r>
      <w:r>
        <w:rPr>
          <w:bCs/>
        </w:rPr>
        <w:t>воляет освободиться от отрицательных эмоций св</w:t>
      </w:r>
      <w:r>
        <w:rPr>
          <w:bCs/>
        </w:rPr>
        <w:t>я</w:t>
      </w:r>
      <w:r>
        <w:rPr>
          <w:bCs/>
        </w:rPr>
        <w:t>занных с потерями</w:t>
      </w:r>
      <w:r>
        <w:t xml:space="preserve"> (близких людей, социального п</w:t>
      </w:r>
      <w:r>
        <w:t>о</w:t>
      </w:r>
      <w:r>
        <w:t>ложения, материальными потерями, горем). Данная программа также эффективна</w:t>
      </w:r>
      <w:r>
        <w:rPr>
          <w:b/>
          <w:bCs/>
        </w:rPr>
        <w:t xml:space="preserve"> </w:t>
      </w:r>
      <w:r>
        <w:t xml:space="preserve">при: </w:t>
      </w:r>
    </w:p>
    <w:p w14:paraId="5A74534A" w14:textId="77777777" w:rsidR="006F2EE0" w:rsidRDefault="006F2EE0" w:rsidP="006F2EE0">
      <w:pPr>
        <w:tabs>
          <w:tab w:val="left" w:pos="360"/>
        </w:tabs>
        <w:jc w:val="both"/>
        <w:rPr>
          <w:b/>
          <w:bCs/>
        </w:rPr>
      </w:pPr>
      <w:r>
        <w:t xml:space="preserve">- </w:t>
      </w:r>
      <w:r>
        <w:rPr>
          <w:b/>
          <w:bCs/>
        </w:rPr>
        <w:t xml:space="preserve">неврастении, </w:t>
      </w:r>
    </w:p>
    <w:p w14:paraId="3BAC262F" w14:textId="77777777" w:rsidR="006F2EE0" w:rsidRDefault="006F2EE0" w:rsidP="006F2EE0">
      <w:pPr>
        <w:tabs>
          <w:tab w:val="left" w:pos="360"/>
        </w:tabs>
        <w:jc w:val="both"/>
        <w:rPr>
          <w:b/>
          <w:bCs/>
        </w:rPr>
      </w:pPr>
      <w:r>
        <w:rPr>
          <w:b/>
          <w:bCs/>
        </w:rPr>
        <w:t xml:space="preserve">- вегето-сосудистой дистонии, </w:t>
      </w:r>
    </w:p>
    <w:p w14:paraId="5641ACEB" w14:textId="77777777" w:rsidR="006F2EE0" w:rsidRDefault="006F2EE0" w:rsidP="006F2EE0">
      <w:pPr>
        <w:tabs>
          <w:tab w:val="left" w:pos="360"/>
        </w:tabs>
        <w:jc w:val="both"/>
        <w:rPr>
          <w:b/>
          <w:bCs/>
        </w:rPr>
      </w:pPr>
      <w:r>
        <w:rPr>
          <w:b/>
          <w:bCs/>
        </w:rPr>
        <w:t xml:space="preserve">- головных болях различной этиологии, </w:t>
      </w:r>
    </w:p>
    <w:p w14:paraId="30939707" w14:textId="77777777" w:rsidR="006F2EE0" w:rsidRDefault="006F2EE0" w:rsidP="006F2EE0">
      <w:pPr>
        <w:tabs>
          <w:tab w:val="left" w:pos="360"/>
        </w:tabs>
        <w:jc w:val="both"/>
        <w:rPr>
          <w:b/>
          <w:bCs/>
        </w:rPr>
      </w:pPr>
      <w:r>
        <w:rPr>
          <w:b/>
          <w:bCs/>
        </w:rPr>
        <w:t>-</w:t>
      </w:r>
      <w:r>
        <w:t xml:space="preserve"> </w:t>
      </w:r>
      <w:r>
        <w:rPr>
          <w:b/>
        </w:rPr>
        <w:t>страхах  и  тревожно - депрессивных явлениях</w:t>
      </w:r>
      <w:r>
        <w:rPr>
          <w:b/>
          <w:bCs/>
        </w:rPr>
        <w:t xml:space="preserve">, </w:t>
      </w:r>
    </w:p>
    <w:p w14:paraId="2915B159" w14:textId="77777777" w:rsidR="006F2EE0" w:rsidRDefault="006F2EE0" w:rsidP="006F2EE0">
      <w:pPr>
        <w:tabs>
          <w:tab w:val="left" w:pos="360"/>
        </w:tabs>
        <w:jc w:val="both"/>
        <w:rPr>
          <w:b/>
          <w:bCs/>
        </w:rPr>
      </w:pPr>
      <w:r>
        <w:rPr>
          <w:b/>
          <w:bCs/>
        </w:rPr>
        <w:t xml:space="preserve">- </w:t>
      </w:r>
      <w:proofErr w:type="spellStart"/>
      <w:r>
        <w:rPr>
          <w:b/>
          <w:bCs/>
        </w:rPr>
        <w:t>энурезе</w:t>
      </w:r>
      <w:proofErr w:type="spellEnd"/>
      <w:r>
        <w:rPr>
          <w:b/>
          <w:bCs/>
        </w:rPr>
        <w:t xml:space="preserve">, </w:t>
      </w:r>
    </w:p>
    <w:p w14:paraId="404179F3" w14:textId="77777777" w:rsidR="006F2EE0" w:rsidRDefault="006F2EE0" w:rsidP="006F2EE0">
      <w:pPr>
        <w:tabs>
          <w:tab w:val="left" w:pos="360"/>
        </w:tabs>
        <w:jc w:val="both"/>
        <w:rPr>
          <w:b/>
          <w:bCs/>
        </w:rPr>
      </w:pPr>
      <w:r>
        <w:rPr>
          <w:b/>
          <w:bCs/>
        </w:rPr>
        <w:t>- сексуальных проблемах,</w:t>
      </w:r>
    </w:p>
    <w:p w14:paraId="2AF03838" w14:textId="77777777" w:rsidR="006F2EE0" w:rsidRDefault="006F2EE0" w:rsidP="006F2EE0">
      <w:pPr>
        <w:tabs>
          <w:tab w:val="left" w:pos="360"/>
        </w:tabs>
        <w:jc w:val="both"/>
        <w:rPr>
          <w:b/>
          <w:bCs/>
        </w:rPr>
      </w:pPr>
      <w:r>
        <w:rPr>
          <w:b/>
          <w:bCs/>
        </w:rPr>
        <w:t>- климактерических нарушениях,</w:t>
      </w:r>
    </w:p>
    <w:p w14:paraId="5CA9871F" w14:textId="77777777" w:rsidR="006F2EE0" w:rsidRDefault="006F2EE0" w:rsidP="006F2EE0">
      <w:pPr>
        <w:tabs>
          <w:tab w:val="left" w:pos="360"/>
        </w:tabs>
        <w:jc w:val="both"/>
      </w:pPr>
      <w:r>
        <w:rPr>
          <w:b/>
          <w:bCs/>
        </w:rPr>
        <w:t>- семейных и личностных проблемах и многих др</w:t>
      </w:r>
      <w:r>
        <w:rPr>
          <w:b/>
          <w:bCs/>
        </w:rPr>
        <w:t>у</w:t>
      </w:r>
      <w:r>
        <w:rPr>
          <w:b/>
          <w:bCs/>
        </w:rPr>
        <w:t>гих заболеваниях.</w:t>
      </w:r>
    </w:p>
    <w:p w14:paraId="6EB194BD" w14:textId="77777777" w:rsidR="006F2EE0" w:rsidRDefault="006F2EE0" w:rsidP="006F2EE0">
      <w:pPr>
        <w:ind w:firstLine="720"/>
        <w:jc w:val="both"/>
      </w:pPr>
      <w:r>
        <w:rPr>
          <w:b/>
        </w:rPr>
        <w:t>Долговременная программа</w:t>
      </w:r>
      <w:r>
        <w:t xml:space="preserve"> направлена на изменение ошибок воспитания и отклонений в псих</w:t>
      </w:r>
      <w:r>
        <w:t>о</w:t>
      </w:r>
      <w:r>
        <w:t>логическом развитии, начавшихся из-за страхов и г</w:t>
      </w:r>
      <w:r>
        <w:t>о</w:t>
      </w:r>
      <w:r>
        <w:t>ря, происшедших в раннем детстве. Специальные те</w:t>
      </w:r>
      <w:r>
        <w:t>х</w:t>
      </w:r>
      <w:r>
        <w:t>ники позволяют проникнуть в психологическое пр</w:t>
      </w:r>
      <w:r>
        <w:t>о</w:t>
      </w:r>
      <w:r>
        <w:t xml:space="preserve">шлое человека и подсечь  «корни» болезней. </w:t>
      </w:r>
    </w:p>
    <w:p w14:paraId="2DA406C1" w14:textId="77777777" w:rsidR="006F2EE0" w:rsidRDefault="006F2EE0" w:rsidP="006F2EE0">
      <w:pPr>
        <w:ind w:firstLine="720"/>
        <w:jc w:val="both"/>
      </w:pPr>
      <w:r>
        <w:t>И та линия судьбы, которая появилась на осн</w:t>
      </w:r>
      <w:r>
        <w:t>о</w:t>
      </w:r>
      <w:r>
        <w:t>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w:t>
      </w:r>
      <w:r>
        <w:t>о</w:t>
      </w:r>
      <w:r>
        <w:t>гических и физических страданий в настоящем.</w:t>
      </w:r>
    </w:p>
    <w:p w14:paraId="08A3E9C4" w14:textId="77777777" w:rsidR="006F2EE0" w:rsidRDefault="006F2EE0" w:rsidP="006F2EE0">
      <w:pPr>
        <w:ind w:firstLine="720"/>
        <w:jc w:val="both"/>
      </w:pPr>
      <w:r>
        <w:tab/>
        <w:t>На втором этапе долговременной пр</w:t>
      </w:r>
      <w:r>
        <w:t>о</w:t>
      </w:r>
      <w:r>
        <w:t>граммы производится конструирование психологич</w:t>
      </w:r>
      <w:r>
        <w:t>е</w:t>
      </w:r>
      <w:r>
        <w:t>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w:t>
      </w:r>
      <w:r>
        <w:t>ф</w:t>
      </w:r>
      <w:r>
        <w:t>фективна при:</w:t>
      </w:r>
    </w:p>
    <w:p w14:paraId="134BBAE7" w14:textId="77777777" w:rsidR="006F2EE0" w:rsidRDefault="006F2EE0" w:rsidP="006F2EE0">
      <w:pPr>
        <w:tabs>
          <w:tab w:val="left" w:pos="360"/>
        </w:tabs>
        <w:jc w:val="both"/>
        <w:rPr>
          <w:b/>
          <w:bCs/>
        </w:rPr>
      </w:pPr>
      <w:r>
        <w:rPr>
          <w:b/>
          <w:bCs/>
        </w:rPr>
        <w:t xml:space="preserve">-неврозе навязчивых состояний, </w:t>
      </w:r>
    </w:p>
    <w:p w14:paraId="5B4DFA52" w14:textId="77777777" w:rsidR="006F2EE0" w:rsidRDefault="006F2EE0" w:rsidP="006F2EE0">
      <w:pPr>
        <w:tabs>
          <w:tab w:val="left" w:pos="360"/>
        </w:tabs>
        <w:jc w:val="both"/>
      </w:pPr>
      <w:r>
        <w:rPr>
          <w:b/>
          <w:bCs/>
        </w:rPr>
        <w:t>-</w:t>
      </w:r>
      <w:proofErr w:type="spellStart"/>
      <w:r>
        <w:rPr>
          <w:b/>
          <w:bCs/>
        </w:rPr>
        <w:t>астено</w:t>
      </w:r>
      <w:proofErr w:type="spellEnd"/>
      <w:r>
        <w:rPr>
          <w:b/>
          <w:bCs/>
        </w:rPr>
        <w:t>-депрессивных состояниях</w:t>
      </w:r>
      <w:r>
        <w:t xml:space="preserve">, </w:t>
      </w:r>
    </w:p>
    <w:p w14:paraId="598903CA" w14:textId="77777777" w:rsidR="006F2EE0" w:rsidRDefault="006F2EE0" w:rsidP="006F2EE0">
      <w:pPr>
        <w:tabs>
          <w:tab w:val="left" w:pos="360"/>
        </w:tabs>
      </w:pPr>
      <w:r>
        <w:t xml:space="preserve">-первых признаках </w:t>
      </w:r>
      <w:r>
        <w:rPr>
          <w:b/>
        </w:rPr>
        <w:t>ш</w:t>
      </w:r>
      <w:r>
        <w:rPr>
          <w:b/>
          <w:bCs/>
        </w:rPr>
        <w:t>изофренических расстройств</w:t>
      </w:r>
      <w:r>
        <w:t xml:space="preserve">, </w:t>
      </w:r>
    </w:p>
    <w:p w14:paraId="78633AB7" w14:textId="77777777" w:rsidR="006F2EE0" w:rsidRDefault="006F2EE0" w:rsidP="006F2EE0">
      <w:pPr>
        <w:tabs>
          <w:tab w:val="left" w:pos="360"/>
        </w:tabs>
        <w:jc w:val="both"/>
        <w:rPr>
          <w:b/>
          <w:bCs/>
        </w:rPr>
      </w:pPr>
      <w:r>
        <w:t>-</w:t>
      </w:r>
      <w:r>
        <w:rPr>
          <w:b/>
          <w:bCs/>
        </w:rPr>
        <w:t xml:space="preserve">бронхиальной астме, </w:t>
      </w:r>
    </w:p>
    <w:p w14:paraId="11D0729F" w14:textId="77777777" w:rsidR="006F2EE0" w:rsidRDefault="006F2EE0" w:rsidP="006F2EE0">
      <w:pPr>
        <w:tabs>
          <w:tab w:val="left" w:pos="360"/>
        </w:tabs>
        <w:jc w:val="both"/>
        <w:rPr>
          <w:b/>
          <w:bCs/>
        </w:rPr>
      </w:pPr>
      <w:r>
        <w:rPr>
          <w:b/>
          <w:bCs/>
        </w:rPr>
        <w:t xml:space="preserve">-гипертонической болезни, </w:t>
      </w:r>
    </w:p>
    <w:p w14:paraId="04CA0639" w14:textId="77777777" w:rsidR="006F2EE0" w:rsidRDefault="006F2EE0" w:rsidP="006F2EE0">
      <w:pPr>
        <w:tabs>
          <w:tab w:val="left" w:pos="360"/>
        </w:tabs>
        <w:jc w:val="both"/>
        <w:rPr>
          <w:b/>
          <w:bCs/>
        </w:rPr>
      </w:pPr>
      <w:r>
        <w:rPr>
          <w:b/>
          <w:bCs/>
        </w:rPr>
        <w:t xml:space="preserve">-стенокардии, </w:t>
      </w:r>
    </w:p>
    <w:p w14:paraId="555D5E9F" w14:textId="77777777" w:rsidR="006F2EE0" w:rsidRDefault="006F2EE0" w:rsidP="006F2EE0">
      <w:pPr>
        <w:tabs>
          <w:tab w:val="left" w:pos="360"/>
        </w:tabs>
        <w:jc w:val="both"/>
      </w:pPr>
      <w:r>
        <w:rPr>
          <w:b/>
          <w:bCs/>
        </w:rPr>
        <w:t>-язвенной болезни</w:t>
      </w:r>
      <w:r>
        <w:t xml:space="preserve">, </w:t>
      </w:r>
    </w:p>
    <w:p w14:paraId="7A03D027" w14:textId="77777777" w:rsidR="006F2EE0" w:rsidRDefault="006F2EE0" w:rsidP="006F2EE0">
      <w:pPr>
        <w:tabs>
          <w:tab w:val="left" w:pos="360"/>
        </w:tabs>
        <w:jc w:val="both"/>
        <w:rPr>
          <w:b/>
          <w:bCs/>
        </w:rPr>
      </w:pPr>
      <w:r>
        <w:t>-</w:t>
      </w:r>
      <w:r>
        <w:rPr>
          <w:b/>
          <w:bCs/>
        </w:rPr>
        <w:t>кожных и аллергических</w:t>
      </w:r>
      <w:r>
        <w:t xml:space="preserve"> </w:t>
      </w:r>
      <w:r>
        <w:rPr>
          <w:b/>
          <w:bCs/>
        </w:rPr>
        <w:t>заболеваниях</w:t>
      </w:r>
    </w:p>
    <w:p w14:paraId="7F555290" w14:textId="77777777" w:rsidR="006F2EE0" w:rsidRDefault="006F2EE0" w:rsidP="006F2EE0">
      <w:pPr>
        <w:tabs>
          <w:tab w:val="left" w:pos="360"/>
        </w:tabs>
        <w:jc w:val="both"/>
      </w:pPr>
      <w:r>
        <w:rPr>
          <w:b/>
          <w:bCs/>
        </w:rPr>
        <w:t xml:space="preserve">-и многих других </w:t>
      </w:r>
      <w:proofErr w:type="spellStart"/>
      <w:r>
        <w:rPr>
          <w:b/>
          <w:bCs/>
        </w:rPr>
        <w:t>психосоматозах</w:t>
      </w:r>
      <w:proofErr w:type="spellEnd"/>
      <w:r>
        <w:rPr>
          <w:b/>
          <w:bCs/>
        </w:rPr>
        <w:t>.</w:t>
      </w:r>
    </w:p>
    <w:p w14:paraId="074D5BD2" w14:textId="77777777" w:rsidR="006F2EE0" w:rsidRDefault="006F2EE0" w:rsidP="006F2EE0">
      <w:pPr>
        <w:pStyle w:val="affc"/>
        <w:ind w:left="283" w:firstLine="425"/>
        <w:jc w:val="both"/>
        <w:rPr>
          <w:sz w:val="32"/>
        </w:rPr>
      </w:pPr>
      <w:r>
        <w:t>Психотерапевтические техники нового покол</w:t>
      </w:r>
      <w:r>
        <w:t>е</w:t>
      </w:r>
      <w:r>
        <w:t>ния позволяют фундаментально перестроить пс</w:t>
      </w:r>
      <w:r>
        <w:t>и</w:t>
      </w:r>
      <w:r>
        <w:t>хику, изменить базовые психологические устано</w:t>
      </w:r>
      <w:r>
        <w:t>в</w:t>
      </w:r>
      <w:r>
        <w:t>ки, влияющие на настроение, самочувствие и стр</w:t>
      </w:r>
      <w:r>
        <w:t>а</w:t>
      </w:r>
      <w:r>
        <w:t>тегию принятия решений и делания выборов. В р</w:t>
      </w:r>
      <w:r>
        <w:t>е</w:t>
      </w:r>
      <w:r>
        <w:t>зультате у человека меняется судьба!</w:t>
      </w:r>
    </w:p>
    <w:p w14:paraId="3DC8445B" w14:textId="77777777" w:rsidR="006F2EE0" w:rsidRDefault="006F2EE0" w:rsidP="006F2EE0">
      <w:pPr>
        <w:ind w:firstLine="720"/>
        <w:jc w:val="both"/>
      </w:pPr>
    </w:p>
    <w:p w14:paraId="46F33252" w14:textId="77777777" w:rsidR="006F2EE0" w:rsidRDefault="006F2EE0" w:rsidP="006F2EE0">
      <w:pPr>
        <w:widowControl w:val="0"/>
        <w:spacing w:before="60" w:after="60"/>
        <w:ind w:firstLine="720"/>
        <w:jc w:val="both"/>
      </w:pPr>
    </w:p>
    <w:p w14:paraId="7ADE56C4" w14:textId="77777777" w:rsidR="006F2EE0" w:rsidRDefault="006F2EE0" w:rsidP="006F2EE0">
      <w:pPr>
        <w:spacing w:before="40"/>
      </w:pPr>
      <w:r>
        <w:t>Описание индивидуальных сеансов врача – психот</w:t>
      </w:r>
      <w:r>
        <w:t>е</w:t>
      </w:r>
      <w:r>
        <w:t>рапевта Васютина А.М.</w:t>
      </w:r>
    </w:p>
    <w:p w14:paraId="3EB39B62" w14:textId="77777777" w:rsidR="006F2EE0" w:rsidRDefault="006F2EE0" w:rsidP="006F2EE0">
      <w:pPr>
        <w:spacing w:before="40"/>
      </w:pPr>
    </w:p>
    <w:p w14:paraId="0B5CD3F3" w14:textId="77777777" w:rsidR="006F2EE0" w:rsidRDefault="006F2EE0" w:rsidP="006F2EE0">
      <w:pPr>
        <w:spacing w:before="40"/>
        <w:ind w:firstLine="720"/>
      </w:pPr>
      <w:r>
        <w:t>При первом посещении я провожу углубле</w:t>
      </w:r>
      <w:r>
        <w:t>н</w:t>
      </w:r>
      <w:r>
        <w:t>ный опрос пациента и тестирование специально для этого разработанным проективным тестом. Если в р</w:t>
      </w:r>
      <w:r>
        <w:t>е</w:t>
      </w:r>
      <w:r>
        <w:t>зультате мне становятся понятны причины появления заболевания у данного человека, то я создаю предв</w:t>
      </w:r>
      <w:r>
        <w:t>а</w:t>
      </w:r>
      <w:r>
        <w:t>рительный план лечения и объясняю пациенту – что и как я буду делать. И если пациент соглашается с этим планом, то я начинаю курс коррекции.</w:t>
      </w:r>
    </w:p>
    <w:p w14:paraId="033BC07C" w14:textId="77777777" w:rsidR="006F2EE0" w:rsidRDefault="006F2EE0" w:rsidP="006F2EE0">
      <w:pPr>
        <w:spacing w:before="40"/>
        <w:ind w:firstLine="720"/>
      </w:pPr>
      <w:r>
        <w:t>Каждый сеанс психотерапии я начинаю с опр</w:t>
      </w:r>
      <w:r>
        <w:t>о</w:t>
      </w:r>
      <w:r>
        <w:t xml:space="preserve">са пациента о его состоянии. В это время работа идет на основе </w:t>
      </w:r>
      <w:proofErr w:type="spellStart"/>
      <w:r>
        <w:t>логотерапии</w:t>
      </w:r>
      <w:proofErr w:type="spellEnd"/>
      <w:r>
        <w:t xml:space="preserve"> по </w:t>
      </w:r>
      <w:proofErr w:type="spellStart"/>
      <w:r>
        <w:t>В.Франкл</w:t>
      </w:r>
      <w:proofErr w:type="spellEnd"/>
      <w:r>
        <w:t xml:space="preserve">, рациональной психотерапии и Сократовского диалога. </w:t>
      </w:r>
    </w:p>
    <w:p w14:paraId="26541929" w14:textId="77777777" w:rsidR="006F2EE0" w:rsidRDefault="006F2EE0" w:rsidP="006F2EE0">
      <w:pPr>
        <w:spacing w:before="40"/>
        <w:ind w:firstLine="720"/>
      </w:pPr>
      <w:r>
        <w:t>Затем я провожу специальный сеанс коррекции проблем пациента на подсознательном уровне. Введ</w:t>
      </w:r>
      <w:r>
        <w:t>е</w:t>
      </w:r>
      <w:r>
        <w:t xml:space="preserve">ние в </w:t>
      </w:r>
      <w:proofErr w:type="spellStart"/>
      <w:r>
        <w:t>трансовое</w:t>
      </w:r>
      <w:proofErr w:type="spellEnd"/>
      <w:r>
        <w:t xml:space="preserve"> состояние, в котором проводится да</w:t>
      </w:r>
      <w:r>
        <w:t>н</w:t>
      </w:r>
      <w:r>
        <w:t>ная коррекция, я провожу в рамках официального наведения гипноза. Я прошу своих пациентов лечь, закрыть глаза и расслабиться. После этого я произн</w:t>
      </w:r>
      <w:r>
        <w:t>о</w:t>
      </w:r>
      <w:r>
        <w:t>шу формулу введения в гипноз, в результате которой пациент входит в ту или иную степень транса.</w:t>
      </w:r>
    </w:p>
    <w:p w14:paraId="0355F1A6" w14:textId="77777777" w:rsidR="006F2EE0" w:rsidRDefault="006F2EE0" w:rsidP="006F2EE0">
      <w:pPr>
        <w:spacing w:before="40"/>
        <w:ind w:firstLine="720"/>
      </w:pPr>
      <w:r>
        <w:t>В этом состоянии я провожу лечение  внушен</w:t>
      </w:r>
      <w:r>
        <w:t>и</w:t>
      </w:r>
      <w:r>
        <w:t xml:space="preserve">ем при помощи </w:t>
      </w:r>
      <w:proofErr w:type="spellStart"/>
      <w:r>
        <w:t>эриксоновских</w:t>
      </w:r>
      <w:proofErr w:type="spellEnd"/>
      <w:r>
        <w:t xml:space="preserve"> подходов, авторскими техниками </w:t>
      </w:r>
      <w:proofErr w:type="spellStart"/>
      <w:r>
        <w:t>нейро</w:t>
      </w:r>
      <w:proofErr w:type="spellEnd"/>
      <w:r>
        <w:t xml:space="preserve"> - лингвистического программиров</w:t>
      </w:r>
      <w:r>
        <w:t>а</w:t>
      </w:r>
      <w:r>
        <w:t xml:space="preserve">ния , терапевтическими метафорами, </w:t>
      </w:r>
      <w:proofErr w:type="spellStart"/>
      <w:r>
        <w:t>символдрамой</w:t>
      </w:r>
      <w:proofErr w:type="spellEnd"/>
      <w:r>
        <w:t xml:space="preserve"> и элементами </w:t>
      </w:r>
      <w:proofErr w:type="spellStart"/>
      <w:r>
        <w:t>психосинтеза</w:t>
      </w:r>
      <w:proofErr w:type="spellEnd"/>
      <w:r>
        <w:t>.  И через это выполняю краткосрочную или долговременную программы из Курса психологической стабилизации личности.</w:t>
      </w:r>
    </w:p>
    <w:p w14:paraId="132416D1" w14:textId="77777777" w:rsidR="006F2EE0" w:rsidRDefault="006F2EE0" w:rsidP="006F2EE0">
      <w:pPr>
        <w:jc w:val="both"/>
        <w:rPr>
          <w:b/>
          <w:u w:val="single"/>
        </w:rPr>
      </w:pPr>
      <w:r>
        <w:rPr>
          <w:b/>
          <w:u w:val="single"/>
        </w:rPr>
        <w:t xml:space="preserve"> </w:t>
      </w:r>
    </w:p>
    <w:p w14:paraId="6A8C1B87" w14:textId="77777777" w:rsidR="006F2EE0" w:rsidRDefault="006F2EE0" w:rsidP="006F2EE0">
      <w:pPr>
        <w:jc w:val="both"/>
        <w:rPr>
          <w:b/>
          <w:u w:val="single"/>
        </w:rPr>
      </w:pPr>
      <w:r>
        <w:rPr>
          <w:b/>
          <w:u w:val="single"/>
        </w:rPr>
        <w:t>«Волшебный магазин доктора Васютина»</w:t>
      </w:r>
    </w:p>
    <w:p w14:paraId="1C08EE73" w14:textId="77777777" w:rsidR="006F2EE0" w:rsidRDefault="006F2EE0" w:rsidP="006F2EE0">
      <w:pPr>
        <w:jc w:val="both"/>
      </w:pPr>
    </w:p>
    <w:p w14:paraId="1DB0748A" w14:textId="77777777" w:rsidR="006F2EE0" w:rsidRDefault="006F2EE0" w:rsidP="006F2EE0">
      <w:pPr>
        <w:spacing w:before="40"/>
        <w:ind w:firstLine="720"/>
        <w:jc w:val="both"/>
      </w:pPr>
      <w: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w:t>
      </w:r>
      <w:r>
        <w:t>и</w:t>
      </w:r>
      <w:r>
        <w:t>тельности к психотравмирующим воздействиям. Баз</w:t>
      </w:r>
      <w:r>
        <w:t>о</w:t>
      </w:r>
      <w:r>
        <w:t>вым положением  курса является концепция разумного эгоизма, разработанная на основе максим Иисуса Хр</w:t>
      </w:r>
      <w:r>
        <w:t>и</w:t>
      </w:r>
      <w:r>
        <w:t>ста.</w:t>
      </w:r>
    </w:p>
    <w:p w14:paraId="1573A5E8" w14:textId="77777777" w:rsidR="006F2EE0" w:rsidRDefault="006F2EE0" w:rsidP="006F2EE0">
      <w:pPr>
        <w:spacing w:before="40" w:after="40"/>
        <w:ind w:firstLine="720"/>
        <w:jc w:val="both"/>
      </w:pPr>
      <w:r>
        <w:t>Смысл этого курса - ломка всех неадекватных представлений, которыми человек нагружается в теч</w:t>
      </w:r>
      <w:r>
        <w:t>е</w:t>
      </w:r>
      <w:r>
        <w:t>нии жизни, освобождение от ограничивающих убе</w:t>
      </w:r>
      <w:r>
        <w:t>ж</w:t>
      </w:r>
      <w:r>
        <w:t xml:space="preserve">дений, которые мешали личности </w:t>
      </w:r>
      <w:proofErr w:type="spellStart"/>
      <w:r>
        <w:t>самореализовыват</w:t>
      </w:r>
      <w:r>
        <w:t>ь</w:t>
      </w:r>
      <w:r>
        <w:t>ся</w:t>
      </w:r>
      <w:proofErr w:type="spellEnd"/>
      <w:r>
        <w:t xml:space="preserve"> и таким образом </w:t>
      </w:r>
      <w:proofErr w:type="spellStart"/>
      <w:r>
        <w:t>невротизировали</w:t>
      </w:r>
      <w:proofErr w:type="spellEnd"/>
      <w:r>
        <w:t xml:space="preserve"> его. </w:t>
      </w:r>
    </w:p>
    <w:p w14:paraId="10B06B9C" w14:textId="77777777" w:rsidR="006F2EE0" w:rsidRDefault="006F2EE0" w:rsidP="006F2EE0">
      <w:pPr>
        <w:numPr>
          <w:ilvl w:val="12"/>
          <w:numId w:val="0"/>
        </w:numPr>
        <w:suppressLineNumbers/>
        <w:spacing w:before="40"/>
        <w:ind w:firstLine="720"/>
        <w:jc w:val="both"/>
      </w:pPr>
      <w:r>
        <w:t>В результате он начинает видеть мир таким, к</w:t>
      </w:r>
      <w:r>
        <w:t>а</w:t>
      </w:r>
      <w:r>
        <w:t>ков он есть, видеть взаимоотношения между людьми не такими, какими хочется, а такими, каковы они есть на самом деле. И на основе этих знаний он может п</w:t>
      </w:r>
      <w:r>
        <w:t>о</w:t>
      </w:r>
      <w:r>
        <w:t>строить новые, более адекватные отношения с окр</w:t>
      </w:r>
      <w:r>
        <w:t>у</w:t>
      </w:r>
      <w:r>
        <w:t>жающим миром.</w:t>
      </w:r>
    </w:p>
    <w:p w14:paraId="5B1CE73C" w14:textId="77777777" w:rsidR="006F2EE0" w:rsidRDefault="006F2EE0" w:rsidP="006F2EE0">
      <w:pPr>
        <w:numPr>
          <w:ilvl w:val="12"/>
          <w:numId w:val="0"/>
        </w:numPr>
        <w:suppressLineNumbers/>
        <w:spacing w:before="40"/>
        <w:ind w:firstLine="720"/>
        <w:jc w:val="both"/>
      </w:pPr>
      <w:r>
        <w:t>Программа занятий построена по принципу р</w:t>
      </w:r>
      <w:r>
        <w:t>а</w:t>
      </w:r>
      <w:r>
        <w:t xml:space="preserve">боты с дзен - </w:t>
      </w:r>
      <w:proofErr w:type="spellStart"/>
      <w:r>
        <w:t>коанами</w:t>
      </w:r>
      <w:proofErr w:type="spellEnd"/>
      <w:r>
        <w:t>. Известно, что для того, чтобы их понять, надо выйти за рамки привычных предста</w:t>
      </w:r>
      <w:r>
        <w:t>в</w:t>
      </w:r>
      <w:r>
        <w:t>лений, за рамки дуалистического мира.</w:t>
      </w:r>
    </w:p>
    <w:p w14:paraId="7EDFBF09" w14:textId="77777777" w:rsidR="006F2EE0" w:rsidRDefault="006F2EE0" w:rsidP="006F2EE0">
      <w:pPr>
        <w:numPr>
          <w:ilvl w:val="12"/>
          <w:numId w:val="0"/>
        </w:numPr>
        <w:suppressLineNumbers/>
        <w:spacing w:before="40"/>
        <w:ind w:firstLine="720"/>
        <w:jc w:val="both"/>
      </w:pPr>
      <w:r>
        <w:t>При помощи игровых проективных техник я ломаю стереотипные воззрения таким образом, чтобы человек вынужден был согласиться с этим. И в резул</w:t>
      </w:r>
      <w:r>
        <w:t>ь</w:t>
      </w:r>
      <w:r>
        <w:t>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14:paraId="68B0BF18" w14:textId="77777777" w:rsidR="006F2EE0" w:rsidRDefault="006F2EE0" w:rsidP="006F2EE0">
      <w:pPr>
        <w:numPr>
          <w:ilvl w:val="12"/>
          <w:numId w:val="0"/>
        </w:numPr>
        <w:suppressLineNumbers/>
        <w:spacing w:before="40"/>
        <w:ind w:firstLine="720"/>
        <w:jc w:val="both"/>
      </w:pPr>
      <w:r>
        <w:t>Таким образом, человек переходит от конфро</w:t>
      </w:r>
      <w:r>
        <w:t>н</w:t>
      </w:r>
      <w:r>
        <w:t>тационной психологии к идее сотрудничества с м</w:t>
      </w:r>
      <w:r>
        <w:t>и</w:t>
      </w:r>
      <w:r>
        <w:t>ром. Он переходит от ксенофобии к космополитизму, принимая мир таким, каков он есть, без попыток его насильственного изменения.</w:t>
      </w:r>
    </w:p>
    <w:p w14:paraId="5F9FDB40" w14:textId="77777777" w:rsidR="006F2EE0" w:rsidRDefault="006F2EE0" w:rsidP="006F2EE0">
      <w:pPr>
        <w:ind w:firstLine="720"/>
        <w:jc w:val="both"/>
      </w:pPr>
      <w:r>
        <w:t>Таким образом, это программа психологич</w:t>
      </w:r>
      <w:r>
        <w:t>е</w:t>
      </w:r>
      <w:r>
        <w:t>ского взросления, формирование новой картины мира, нового алгоритма взаимоотношений с миром, расш</w:t>
      </w:r>
      <w:r>
        <w:t>и</w:t>
      </w:r>
      <w:r>
        <w:t>рения мировоззрения, ломки догм, стереотипов мы</w:t>
      </w:r>
      <w:r>
        <w:t>ш</w:t>
      </w:r>
      <w:r>
        <w:t xml:space="preserve">ления, снятие детских шор, освобождение от иллюзий. </w:t>
      </w:r>
    </w:p>
    <w:p w14:paraId="12AB16CC" w14:textId="77777777" w:rsidR="006F2EE0" w:rsidRDefault="006F2EE0" w:rsidP="006F2EE0">
      <w:pPr>
        <w:spacing w:before="40"/>
        <w:ind w:firstLine="720"/>
        <w:jc w:val="both"/>
      </w:pPr>
      <w:r>
        <w:t>Курс рассчитан на два дня.</w:t>
      </w:r>
    </w:p>
    <w:p w14:paraId="48963CD7" w14:textId="77777777" w:rsidR="006F2EE0" w:rsidRDefault="006F2EE0" w:rsidP="006F2EE0">
      <w:pPr>
        <w:pStyle w:val="310"/>
        <w:jc w:val="both"/>
      </w:pPr>
      <w:r>
        <w:br/>
      </w:r>
    </w:p>
    <w:p w14:paraId="46A8EECE" w14:textId="77777777" w:rsidR="006F2EE0" w:rsidRDefault="006F2EE0" w:rsidP="006F2EE0">
      <w:pPr>
        <w:suppressLineNumbers/>
        <w:spacing w:before="40"/>
        <w:ind w:left="708" w:firstLine="12"/>
        <w:jc w:val="both"/>
      </w:pPr>
      <w:r>
        <w:rPr>
          <w:b/>
        </w:rPr>
        <w:t>Курс обучения разумному эгоизму.</w:t>
      </w:r>
      <w:r>
        <w:rPr>
          <w:b/>
        </w:rPr>
        <w:br/>
      </w:r>
      <w:r>
        <w:br/>
      </w:r>
      <w:r>
        <w:rPr>
          <w:b/>
        </w:rPr>
        <w:t>Вы хотите:</w:t>
      </w:r>
    </w:p>
    <w:p w14:paraId="59DE217D" w14:textId="77777777" w:rsidR="006F2EE0" w:rsidRDefault="006F2EE0" w:rsidP="006F2EE0">
      <w:pPr>
        <w:jc w:val="both"/>
      </w:pPr>
      <w:r>
        <w:t>-  наладить отношения со своими родными и близк</w:t>
      </w:r>
      <w:r>
        <w:t>и</w:t>
      </w:r>
      <w:r>
        <w:t>ми?</w:t>
      </w:r>
    </w:p>
    <w:p w14:paraId="39B78B48" w14:textId="77777777" w:rsidR="006F2EE0" w:rsidRDefault="006F2EE0" w:rsidP="006F2EE0">
      <w:pPr>
        <w:jc w:val="both"/>
      </w:pPr>
      <w:r>
        <w:t>- достойно разрешить длительные конфликты на раб</w:t>
      </w:r>
      <w:r>
        <w:t>о</w:t>
      </w:r>
      <w:r>
        <w:t>те?</w:t>
      </w:r>
    </w:p>
    <w:p w14:paraId="51671EF3" w14:textId="77777777" w:rsidR="006F2EE0" w:rsidRDefault="006F2EE0" w:rsidP="006F2EE0">
      <w:pPr>
        <w:jc w:val="both"/>
      </w:pPr>
      <w:r>
        <w:t>- понять те законы, что регулируют взаимоотношения людей в обществе?</w:t>
      </w:r>
    </w:p>
    <w:p w14:paraId="7C1B294A" w14:textId="77777777" w:rsidR="006F2EE0" w:rsidRDefault="006F2EE0" w:rsidP="006F2EE0">
      <w:pPr>
        <w:jc w:val="both"/>
      </w:pPr>
      <w:r>
        <w:t>- вписаться в рынок с наименьшими усилиями?</w:t>
      </w:r>
    </w:p>
    <w:p w14:paraId="390BF3FE" w14:textId="77777777" w:rsidR="006F2EE0" w:rsidRDefault="006F2EE0" w:rsidP="006F2EE0">
      <w:pPr>
        <w:jc w:val="both"/>
      </w:pPr>
    </w:p>
    <w:p w14:paraId="1A9C37B5" w14:textId="77777777" w:rsidR="006F2EE0" w:rsidRDefault="006F2EE0" w:rsidP="006F2EE0">
      <w:pPr>
        <w:ind w:firstLine="708"/>
        <w:jc w:val="both"/>
      </w:pPr>
      <w:r>
        <w:t>Тогда вам надо пройти курс обучения  Р</w:t>
      </w:r>
      <w:r>
        <w:t>А</w:t>
      </w:r>
      <w:r>
        <w:t xml:space="preserve">ЗУМНОМУ ЭГОИЗМУ. </w:t>
      </w:r>
    </w:p>
    <w:p w14:paraId="7611EBD3" w14:textId="77777777" w:rsidR="006F2EE0" w:rsidRDefault="006F2EE0" w:rsidP="006F2EE0">
      <w:pPr>
        <w:jc w:val="both"/>
      </w:pPr>
      <w:r>
        <w:t xml:space="preserve">За 2 дня (суббота и воскресенье с 10 до 18 часов) </w:t>
      </w:r>
    </w:p>
    <w:p w14:paraId="2890EC06" w14:textId="77777777" w:rsidR="006F2EE0" w:rsidRDefault="006F2EE0" w:rsidP="006F2EE0">
      <w:pPr>
        <w:jc w:val="both"/>
      </w:pPr>
      <w:r>
        <w:t>вы освоите принципы,  которые изложены в моей кн</w:t>
      </w:r>
      <w:r>
        <w:t>и</w:t>
      </w:r>
      <w:r>
        <w:t>ге  «</w:t>
      </w:r>
      <w:r>
        <w:rPr>
          <w:b/>
          <w:i/>
        </w:rPr>
        <w:t>Карнеги по-русски или Азбука разумного эго</w:t>
      </w:r>
      <w:r>
        <w:rPr>
          <w:b/>
          <w:i/>
        </w:rPr>
        <w:t>и</w:t>
      </w:r>
      <w:r>
        <w:rPr>
          <w:b/>
          <w:i/>
        </w:rPr>
        <w:t xml:space="preserve">ста» </w:t>
      </w:r>
      <w:r>
        <w:t>и сможете начать их использовать в своей жи</w:t>
      </w:r>
      <w:r>
        <w:t>з</w:t>
      </w:r>
      <w:r>
        <w:t>ни.</w:t>
      </w:r>
    </w:p>
    <w:p w14:paraId="5ABB6B15" w14:textId="77777777" w:rsidR="006F2EE0" w:rsidRDefault="006F2EE0" w:rsidP="006F2EE0">
      <w:pPr>
        <w:ind w:firstLine="708"/>
        <w:jc w:val="both"/>
      </w:pPr>
      <w:r>
        <w:t>Это адаптационный тренинг, своеобразный тренинг психологической гибкости, который поможет вам почувствовать себя в этом мире, как рыба в воде.</w:t>
      </w:r>
    </w:p>
    <w:p w14:paraId="6307FAB7" w14:textId="77777777" w:rsidR="006F2EE0" w:rsidRDefault="006F2EE0" w:rsidP="006F2EE0">
      <w:pPr>
        <w:jc w:val="both"/>
      </w:pPr>
      <w:r>
        <w:t>Курс основан на рефрейминге (буквально - преобр</w:t>
      </w:r>
      <w:r>
        <w:t>а</w:t>
      </w:r>
      <w:r>
        <w:t>жение) – творческом переформировании психики, и</w:t>
      </w:r>
      <w:r>
        <w:t>с</w:t>
      </w:r>
      <w:r>
        <w:t>пользующем заложенные в самом пациенте возможн</w:t>
      </w:r>
      <w:r>
        <w:t>о</w:t>
      </w:r>
      <w:r>
        <w:t>сти выздоровления.</w:t>
      </w:r>
    </w:p>
    <w:p w14:paraId="442A2283" w14:textId="77777777" w:rsidR="006F2EE0" w:rsidRDefault="006F2EE0" w:rsidP="006F2EE0">
      <w:pPr>
        <w:jc w:val="center"/>
      </w:pPr>
      <w:r>
        <w:t>Смысл его - какому-то явлению (событию в жизни, симптому) придается новый смысл.</w:t>
      </w:r>
      <w:r>
        <w:br/>
        <w:t>Концепция разумного эгоизма является новой фил</w:t>
      </w:r>
      <w:r>
        <w:t>о</w:t>
      </w:r>
      <w:r>
        <w:t>софией адаптации к миру, основанной на светском понимании заповедей Иисуса Христа.</w:t>
      </w:r>
      <w:r>
        <w:br/>
      </w:r>
      <w:r>
        <w:br/>
      </w:r>
      <w:r>
        <w:br/>
      </w:r>
      <w:r>
        <w:rPr>
          <w:b/>
          <w:bCs/>
        </w:rPr>
        <w:t>Курс обучения</w:t>
      </w:r>
      <w:r>
        <w:rPr>
          <w:b/>
          <w:bCs/>
        </w:rPr>
        <w:br/>
        <w:t>САМОГИПНОЗУ с БИОЭНЕРГОТРЕНИНГОМ.</w:t>
      </w:r>
      <w:r>
        <w:rPr>
          <w:b/>
          <w:bCs/>
        </w:rPr>
        <w:br/>
      </w:r>
      <w:r>
        <w:br/>
        <w:t xml:space="preserve">Первая  часть данного курса называется: </w:t>
      </w:r>
      <w:r>
        <w:rPr>
          <w:b/>
        </w:rPr>
        <w:t>«Свер</w:t>
      </w:r>
      <w:r>
        <w:rPr>
          <w:b/>
        </w:rPr>
        <w:t>х</w:t>
      </w:r>
      <w:r>
        <w:rPr>
          <w:b/>
        </w:rPr>
        <w:t>надежная техника вхождения в самогипноз»</w:t>
      </w:r>
    </w:p>
    <w:p w14:paraId="1F7AC1E0" w14:textId="77777777" w:rsidR="006F2EE0" w:rsidRDefault="006F2EE0" w:rsidP="006F2EE0">
      <w:pPr>
        <w:ind w:firstLine="708"/>
        <w:jc w:val="both"/>
      </w:pPr>
      <w:r>
        <w:t xml:space="preserve">Она позволяет любому человеку очень быстро и в любой ситуации входить в </w:t>
      </w:r>
      <w:proofErr w:type="spellStart"/>
      <w:r>
        <w:t>самогипнотическое</w:t>
      </w:r>
      <w:proofErr w:type="spellEnd"/>
      <w:r>
        <w:t xml:space="preserve"> с</w:t>
      </w:r>
      <w:r>
        <w:t>о</w:t>
      </w:r>
      <w:r>
        <w:t>стояние,  в котором появляется возможность возде</w:t>
      </w:r>
      <w:r>
        <w:t>й</w:t>
      </w:r>
      <w:r>
        <w:t>ствовать на свое тело. Из этого состояния он может снять себе любую боль, спазм, неприятные эмоции и настроить себя на какие-либо действия.</w:t>
      </w:r>
      <w:r>
        <w:br/>
      </w:r>
      <w:proofErr w:type="spellStart"/>
      <w:r>
        <w:t>Самогипнотическое</w:t>
      </w:r>
      <w:proofErr w:type="spellEnd"/>
      <w:r>
        <w:t xml:space="preserve"> состояние, достигаемое при п</w:t>
      </w:r>
      <w:r>
        <w:t>о</w:t>
      </w:r>
      <w:r>
        <w:t xml:space="preserve">мощи специальной </w:t>
      </w:r>
      <w:proofErr w:type="spellStart"/>
      <w:r>
        <w:t>янтры</w:t>
      </w:r>
      <w:proofErr w:type="spellEnd"/>
      <w:r>
        <w:t>, чрезвычайно помехоусто</w:t>
      </w:r>
      <w:r>
        <w:t>й</w:t>
      </w:r>
      <w:r>
        <w:t>чиво,  то есть человек, находящийся в погружении, может войти в него практически в любых условиях.</w:t>
      </w:r>
    </w:p>
    <w:p w14:paraId="436C7063" w14:textId="77777777" w:rsidR="006F2EE0" w:rsidRDefault="006F2EE0" w:rsidP="006F2EE0">
      <w:pPr>
        <w:ind w:left="708"/>
        <w:jc w:val="both"/>
        <w:rPr>
          <w:b/>
        </w:rPr>
      </w:pPr>
      <w:r>
        <w:br/>
        <w:t xml:space="preserve">Вторая  часть этого курса обучения </w:t>
      </w:r>
      <w:r>
        <w:rPr>
          <w:b/>
        </w:rPr>
        <w:t>–</w:t>
      </w:r>
    </w:p>
    <w:p w14:paraId="322060C7" w14:textId="77777777" w:rsidR="006F2EE0" w:rsidRDefault="006F2EE0" w:rsidP="006F2EE0">
      <w:pPr>
        <w:jc w:val="both"/>
      </w:pPr>
      <w:r>
        <w:rPr>
          <w:b/>
        </w:rPr>
        <w:t>«</w:t>
      </w:r>
      <w:proofErr w:type="spellStart"/>
      <w:r>
        <w:rPr>
          <w:b/>
        </w:rPr>
        <w:t>Биоэнерготренинг</w:t>
      </w:r>
      <w:proofErr w:type="spellEnd"/>
      <w:r>
        <w:rPr>
          <w:b/>
        </w:rPr>
        <w:t xml:space="preserve"> как способ целенаправленной коррекции обмена веществ».</w:t>
      </w:r>
      <w:r>
        <w:t xml:space="preserve"> </w:t>
      </w:r>
    </w:p>
    <w:p w14:paraId="1F2D91D4" w14:textId="77777777" w:rsidR="006F2EE0" w:rsidRDefault="006F2EE0" w:rsidP="006F2EE0">
      <w:pPr>
        <w:ind w:firstLine="708"/>
        <w:jc w:val="both"/>
        <w:rPr>
          <w:b/>
          <w:i/>
        </w:rPr>
      </w:pPr>
    </w:p>
    <w:p w14:paraId="32403C32" w14:textId="77777777" w:rsidR="006F2EE0" w:rsidRDefault="006F2EE0" w:rsidP="006F2EE0">
      <w:pPr>
        <w:ind w:firstLine="708"/>
        <w:jc w:val="both"/>
      </w:pPr>
      <w:proofErr w:type="spellStart"/>
      <w:r>
        <w:rPr>
          <w:b/>
          <w:i/>
        </w:rPr>
        <w:t>Биоэнерготренинг</w:t>
      </w:r>
      <w:proofErr w:type="spellEnd"/>
      <w:r>
        <w:t xml:space="preserve"> – это система упражнений, </w:t>
      </w:r>
    </w:p>
    <w:p w14:paraId="65521D42" w14:textId="77777777" w:rsidR="006F2EE0" w:rsidRDefault="006F2EE0" w:rsidP="006F2EE0">
      <w:pPr>
        <w:jc w:val="both"/>
      </w:pPr>
      <w:r>
        <w:t>при помощи которой вы научитесь воздействовать на обмен веществ в своем организме. И направить его в нужную вам сторону.</w:t>
      </w:r>
    </w:p>
    <w:p w14:paraId="1A3957AD" w14:textId="77777777" w:rsidR="006F2EE0" w:rsidRDefault="006F2EE0" w:rsidP="006F2EE0">
      <w:pPr>
        <w:ind w:firstLine="708"/>
        <w:jc w:val="both"/>
      </w:pPr>
      <w:r>
        <w:t xml:space="preserve">Пройдя курс обучения </w:t>
      </w:r>
      <w:proofErr w:type="spellStart"/>
      <w:r>
        <w:rPr>
          <w:b/>
          <w:i/>
        </w:rPr>
        <w:t>Биоэнерготренингу</w:t>
      </w:r>
      <w:proofErr w:type="spellEnd"/>
      <w:r>
        <w:rPr>
          <w:b/>
          <w:i/>
        </w:rPr>
        <w:t xml:space="preserve"> </w:t>
      </w:r>
      <w:r>
        <w:t>вы сможете:</w:t>
      </w:r>
    </w:p>
    <w:p w14:paraId="24E55480" w14:textId="77777777" w:rsidR="006F2EE0" w:rsidRDefault="006F2EE0" w:rsidP="006F2EE0">
      <w:pPr>
        <w:jc w:val="both"/>
      </w:pPr>
      <w:r>
        <w:t>- снимать любую боль в организме без лекарств и пр</w:t>
      </w:r>
      <w:r>
        <w:t>о</w:t>
      </w:r>
      <w:r>
        <w:t>цедур,</w:t>
      </w:r>
    </w:p>
    <w:p w14:paraId="0CE78560" w14:textId="77777777" w:rsidR="006F2EE0" w:rsidRDefault="006F2EE0" w:rsidP="006F2EE0">
      <w:pPr>
        <w:jc w:val="both"/>
      </w:pPr>
      <w:r>
        <w:t>- убирать спазмы и расслаблять гладкую мускулатуру внутренних органов,</w:t>
      </w:r>
    </w:p>
    <w:p w14:paraId="28F4634E" w14:textId="77777777" w:rsidR="006F2EE0" w:rsidRDefault="006F2EE0" w:rsidP="006F2EE0">
      <w:pPr>
        <w:jc w:val="both"/>
      </w:pPr>
      <w:r>
        <w:t>- подавлять воспаления,</w:t>
      </w:r>
    </w:p>
    <w:p w14:paraId="4292805A" w14:textId="77777777" w:rsidR="006F2EE0" w:rsidRDefault="006F2EE0" w:rsidP="006F2EE0">
      <w:pPr>
        <w:jc w:val="both"/>
      </w:pPr>
      <w:r>
        <w:t>- регулировать эмоции.</w:t>
      </w:r>
    </w:p>
    <w:p w14:paraId="0952CE72" w14:textId="77777777" w:rsidR="006F2EE0" w:rsidRDefault="006F2EE0" w:rsidP="006F2EE0">
      <w:pPr>
        <w:ind w:firstLine="708"/>
        <w:jc w:val="both"/>
      </w:pPr>
      <w:r>
        <w:t>А также стать независимым от таблеток и пр</w:t>
      </w:r>
      <w:r>
        <w:t>о</w:t>
      </w:r>
      <w:r>
        <w:t>цедур, разработать свой алгоритм выздоровления.</w:t>
      </w:r>
    </w:p>
    <w:p w14:paraId="48C6A569" w14:textId="77777777" w:rsidR="006F2EE0" w:rsidRDefault="006F2EE0" w:rsidP="006F2EE0">
      <w:pPr>
        <w:jc w:val="both"/>
      </w:pPr>
      <w:r>
        <w:t>Тренинг включает в себя обучение самым совреме</w:t>
      </w:r>
      <w:r>
        <w:t>н</w:t>
      </w:r>
      <w:r>
        <w:t xml:space="preserve">ным западным психотехникам, помогающим </w:t>
      </w:r>
      <w:proofErr w:type="spellStart"/>
      <w:r>
        <w:t>самор</w:t>
      </w:r>
      <w:r>
        <w:t>е</w:t>
      </w:r>
      <w:r>
        <w:t>гулировать</w:t>
      </w:r>
      <w:proofErr w:type="spellEnd"/>
      <w:r>
        <w:t xml:space="preserve"> организм.</w:t>
      </w:r>
    </w:p>
    <w:p w14:paraId="07C47741" w14:textId="77777777" w:rsidR="006F2EE0" w:rsidRDefault="006F2EE0" w:rsidP="006F2EE0">
      <w:pPr>
        <w:jc w:val="both"/>
      </w:pPr>
    </w:p>
    <w:p w14:paraId="171F9E61" w14:textId="77777777" w:rsidR="006F2EE0" w:rsidRDefault="006F2EE0" w:rsidP="006F2EE0">
      <w:pPr>
        <w:ind w:firstLine="708"/>
        <w:jc w:val="both"/>
      </w:pPr>
      <w:r>
        <w:t>Продолжительность курса 20 часов (или веч</w:t>
      </w:r>
      <w:r>
        <w:t>е</w:t>
      </w:r>
      <w:r>
        <w:t>ром по 2-3 часа каждый день или по 4-5 часов по су</w:t>
      </w:r>
      <w:r>
        <w:t>б</w:t>
      </w:r>
      <w:r>
        <w:t>ботам, воскресеньям).</w:t>
      </w:r>
    </w:p>
    <w:p w14:paraId="330BB7B2" w14:textId="77777777" w:rsidR="006F2EE0" w:rsidRDefault="006F2EE0" w:rsidP="006F2EE0">
      <w:pPr>
        <w:ind w:firstLine="708"/>
        <w:jc w:val="both"/>
      </w:pPr>
    </w:p>
    <w:p w14:paraId="6392F3F0" w14:textId="77777777" w:rsidR="006F2EE0" w:rsidRDefault="006F2EE0" w:rsidP="006F2EE0">
      <w:pPr>
        <w:rPr>
          <w:b/>
        </w:rPr>
      </w:pPr>
      <w:r>
        <w:rPr>
          <w:b/>
          <w:lang w:val="en-US"/>
        </w:rPr>
        <w:t>VIP</w:t>
      </w:r>
      <w:r>
        <w:rPr>
          <w:b/>
        </w:rPr>
        <w:t xml:space="preserve"> – консультирование  и лечение.</w:t>
      </w:r>
    </w:p>
    <w:p w14:paraId="17A53AF2" w14:textId="77777777" w:rsidR="006F2EE0" w:rsidRDefault="006F2EE0" w:rsidP="006F2EE0"/>
    <w:p w14:paraId="38D319F3" w14:textId="77777777" w:rsidR="006F2EE0" w:rsidRDefault="006F2EE0" w:rsidP="006F2EE0">
      <w: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w:t>
      </w:r>
      <w:r>
        <w:t>н</w:t>
      </w:r>
      <w:r>
        <w:t>тов  и обучение авторским техникам саморегуляции (3-5-7 часов работы ежедневно).  Пациент оплачивает дорогу, проживание, питание и сами сеансы.</w:t>
      </w:r>
    </w:p>
    <w:p w14:paraId="1597566C" w14:textId="77777777" w:rsidR="006F2EE0" w:rsidRDefault="006F2EE0" w:rsidP="006F2EE0"/>
    <w:p w14:paraId="69DB2A39" w14:textId="77777777" w:rsidR="006F2EE0" w:rsidRDefault="006F2EE0" w:rsidP="006F2EE0">
      <w:pPr>
        <w:rPr>
          <w:b/>
        </w:rPr>
      </w:pPr>
      <w:r>
        <w:rPr>
          <w:b/>
        </w:rPr>
        <w:t>Выездные группы по обучению саморегуляции.</w:t>
      </w:r>
    </w:p>
    <w:p w14:paraId="17EFC75E" w14:textId="77777777" w:rsidR="006F2EE0" w:rsidRDefault="006F2EE0" w:rsidP="006F2EE0"/>
    <w:p w14:paraId="64C021E2" w14:textId="77777777" w:rsidR="006F2EE0" w:rsidRDefault="006F2EE0" w:rsidP="006F2EE0">
      <w:r>
        <w:t>Группа должна состоять НЕ МЕНЕЕ  чем из 15 чел</w:t>
      </w:r>
      <w:r>
        <w:t>о</w:t>
      </w:r>
      <w:r>
        <w:t>век. Занятия проводятся ежедневно вечером по 2 часа. Вводная лекция - в воскресенье вечером, в субботу – завершение группы. Стоимость обучения для пацие</w:t>
      </w:r>
      <w:r>
        <w:t>н</w:t>
      </w:r>
      <w:r>
        <w:t>тов – по усмотрению организаторов. Организаторы оплачивают мой проезд, проживание, питание и некую сумму за проведение группы (по договоренности).</w:t>
      </w:r>
    </w:p>
    <w:p w14:paraId="39E0D8E8" w14:textId="77777777" w:rsidR="006F2EE0" w:rsidRDefault="006F2EE0" w:rsidP="006F2EE0">
      <w:pPr>
        <w:ind w:firstLine="708"/>
        <w:jc w:val="both"/>
      </w:pPr>
    </w:p>
    <w:p w14:paraId="01EE1526" w14:textId="77777777" w:rsidR="006F2EE0" w:rsidRDefault="006F2EE0" w:rsidP="006F2EE0">
      <w:pPr>
        <w:ind w:firstLine="708"/>
        <w:jc w:val="both"/>
      </w:pPr>
    </w:p>
    <w:p w14:paraId="25AE169E" w14:textId="77777777" w:rsidR="006F2EE0" w:rsidRDefault="006F2EE0" w:rsidP="006F2EE0"/>
    <w:p w14:paraId="22A66DA4" w14:textId="52744E27" w:rsidR="006F2EE0" w:rsidRDefault="006F2EE0" w:rsidP="006F2EE0">
      <w:pPr>
        <w:ind w:firstLine="720"/>
        <w:jc w:val="both"/>
      </w:pPr>
      <w:r>
        <w:t>Медицинский центр «БЕЛТИКО» Дегтярный пер. д.</w:t>
      </w:r>
      <w:r w:rsidR="00996C2B">
        <w:t xml:space="preserve"> </w:t>
      </w:r>
      <w:r>
        <w:t>10</w:t>
      </w:r>
      <w:r w:rsidR="00996C2B">
        <w:t xml:space="preserve"> </w:t>
      </w:r>
      <w:r>
        <w:t>, (М. «Пушкинская»)</w:t>
      </w:r>
    </w:p>
    <w:p w14:paraId="65C8E692" w14:textId="77777777" w:rsidR="006F2EE0" w:rsidRDefault="006F2EE0" w:rsidP="006F2EE0">
      <w:pPr>
        <w:ind w:firstLine="720"/>
        <w:jc w:val="both"/>
      </w:pPr>
      <w:r>
        <w:t>Рабочие телефоны: 694-20-13. 495-46-89</w:t>
      </w:r>
    </w:p>
    <w:p w14:paraId="67425F81" w14:textId="77777777" w:rsidR="006F2EE0" w:rsidRDefault="006F2EE0" w:rsidP="006F2EE0">
      <w:pPr>
        <w:ind w:firstLine="720"/>
        <w:jc w:val="both"/>
      </w:pPr>
      <w:r>
        <w:t xml:space="preserve">             Мобильный телефон: 8-(985) 761-10-01.</w:t>
      </w:r>
    </w:p>
    <w:p w14:paraId="7856CA5A" w14:textId="77777777" w:rsidR="006F2EE0" w:rsidRDefault="006F2EE0" w:rsidP="006F2EE0">
      <w:pPr>
        <w:jc w:val="both"/>
        <w:rPr>
          <w:rStyle w:val="affff"/>
        </w:rPr>
      </w:pPr>
      <w:r>
        <w:tab/>
      </w:r>
      <w:hyperlink r:id="rId75" w:history="1">
        <w:r>
          <w:rPr>
            <w:rStyle w:val="affff"/>
            <w:lang w:val="en-US"/>
          </w:rPr>
          <w:t>E</w:t>
        </w:r>
        <w:r>
          <w:rPr>
            <w:rStyle w:val="affff"/>
          </w:rPr>
          <w:t>-</w:t>
        </w:r>
        <w:r>
          <w:rPr>
            <w:rStyle w:val="affff"/>
            <w:lang w:val="en-US"/>
          </w:rPr>
          <w:t>mail</w:t>
        </w:r>
        <w:r>
          <w:rPr>
            <w:rStyle w:val="affff"/>
          </w:rPr>
          <w:t>: 7611001@</w:t>
        </w:r>
        <w:r>
          <w:rPr>
            <w:rStyle w:val="affff"/>
            <w:lang w:val="en-US"/>
          </w:rPr>
          <w:t>rambler</w:t>
        </w:r>
        <w:r>
          <w:rPr>
            <w:rStyle w:val="affff"/>
          </w:rPr>
          <w:t>.</w:t>
        </w:r>
        <w:proofErr w:type="spellStart"/>
        <w:r>
          <w:rPr>
            <w:rStyle w:val="affff"/>
            <w:lang w:val="en-US"/>
          </w:rPr>
          <w:t>ru</w:t>
        </w:r>
        <w:proofErr w:type="spellEnd"/>
      </w:hyperlink>
    </w:p>
    <w:p w14:paraId="349DCD84" w14:textId="77777777" w:rsidR="006F2EE0" w:rsidRDefault="00647EB5" w:rsidP="006F2EE0">
      <w:pPr>
        <w:ind w:firstLine="708"/>
      </w:pPr>
      <w:hyperlink r:id="rId76" w:history="1">
        <w:r w:rsidR="006F2EE0">
          <w:rPr>
            <w:rStyle w:val="affff"/>
            <w:lang w:val="en-US"/>
          </w:rPr>
          <w:t>a</w:t>
        </w:r>
        <w:r w:rsidR="006F2EE0">
          <w:rPr>
            <w:rStyle w:val="affff"/>
          </w:rPr>
          <w:t>7611001@</w:t>
        </w:r>
        <w:proofErr w:type="spellStart"/>
        <w:r w:rsidR="006F2EE0">
          <w:rPr>
            <w:rStyle w:val="affff"/>
            <w:lang w:val="en-US"/>
          </w:rPr>
          <w:t>yandex</w:t>
        </w:r>
        <w:proofErr w:type="spellEnd"/>
        <w:r w:rsidR="006F2EE0">
          <w:rPr>
            <w:rStyle w:val="affff"/>
          </w:rPr>
          <w:t>.</w:t>
        </w:r>
        <w:proofErr w:type="spellStart"/>
        <w:r w:rsidR="006F2EE0">
          <w:rPr>
            <w:rStyle w:val="affff"/>
            <w:lang w:val="en-US"/>
          </w:rPr>
          <w:t>ru</w:t>
        </w:r>
        <w:proofErr w:type="spellEnd"/>
      </w:hyperlink>
    </w:p>
    <w:p w14:paraId="24E20D4F" w14:textId="77777777" w:rsidR="006F2EE0" w:rsidRDefault="006F2EE0" w:rsidP="006F2EE0">
      <w:pPr>
        <w:ind w:firstLine="720"/>
        <w:jc w:val="both"/>
        <w:rPr>
          <w:rStyle w:val="affff"/>
        </w:rPr>
      </w:pPr>
    </w:p>
    <w:p w14:paraId="0F2546B3" w14:textId="77777777" w:rsidR="006F2EE0" w:rsidRDefault="00647EB5" w:rsidP="006F2EE0">
      <w:pPr>
        <w:ind w:firstLine="720"/>
        <w:jc w:val="both"/>
        <w:rPr>
          <w:rStyle w:val="affff"/>
        </w:rPr>
      </w:pPr>
      <w:hyperlink r:id="rId77" w:history="1">
        <w:r w:rsidR="006F2EE0">
          <w:rPr>
            <w:rStyle w:val="affff"/>
            <w:lang w:val="en-US"/>
          </w:rPr>
          <w:t>www</w:t>
        </w:r>
        <w:r w:rsidR="006F2EE0">
          <w:rPr>
            <w:rStyle w:val="affff"/>
          </w:rPr>
          <w:t>.</w:t>
        </w:r>
        <w:proofErr w:type="spellStart"/>
        <w:r w:rsidR="006F2EE0">
          <w:rPr>
            <w:rStyle w:val="affff"/>
            <w:lang w:val="en-US"/>
          </w:rPr>
          <w:t>vasutin</w:t>
        </w:r>
        <w:proofErr w:type="spellEnd"/>
        <w:r w:rsidR="006F2EE0">
          <w:rPr>
            <w:rStyle w:val="affff"/>
          </w:rPr>
          <w:t>.</w:t>
        </w:r>
        <w:proofErr w:type="spellStart"/>
        <w:r w:rsidR="006F2EE0">
          <w:rPr>
            <w:rStyle w:val="affff"/>
            <w:lang w:val="en-US"/>
          </w:rPr>
          <w:t>ru</w:t>
        </w:r>
        <w:proofErr w:type="spellEnd"/>
      </w:hyperlink>
    </w:p>
    <w:p w14:paraId="241600F1" w14:textId="77777777" w:rsidR="006F2EE0" w:rsidRDefault="006F2EE0" w:rsidP="006F2EE0">
      <w:pPr>
        <w:ind w:firstLine="720"/>
        <w:jc w:val="both"/>
      </w:pPr>
      <w:r>
        <w:t xml:space="preserve"> </w:t>
      </w:r>
      <w:r>
        <w:rPr>
          <w:lang w:val="en-US"/>
        </w:rPr>
        <w:t>www</w:t>
      </w:r>
      <w:r>
        <w:t>.</w:t>
      </w:r>
      <w:proofErr w:type="spellStart"/>
      <w:r w:rsidR="00C74053">
        <w:rPr>
          <w:lang w:val="en-US"/>
        </w:rPr>
        <w:t>psihosoma</w:t>
      </w:r>
      <w:proofErr w:type="spellEnd"/>
      <w:r>
        <w:t>.</w:t>
      </w:r>
      <w:proofErr w:type="spellStart"/>
      <w:r>
        <w:rPr>
          <w:lang w:val="en-US"/>
        </w:rPr>
        <w:t>ru</w:t>
      </w:r>
      <w:proofErr w:type="spellEnd"/>
    </w:p>
    <w:p w14:paraId="7B2EF510" w14:textId="77777777" w:rsidR="006F2EE0" w:rsidRDefault="006F2EE0" w:rsidP="006F2EE0">
      <w:pPr>
        <w:pStyle w:val="affff1"/>
        <w:spacing w:before="60" w:after="60" w:line="240" w:lineRule="auto"/>
        <w:jc w:val="center"/>
      </w:pPr>
    </w:p>
    <w:p w14:paraId="537C6D02" w14:textId="77777777" w:rsidR="00766B3F" w:rsidRDefault="00766B3F" w:rsidP="006F2EE0">
      <w:pPr>
        <w:ind w:firstLine="720"/>
        <w:jc w:val="both"/>
      </w:pPr>
    </w:p>
    <w:sectPr w:rsidR="00766B3F">
      <w:headerReference w:type="even" r:id="rId78"/>
      <w:headerReference w:type="default" r:id="rId79"/>
      <w:type w:val="continuous"/>
      <w:pgSz w:w="7088" w:h="11340" w:code="13"/>
      <w:pgMar w:top="1134" w:right="567" w:bottom="1134" w:left="567" w:header="567" w:footer="567" w:gutter="284"/>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687AE" w14:textId="77777777" w:rsidR="009F1432" w:rsidRDefault="009F1432">
      <w:r>
        <w:separator/>
      </w:r>
    </w:p>
  </w:endnote>
  <w:endnote w:type="continuationSeparator" w:id="0">
    <w:p w14:paraId="2EE2633C" w14:textId="77777777" w:rsidR="009F1432" w:rsidRDefault="009F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vengo">
    <w:altName w:val="Courier New"/>
    <w:charset w:val="00"/>
    <w:family w:val="decorative"/>
    <w:pitch w:val="variable"/>
    <w:sig w:usb0="00000003" w:usb1="00000000" w:usb2="00000000" w:usb3="00000000" w:csb0="00000001" w:csb1="00000000"/>
  </w:font>
  <w:font w:name="AGCooperCyr">
    <w:altName w:val="Arial Narrow"/>
    <w:panose1 w:val="00000000000000000000"/>
    <w:charset w:val="00"/>
    <w:family w:val="swiss"/>
    <w:notTrueType/>
    <w:pitch w:val="variable"/>
    <w:sig w:usb0="00000003" w:usb1="00000000" w:usb2="00000000" w:usb3="00000000" w:csb0="00000001" w:csb1="00000000"/>
  </w:font>
  <w:font w:name="Arba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Izhitsa">
    <w:altName w:val="Times New Roman"/>
    <w:panose1 w:val="00000000000000000000"/>
    <w:charset w:val="00"/>
    <w:family w:val="auto"/>
    <w:notTrueType/>
    <w:pitch w:val="variable"/>
    <w:sig w:usb0="00000003" w:usb1="00000000" w:usb2="00000000" w:usb3="00000000" w:csb0="00000001" w:csb1="00000000"/>
  </w:font>
  <w:font w:name="моральный к">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2E2F9" w14:textId="77777777" w:rsidR="009F1432" w:rsidRDefault="009F1432">
      <w:r>
        <w:separator/>
      </w:r>
    </w:p>
  </w:footnote>
  <w:footnote w:type="continuationSeparator" w:id="0">
    <w:p w14:paraId="1EAA5819" w14:textId="77777777" w:rsidR="009F1432" w:rsidRDefault="009F14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0B579" w14:textId="77777777" w:rsidR="009F1432" w:rsidRDefault="009F1432">
    <w:pPr>
      <w:pStyle w:val="a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647EB5">
      <w:rPr>
        <w:rStyle w:val="af9"/>
        <w:noProof/>
      </w:rPr>
      <w:t>398</w:t>
    </w:r>
    <w:r>
      <w:rPr>
        <w:rStyle w:val="af9"/>
      </w:rPr>
      <w:fldChar w:fldCharType="end"/>
    </w:r>
  </w:p>
  <w:p w14:paraId="1F3EE569" w14:textId="77777777" w:rsidR="009F1432" w:rsidRDefault="009F1432">
    <w:pPr>
      <w:pStyle w:val="a6"/>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475A9" w14:textId="77777777" w:rsidR="009F1432" w:rsidRDefault="009F1432">
    <w:pPr>
      <w:pStyle w:val="a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647EB5">
      <w:rPr>
        <w:rStyle w:val="af9"/>
        <w:noProof/>
      </w:rPr>
      <w:t>399</w:t>
    </w:r>
    <w:r>
      <w:rPr>
        <w:rStyle w:val="af9"/>
      </w:rPr>
      <w:fldChar w:fldCharType="end"/>
    </w:r>
  </w:p>
  <w:p w14:paraId="0BE28361" w14:textId="77777777" w:rsidR="009F1432" w:rsidRDefault="009F1432">
    <w:pPr>
      <w:pStyle w:val="a6"/>
      <w:ind w:right="360"/>
    </w:pPr>
    <w:r>
      <w:rPr>
        <w: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642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4D636A1"/>
    <w:multiLevelType w:val="singleLevel"/>
    <w:tmpl w:val="1B281ECC"/>
    <w:lvl w:ilvl="0">
      <w:start w:val="1"/>
      <w:numFmt w:val="decimal"/>
      <w:lvlText w:val="%1. "/>
      <w:legacy w:legacy="1" w:legacySpace="0" w:legacyIndent="283"/>
      <w:lvlJc w:val="left"/>
      <w:pPr>
        <w:ind w:left="1112" w:hanging="283"/>
      </w:pPr>
      <w:rPr>
        <w:rFonts w:ascii="Times New Roman" w:hAnsi="Times New Roman" w:hint="default"/>
        <w:b/>
        <w:i/>
        <w:sz w:val="24"/>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10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84"/>
    <w:rsid w:val="0003386B"/>
    <w:rsid w:val="00036A1B"/>
    <w:rsid w:val="00055884"/>
    <w:rsid w:val="000626F2"/>
    <w:rsid w:val="0007480E"/>
    <w:rsid w:val="000A31BE"/>
    <w:rsid w:val="000A3352"/>
    <w:rsid w:val="000B1FB6"/>
    <w:rsid w:val="000B39A3"/>
    <w:rsid w:val="000C5297"/>
    <w:rsid w:val="00100F3C"/>
    <w:rsid w:val="0012286B"/>
    <w:rsid w:val="00140687"/>
    <w:rsid w:val="00192AE0"/>
    <w:rsid w:val="001F7153"/>
    <w:rsid w:val="00246A9E"/>
    <w:rsid w:val="002A6264"/>
    <w:rsid w:val="002D3AF7"/>
    <w:rsid w:val="00302446"/>
    <w:rsid w:val="00324443"/>
    <w:rsid w:val="00325F12"/>
    <w:rsid w:val="0032676B"/>
    <w:rsid w:val="00361084"/>
    <w:rsid w:val="003670A7"/>
    <w:rsid w:val="00386816"/>
    <w:rsid w:val="00397BE5"/>
    <w:rsid w:val="003A0902"/>
    <w:rsid w:val="003B1EA7"/>
    <w:rsid w:val="003C2076"/>
    <w:rsid w:val="003E10EE"/>
    <w:rsid w:val="004336EA"/>
    <w:rsid w:val="004463EB"/>
    <w:rsid w:val="0047513E"/>
    <w:rsid w:val="004A4273"/>
    <w:rsid w:val="004C4B3D"/>
    <w:rsid w:val="004D659B"/>
    <w:rsid w:val="004E483E"/>
    <w:rsid w:val="005132E3"/>
    <w:rsid w:val="00563538"/>
    <w:rsid w:val="00564A23"/>
    <w:rsid w:val="00580269"/>
    <w:rsid w:val="00597236"/>
    <w:rsid w:val="005A5965"/>
    <w:rsid w:val="005D281B"/>
    <w:rsid w:val="005F3B95"/>
    <w:rsid w:val="00647EB5"/>
    <w:rsid w:val="006761E0"/>
    <w:rsid w:val="00676796"/>
    <w:rsid w:val="006A4C4D"/>
    <w:rsid w:val="006C074D"/>
    <w:rsid w:val="006D73A2"/>
    <w:rsid w:val="006F105F"/>
    <w:rsid w:val="006F2EE0"/>
    <w:rsid w:val="006F7D26"/>
    <w:rsid w:val="00717682"/>
    <w:rsid w:val="007520C1"/>
    <w:rsid w:val="00763E31"/>
    <w:rsid w:val="00766B3F"/>
    <w:rsid w:val="007762A6"/>
    <w:rsid w:val="007827DA"/>
    <w:rsid w:val="00787BAE"/>
    <w:rsid w:val="00797C1F"/>
    <w:rsid w:val="007E2B31"/>
    <w:rsid w:val="008402D1"/>
    <w:rsid w:val="00864389"/>
    <w:rsid w:val="00867C2C"/>
    <w:rsid w:val="008A0621"/>
    <w:rsid w:val="008D25F4"/>
    <w:rsid w:val="008F2106"/>
    <w:rsid w:val="009011F4"/>
    <w:rsid w:val="009059EF"/>
    <w:rsid w:val="00923FB2"/>
    <w:rsid w:val="00933087"/>
    <w:rsid w:val="00935787"/>
    <w:rsid w:val="00996C2B"/>
    <w:rsid w:val="009A371C"/>
    <w:rsid w:val="009A495E"/>
    <w:rsid w:val="009F1432"/>
    <w:rsid w:val="00A24C2F"/>
    <w:rsid w:val="00A33DF8"/>
    <w:rsid w:val="00A457E4"/>
    <w:rsid w:val="00AC1322"/>
    <w:rsid w:val="00B342B3"/>
    <w:rsid w:val="00B7363A"/>
    <w:rsid w:val="00B8409E"/>
    <w:rsid w:val="00BC3431"/>
    <w:rsid w:val="00BF33CE"/>
    <w:rsid w:val="00C022BB"/>
    <w:rsid w:val="00C35AEA"/>
    <w:rsid w:val="00C74053"/>
    <w:rsid w:val="00C87EB4"/>
    <w:rsid w:val="00CF1456"/>
    <w:rsid w:val="00D55191"/>
    <w:rsid w:val="00D60C90"/>
    <w:rsid w:val="00D756AB"/>
    <w:rsid w:val="00D906EA"/>
    <w:rsid w:val="00D92937"/>
    <w:rsid w:val="00DD2813"/>
    <w:rsid w:val="00DD4ECA"/>
    <w:rsid w:val="00DD74A2"/>
    <w:rsid w:val="00E169C4"/>
    <w:rsid w:val="00E37A38"/>
    <w:rsid w:val="00E6070A"/>
    <w:rsid w:val="00E82066"/>
    <w:rsid w:val="00EE6454"/>
    <w:rsid w:val="00F015C8"/>
    <w:rsid w:val="00F017FE"/>
    <w:rsid w:val="00F03B53"/>
    <w:rsid w:val="00F05B8D"/>
    <w:rsid w:val="00F13A5F"/>
    <w:rsid w:val="00F152D4"/>
    <w:rsid w:val="00F677E3"/>
    <w:rsid w:val="00FD596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3"/>
    <o:shapelayout v:ext="edit">
      <o:idmap v:ext="edit" data="2"/>
    </o:shapelayout>
  </w:shapeDefaults>
  <w:decimalSymbol w:val=","/>
  <w:listSeparator w:val=";"/>
  <w14:docId w14:val="5DD5F8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0"/>
    <w:next w:val="a1"/>
    <w:qFormat/>
    <w:pPr>
      <w:pageBreakBefore/>
      <w:outlineLvl w:val="0"/>
    </w:pPr>
    <w:rPr>
      <w:rFonts w:ascii="Aivengo" w:hAnsi="Aivengo"/>
      <w:sz w:val="24"/>
    </w:rPr>
  </w:style>
  <w:style w:type="paragraph" w:styleId="2">
    <w:name w:val="heading 2"/>
    <w:basedOn w:val="a0"/>
    <w:next w:val="a1"/>
    <w:qFormat/>
    <w:pPr>
      <w:keepNext w:val="0"/>
      <w:spacing w:before="60" w:after="60"/>
      <w:ind w:firstLine="709"/>
      <w:jc w:val="both"/>
      <w:outlineLvl w:val="1"/>
    </w:pPr>
    <w:rPr>
      <w:rFonts w:ascii="AGCooperCyr" w:hAnsi="AGCooperCyr"/>
      <w:i/>
      <w:sz w:val="32"/>
    </w:rPr>
  </w:style>
  <w:style w:type="paragraph" w:styleId="3">
    <w:name w:val="heading 3"/>
    <w:basedOn w:val="a0"/>
    <w:next w:val="a1"/>
    <w:qFormat/>
    <w:pPr>
      <w:keepNext w:val="0"/>
      <w:spacing w:before="60" w:after="60"/>
      <w:ind w:firstLine="709"/>
      <w:jc w:val="center"/>
      <w:outlineLvl w:val="2"/>
    </w:pPr>
    <w:rPr>
      <w:rFonts w:ascii="Arbat" w:hAnsi="Arbat"/>
      <w:sz w:val="20"/>
    </w:rPr>
  </w:style>
  <w:style w:type="paragraph" w:styleId="4">
    <w:name w:val="heading 4"/>
    <w:basedOn w:val="a0"/>
    <w:next w:val="a1"/>
    <w:qFormat/>
    <w:pPr>
      <w:spacing w:before="120" w:after="80"/>
      <w:outlineLvl w:val="3"/>
    </w:pPr>
    <w:rPr>
      <w:rFonts w:ascii="Times New Roman" w:hAnsi="Times New Roman"/>
      <w:i/>
      <w:sz w:val="24"/>
    </w:rPr>
  </w:style>
  <w:style w:type="paragraph" w:styleId="5">
    <w:name w:val="heading 5"/>
    <w:basedOn w:val="a0"/>
    <w:next w:val="a1"/>
    <w:qFormat/>
    <w:pPr>
      <w:spacing w:before="120" w:after="80"/>
      <w:outlineLvl w:val="4"/>
    </w:pPr>
    <w:rPr>
      <w:sz w:val="20"/>
    </w:rPr>
  </w:style>
  <w:style w:type="paragraph" w:styleId="6">
    <w:name w:val="heading 6"/>
    <w:basedOn w:val="a0"/>
    <w:next w:val="a1"/>
    <w:qFormat/>
    <w:pPr>
      <w:spacing w:before="120" w:after="80"/>
      <w:outlineLvl w:val="5"/>
    </w:pPr>
    <w:rPr>
      <w:i/>
      <w:sz w:val="20"/>
    </w:rPr>
  </w:style>
  <w:style w:type="paragraph" w:styleId="7">
    <w:name w:val="heading 7"/>
    <w:basedOn w:val="a0"/>
    <w:next w:val="a1"/>
    <w:qFormat/>
    <w:pPr>
      <w:spacing w:before="80" w:after="60"/>
      <w:outlineLvl w:val="6"/>
    </w:pPr>
    <w:rPr>
      <w:rFonts w:ascii="Times New Roman" w:hAnsi="Times New Roman"/>
      <w:sz w:val="20"/>
    </w:rPr>
  </w:style>
  <w:style w:type="paragraph" w:styleId="8">
    <w:name w:val="heading 8"/>
    <w:basedOn w:val="a0"/>
    <w:next w:val="a1"/>
    <w:qFormat/>
    <w:pPr>
      <w:spacing w:before="80" w:after="60"/>
      <w:outlineLvl w:val="7"/>
    </w:pPr>
    <w:rPr>
      <w:rFonts w:ascii="Times New Roman" w:hAnsi="Times New Roman"/>
      <w:i/>
      <w:sz w:val="20"/>
    </w:rPr>
  </w:style>
  <w:style w:type="paragraph" w:styleId="9">
    <w:name w:val="heading 9"/>
    <w:basedOn w:val="a0"/>
    <w:next w:val="a1"/>
    <w:qFormat/>
    <w:pPr>
      <w:spacing w:before="80" w:after="60"/>
      <w:outlineLvl w:val="8"/>
    </w:pPr>
    <w:rPr>
      <w:rFonts w:ascii="Times New Roman" w:hAnsi="Times New Roman"/>
      <w:i/>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
    <w:pPr>
      <w:overflowPunct/>
      <w:autoSpaceDE/>
      <w:autoSpaceDN/>
      <w:adjustRightInd/>
      <w:textAlignment w:val="auto"/>
    </w:pPr>
    <w:rPr>
      <w:rFonts w:ascii="Courier New" w:hAnsi="Courier New" w:cs="Courier New"/>
    </w:rPr>
  </w:style>
  <w:style w:type="paragraph" w:styleId="a6">
    <w:name w:val="header"/>
    <w:basedOn w:val="a7"/>
  </w:style>
  <w:style w:type="paragraph" w:styleId="a8">
    <w:name w:val="footer"/>
    <w:basedOn w:val="a7"/>
  </w:style>
  <w:style w:type="paragraph" w:styleId="a9">
    <w:name w:val="annotation text"/>
    <w:basedOn w:val="aa"/>
    <w:semiHidden/>
    <w:pPr>
      <w:spacing w:after="120"/>
    </w:pPr>
    <w:rPr>
      <w:sz w:val="20"/>
    </w:rPr>
  </w:style>
  <w:style w:type="paragraph" w:customStyle="1" w:styleId="aa">
    <w:name w:val="Базовая сноска"/>
    <w:basedOn w:val="a"/>
    <w:pPr>
      <w:tabs>
        <w:tab w:val="left" w:pos="187"/>
      </w:tabs>
      <w:spacing w:line="220" w:lineRule="exact"/>
      <w:ind w:left="187" w:hanging="187"/>
    </w:pPr>
    <w:rPr>
      <w:sz w:val="18"/>
    </w:rPr>
  </w:style>
  <w:style w:type="paragraph" w:styleId="ab">
    <w:name w:val="Block Text"/>
    <w:basedOn w:val="a1"/>
    <w:pPr>
      <w:keepLines/>
      <w:ind w:left="360" w:right="360"/>
      <w:jc w:val="center"/>
    </w:pPr>
    <w:rPr>
      <w:i/>
    </w:rPr>
  </w:style>
  <w:style w:type="paragraph" w:customStyle="1" w:styleId="ac">
    <w:name w:val="Основной текст вместе"/>
    <w:basedOn w:val="a1"/>
    <w:pPr>
      <w:keepNext/>
    </w:pPr>
  </w:style>
  <w:style w:type="paragraph" w:styleId="ad">
    <w:name w:val="caption"/>
    <w:basedOn w:val="ae"/>
    <w:next w:val="a1"/>
    <w:qFormat/>
    <w:pPr>
      <w:keepNext w:val="0"/>
      <w:spacing w:after="160"/>
    </w:pPr>
    <w:rPr>
      <w:i/>
      <w:sz w:val="18"/>
    </w:rPr>
  </w:style>
  <w:style w:type="paragraph" w:customStyle="1" w:styleId="ae">
    <w:name w:val="Иллюстрация"/>
    <w:basedOn w:val="a1"/>
    <w:next w:val="ad"/>
    <w:pPr>
      <w:keepNext/>
      <w:spacing w:before="120" w:after="240"/>
      <w:jc w:val="center"/>
    </w:pPr>
  </w:style>
  <w:style w:type="paragraph" w:styleId="af">
    <w:name w:val="Date"/>
    <w:basedOn w:val="a1"/>
    <w:pPr>
      <w:jc w:val="center"/>
    </w:pPr>
  </w:style>
  <w:style w:type="character" w:styleId="af0">
    <w:name w:val="endnote reference"/>
    <w:semiHidden/>
    <w:rPr>
      <w:vertAlign w:val="superscript"/>
    </w:rPr>
  </w:style>
  <w:style w:type="paragraph" w:styleId="af1">
    <w:name w:val="endnote text"/>
    <w:basedOn w:val="aa"/>
    <w:semiHidden/>
    <w:pPr>
      <w:spacing w:after="120"/>
    </w:pPr>
  </w:style>
  <w:style w:type="paragraph" w:customStyle="1" w:styleId="a7">
    <w:name w:val="Верхн.колонтитул базовый"/>
    <w:basedOn w:val="a"/>
    <w:pPr>
      <w:keepLines/>
      <w:tabs>
        <w:tab w:val="center" w:pos="7200"/>
        <w:tab w:val="right" w:pos="14400"/>
      </w:tabs>
      <w:jc w:val="center"/>
    </w:pPr>
    <w:rPr>
      <w:spacing w:val="80"/>
    </w:rPr>
  </w:style>
  <w:style w:type="paragraph" w:styleId="af2">
    <w:name w:val="footnote text"/>
    <w:basedOn w:val="aa"/>
    <w:semiHidden/>
    <w:pPr>
      <w:spacing w:after="120"/>
    </w:pPr>
  </w:style>
  <w:style w:type="character" w:styleId="af3">
    <w:name w:val="footnote reference"/>
    <w:semiHidden/>
    <w:rPr>
      <w:vertAlign w:val="superscript"/>
    </w:rPr>
  </w:style>
  <w:style w:type="paragraph" w:styleId="af4">
    <w:name w:val="List"/>
    <w:basedOn w:val="a1"/>
    <w:pPr>
      <w:tabs>
        <w:tab w:val="left" w:pos="720"/>
      </w:tabs>
      <w:spacing w:after="80"/>
      <w:ind w:left="720" w:hanging="360"/>
    </w:pPr>
  </w:style>
  <w:style w:type="character" w:customStyle="1" w:styleId="af5">
    <w:name w:val="Полужирный курсив"/>
    <w:rPr>
      <w:b/>
      <w:i/>
    </w:rPr>
  </w:style>
  <w:style w:type="paragraph" w:styleId="af6">
    <w:name w:val="List Bullet"/>
    <w:basedOn w:val="af4"/>
    <w:pPr>
      <w:tabs>
        <w:tab w:val="clear" w:pos="720"/>
      </w:tabs>
      <w:spacing w:after="160"/>
    </w:pPr>
  </w:style>
  <w:style w:type="paragraph" w:styleId="af7">
    <w:name w:val="List Number"/>
    <w:basedOn w:val="af4"/>
    <w:pPr>
      <w:tabs>
        <w:tab w:val="clear" w:pos="720"/>
      </w:tabs>
      <w:spacing w:after="160"/>
    </w:pPr>
  </w:style>
  <w:style w:type="paragraph" w:styleId="af8">
    <w:name w:val="macro"/>
    <w:basedOn w:val="a1"/>
    <w:semiHidden/>
    <w:pPr>
      <w:spacing w:after="120"/>
    </w:pPr>
    <w:rPr>
      <w:rFonts w:ascii="Courier New" w:hAnsi="Courier New"/>
    </w:rPr>
  </w:style>
  <w:style w:type="character" w:styleId="af9">
    <w:name w:val="page number"/>
    <w:rPr>
      <w:b/>
    </w:rPr>
  </w:style>
  <w:style w:type="paragraph" w:styleId="afa">
    <w:name w:val="envelope address"/>
    <w:basedOn w:val="a"/>
    <w:pPr>
      <w:framePr w:w="7920" w:h="1980" w:hRule="exact" w:hSpace="141" w:wrap="auto" w:hAnchor="page" w:xAlign="center" w:yAlign="bottom"/>
      <w:ind w:left="2880"/>
    </w:pPr>
  </w:style>
  <w:style w:type="paragraph" w:customStyle="1" w:styleId="afb">
    <w:name w:val="Подзаголовок обложки"/>
    <w:basedOn w:val="afc"/>
    <w:next w:val="a1"/>
    <w:pPr>
      <w:spacing w:before="240" w:after="480"/>
    </w:pPr>
    <w:rPr>
      <w:rFonts w:ascii="Times New Roman" w:hAnsi="Times New Roman"/>
      <w:b w:val="0"/>
      <w:i/>
      <w:sz w:val="32"/>
    </w:rPr>
  </w:style>
  <w:style w:type="paragraph" w:styleId="afd">
    <w:name w:val="List Continue"/>
    <w:basedOn w:val="af4"/>
    <w:pPr>
      <w:tabs>
        <w:tab w:val="clear" w:pos="720"/>
      </w:tabs>
      <w:spacing w:after="160"/>
    </w:pPr>
  </w:style>
  <w:style w:type="character" w:customStyle="1" w:styleId="afe">
    <w:name w:val="Верхний индекс"/>
    <w:rPr>
      <w:rFonts w:ascii="Times New Roman" w:hAnsi="Times New Roman"/>
      <w:vertAlign w:val="superscript"/>
    </w:rPr>
  </w:style>
  <w:style w:type="paragraph" w:customStyle="1" w:styleId="aff">
    <w:name w:val="Название организации"/>
    <w:basedOn w:val="a1"/>
    <w:pPr>
      <w:spacing w:before="120" w:after="80"/>
      <w:jc w:val="center"/>
    </w:pPr>
    <w:rPr>
      <w:b/>
    </w:rPr>
  </w:style>
  <w:style w:type="paragraph" w:customStyle="1" w:styleId="aff0">
    <w:name w:val="Строка Тема"/>
    <w:basedOn w:val="a1"/>
    <w:next w:val="a1"/>
    <w:rPr>
      <w:i/>
      <w:u w:val="single"/>
    </w:rPr>
  </w:style>
  <w:style w:type="paragraph" w:customStyle="1" w:styleId="aff1">
    <w:name w:val="Нижн.колонтитул первый"/>
    <w:basedOn w:val="a8"/>
    <w:pPr>
      <w:tabs>
        <w:tab w:val="clear" w:pos="14400"/>
      </w:tabs>
    </w:pPr>
  </w:style>
  <w:style w:type="paragraph" w:customStyle="1" w:styleId="aff2">
    <w:name w:val="Нижн.колонтитул четн."/>
    <w:basedOn w:val="a8"/>
  </w:style>
  <w:style w:type="paragraph" w:customStyle="1" w:styleId="afc">
    <w:name w:val="Заголовок обложки"/>
    <w:basedOn w:val="a0"/>
    <w:next w:val="afb"/>
    <w:pPr>
      <w:spacing w:before="720" w:after="160"/>
      <w:jc w:val="center"/>
    </w:pPr>
    <w:rPr>
      <w:sz w:val="40"/>
    </w:rPr>
  </w:style>
  <w:style w:type="paragraph" w:customStyle="1" w:styleId="aff3">
    <w:name w:val="Верхн.колонтитул первый"/>
    <w:basedOn w:val="a6"/>
    <w:pPr>
      <w:tabs>
        <w:tab w:val="clear" w:pos="14400"/>
      </w:tabs>
    </w:pPr>
  </w:style>
  <w:style w:type="paragraph" w:customStyle="1" w:styleId="aff4">
    <w:name w:val="Верхн.колонтитул четн."/>
    <w:basedOn w:val="a6"/>
  </w:style>
  <w:style w:type="paragraph" w:styleId="20">
    <w:name w:val="List Continue 2"/>
    <w:basedOn w:val="afd"/>
    <w:pPr>
      <w:ind w:left="1080"/>
    </w:pPr>
  </w:style>
  <w:style w:type="paragraph" w:customStyle="1" w:styleId="aff5">
    <w:name w:val="Список бюл. первый"/>
    <w:basedOn w:val="af6"/>
    <w:next w:val="af6"/>
    <w:pPr>
      <w:spacing w:before="80"/>
    </w:pPr>
  </w:style>
  <w:style w:type="paragraph" w:customStyle="1" w:styleId="aff6">
    <w:name w:val="Список первый"/>
    <w:basedOn w:val="af4"/>
    <w:next w:val="af4"/>
    <w:pPr>
      <w:spacing w:before="80"/>
    </w:pPr>
  </w:style>
  <w:style w:type="paragraph" w:customStyle="1" w:styleId="aff7">
    <w:name w:val="Список последний"/>
    <w:basedOn w:val="af4"/>
    <w:next w:val="a1"/>
    <w:pPr>
      <w:spacing w:after="240"/>
    </w:pPr>
  </w:style>
  <w:style w:type="paragraph" w:customStyle="1" w:styleId="aff8">
    <w:name w:val="Список бюл. последний"/>
    <w:basedOn w:val="af6"/>
    <w:next w:val="a1"/>
    <w:pPr>
      <w:spacing w:after="240"/>
    </w:pPr>
  </w:style>
  <w:style w:type="paragraph" w:customStyle="1" w:styleId="aff9">
    <w:name w:val="Список нум. первый"/>
    <w:basedOn w:val="af7"/>
    <w:next w:val="af7"/>
    <w:pPr>
      <w:spacing w:before="80"/>
    </w:pPr>
  </w:style>
  <w:style w:type="paragraph" w:customStyle="1" w:styleId="affa">
    <w:name w:val="Список нум. последний"/>
    <w:basedOn w:val="af7"/>
    <w:next w:val="a1"/>
    <w:pPr>
      <w:spacing w:after="240"/>
    </w:pPr>
  </w:style>
  <w:style w:type="paragraph" w:customStyle="1" w:styleId="affb">
    <w:name w:val="Метка документа"/>
    <w:basedOn w:val="a0"/>
    <w:pPr>
      <w:spacing w:after="360"/>
    </w:pPr>
    <w:rPr>
      <w:rFonts w:ascii="Times New Roman" w:hAnsi="Times New Roman"/>
    </w:rPr>
  </w:style>
  <w:style w:type="paragraph" w:styleId="21">
    <w:name w:val="List 2"/>
    <w:basedOn w:val="af4"/>
    <w:pPr>
      <w:tabs>
        <w:tab w:val="clear" w:pos="720"/>
        <w:tab w:val="left" w:pos="1080"/>
      </w:tabs>
      <w:ind w:left="1080"/>
    </w:pPr>
  </w:style>
  <w:style w:type="paragraph" w:styleId="30">
    <w:name w:val="List 3"/>
    <w:basedOn w:val="af4"/>
    <w:pPr>
      <w:tabs>
        <w:tab w:val="clear" w:pos="720"/>
        <w:tab w:val="left" w:pos="1440"/>
      </w:tabs>
      <w:ind w:left="1440"/>
    </w:pPr>
  </w:style>
  <w:style w:type="paragraph" w:styleId="40">
    <w:name w:val="List 4"/>
    <w:basedOn w:val="af4"/>
    <w:pPr>
      <w:tabs>
        <w:tab w:val="clear" w:pos="720"/>
        <w:tab w:val="left" w:pos="1800"/>
      </w:tabs>
      <w:ind w:left="1800"/>
    </w:pPr>
  </w:style>
  <w:style w:type="paragraph" w:styleId="50">
    <w:name w:val="List 5"/>
    <w:basedOn w:val="af4"/>
    <w:pPr>
      <w:tabs>
        <w:tab w:val="clear" w:pos="720"/>
        <w:tab w:val="left" w:pos="2160"/>
      </w:tabs>
      <w:ind w:left="2160"/>
    </w:pPr>
  </w:style>
  <w:style w:type="paragraph" w:styleId="22">
    <w:name w:val="List Bullet 2"/>
    <w:basedOn w:val="af6"/>
    <w:pPr>
      <w:ind w:left="1080"/>
    </w:pPr>
  </w:style>
  <w:style w:type="paragraph" w:styleId="31">
    <w:name w:val="List Bullet 3"/>
    <w:basedOn w:val="af6"/>
    <w:pPr>
      <w:ind w:left="1440"/>
    </w:pPr>
  </w:style>
  <w:style w:type="paragraph" w:styleId="41">
    <w:name w:val="List Bullet 4"/>
    <w:basedOn w:val="af6"/>
    <w:pPr>
      <w:ind w:left="1800"/>
    </w:pPr>
  </w:style>
  <w:style w:type="paragraph" w:styleId="51">
    <w:name w:val="List Bullet 5"/>
    <w:basedOn w:val="af6"/>
    <w:pPr>
      <w:ind w:left="2160"/>
    </w:pPr>
  </w:style>
  <w:style w:type="paragraph" w:styleId="52">
    <w:name w:val="List Number 5"/>
    <w:basedOn w:val="af7"/>
    <w:pPr>
      <w:ind w:left="2160"/>
    </w:pPr>
  </w:style>
  <w:style w:type="paragraph" w:styleId="42">
    <w:name w:val="List Number 4"/>
    <w:basedOn w:val="af7"/>
    <w:pPr>
      <w:ind w:left="1800"/>
    </w:pPr>
  </w:style>
  <w:style w:type="paragraph" w:styleId="32">
    <w:name w:val="List Number 3"/>
    <w:basedOn w:val="af7"/>
    <w:pPr>
      <w:ind w:left="1440"/>
    </w:pPr>
  </w:style>
  <w:style w:type="paragraph" w:styleId="23">
    <w:name w:val="List Number 2"/>
    <w:basedOn w:val="af7"/>
    <w:pPr>
      <w:ind w:left="1080"/>
    </w:pPr>
  </w:style>
  <w:style w:type="paragraph" w:styleId="affc">
    <w:name w:val="Body Text Indent"/>
    <w:basedOn w:val="a1"/>
    <w:pPr>
      <w:ind w:left="360"/>
    </w:pPr>
  </w:style>
  <w:style w:type="paragraph" w:styleId="33">
    <w:name w:val="List Continue 3"/>
    <w:basedOn w:val="afd"/>
    <w:pPr>
      <w:ind w:left="1440"/>
    </w:pPr>
  </w:style>
  <w:style w:type="paragraph" w:customStyle="1" w:styleId="affd">
    <w:name w:val="Верхн.колонтитул нечетн."/>
    <w:basedOn w:val="a6"/>
    <w:pPr>
      <w:tabs>
        <w:tab w:val="right" w:pos="0"/>
      </w:tabs>
      <w:jc w:val="right"/>
    </w:pPr>
  </w:style>
  <w:style w:type="paragraph" w:customStyle="1" w:styleId="affe">
    <w:name w:val="Нижн.колонтитул нечетн."/>
    <w:basedOn w:val="a8"/>
    <w:pPr>
      <w:tabs>
        <w:tab w:val="right" w:pos="0"/>
      </w:tabs>
      <w:jc w:val="right"/>
    </w:pPr>
  </w:style>
  <w:style w:type="paragraph" w:customStyle="1" w:styleId="a0">
    <w:name w:val="Базовый заголовок"/>
    <w:basedOn w:val="a"/>
    <w:next w:val="a1"/>
    <w:pPr>
      <w:keepNext/>
      <w:spacing w:before="240" w:after="120"/>
    </w:pPr>
    <w:rPr>
      <w:rFonts w:ascii="Arial" w:hAnsi="Arial"/>
      <w:b/>
      <w:kern w:val="28"/>
      <w:sz w:val="36"/>
    </w:rPr>
  </w:style>
  <w:style w:type="paragraph" w:styleId="a1">
    <w:name w:val="Body Text"/>
    <w:basedOn w:val="a"/>
    <w:pPr>
      <w:spacing w:after="160"/>
    </w:pPr>
  </w:style>
  <w:style w:type="character" w:customStyle="1" w:styleId="afff">
    <w:name w:val="Курсив"/>
    <w:rPr>
      <w:rFonts w:ascii="Times New Roman" w:hAnsi="Times New Roman"/>
      <w:i/>
    </w:rPr>
  </w:style>
  <w:style w:type="paragraph" w:customStyle="1" w:styleId="afff0">
    <w:name w:val="Адрес"/>
    <w:basedOn w:val="a1"/>
    <w:pPr>
      <w:keepLines/>
      <w:spacing w:after="0"/>
      <w:jc w:val="center"/>
    </w:pPr>
  </w:style>
  <w:style w:type="character" w:styleId="afff1">
    <w:name w:val="annotation reference"/>
    <w:semiHidden/>
    <w:rPr>
      <w:sz w:val="16"/>
    </w:rPr>
  </w:style>
  <w:style w:type="paragraph" w:styleId="43">
    <w:name w:val="List Continue 4"/>
    <w:basedOn w:val="afd"/>
    <w:pPr>
      <w:ind w:left="1800"/>
    </w:pPr>
  </w:style>
  <w:style w:type="paragraph" w:styleId="53">
    <w:name w:val="List Continue 5"/>
    <w:basedOn w:val="afd"/>
    <w:pPr>
      <w:ind w:left="2160"/>
    </w:pPr>
  </w:style>
  <w:style w:type="paragraph" w:styleId="afff2">
    <w:name w:val="envelope return"/>
    <w:basedOn w:val="a"/>
  </w:style>
  <w:style w:type="paragraph" w:styleId="afff3">
    <w:name w:val="toa heading"/>
    <w:basedOn w:val="a"/>
    <w:next w:val="a"/>
    <w:semiHidden/>
    <w:pPr>
      <w:spacing w:before="120"/>
    </w:pPr>
    <w:rPr>
      <w:rFonts w:ascii="Arial" w:hAnsi="Arial"/>
      <w:b/>
    </w:rPr>
  </w:style>
  <w:style w:type="paragraph" w:styleId="afff4">
    <w:name w:val="Title"/>
    <w:basedOn w:val="a"/>
    <w:qFormat/>
    <w:pPr>
      <w:spacing w:before="240" w:after="60"/>
      <w:jc w:val="center"/>
    </w:pPr>
    <w:rPr>
      <w:rFonts w:ascii="Arial" w:hAnsi="Arial"/>
      <w:b/>
      <w:kern w:val="28"/>
      <w:sz w:val="32"/>
    </w:rPr>
  </w:style>
  <w:style w:type="paragraph" w:styleId="afff5">
    <w:name w:val="Message Header"/>
    <w:basedOn w:val="a"/>
    <w:pPr>
      <w:ind w:left="1134" w:hanging="1134"/>
    </w:pPr>
    <w:rPr>
      <w:rFonts w:ascii="Arial" w:hAnsi="Arial"/>
    </w:rPr>
  </w:style>
  <w:style w:type="paragraph" w:styleId="10">
    <w:name w:val="index 1"/>
    <w:basedOn w:val="a"/>
    <w:next w:val="a"/>
    <w:semiHidden/>
    <w:pPr>
      <w:tabs>
        <w:tab w:val="right" w:leader="dot" w:pos="15400"/>
      </w:tabs>
      <w:ind w:left="200" w:hanging="200"/>
    </w:pPr>
  </w:style>
  <w:style w:type="paragraph" w:styleId="afff6">
    <w:name w:val="index heading"/>
    <w:basedOn w:val="a"/>
    <w:next w:val="10"/>
    <w:semiHidden/>
  </w:style>
  <w:style w:type="paragraph" w:styleId="11">
    <w:name w:val="toc 1"/>
    <w:basedOn w:val="a"/>
    <w:next w:val="a"/>
    <w:semiHidden/>
    <w:pPr>
      <w:pageBreakBefore/>
      <w:tabs>
        <w:tab w:val="right" w:leader="underscore" w:pos="5840"/>
      </w:tabs>
      <w:spacing w:before="120"/>
    </w:pPr>
    <w:rPr>
      <w:b/>
      <w:i/>
    </w:rPr>
  </w:style>
  <w:style w:type="paragraph" w:styleId="24">
    <w:name w:val="toc 2"/>
    <w:basedOn w:val="2"/>
    <w:next w:val="a"/>
    <w:semiHidden/>
    <w:pPr>
      <w:tabs>
        <w:tab w:val="right" w:leader="underscore" w:pos="5840"/>
      </w:tabs>
      <w:spacing w:before="120"/>
    </w:pPr>
    <w:rPr>
      <w:b w:val="0"/>
      <w:sz w:val="22"/>
    </w:rPr>
  </w:style>
  <w:style w:type="paragraph" w:styleId="34">
    <w:name w:val="toc 3"/>
    <w:basedOn w:val="a"/>
    <w:next w:val="a"/>
    <w:semiHidden/>
    <w:pPr>
      <w:tabs>
        <w:tab w:val="right" w:leader="underscore" w:pos="5840"/>
      </w:tabs>
      <w:ind w:left="280"/>
    </w:pPr>
  </w:style>
  <w:style w:type="paragraph" w:styleId="44">
    <w:name w:val="toc 4"/>
    <w:basedOn w:val="a"/>
    <w:next w:val="a"/>
    <w:semiHidden/>
    <w:pPr>
      <w:tabs>
        <w:tab w:val="right" w:leader="underscore" w:pos="5840"/>
      </w:tabs>
      <w:ind w:left="560"/>
    </w:pPr>
  </w:style>
  <w:style w:type="paragraph" w:styleId="54">
    <w:name w:val="toc 5"/>
    <w:basedOn w:val="a"/>
    <w:next w:val="a"/>
    <w:semiHidden/>
    <w:pPr>
      <w:tabs>
        <w:tab w:val="right" w:leader="underscore" w:pos="5840"/>
      </w:tabs>
      <w:ind w:left="840"/>
    </w:pPr>
  </w:style>
  <w:style w:type="paragraph" w:styleId="60">
    <w:name w:val="toc 6"/>
    <w:basedOn w:val="a"/>
    <w:next w:val="a"/>
    <w:semiHidden/>
    <w:pPr>
      <w:tabs>
        <w:tab w:val="right" w:leader="underscore" w:pos="5840"/>
      </w:tabs>
      <w:ind w:left="1120"/>
    </w:pPr>
  </w:style>
  <w:style w:type="paragraph" w:styleId="70">
    <w:name w:val="toc 7"/>
    <w:basedOn w:val="a"/>
    <w:next w:val="a"/>
    <w:semiHidden/>
    <w:pPr>
      <w:tabs>
        <w:tab w:val="right" w:leader="underscore" w:pos="5840"/>
      </w:tabs>
      <w:ind w:left="1400"/>
    </w:pPr>
  </w:style>
  <w:style w:type="paragraph" w:styleId="80">
    <w:name w:val="toc 8"/>
    <w:basedOn w:val="a"/>
    <w:next w:val="a"/>
    <w:semiHidden/>
    <w:pPr>
      <w:tabs>
        <w:tab w:val="right" w:leader="underscore" w:pos="5840"/>
      </w:tabs>
      <w:ind w:left="1680"/>
    </w:pPr>
  </w:style>
  <w:style w:type="paragraph" w:styleId="90">
    <w:name w:val="toc 9"/>
    <w:basedOn w:val="a"/>
    <w:next w:val="a"/>
    <w:semiHidden/>
    <w:pPr>
      <w:tabs>
        <w:tab w:val="right" w:leader="underscore" w:pos="5840"/>
      </w:tabs>
      <w:ind w:left="1960"/>
    </w:pPr>
  </w:style>
  <w:style w:type="paragraph" w:styleId="afff7">
    <w:name w:val="Closing"/>
    <w:basedOn w:val="a"/>
    <w:pPr>
      <w:ind w:left="4252"/>
    </w:pPr>
  </w:style>
  <w:style w:type="paragraph" w:styleId="afff8">
    <w:name w:val="Normal Indent"/>
    <w:basedOn w:val="a"/>
    <w:pPr>
      <w:ind w:left="708"/>
    </w:pPr>
  </w:style>
  <w:style w:type="character" w:styleId="afff9">
    <w:name w:val="line number"/>
    <w:basedOn w:val="a2"/>
  </w:style>
  <w:style w:type="paragraph" w:styleId="afffa">
    <w:name w:val="Subtitle"/>
    <w:basedOn w:val="a"/>
    <w:qFormat/>
    <w:pPr>
      <w:spacing w:after="60"/>
      <w:jc w:val="center"/>
    </w:pPr>
    <w:rPr>
      <w:rFonts w:ascii="Arial" w:hAnsi="Arial"/>
      <w:i/>
    </w:rPr>
  </w:style>
  <w:style w:type="paragraph" w:styleId="afffb">
    <w:name w:val="Signature"/>
    <w:basedOn w:val="a"/>
    <w:pPr>
      <w:ind w:left="4252"/>
    </w:pPr>
  </w:style>
  <w:style w:type="paragraph" w:styleId="25">
    <w:name w:val="index 2"/>
    <w:basedOn w:val="a"/>
    <w:next w:val="a"/>
    <w:semiHidden/>
    <w:pPr>
      <w:tabs>
        <w:tab w:val="right" w:leader="dot" w:pos="15400"/>
      </w:tabs>
      <w:ind w:left="400" w:hanging="200"/>
    </w:pPr>
  </w:style>
  <w:style w:type="paragraph" w:styleId="35">
    <w:name w:val="index 3"/>
    <w:basedOn w:val="a"/>
    <w:next w:val="a"/>
    <w:semiHidden/>
    <w:pPr>
      <w:tabs>
        <w:tab w:val="right" w:leader="dot" w:pos="15400"/>
      </w:tabs>
      <w:ind w:left="600" w:hanging="200"/>
    </w:pPr>
  </w:style>
  <w:style w:type="paragraph" w:styleId="45">
    <w:name w:val="index 4"/>
    <w:basedOn w:val="a"/>
    <w:next w:val="a"/>
    <w:semiHidden/>
    <w:pPr>
      <w:tabs>
        <w:tab w:val="right" w:leader="dot" w:pos="15400"/>
      </w:tabs>
      <w:ind w:left="800" w:hanging="200"/>
    </w:pPr>
  </w:style>
  <w:style w:type="paragraph" w:styleId="55">
    <w:name w:val="index 5"/>
    <w:basedOn w:val="a"/>
    <w:next w:val="a"/>
    <w:semiHidden/>
    <w:pPr>
      <w:tabs>
        <w:tab w:val="right" w:leader="dot" w:pos="15400"/>
      </w:tabs>
      <w:ind w:left="1000" w:hanging="200"/>
    </w:pPr>
  </w:style>
  <w:style w:type="paragraph" w:styleId="61">
    <w:name w:val="index 6"/>
    <w:basedOn w:val="a"/>
    <w:next w:val="a"/>
    <w:semiHidden/>
    <w:pPr>
      <w:tabs>
        <w:tab w:val="right" w:leader="dot" w:pos="15400"/>
      </w:tabs>
      <w:ind w:left="1200" w:hanging="200"/>
    </w:pPr>
  </w:style>
  <w:style w:type="paragraph" w:styleId="71">
    <w:name w:val="index 7"/>
    <w:basedOn w:val="a"/>
    <w:next w:val="a"/>
    <w:semiHidden/>
    <w:pPr>
      <w:tabs>
        <w:tab w:val="right" w:leader="dot" w:pos="15400"/>
      </w:tabs>
      <w:ind w:left="1400" w:hanging="200"/>
    </w:pPr>
  </w:style>
  <w:style w:type="paragraph" w:styleId="81">
    <w:name w:val="index 8"/>
    <w:basedOn w:val="a"/>
    <w:next w:val="a"/>
    <w:semiHidden/>
    <w:pPr>
      <w:tabs>
        <w:tab w:val="right" w:leader="dot" w:pos="15400"/>
      </w:tabs>
      <w:ind w:left="1600" w:hanging="200"/>
    </w:pPr>
  </w:style>
  <w:style w:type="paragraph" w:styleId="91">
    <w:name w:val="index 9"/>
    <w:basedOn w:val="a"/>
    <w:next w:val="a"/>
    <w:semiHidden/>
    <w:pPr>
      <w:tabs>
        <w:tab w:val="right" w:leader="dot" w:pos="15400"/>
      </w:tabs>
      <w:ind w:left="1800" w:hanging="200"/>
    </w:pPr>
  </w:style>
  <w:style w:type="paragraph" w:styleId="afffc">
    <w:name w:val="table of figures"/>
    <w:basedOn w:val="a"/>
    <w:next w:val="a"/>
    <w:semiHidden/>
    <w:pPr>
      <w:tabs>
        <w:tab w:val="right" w:leader="dot" w:pos="15400"/>
      </w:tabs>
      <w:ind w:left="400" w:hanging="400"/>
    </w:pPr>
  </w:style>
  <w:style w:type="paragraph" w:styleId="afffd">
    <w:name w:val="table of authorities"/>
    <w:basedOn w:val="a"/>
    <w:next w:val="a"/>
    <w:semiHidden/>
    <w:pPr>
      <w:tabs>
        <w:tab w:val="right" w:leader="dot" w:pos="15400"/>
      </w:tabs>
      <w:ind w:left="200" w:hanging="200"/>
    </w:pPr>
  </w:style>
  <w:style w:type="paragraph" w:styleId="26">
    <w:name w:val="Body Text Indent 2"/>
    <w:basedOn w:val="a"/>
    <w:pPr>
      <w:spacing w:before="40"/>
      <w:ind w:firstLine="709"/>
    </w:pPr>
    <w:rPr>
      <w:b/>
      <w:bCs/>
      <w:sz w:val="28"/>
    </w:rPr>
  </w:style>
  <w:style w:type="paragraph" w:customStyle="1" w:styleId="afffe">
    <w:name w:val="вас"/>
    <w:basedOn w:val="a"/>
    <w:pPr>
      <w:spacing w:line="365" w:lineRule="auto"/>
    </w:pPr>
  </w:style>
  <w:style w:type="character" w:styleId="affff">
    <w:name w:val="Hyperlink"/>
    <w:basedOn w:val="a2"/>
    <w:rPr>
      <w:color w:val="0000FF"/>
      <w:u w:val="single"/>
    </w:rPr>
  </w:style>
  <w:style w:type="paragraph" w:styleId="27">
    <w:name w:val="Body Text 2"/>
    <w:basedOn w:val="a"/>
    <w:pPr>
      <w:spacing w:before="40"/>
      <w:jc w:val="center"/>
    </w:pPr>
  </w:style>
  <w:style w:type="paragraph" w:styleId="36">
    <w:name w:val="Body Text Indent 3"/>
    <w:basedOn w:val="a"/>
    <w:pPr>
      <w:pageBreakBefore/>
      <w:spacing w:before="40"/>
      <w:ind w:firstLine="709"/>
      <w:jc w:val="both"/>
    </w:pPr>
  </w:style>
  <w:style w:type="paragraph" w:customStyle="1" w:styleId="12">
    <w:name w:val="Стиль1"/>
    <w:basedOn w:val="3"/>
    <w:pPr>
      <w:spacing w:before="400" w:after="420"/>
    </w:pPr>
    <w:rPr>
      <w:rFonts w:ascii="Times New Roman" w:hAnsi="Times New Roman"/>
      <w:sz w:val="24"/>
    </w:rPr>
  </w:style>
  <w:style w:type="paragraph" w:customStyle="1" w:styleId="28">
    <w:name w:val="Стиль2"/>
    <w:basedOn w:val="2"/>
    <w:rPr>
      <w:rFonts w:ascii="Times New Roman" w:hAnsi="Times New Roman"/>
    </w:rPr>
  </w:style>
  <w:style w:type="character" w:customStyle="1" w:styleId="affff0">
    <w:name w:val="Базовый заголовок Знак"/>
    <w:basedOn w:val="a2"/>
    <w:rPr>
      <w:rFonts w:ascii="Arial" w:hAnsi="Arial"/>
      <w:b/>
      <w:kern w:val="28"/>
      <w:sz w:val="36"/>
      <w:lang w:val="ru-RU" w:eastAsia="ru-RU" w:bidi="ar-SA"/>
    </w:rPr>
  </w:style>
  <w:style w:type="character" w:customStyle="1" w:styleId="37">
    <w:name w:val="Заголовок 3 Знак"/>
    <w:basedOn w:val="affff0"/>
    <w:rPr>
      <w:rFonts w:ascii="Arbat" w:hAnsi="Arbat"/>
      <w:b/>
      <w:kern w:val="28"/>
      <w:sz w:val="36"/>
      <w:lang w:val="ru-RU" w:eastAsia="ru-RU" w:bidi="ar-SA"/>
    </w:rPr>
  </w:style>
  <w:style w:type="character" w:customStyle="1" w:styleId="13">
    <w:name w:val="Стиль1 Знак"/>
    <w:basedOn w:val="37"/>
    <w:rPr>
      <w:rFonts w:ascii="Arbat" w:hAnsi="Arbat"/>
      <w:b/>
      <w:kern w:val="28"/>
      <w:sz w:val="24"/>
      <w:lang w:val="ru-RU" w:eastAsia="ru-RU" w:bidi="ar-SA"/>
    </w:rPr>
  </w:style>
  <w:style w:type="paragraph" w:customStyle="1" w:styleId="38">
    <w:name w:val="Стиль3"/>
    <w:basedOn w:val="28"/>
    <w:pPr>
      <w:pageBreakBefore/>
    </w:pPr>
  </w:style>
  <w:style w:type="paragraph" w:customStyle="1" w:styleId="310">
    <w:name w:val="Основной текст с отступом 31"/>
    <w:basedOn w:val="a"/>
    <w:rsid w:val="00D92937"/>
    <w:pPr>
      <w:suppressLineNumbers/>
      <w:spacing w:before="40"/>
      <w:ind w:firstLine="720"/>
      <w:textAlignment w:val="auto"/>
    </w:pPr>
  </w:style>
  <w:style w:type="paragraph" w:customStyle="1" w:styleId="affff1">
    <w:name w:val="âàñ"/>
    <w:basedOn w:val="a"/>
    <w:rsid w:val="006F2EE0"/>
    <w:pPr>
      <w:overflowPunct/>
      <w:autoSpaceDE/>
      <w:autoSpaceDN/>
      <w:adjustRightInd/>
      <w:spacing w:line="364" w:lineRule="auto"/>
      <w:textAlignment w:val="auto"/>
    </w:pPr>
  </w:style>
  <w:style w:type="paragraph" w:styleId="affff2">
    <w:name w:val="Balloon Text"/>
    <w:basedOn w:val="a"/>
    <w:link w:val="affff3"/>
    <w:uiPriority w:val="99"/>
    <w:semiHidden/>
    <w:unhideWhenUsed/>
    <w:rsid w:val="00D55191"/>
    <w:rPr>
      <w:rFonts w:ascii="Lucida Grande CY" w:hAnsi="Lucida Grande CY" w:cs="Lucida Grande CY"/>
      <w:sz w:val="18"/>
      <w:szCs w:val="18"/>
    </w:rPr>
  </w:style>
  <w:style w:type="character" w:customStyle="1" w:styleId="affff3">
    <w:name w:val="Текст выноски Знак"/>
    <w:basedOn w:val="a2"/>
    <w:link w:val="affff2"/>
    <w:uiPriority w:val="99"/>
    <w:semiHidden/>
    <w:rsid w:val="00D55191"/>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0"/>
    <w:next w:val="a1"/>
    <w:qFormat/>
    <w:pPr>
      <w:pageBreakBefore/>
      <w:outlineLvl w:val="0"/>
    </w:pPr>
    <w:rPr>
      <w:rFonts w:ascii="Aivengo" w:hAnsi="Aivengo"/>
      <w:sz w:val="24"/>
    </w:rPr>
  </w:style>
  <w:style w:type="paragraph" w:styleId="2">
    <w:name w:val="heading 2"/>
    <w:basedOn w:val="a0"/>
    <w:next w:val="a1"/>
    <w:qFormat/>
    <w:pPr>
      <w:keepNext w:val="0"/>
      <w:spacing w:before="60" w:after="60"/>
      <w:ind w:firstLine="709"/>
      <w:jc w:val="both"/>
      <w:outlineLvl w:val="1"/>
    </w:pPr>
    <w:rPr>
      <w:rFonts w:ascii="AGCooperCyr" w:hAnsi="AGCooperCyr"/>
      <w:i/>
      <w:sz w:val="32"/>
    </w:rPr>
  </w:style>
  <w:style w:type="paragraph" w:styleId="3">
    <w:name w:val="heading 3"/>
    <w:basedOn w:val="a0"/>
    <w:next w:val="a1"/>
    <w:qFormat/>
    <w:pPr>
      <w:keepNext w:val="0"/>
      <w:spacing w:before="60" w:after="60"/>
      <w:ind w:firstLine="709"/>
      <w:jc w:val="center"/>
      <w:outlineLvl w:val="2"/>
    </w:pPr>
    <w:rPr>
      <w:rFonts w:ascii="Arbat" w:hAnsi="Arbat"/>
      <w:sz w:val="20"/>
    </w:rPr>
  </w:style>
  <w:style w:type="paragraph" w:styleId="4">
    <w:name w:val="heading 4"/>
    <w:basedOn w:val="a0"/>
    <w:next w:val="a1"/>
    <w:qFormat/>
    <w:pPr>
      <w:spacing w:before="120" w:after="80"/>
      <w:outlineLvl w:val="3"/>
    </w:pPr>
    <w:rPr>
      <w:rFonts w:ascii="Times New Roman" w:hAnsi="Times New Roman"/>
      <w:i/>
      <w:sz w:val="24"/>
    </w:rPr>
  </w:style>
  <w:style w:type="paragraph" w:styleId="5">
    <w:name w:val="heading 5"/>
    <w:basedOn w:val="a0"/>
    <w:next w:val="a1"/>
    <w:qFormat/>
    <w:pPr>
      <w:spacing w:before="120" w:after="80"/>
      <w:outlineLvl w:val="4"/>
    </w:pPr>
    <w:rPr>
      <w:sz w:val="20"/>
    </w:rPr>
  </w:style>
  <w:style w:type="paragraph" w:styleId="6">
    <w:name w:val="heading 6"/>
    <w:basedOn w:val="a0"/>
    <w:next w:val="a1"/>
    <w:qFormat/>
    <w:pPr>
      <w:spacing w:before="120" w:after="80"/>
      <w:outlineLvl w:val="5"/>
    </w:pPr>
    <w:rPr>
      <w:i/>
      <w:sz w:val="20"/>
    </w:rPr>
  </w:style>
  <w:style w:type="paragraph" w:styleId="7">
    <w:name w:val="heading 7"/>
    <w:basedOn w:val="a0"/>
    <w:next w:val="a1"/>
    <w:qFormat/>
    <w:pPr>
      <w:spacing w:before="80" w:after="60"/>
      <w:outlineLvl w:val="6"/>
    </w:pPr>
    <w:rPr>
      <w:rFonts w:ascii="Times New Roman" w:hAnsi="Times New Roman"/>
      <w:sz w:val="20"/>
    </w:rPr>
  </w:style>
  <w:style w:type="paragraph" w:styleId="8">
    <w:name w:val="heading 8"/>
    <w:basedOn w:val="a0"/>
    <w:next w:val="a1"/>
    <w:qFormat/>
    <w:pPr>
      <w:spacing w:before="80" w:after="60"/>
      <w:outlineLvl w:val="7"/>
    </w:pPr>
    <w:rPr>
      <w:rFonts w:ascii="Times New Roman" w:hAnsi="Times New Roman"/>
      <w:i/>
      <w:sz w:val="20"/>
    </w:rPr>
  </w:style>
  <w:style w:type="paragraph" w:styleId="9">
    <w:name w:val="heading 9"/>
    <w:basedOn w:val="a0"/>
    <w:next w:val="a1"/>
    <w:qFormat/>
    <w:pPr>
      <w:spacing w:before="80" w:after="60"/>
      <w:outlineLvl w:val="8"/>
    </w:pPr>
    <w:rPr>
      <w:rFonts w:ascii="Times New Roman" w:hAnsi="Times New Roman"/>
      <w:i/>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
    <w:pPr>
      <w:overflowPunct/>
      <w:autoSpaceDE/>
      <w:autoSpaceDN/>
      <w:adjustRightInd/>
      <w:textAlignment w:val="auto"/>
    </w:pPr>
    <w:rPr>
      <w:rFonts w:ascii="Courier New" w:hAnsi="Courier New" w:cs="Courier New"/>
    </w:rPr>
  </w:style>
  <w:style w:type="paragraph" w:styleId="a6">
    <w:name w:val="header"/>
    <w:basedOn w:val="a7"/>
  </w:style>
  <w:style w:type="paragraph" w:styleId="a8">
    <w:name w:val="footer"/>
    <w:basedOn w:val="a7"/>
  </w:style>
  <w:style w:type="paragraph" w:styleId="a9">
    <w:name w:val="annotation text"/>
    <w:basedOn w:val="aa"/>
    <w:semiHidden/>
    <w:pPr>
      <w:spacing w:after="120"/>
    </w:pPr>
    <w:rPr>
      <w:sz w:val="20"/>
    </w:rPr>
  </w:style>
  <w:style w:type="paragraph" w:customStyle="1" w:styleId="aa">
    <w:name w:val="Базовая сноска"/>
    <w:basedOn w:val="a"/>
    <w:pPr>
      <w:tabs>
        <w:tab w:val="left" w:pos="187"/>
      </w:tabs>
      <w:spacing w:line="220" w:lineRule="exact"/>
      <w:ind w:left="187" w:hanging="187"/>
    </w:pPr>
    <w:rPr>
      <w:sz w:val="18"/>
    </w:rPr>
  </w:style>
  <w:style w:type="paragraph" w:styleId="ab">
    <w:name w:val="Block Text"/>
    <w:basedOn w:val="a1"/>
    <w:pPr>
      <w:keepLines/>
      <w:ind w:left="360" w:right="360"/>
      <w:jc w:val="center"/>
    </w:pPr>
    <w:rPr>
      <w:i/>
    </w:rPr>
  </w:style>
  <w:style w:type="paragraph" w:customStyle="1" w:styleId="ac">
    <w:name w:val="Основной текст вместе"/>
    <w:basedOn w:val="a1"/>
    <w:pPr>
      <w:keepNext/>
    </w:pPr>
  </w:style>
  <w:style w:type="paragraph" w:styleId="ad">
    <w:name w:val="caption"/>
    <w:basedOn w:val="ae"/>
    <w:next w:val="a1"/>
    <w:qFormat/>
    <w:pPr>
      <w:keepNext w:val="0"/>
      <w:spacing w:after="160"/>
    </w:pPr>
    <w:rPr>
      <w:i/>
      <w:sz w:val="18"/>
    </w:rPr>
  </w:style>
  <w:style w:type="paragraph" w:customStyle="1" w:styleId="ae">
    <w:name w:val="Иллюстрация"/>
    <w:basedOn w:val="a1"/>
    <w:next w:val="ad"/>
    <w:pPr>
      <w:keepNext/>
      <w:spacing w:before="120" w:after="240"/>
      <w:jc w:val="center"/>
    </w:pPr>
  </w:style>
  <w:style w:type="paragraph" w:styleId="af">
    <w:name w:val="Date"/>
    <w:basedOn w:val="a1"/>
    <w:pPr>
      <w:jc w:val="center"/>
    </w:pPr>
  </w:style>
  <w:style w:type="character" w:styleId="af0">
    <w:name w:val="endnote reference"/>
    <w:semiHidden/>
    <w:rPr>
      <w:vertAlign w:val="superscript"/>
    </w:rPr>
  </w:style>
  <w:style w:type="paragraph" w:styleId="af1">
    <w:name w:val="endnote text"/>
    <w:basedOn w:val="aa"/>
    <w:semiHidden/>
    <w:pPr>
      <w:spacing w:after="120"/>
    </w:pPr>
  </w:style>
  <w:style w:type="paragraph" w:customStyle="1" w:styleId="a7">
    <w:name w:val="Верхн.колонтитул базовый"/>
    <w:basedOn w:val="a"/>
    <w:pPr>
      <w:keepLines/>
      <w:tabs>
        <w:tab w:val="center" w:pos="7200"/>
        <w:tab w:val="right" w:pos="14400"/>
      </w:tabs>
      <w:jc w:val="center"/>
    </w:pPr>
    <w:rPr>
      <w:spacing w:val="80"/>
    </w:rPr>
  </w:style>
  <w:style w:type="paragraph" w:styleId="af2">
    <w:name w:val="footnote text"/>
    <w:basedOn w:val="aa"/>
    <w:semiHidden/>
    <w:pPr>
      <w:spacing w:after="120"/>
    </w:pPr>
  </w:style>
  <w:style w:type="character" w:styleId="af3">
    <w:name w:val="footnote reference"/>
    <w:semiHidden/>
    <w:rPr>
      <w:vertAlign w:val="superscript"/>
    </w:rPr>
  </w:style>
  <w:style w:type="paragraph" w:styleId="af4">
    <w:name w:val="List"/>
    <w:basedOn w:val="a1"/>
    <w:pPr>
      <w:tabs>
        <w:tab w:val="left" w:pos="720"/>
      </w:tabs>
      <w:spacing w:after="80"/>
      <w:ind w:left="720" w:hanging="360"/>
    </w:pPr>
  </w:style>
  <w:style w:type="character" w:customStyle="1" w:styleId="af5">
    <w:name w:val="Полужирный курсив"/>
    <w:rPr>
      <w:b/>
      <w:i/>
    </w:rPr>
  </w:style>
  <w:style w:type="paragraph" w:styleId="af6">
    <w:name w:val="List Bullet"/>
    <w:basedOn w:val="af4"/>
    <w:pPr>
      <w:tabs>
        <w:tab w:val="clear" w:pos="720"/>
      </w:tabs>
      <w:spacing w:after="160"/>
    </w:pPr>
  </w:style>
  <w:style w:type="paragraph" w:styleId="af7">
    <w:name w:val="List Number"/>
    <w:basedOn w:val="af4"/>
    <w:pPr>
      <w:tabs>
        <w:tab w:val="clear" w:pos="720"/>
      </w:tabs>
      <w:spacing w:after="160"/>
    </w:pPr>
  </w:style>
  <w:style w:type="paragraph" w:styleId="af8">
    <w:name w:val="macro"/>
    <w:basedOn w:val="a1"/>
    <w:semiHidden/>
    <w:pPr>
      <w:spacing w:after="120"/>
    </w:pPr>
    <w:rPr>
      <w:rFonts w:ascii="Courier New" w:hAnsi="Courier New"/>
    </w:rPr>
  </w:style>
  <w:style w:type="character" w:styleId="af9">
    <w:name w:val="page number"/>
    <w:rPr>
      <w:b/>
    </w:rPr>
  </w:style>
  <w:style w:type="paragraph" w:styleId="afa">
    <w:name w:val="envelope address"/>
    <w:basedOn w:val="a"/>
    <w:pPr>
      <w:framePr w:w="7920" w:h="1980" w:hRule="exact" w:hSpace="141" w:wrap="auto" w:hAnchor="page" w:xAlign="center" w:yAlign="bottom"/>
      <w:ind w:left="2880"/>
    </w:pPr>
  </w:style>
  <w:style w:type="paragraph" w:customStyle="1" w:styleId="afb">
    <w:name w:val="Подзаголовок обложки"/>
    <w:basedOn w:val="afc"/>
    <w:next w:val="a1"/>
    <w:pPr>
      <w:spacing w:before="240" w:after="480"/>
    </w:pPr>
    <w:rPr>
      <w:rFonts w:ascii="Times New Roman" w:hAnsi="Times New Roman"/>
      <w:b w:val="0"/>
      <w:i/>
      <w:sz w:val="32"/>
    </w:rPr>
  </w:style>
  <w:style w:type="paragraph" w:styleId="afd">
    <w:name w:val="List Continue"/>
    <w:basedOn w:val="af4"/>
    <w:pPr>
      <w:tabs>
        <w:tab w:val="clear" w:pos="720"/>
      </w:tabs>
      <w:spacing w:after="160"/>
    </w:pPr>
  </w:style>
  <w:style w:type="character" w:customStyle="1" w:styleId="afe">
    <w:name w:val="Верхний индекс"/>
    <w:rPr>
      <w:rFonts w:ascii="Times New Roman" w:hAnsi="Times New Roman"/>
      <w:vertAlign w:val="superscript"/>
    </w:rPr>
  </w:style>
  <w:style w:type="paragraph" w:customStyle="1" w:styleId="aff">
    <w:name w:val="Название организации"/>
    <w:basedOn w:val="a1"/>
    <w:pPr>
      <w:spacing w:before="120" w:after="80"/>
      <w:jc w:val="center"/>
    </w:pPr>
    <w:rPr>
      <w:b/>
    </w:rPr>
  </w:style>
  <w:style w:type="paragraph" w:customStyle="1" w:styleId="aff0">
    <w:name w:val="Строка Тема"/>
    <w:basedOn w:val="a1"/>
    <w:next w:val="a1"/>
    <w:rPr>
      <w:i/>
      <w:u w:val="single"/>
    </w:rPr>
  </w:style>
  <w:style w:type="paragraph" w:customStyle="1" w:styleId="aff1">
    <w:name w:val="Нижн.колонтитул первый"/>
    <w:basedOn w:val="a8"/>
    <w:pPr>
      <w:tabs>
        <w:tab w:val="clear" w:pos="14400"/>
      </w:tabs>
    </w:pPr>
  </w:style>
  <w:style w:type="paragraph" w:customStyle="1" w:styleId="aff2">
    <w:name w:val="Нижн.колонтитул четн."/>
    <w:basedOn w:val="a8"/>
  </w:style>
  <w:style w:type="paragraph" w:customStyle="1" w:styleId="afc">
    <w:name w:val="Заголовок обложки"/>
    <w:basedOn w:val="a0"/>
    <w:next w:val="afb"/>
    <w:pPr>
      <w:spacing w:before="720" w:after="160"/>
      <w:jc w:val="center"/>
    </w:pPr>
    <w:rPr>
      <w:sz w:val="40"/>
    </w:rPr>
  </w:style>
  <w:style w:type="paragraph" w:customStyle="1" w:styleId="aff3">
    <w:name w:val="Верхн.колонтитул первый"/>
    <w:basedOn w:val="a6"/>
    <w:pPr>
      <w:tabs>
        <w:tab w:val="clear" w:pos="14400"/>
      </w:tabs>
    </w:pPr>
  </w:style>
  <w:style w:type="paragraph" w:customStyle="1" w:styleId="aff4">
    <w:name w:val="Верхн.колонтитул четн."/>
    <w:basedOn w:val="a6"/>
  </w:style>
  <w:style w:type="paragraph" w:styleId="20">
    <w:name w:val="List Continue 2"/>
    <w:basedOn w:val="afd"/>
    <w:pPr>
      <w:ind w:left="1080"/>
    </w:pPr>
  </w:style>
  <w:style w:type="paragraph" w:customStyle="1" w:styleId="aff5">
    <w:name w:val="Список бюл. первый"/>
    <w:basedOn w:val="af6"/>
    <w:next w:val="af6"/>
    <w:pPr>
      <w:spacing w:before="80"/>
    </w:pPr>
  </w:style>
  <w:style w:type="paragraph" w:customStyle="1" w:styleId="aff6">
    <w:name w:val="Список первый"/>
    <w:basedOn w:val="af4"/>
    <w:next w:val="af4"/>
    <w:pPr>
      <w:spacing w:before="80"/>
    </w:pPr>
  </w:style>
  <w:style w:type="paragraph" w:customStyle="1" w:styleId="aff7">
    <w:name w:val="Список последний"/>
    <w:basedOn w:val="af4"/>
    <w:next w:val="a1"/>
    <w:pPr>
      <w:spacing w:after="240"/>
    </w:pPr>
  </w:style>
  <w:style w:type="paragraph" w:customStyle="1" w:styleId="aff8">
    <w:name w:val="Список бюл. последний"/>
    <w:basedOn w:val="af6"/>
    <w:next w:val="a1"/>
    <w:pPr>
      <w:spacing w:after="240"/>
    </w:pPr>
  </w:style>
  <w:style w:type="paragraph" w:customStyle="1" w:styleId="aff9">
    <w:name w:val="Список нум. первый"/>
    <w:basedOn w:val="af7"/>
    <w:next w:val="af7"/>
    <w:pPr>
      <w:spacing w:before="80"/>
    </w:pPr>
  </w:style>
  <w:style w:type="paragraph" w:customStyle="1" w:styleId="affa">
    <w:name w:val="Список нум. последний"/>
    <w:basedOn w:val="af7"/>
    <w:next w:val="a1"/>
    <w:pPr>
      <w:spacing w:after="240"/>
    </w:pPr>
  </w:style>
  <w:style w:type="paragraph" w:customStyle="1" w:styleId="affb">
    <w:name w:val="Метка документа"/>
    <w:basedOn w:val="a0"/>
    <w:pPr>
      <w:spacing w:after="360"/>
    </w:pPr>
    <w:rPr>
      <w:rFonts w:ascii="Times New Roman" w:hAnsi="Times New Roman"/>
    </w:rPr>
  </w:style>
  <w:style w:type="paragraph" w:styleId="21">
    <w:name w:val="List 2"/>
    <w:basedOn w:val="af4"/>
    <w:pPr>
      <w:tabs>
        <w:tab w:val="clear" w:pos="720"/>
        <w:tab w:val="left" w:pos="1080"/>
      </w:tabs>
      <w:ind w:left="1080"/>
    </w:pPr>
  </w:style>
  <w:style w:type="paragraph" w:styleId="30">
    <w:name w:val="List 3"/>
    <w:basedOn w:val="af4"/>
    <w:pPr>
      <w:tabs>
        <w:tab w:val="clear" w:pos="720"/>
        <w:tab w:val="left" w:pos="1440"/>
      </w:tabs>
      <w:ind w:left="1440"/>
    </w:pPr>
  </w:style>
  <w:style w:type="paragraph" w:styleId="40">
    <w:name w:val="List 4"/>
    <w:basedOn w:val="af4"/>
    <w:pPr>
      <w:tabs>
        <w:tab w:val="clear" w:pos="720"/>
        <w:tab w:val="left" w:pos="1800"/>
      </w:tabs>
      <w:ind w:left="1800"/>
    </w:pPr>
  </w:style>
  <w:style w:type="paragraph" w:styleId="50">
    <w:name w:val="List 5"/>
    <w:basedOn w:val="af4"/>
    <w:pPr>
      <w:tabs>
        <w:tab w:val="clear" w:pos="720"/>
        <w:tab w:val="left" w:pos="2160"/>
      </w:tabs>
      <w:ind w:left="2160"/>
    </w:pPr>
  </w:style>
  <w:style w:type="paragraph" w:styleId="22">
    <w:name w:val="List Bullet 2"/>
    <w:basedOn w:val="af6"/>
    <w:pPr>
      <w:ind w:left="1080"/>
    </w:pPr>
  </w:style>
  <w:style w:type="paragraph" w:styleId="31">
    <w:name w:val="List Bullet 3"/>
    <w:basedOn w:val="af6"/>
    <w:pPr>
      <w:ind w:left="1440"/>
    </w:pPr>
  </w:style>
  <w:style w:type="paragraph" w:styleId="41">
    <w:name w:val="List Bullet 4"/>
    <w:basedOn w:val="af6"/>
    <w:pPr>
      <w:ind w:left="1800"/>
    </w:pPr>
  </w:style>
  <w:style w:type="paragraph" w:styleId="51">
    <w:name w:val="List Bullet 5"/>
    <w:basedOn w:val="af6"/>
    <w:pPr>
      <w:ind w:left="2160"/>
    </w:pPr>
  </w:style>
  <w:style w:type="paragraph" w:styleId="52">
    <w:name w:val="List Number 5"/>
    <w:basedOn w:val="af7"/>
    <w:pPr>
      <w:ind w:left="2160"/>
    </w:pPr>
  </w:style>
  <w:style w:type="paragraph" w:styleId="42">
    <w:name w:val="List Number 4"/>
    <w:basedOn w:val="af7"/>
    <w:pPr>
      <w:ind w:left="1800"/>
    </w:pPr>
  </w:style>
  <w:style w:type="paragraph" w:styleId="32">
    <w:name w:val="List Number 3"/>
    <w:basedOn w:val="af7"/>
    <w:pPr>
      <w:ind w:left="1440"/>
    </w:pPr>
  </w:style>
  <w:style w:type="paragraph" w:styleId="23">
    <w:name w:val="List Number 2"/>
    <w:basedOn w:val="af7"/>
    <w:pPr>
      <w:ind w:left="1080"/>
    </w:pPr>
  </w:style>
  <w:style w:type="paragraph" w:styleId="affc">
    <w:name w:val="Body Text Indent"/>
    <w:basedOn w:val="a1"/>
    <w:pPr>
      <w:ind w:left="360"/>
    </w:pPr>
  </w:style>
  <w:style w:type="paragraph" w:styleId="33">
    <w:name w:val="List Continue 3"/>
    <w:basedOn w:val="afd"/>
    <w:pPr>
      <w:ind w:left="1440"/>
    </w:pPr>
  </w:style>
  <w:style w:type="paragraph" w:customStyle="1" w:styleId="affd">
    <w:name w:val="Верхн.колонтитул нечетн."/>
    <w:basedOn w:val="a6"/>
    <w:pPr>
      <w:tabs>
        <w:tab w:val="right" w:pos="0"/>
      </w:tabs>
      <w:jc w:val="right"/>
    </w:pPr>
  </w:style>
  <w:style w:type="paragraph" w:customStyle="1" w:styleId="affe">
    <w:name w:val="Нижн.колонтитул нечетн."/>
    <w:basedOn w:val="a8"/>
    <w:pPr>
      <w:tabs>
        <w:tab w:val="right" w:pos="0"/>
      </w:tabs>
      <w:jc w:val="right"/>
    </w:pPr>
  </w:style>
  <w:style w:type="paragraph" w:customStyle="1" w:styleId="a0">
    <w:name w:val="Базовый заголовок"/>
    <w:basedOn w:val="a"/>
    <w:next w:val="a1"/>
    <w:pPr>
      <w:keepNext/>
      <w:spacing w:before="240" w:after="120"/>
    </w:pPr>
    <w:rPr>
      <w:rFonts w:ascii="Arial" w:hAnsi="Arial"/>
      <w:b/>
      <w:kern w:val="28"/>
      <w:sz w:val="36"/>
    </w:rPr>
  </w:style>
  <w:style w:type="paragraph" w:styleId="a1">
    <w:name w:val="Body Text"/>
    <w:basedOn w:val="a"/>
    <w:pPr>
      <w:spacing w:after="160"/>
    </w:pPr>
  </w:style>
  <w:style w:type="character" w:customStyle="1" w:styleId="afff">
    <w:name w:val="Курсив"/>
    <w:rPr>
      <w:rFonts w:ascii="Times New Roman" w:hAnsi="Times New Roman"/>
      <w:i/>
    </w:rPr>
  </w:style>
  <w:style w:type="paragraph" w:customStyle="1" w:styleId="afff0">
    <w:name w:val="Адрес"/>
    <w:basedOn w:val="a1"/>
    <w:pPr>
      <w:keepLines/>
      <w:spacing w:after="0"/>
      <w:jc w:val="center"/>
    </w:pPr>
  </w:style>
  <w:style w:type="character" w:styleId="afff1">
    <w:name w:val="annotation reference"/>
    <w:semiHidden/>
    <w:rPr>
      <w:sz w:val="16"/>
    </w:rPr>
  </w:style>
  <w:style w:type="paragraph" w:styleId="43">
    <w:name w:val="List Continue 4"/>
    <w:basedOn w:val="afd"/>
    <w:pPr>
      <w:ind w:left="1800"/>
    </w:pPr>
  </w:style>
  <w:style w:type="paragraph" w:styleId="53">
    <w:name w:val="List Continue 5"/>
    <w:basedOn w:val="afd"/>
    <w:pPr>
      <w:ind w:left="2160"/>
    </w:pPr>
  </w:style>
  <w:style w:type="paragraph" w:styleId="afff2">
    <w:name w:val="envelope return"/>
    <w:basedOn w:val="a"/>
  </w:style>
  <w:style w:type="paragraph" w:styleId="afff3">
    <w:name w:val="toa heading"/>
    <w:basedOn w:val="a"/>
    <w:next w:val="a"/>
    <w:semiHidden/>
    <w:pPr>
      <w:spacing w:before="120"/>
    </w:pPr>
    <w:rPr>
      <w:rFonts w:ascii="Arial" w:hAnsi="Arial"/>
      <w:b/>
    </w:rPr>
  </w:style>
  <w:style w:type="paragraph" w:styleId="afff4">
    <w:name w:val="Title"/>
    <w:basedOn w:val="a"/>
    <w:qFormat/>
    <w:pPr>
      <w:spacing w:before="240" w:after="60"/>
      <w:jc w:val="center"/>
    </w:pPr>
    <w:rPr>
      <w:rFonts w:ascii="Arial" w:hAnsi="Arial"/>
      <w:b/>
      <w:kern w:val="28"/>
      <w:sz w:val="32"/>
    </w:rPr>
  </w:style>
  <w:style w:type="paragraph" w:styleId="afff5">
    <w:name w:val="Message Header"/>
    <w:basedOn w:val="a"/>
    <w:pPr>
      <w:ind w:left="1134" w:hanging="1134"/>
    </w:pPr>
    <w:rPr>
      <w:rFonts w:ascii="Arial" w:hAnsi="Arial"/>
    </w:rPr>
  </w:style>
  <w:style w:type="paragraph" w:styleId="10">
    <w:name w:val="index 1"/>
    <w:basedOn w:val="a"/>
    <w:next w:val="a"/>
    <w:semiHidden/>
    <w:pPr>
      <w:tabs>
        <w:tab w:val="right" w:leader="dot" w:pos="15400"/>
      </w:tabs>
      <w:ind w:left="200" w:hanging="200"/>
    </w:pPr>
  </w:style>
  <w:style w:type="paragraph" w:styleId="afff6">
    <w:name w:val="index heading"/>
    <w:basedOn w:val="a"/>
    <w:next w:val="10"/>
    <w:semiHidden/>
  </w:style>
  <w:style w:type="paragraph" w:styleId="11">
    <w:name w:val="toc 1"/>
    <w:basedOn w:val="a"/>
    <w:next w:val="a"/>
    <w:semiHidden/>
    <w:pPr>
      <w:pageBreakBefore/>
      <w:tabs>
        <w:tab w:val="right" w:leader="underscore" w:pos="5840"/>
      </w:tabs>
      <w:spacing w:before="120"/>
    </w:pPr>
    <w:rPr>
      <w:b/>
      <w:i/>
    </w:rPr>
  </w:style>
  <w:style w:type="paragraph" w:styleId="24">
    <w:name w:val="toc 2"/>
    <w:basedOn w:val="2"/>
    <w:next w:val="a"/>
    <w:semiHidden/>
    <w:pPr>
      <w:tabs>
        <w:tab w:val="right" w:leader="underscore" w:pos="5840"/>
      </w:tabs>
      <w:spacing w:before="120"/>
    </w:pPr>
    <w:rPr>
      <w:b w:val="0"/>
      <w:sz w:val="22"/>
    </w:rPr>
  </w:style>
  <w:style w:type="paragraph" w:styleId="34">
    <w:name w:val="toc 3"/>
    <w:basedOn w:val="a"/>
    <w:next w:val="a"/>
    <w:semiHidden/>
    <w:pPr>
      <w:tabs>
        <w:tab w:val="right" w:leader="underscore" w:pos="5840"/>
      </w:tabs>
      <w:ind w:left="280"/>
    </w:pPr>
  </w:style>
  <w:style w:type="paragraph" w:styleId="44">
    <w:name w:val="toc 4"/>
    <w:basedOn w:val="a"/>
    <w:next w:val="a"/>
    <w:semiHidden/>
    <w:pPr>
      <w:tabs>
        <w:tab w:val="right" w:leader="underscore" w:pos="5840"/>
      </w:tabs>
      <w:ind w:left="560"/>
    </w:pPr>
  </w:style>
  <w:style w:type="paragraph" w:styleId="54">
    <w:name w:val="toc 5"/>
    <w:basedOn w:val="a"/>
    <w:next w:val="a"/>
    <w:semiHidden/>
    <w:pPr>
      <w:tabs>
        <w:tab w:val="right" w:leader="underscore" w:pos="5840"/>
      </w:tabs>
      <w:ind w:left="840"/>
    </w:pPr>
  </w:style>
  <w:style w:type="paragraph" w:styleId="60">
    <w:name w:val="toc 6"/>
    <w:basedOn w:val="a"/>
    <w:next w:val="a"/>
    <w:semiHidden/>
    <w:pPr>
      <w:tabs>
        <w:tab w:val="right" w:leader="underscore" w:pos="5840"/>
      </w:tabs>
      <w:ind w:left="1120"/>
    </w:pPr>
  </w:style>
  <w:style w:type="paragraph" w:styleId="70">
    <w:name w:val="toc 7"/>
    <w:basedOn w:val="a"/>
    <w:next w:val="a"/>
    <w:semiHidden/>
    <w:pPr>
      <w:tabs>
        <w:tab w:val="right" w:leader="underscore" w:pos="5840"/>
      </w:tabs>
      <w:ind w:left="1400"/>
    </w:pPr>
  </w:style>
  <w:style w:type="paragraph" w:styleId="80">
    <w:name w:val="toc 8"/>
    <w:basedOn w:val="a"/>
    <w:next w:val="a"/>
    <w:semiHidden/>
    <w:pPr>
      <w:tabs>
        <w:tab w:val="right" w:leader="underscore" w:pos="5840"/>
      </w:tabs>
      <w:ind w:left="1680"/>
    </w:pPr>
  </w:style>
  <w:style w:type="paragraph" w:styleId="90">
    <w:name w:val="toc 9"/>
    <w:basedOn w:val="a"/>
    <w:next w:val="a"/>
    <w:semiHidden/>
    <w:pPr>
      <w:tabs>
        <w:tab w:val="right" w:leader="underscore" w:pos="5840"/>
      </w:tabs>
      <w:ind w:left="1960"/>
    </w:pPr>
  </w:style>
  <w:style w:type="paragraph" w:styleId="afff7">
    <w:name w:val="Closing"/>
    <w:basedOn w:val="a"/>
    <w:pPr>
      <w:ind w:left="4252"/>
    </w:pPr>
  </w:style>
  <w:style w:type="paragraph" w:styleId="afff8">
    <w:name w:val="Normal Indent"/>
    <w:basedOn w:val="a"/>
    <w:pPr>
      <w:ind w:left="708"/>
    </w:pPr>
  </w:style>
  <w:style w:type="character" w:styleId="afff9">
    <w:name w:val="line number"/>
    <w:basedOn w:val="a2"/>
  </w:style>
  <w:style w:type="paragraph" w:styleId="afffa">
    <w:name w:val="Subtitle"/>
    <w:basedOn w:val="a"/>
    <w:qFormat/>
    <w:pPr>
      <w:spacing w:after="60"/>
      <w:jc w:val="center"/>
    </w:pPr>
    <w:rPr>
      <w:rFonts w:ascii="Arial" w:hAnsi="Arial"/>
      <w:i/>
    </w:rPr>
  </w:style>
  <w:style w:type="paragraph" w:styleId="afffb">
    <w:name w:val="Signature"/>
    <w:basedOn w:val="a"/>
    <w:pPr>
      <w:ind w:left="4252"/>
    </w:pPr>
  </w:style>
  <w:style w:type="paragraph" w:styleId="25">
    <w:name w:val="index 2"/>
    <w:basedOn w:val="a"/>
    <w:next w:val="a"/>
    <w:semiHidden/>
    <w:pPr>
      <w:tabs>
        <w:tab w:val="right" w:leader="dot" w:pos="15400"/>
      </w:tabs>
      <w:ind w:left="400" w:hanging="200"/>
    </w:pPr>
  </w:style>
  <w:style w:type="paragraph" w:styleId="35">
    <w:name w:val="index 3"/>
    <w:basedOn w:val="a"/>
    <w:next w:val="a"/>
    <w:semiHidden/>
    <w:pPr>
      <w:tabs>
        <w:tab w:val="right" w:leader="dot" w:pos="15400"/>
      </w:tabs>
      <w:ind w:left="600" w:hanging="200"/>
    </w:pPr>
  </w:style>
  <w:style w:type="paragraph" w:styleId="45">
    <w:name w:val="index 4"/>
    <w:basedOn w:val="a"/>
    <w:next w:val="a"/>
    <w:semiHidden/>
    <w:pPr>
      <w:tabs>
        <w:tab w:val="right" w:leader="dot" w:pos="15400"/>
      </w:tabs>
      <w:ind w:left="800" w:hanging="200"/>
    </w:pPr>
  </w:style>
  <w:style w:type="paragraph" w:styleId="55">
    <w:name w:val="index 5"/>
    <w:basedOn w:val="a"/>
    <w:next w:val="a"/>
    <w:semiHidden/>
    <w:pPr>
      <w:tabs>
        <w:tab w:val="right" w:leader="dot" w:pos="15400"/>
      </w:tabs>
      <w:ind w:left="1000" w:hanging="200"/>
    </w:pPr>
  </w:style>
  <w:style w:type="paragraph" w:styleId="61">
    <w:name w:val="index 6"/>
    <w:basedOn w:val="a"/>
    <w:next w:val="a"/>
    <w:semiHidden/>
    <w:pPr>
      <w:tabs>
        <w:tab w:val="right" w:leader="dot" w:pos="15400"/>
      </w:tabs>
      <w:ind w:left="1200" w:hanging="200"/>
    </w:pPr>
  </w:style>
  <w:style w:type="paragraph" w:styleId="71">
    <w:name w:val="index 7"/>
    <w:basedOn w:val="a"/>
    <w:next w:val="a"/>
    <w:semiHidden/>
    <w:pPr>
      <w:tabs>
        <w:tab w:val="right" w:leader="dot" w:pos="15400"/>
      </w:tabs>
      <w:ind w:left="1400" w:hanging="200"/>
    </w:pPr>
  </w:style>
  <w:style w:type="paragraph" w:styleId="81">
    <w:name w:val="index 8"/>
    <w:basedOn w:val="a"/>
    <w:next w:val="a"/>
    <w:semiHidden/>
    <w:pPr>
      <w:tabs>
        <w:tab w:val="right" w:leader="dot" w:pos="15400"/>
      </w:tabs>
      <w:ind w:left="1600" w:hanging="200"/>
    </w:pPr>
  </w:style>
  <w:style w:type="paragraph" w:styleId="91">
    <w:name w:val="index 9"/>
    <w:basedOn w:val="a"/>
    <w:next w:val="a"/>
    <w:semiHidden/>
    <w:pPr>
      <w:tabs>
        <w:tab w:val="right" w:leader="dot" w:pos="15400"/>
      </w:tabs>
      <w:ind w:left="1800" w:hanging="200"/>
    </w:pPr>
  </w:style>
  <w:style w:type="paragraph" w:styleId="afffc">
    <w:name w:val="table of figures"/>
    <w:basedOn w:val="a"/>
    <w:next w:val="a"/>
    <w:semiHidden/>
    <w:pPr>
      <w:tabs>
        <w:tab w:val="right" w:leader="dot" w:pos="15400"/>
      </w:tabs>
      <w:ind w:left="400" w:hanging="400"/>
    </w:pPr>
  </w:style>
  <w:style w:type="paragraph" w:styleId="afffd">
    <w:name w:val="table of authorities"/>
    <w:basedOn w:val="a"/>
    <w:next w:val="a"/>
    <w:semiHidden/>
    <w:pPr>
      <w:tabs>
        <w:tab w:val="right" w:leader="dot" w:pos="15400"/>
      </w:tabs>
      <w:ind w:left="200" w:hanging="200"/>
    </w:pPr>
  </w:style>
  <w:style w:type="paragraph" w:styleId="26">
    <w:name w:val="Body Text Indent 2"/>
    <w:basedOn w:val="a"/>
    <w:pPr>
      <w:spacing w:before="40"/>
      <w:ind w:firstLine="709"/>
    </w:pPr>
    <w:rPr>
      <w:b/>
      <w:bCs/>
      <w:sz w:val="28"/>
    </w:rPr>
  </w:style>
  <w:style w:type="paragraph" w:customStyle="1" w:styleId="afffe">
    <w:name w:val="вас"/>
    <w:basedOn w:val="a"/>
    <w:pPr>
      <w:spacing w:line="365" w:lineRule="auto"/>
    </w:pPr>
  </w:style>
  <w:style w:type="character" w:styleId="affff">
    <w:name w:val="Hyperlink"/>
    <w:basedOn w:val="a2"/>
    <w:rPr>
      <w:color w:val="0000FF"/>
      <w:u w:val="single"/>
    </w:rPr>
  </w:style>
  <w:style w:type="paragraph" w:styleId="27">
    <w:name w:val="Body Text 2"/>
    <w:basedOn w:val="a"/>
    <w:pPr>
      <w:spacing w:before="40"/>
      <w:jc w:val="center"/>
    </w:pPr>
  </w:style>
  <w:style w:type="paragraph" w:styleId="36">
    <w:name w:val="Body Text Indent 3"/>
    <w:basedOn w:val="a"/>
    <w:pPr>
      <w:pageBreakBefore/>
      <w:spacing w:before="40"/>
      <w:ind w:firstLine="709"/>
      <w:jc w:val="both"/>
    </w:pPr>
  </w:style>
  <w:style w:type="paragraph" w:customStyle="1" w:styleId="12">
    <w:name w:val="Стиль1"/>
    <w:basedOn w:val="3"/>
    <w:pPr>
      <w:spacing w:before="400" w:after="420"/>
    </w:pPr>
    <w:rPr>
      <w:rFonts w:ascii="Times New Roman" w:hAnsi="Times New Roman"/>
      <w:sz w:val="24"/>
    </w:rPr>
  </w:style>
  <w:style w:type="paragraph" w:customStyle="1" w:styleId="28">
    <w:name w:val="Стиль2"/>
    <w:basedOn w:val="2"/>
    <w:rPr>
      <w:rFonts w:ascii="Times New Roman" w:hAnsi="Times New Roman"/>
    </w:rPr>
  </w:style>
  <w:style w:type="character" w:customStyle="1" w:styleId="affff0">
    <w:name w:val="Базовый заголовок Знак"/>
    <w:basedOn w:val="a2"/>
    <w:rPr>
      <w:rFonts w:ascii="Arial" w:hAnsi="Arial"/>
      <w:b/>
      <w:kern w:val="28"/>
      <w:sz w:val="36"/>
      <w:lang w:val="ru-RU" w:eastAsia="ru-RU" w:bidi="ar-SA"/>
    </w:rPr>
  </w:style>
  <w:style w:type="character" w:customStyle="1" w:styleId="37">
    <w:name w:val="Заголовок 3 Знак"/>
    <w:basedOn w:val="affff0"/>
    <w:rPr>
      <w:rFonts w:ascii="Arbat" w:hAnsi="Arbat"/>
      <w:b/>
      <w:kern w:val="28"/>
      <w:sz w:val="36"/>
      <w:lang w:val="ru-RU" w:eastAsia="ru-RU" w:bidi="ar-SA"/>
    </w:rPr>
  </w:style>
  <w:style w:type="character" w:customStyle="1" w:styleId="13">
    <w:name w:val="Стиль1 Знак"/>
    <w:basedOn w:val="37"/>
    <w:rPr>
      <w:rFonts w:ascii="Arbat" w:hAnsi="Arbat"/>
      <w:b/>
      <w:kern w:val="28"/>
      <w:sz w:val="24"/>
      <w:lang w:val="ru-RU" w:eastAsia="ru-RU" w:bidi="ar-SA"/>
    </w:rPr>
  </w:style>
  <w:style w:type="paragraph" w:customStyle="1" w:styleId="38">
    <w:name w:val="Стиль3"/>
    <w:basedOn w:val="28"/>
    <w:pPr>
      <w:pageBreakBefore/>
    </w:pPr>
  </w:style>
  <w:style w:type="paragraph" w:customStyle="1" w:styleId="310">
    <w:name w:val="Основной текст с отступом 31"/>
    <w:basedOn w:val="a"/>
    <w:rsid w:val="00D92937"/>
    <w:pPr>
      <w:suppressLineNumbers/>
      <w:spacing w:before="40"/>
      <w:ind w:firstLine="720"/>
      <w:textAlignment w:val="auto"/>
    </w:pPr>
  </w:style>
  <w:style w:type="paragraph" w:customStyle="1" w:styleId="affff1">
    <w:name w:val="âàñ"/>
    <w:basedOn w:val="a"/>
    <w:rsid w:val="006F2EE0"/>
    <w:pPr>
      <w:overflowPunct/>
      <w:autoSpaceDE/>
      <w:autoSpaceDN/>
      <w:adjustRightInd/>
      <w:spacing w:line="364" w:lineRule="auto"/>
      <w:textAlignment w:val="auto"/>
    </w:pPr>
  </w:style>
  <w:style w:type="paragraph" w:styleId="affff2">
    <w:name w:val="Balloon Text"/>
    <w:basedOn w:val="a"/>
    <w:link w:val="affff3"/>
    <w:uiPriority w:val="99"/>
    <w:semiHidden/>
    <w:unhideWhenUsed/>
    <w:rsid w:val="00D55191"/>
    <w:rPr>
      <w:rFonts w:ascii="Lucida Grande CY" w:hAnsi="Lucida Grande CY" w:cs="Lucida Grande CY"/>
      <w:sz w:val="18"/>
      <w:szCs w:val="18"/>
    </w:rPr>
  </w:style>
  <w:style w:type="character" w:customStyle="1" w:styleId="affff3">
    <w:name w:val="Текст выноски Знак"/>
    <w:basedOn w:val="a2"/>
    <w:link w:val="affff2"/>
    <w:uiPriority w:val="99"/>
    <w:semiHidden/>
    <w:rsid w:val="00D55191"/>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11153">
      <w:bodyDiv w:val="1"/>
      <w:marLeft w:val="0"/>
      <w:marRight w:val="0"/>
      <w:marTop w:val="0"/>
      <w:marBottom w:val="0"/>
      <w:divBdr>
        <w:top w:val="none" w:sz="0" w:space="0" w:color="auto"/>
        <w:left w:val="none" w:sz="0" w:space="0" w:color="auto"/>
        <w:bottom w:val="none" w:sz="0" w:space="0" w:color="auto"/>
        <w:right w:val="none" w:sz="0" w:space="0" w:color="auto"/>
      </w:divBdr>
    </w:div>
    <w:div w:id="1265918798">
      <w:bodyDiv w:val="1"/>
      <w:marLeft w:val="0"/>
      <w:marRight w:val="0"/>
      <w:marTop w:val="0"/>
      <w:marBottom w:val="0"/>
      <w:divBdr>
        <w:top w:val="none" w:sz="0" w:space="0" w:color="auto"/>
        <w:left w:val="none" w:sz="0" w:space="0" w:color="auto"/>
        <w:bottom w:val="none" w:sz="0" w:space="0" w:color="auto"/>
        <w:right w:val="none" w:sz="0" w:space="0" w:color="auto"/>
      </w:divBdr>
    </w:div>
    <w:div w:id="16875123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emf"/><Relationship Id="rId63" Type="http://schemas.openxmlformats.org/officeDocument/2006/relationships/image" Target="media/image54.emf"/><Relationship Id="rId64" Type="http://schemas.openxmlformats.org/officeDocument/2006/relationships/image" Target="media/image55.png"/><Relationship Id="rId65" Type="http://schemas.openxmlformats.org/officeDocument/2006/relationships/image" Target="media/image56.emf"/><Relationship Id="rId66" Type="http://schemas.openxmlformats.org/officeDocument/2006/relationships/image" Target="media/image57.emf"/><Relationship Id="rId67" Type="http://schemas.openxmlformats.org/officeDocument/2006/relationships/image" Target="media/image58.emf"/><Relationship Id="rId68" Type="http://schemas.openxmlformats.org/officeDocument/2006/relationships/image" Target="media/image59.emf"/><Relationship Id="rId69" Type="http://schemas.openxmlformats.org/officeDocument/2006/relationships/image" Target="media/image60.emf"/><Relationship Id="rId50" Type="http://schemas.openxmlformats.org/officeDocument/2006/relationships/hyperlink" Target="http://www.vasutin.ru" TargetMode="External"/><Relationship Id="rId51" Type="http://schemas.openxmlformats.org/officeDocument/2006/relationships/image" Target="media/image42.emf"/><Relationship Id="rId52" Type="http://schemas.openxmlformats.org/officeDocument/2006/relationships/image" Target="media/image43.emf"/><Relationship Id="rId53" Type="http://schemas.openxmlformats.org/officeDocument/2006/relationships/image" Target="media/image44.emf"/><Relationship Id="rId54" Type="http://schemas.openxmlformats.org/officeDocument/2006/relationships/image" Target="media/image45.emf"/><Relationship Id="rId55" Type="http://schemas.openxmlformats.org/officeDocument/2006/relationships/image" Target="media/image46.emf"/><Relationship Id="rId56" Type="http://schemas.openxmlformats.org/officeDocument/2006/relationships/image" Target="media/image47.emf"/><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3.emf"/><Relationship Id="rId41" Type="http://schemas.openxmlformats.org/officeDocument/2006/relationships/hyperlink" Target="http://www.vasutin.ru" TargetMode="External"/><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png"/><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33" Type="http://schemas.openxmlformats.org/officeDocument/2006/relationships/image" Target="media/image26.emf"/><Relationship Id="rId34" Type="http://schemas.openxmlformats.org/officeDocument/2006/relationships/image" Target="media/image27.png"/><Relationship Id="rId35" Type="http://schemas.openxmlformats.org/officeDocument/2006/relationships/image" Target="media/image28.emf"/><Relationship Id="rId36" Type="http://schemas.openxmlformats.org/officeDocument/2006/relationships/image" Target="media/image29.emf"/><Relationship Id="rId37" Type="http://schemas.openxmlformats.org/officeDocument/2006/relationships/image" Target="media/image30.png"/><Relationship Id="rId38" Type="http://schemas.openxmlformats.org/officeDocument/2006/relationships/image" Target="media/image31.emf"/><Relationship Id="rId39" Type="http://schemas.openxmlformats.org/officeDocument/2006/relationships/image" Target="media/image32.emf"/><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61.emf"/><Relationship Id="rId71" Type="http://schemas.openxmlformats.org/officeDocument/2006/relationships/image" Target="media/image62.emf"/><Relationship Id="rId72" Type="http://schemas.openxmlformats.org/officeDocument/2006/relationships/image" Target="media/image63.emf"/><Relationship Id="rId20" Type="http://schemas.openxmlformats.org/officeDocument/2006/relationships/image" Target="media/image13.png"/><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4.emf"/><Relationship Id="rId74" Type="http://schemas.openxmlformats.org/officeDocument/2006/relationships/image" Target="media/image65.emf"/><Relationship Id="rId75" Type="http://schemas.openxmlformats.org/officeDocument/2006/relationships/hyperlink" Target="mailto:E-mail:%207611001@rambler.ruwww.vasutin.ru" TargetMode="External"/><Relationship Id="rId76" Type="http://schemas.openxmlformats.org/officeDocument/2006/relationships/hyperlink" Target="mailto:a7611001@yandex.ru" TargetMode="External"/><Relationship Id="rId77" Type="http://schemas.openxmlformats.org/officeDocument/2006/relationships/hyperlink" Target="mailto:E-mail:%207611001@rambler.ruwww.vasutin.ru" TargetMode="External"/><Relationship Id="rId78" Type="http://schemas.openxmlformats.org/officeDocument/2006/relationships/header" Target="header1.xml"/><Relationship Id="rId79" Type="http://schemas.openxmlformats.org/officeDocument/2006/relationships/header" Target="header2.xml"/><Relationship Id="rId60" Type="http://schemas.openxmlformats.org/officeDocument/2006/relationships/image" Target="media/image51.emf"/><Relationship Id="rId61" Type="http://schemas.openxmlformats.org/officeDocument/2006/relationships/image" Target="media/image52.emf"/><Relationship Id="rId62" Type="http://schemas.openxmlformats.org/officeDocument/2006/relationships/image" Target="media/image53.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ETWORD\KNSEX.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\WORK\SETWORD\KNSEX.DOT</Template>
  <TotalTime>1530</TotalTime>
  <Pages>399</Pages>
  <Words>63182</Words>
  <Characters>360142</Characters>
  <Application>Microsoft Macintosh Word</Application>
  <DocSecurity>0</DocSecurity>
  <Lines>3001</Lines>
  <Paragraphs>844</Paragraphs>
  <ScaleCrop>false</ScaleCrop>
  <HeadingPairs>
    <vt:vector size="2" baseType="variant">
      <vt:variant>
        <vt:lpstr>Название</vt:lpstr>
      </vt:variant>
      <vt:variant>
        <vt:i4>1</vt:i4>
      </vt:variant>
    </vt:vector>
  </HeadingPairs>
  <TitlesOfParts>
    <vt:vector size="1" baseType="lpstr">
      <vt:lpstr>                                    "Это" глазами мужчины</vt:lpstr>
    </vt:vector>
  </TitlesOfParts>
  <Company>Elcom Ltd</Company>
  <LinksUpToDate>false</LinksUpToDate>
  <CharactersWithSpaces>422480</CharactersWithSpaces>
  <SharedDoc>false</SharedDoc>
  <HLinks>
    <vt:vector size="2136" baseType="variant">
      <vt:variant>
        <vt:i4>1179711</vt:i4>
      </vt:variant>
      <vt:variant>
        <vt:i4>2283</vt:i4>
      </vt:variant>
      <vt:variant>
        <vt:i4>0</vt:i4>
      </vt:variant>
      <vt:variant>
        <vt:i4>5</vt:i4>
      </vt:variant>
      <vt:variant>
        <vt:lpwstr>mailto:E-mail:%207611001@rambler.ruwww.vasutin.ru</vt:lpwstr>
      </vt:variant>
      <vt:variant>
        <vt:lpwstr/>
      </vt:variant>
      <vt:variant>
        <vt:i4>8060945</vt:i4>
      </vt:variant>
      <vt:variant>
        <vt:i4>2280</vt:i4>
      </vt:variant>
      <vt:variant>
        <vt:i4>0</vt:i4>
      </vt:variant>
      <vt:variant>
        <vt:i4>5</vt:i4>
      </vt:variant>
      <vt:variant>
        <vt:lpwstr>mailto:a7611001@yandex.ru</vt:lpwstr>
      </vt:variant>
      <vt:variant>
        <vt:lpwstr/>
      </vt:variant>
      <vt:variant>
        <vt:i4>1179711</vt:i4>
      </vt:variant>
      <vt:variant>
        <vt:i4>2277</vt:i4>
      </vt:variant>
      <vt:variant>
        <vt:i4>0</vt:i4>
      </vt:variant>
      <vt:variant>
        <vt:i4>5</vt:i4>
      </vt:variant>
      <vt:variant>
        <vt:lpwstr>mailto:E-mail:%207611001@rambler.ruwww.vasutin.ru</vt:lpwstr>
      </vt:variant>
      <vt:variant>
        <vt:lpwstr/>
      </vt:variant>
      <vt:variant>
        <vt:i4>1114168</vt:i4>
      </vt:variant>
      <vt:variant>
        <vt:i4>2114</vt:i4>
      </vt:variant>
      <vt:variant>
        <vt:i4>0</vt:i4>
      </vt:variant>
      <vt:variant>
        <vt:i4>5</vt:i4>
      </vt:variant>
      <vt:variant>
        <vt:lpwstr/>
      </vt:variant>
      <vt:variant>
        <vt:lpwstr>_Toc201323965</vt:lpwstr>
      </vt:variant>
      <vt:variant>
        <vt:i4>1114168</vt:i4>
      </vt:variant>
      <vt:variant>
        <vt:i4>2108</vt:i4>
      </vt:variant>
      <vt:variant>
        <vt:i4>0</vt:i4>
      </vt:variant>
      <vt:variant>
        <vt:i4>5</vt:i4>
      </vt:variant>
      <vt:variant>
        <vt:lpwstr/>
      </vt:variant>
      <vt:variant>
        <vt:lpwstr>_Toc201323964</vt:lpwstr>
      </vt:variant>
      <vt:variant>
        <vt:i4>1114168</vt:i4>
      </vt:variant>
      <vt:variant>
        <vt:i4>2102</vt:i4>
      </vt:variant>
      <vt:variant>
        <vt:i4>0</vt:i4>
      </vt:variant>
      <vt:variant>
        <vt:i4>5</vt:i4>
      </vt:variant>
      <vt:variant>
        <vt:lpwstr/>
      </vt:variant>
      <vt:variant>
        <vt:lpwstr>_Toc201323963</vt:lpwstr>
      </vt:variant>
      <vt:variant>
        <vt:i4>1114168</vt:i4>
      </vt:variant>
      <vt:variant>
        <vt:i4>2096</vt:i4>
      </vt:variant>
      <vt:variant>
        <vt:i4>0</vt:i4>
      </vt:variant>
      <vt:variant>
        <vt:i4>5</vt:i4>
      </vt:variant>
      <vt:variant>
        <vt:lpwstr/>
      </vt:variant>
      <vt:variant>
        <vt:lpwstr>_Toc201323962</vt:lpwstr>
      </vt:variant>
      <vt:variant>
        <vt:i4>1114168</vt:i4>
      </vt:variant>
      <vt:variant>
        <vt:i4>2090</vt:i4>
      </vt:variant>
      <vt:variant>
        <vt:i4>0</vt:i4>
      </vt:variant>
      <vt:variant>
        <vt:i4>5</vt:i4>
      </vt:variant>
      <vt:variant>
        <vt:lpwstr/>
      </vt:variant>
      <vt:variant>
        <vt:lpwstr>_Toc201323961</vt:lpwstr>
      </vt:variant>
      <vt:variant>
        <vt:i4>1114168</vt:i4>
      </vt:variant>
      <vt:variant>
        <vt:i4>2084</vt:i4>
      </vt:variant>
      <vt:variant>
        <vt:i4>0</vt:i4>
      </vt:variant>
      <vt:variant>
        <vt:i4>5</vt:i4>
      </vt:variant>
      <vt:variant>
        <vt:lpwstr/>
      </vt:variant>
      <vt:variant>
        <vt:lpwstr>_Toc201323960</vt:lpwstr>
      </vt:variant>
      <vt:variant>
        <vt:i4>1179704</vt:i4>
      </vt:variant>
      <vt:variant>
        <vt:i4>2078</vt:i4>
      </vt:variant>
      <vt:variant>
        <vt:i4>0</vt:i4>
      </vt:variant>
      <vt:variant>
        <vt:i4>5</vt:i4>
      </vt:variant>
      <vt:variant>
        <vt:lpwstr/>
      </vt:variant>
      <vt:variant>
        <vt:lpwstr>_Toc201323959</vt:lpwstr>
      </vt:variant>
      <vt:variant>
        <vt:i4>1179704</vt:i4>
      </vt:variant>
      <vt:variant>
        <vt:i4>2072</vt:i4>
      </vt:variant>
      <vt:variant>
        <vt:i4>0</vt:i4>
      </vt:variant>
      <vt:variant>
        <vt:i4>5</vt:i4>
      </vt:variant>
      <vt:variant>
        <vt:lpwstr/>
      </vt:variant>
      <vt:variant>
        <vt:lpwstr>_Toc201323958</vt:lpwstr>
      </vt:variant>
      <vt:variant>
        <vt:i4>1179704</vt:i4>
      </vt:variant>
      <vt:variant>
        <vt:i4>2066</vt:i4>
      </vt:variant>
      <vt:variant>
        <vt:i4>0</vt:i4>
      </vt:variant>
      <vt:variant>
        <vt:i4>5</vt:i4>
      </vt:variant>
      <vt:variant>
        <vt:lpwstr/>
      </vt:variant>
      <vt:variant>
        <vt:lpwstr>_Toc201323957</vt:lpwstr>
      </vt:variant>
      <vt:variant>
        <vt:i4>1179704</vt:i4>
      </vt:variant>
      <vt:variant>
        <vt:i4>2060</vt:i4>
      </vt:variant>
      <vt:variant>
        <vt:i4>0</vt:i4>
      </vt:variant>
      <vt:variant>
        <vt:i4>5</vt:i4>
      </vt:variant>
      <vt:variant>
        <vt:lpwstr/>
      </vt:variant>
      <vt:variant>
        <vt:lpwstr>_Toc201323956</vt:lpwstr>
      </vt:variant>
      <vt:variant>
        <vt:i4>1179704</vt:i4>
      </vt:variant>
      <vt:variant>
        <vt:i4>2054</vt:i4>
      </vt:variant>
      <vt:variant>
        <vt:i4>0</vt:i4>
      </vt:variant>
      <vt:variant>
        <vt:i4>5</vt:i4>
      </vt:variant>
      <vt:variant>
        <vt:lpwstr/>
      </vt:variant>
      <vt:variant>
        <vt:lpwstr>_Toc201323955</vt:lpwstr>
      </vt:variant>
      <vt:variant>
        <vt:i4>1179704</vt:i4>
      </vt:variant>
      <vt:variant>
        <vt:i4>2048</vt:i4>
      </vt:variant>
      <vt:variant>
        <vt:i4>0</vt:i4>
      </vt:variant>
      <vt:variant>
        <vt:i4>5</vt:i4>
      </vt:variant>
      <vt:variant>
        <vt:lpwstr/>
      </vt:variant>
      <vt:variant>
        <vt:lpwstr>_Toc201323954</vt:lpwstr>
      </vt:variant>
      <vt:variant>
        <vt:i4>1179704</vt:i4>
      </vt:variant>
      <vt:variant>
        <vt:i4>2042</vt:i4>
      </vt:variant>
      <vt:variant>
        <vt:i4>0</vt:i4>
      </vt:variant>
      <vt:variant>
        <vt:i4>5</vt:i4>
      </vt:variant>
      <vt:variant>
        <vt:lpwstr/>
      </vt:variant>
      <vt:variant>
        <vt:lpwstr>_Toc201323953</vt:lpwstr>
      </vt:variant>
      <vt:variant>
        <vt:i4>1179704</vt:i4>
      </vt:variant>
      <vt:variant>
        <vt:i4>2036</vt:i4>
      </vt:variant>
      <vt:variant>
        <vt:i4>0</vt:i4>
      </vt:variant>
      <vt:variant>
        <vt:i4>5</vt:i4>
      </vt:variant>
      <vt:variant>
        <vt:lpwstr/>
      </vt:variant>
      <vt:variant>
        <vt:lpwstr>_Toc201323952</vt:lpwstr>
      </vt:variant>
      <vt:variant>
        <vt:i4>1179704</vt:i4>
      </vt:variant>
      <vt:variant>
        <vt:i4>2030</vt:i4>
      </vt:variant>
      <vt:variant>
        <vt:i4>0</vt:i4>
      </vt:variant>
      <vt:variant>
        <vt:i4>5</vt:i4>
      </vt:variant>
      <vt:variant>
        <vt:lpwstr/>
      </vt:variant>
      <vt:variant>
        <vt:lpwstr>_Toc201323951</vt:lpwstr>
      </vt:variant>
      <vt:variant>
        <vt:i4>1179704</vt:i4>
      </vt:variant>
      <vt:variant>
        <vt:i4>2024</vt:i4>
      </vt:variant>
      <vt:variant>
        <vt:i4>0</vt:i4>
      </vt:variant>
      <vt:variant>
        <vt:i4>5</vt:i4>
      </vt:variant>
      <vt:variant>
        <vt:lpwstr/>
      </vt:variant>
      <vt:variant>
        <vt:lpwstr>_Toc201323950</vt:lpwstr>
      </vt:variant>
      <vt:variant>
        <vt:i4>1245240</vt:i4>
      </vt:variant>
      <vt:variant>
        <vt:i4>2018</vt:i4>
      </vt:variant>
      <vt:variant>
        <vt:i4>0</vt:i4>
      </vt:variant>
      <vt:variant>
        <vt:i4>5</vt:i4>
      </vt:variant>
      <vt:variant>
        <vt:lpwstr/>
      </vt:variant>
      <vt:variant>
        <vt:lpwstr>_Toc201323949</vt:lpwstr>
      </vt:variant>
      <vt:variant>
        <vt:i4>1245240</vt:i4>
      </vt:variant>
      <vt:variant>
        <vt:i4>2012</vt:i4>
      </vt:variant>
      <vt:variant>
        <vt:i4>0</vt:i4>
      </vt:variant>
      <vt:variant>
        <vt:i4>5</vt:i4>
      </vt:variant>
      <vt:variant>
        <vt:lpwstr/>
      </vt:variant>
      <vt:variant>
        <vt:lpwstr>_Toc201323948</vt:lpwstr>
      </vt:variant>
      <vt:variant>
        <vt:i4>1245240</vt:i4>
      </vt:variant>
      <vt:variant>
        <vt:i4>2006</vt:i4>
      </vt:variant>
      <vt:variant>
        <vt:i4>0</vt:i4>
      </vt:variant>
      <vt:variant>
        <vt:i4>5</vt:i4>
      </vt:variant>
      <vt:variant>
        <vt:lpwstr/>
      </vt:variant>
      <vt:variant>
        <vt:lpwstr>_Toc201323947</vt:lpwstr>
      </vt:variant>
      <vt:variant>
        <vt:i4>1245240</vt:i4>
      </vt:variant>
      <vt:variant>
        <vt:i4>2000</vt:i4>
      </vt:variant>
      <vt:variant>
        <vt:i4>0</vt:i4>
      </vt:variant>
      <vt:variant>
        <vt:i4>5</vt:i4>
      </vt:variant>
      <vt:variant>
        <vt:lpwstr/>
      </vt:variant>
      <vt:variant>
        <vt:lpwstr>_Toc201323946</vt:lpwstr>
      </vt:variant>
      <vt:variant>
        <vt:i4>1245240</vt:i4>
      </vt:variant>
      <vt:variant>
        <vt:i4>1994</vt:i4>
      </vt:variant>
      <vt:variant>
        <vt:i4>0</vt:i4>
      </vt:variant>
      <vt:variant>
        <vt:i4>5</vt:i4>
      </vt:variant>
      <vt:variant>
        <vt:lpwstr/>
      </vt:variant>
      <vt:variant>
        <vt:lpwstr>_Toc201323945</vt:lpwstr>
      </vt:variant>
      <vt:variant>
        <vt:i4>1245240</vt:i4>
      </vt:variant>
      <vt:variant>
        <vt:i4>1988</vt:i4>
      </vt:variant>
      <vt:variant>
        <vt:i4>0</vt:i4>
      </vt:variant>
      <vt:variant>
        <vt:i4>5</vt:i4>
      </vt:variant>
      <vt:variant>
        <vt:lpwstr/>
      </vt:variant>
      <vt:variant>
        <vt:lpwstr>_Toc201323944</vt:lpwstr>
      </vt:variant>
      <vt:variant>
        <vt:i4>1245240</vt:i4>
      </vt:variant>
      <vt:variant>
        <vt:i4>1982</vt:i4>
      </vt:variant>
      <vt:variant>
        <vt:i4>0</vt:i4>
      </vt:variant>
      <vt:variant>
        <vt:i4>5</vt:i4>
      </vt:variant>
      <vt:variant>
        <vt:lpwstr/>
      </vt:variant>
      <vt:variant>
        <vt:lpwstr>_Toc201323943</vt:lpwstr>
      </vt:variant>
      <vt:variant>
        <vt:i4>1245240</vt:i4>
      </vt:variant>
      <vt:variant>
        <vt:i4>1976</vt:i4>
      </vt:variant>
      <vt:variant>
        <vt:i4>0</vt:i4>
      </vt:variant>
      <vt:variant>
        <vt:i4>5</vt:i4>
      </vt:variant>
      <vt:variant>
        <vt:lpwstr/>
      </vt:variant>
      <vt:variant>
        <vt:lpwstr>_Toc201323942</vt:lpwstr>
      </vt:variant>
      <vt:variant>
        <vt:i4>1245240</vt:i4>
      </vt:variant>
      <vt:variant>
        <vt:i4>1970</vt:i4>
      </vt:variant>
      <vt:variant>
        <vt:i4>0</vt:i4>
      </vt:variant>
      <vt:variant>
        <vt:i4>5</vt:i4>
      </vt:variant>
      <vt:variant>
        <vt:lpwstr/>
      </vt:variant>
      <vt:variant>
        <vt:lpwstr>_Toc201323941</vt:lpwstr>
      </vt:variant>
      <vt:variant>
        <vt:i4>1245240</vt:i4>
      </vt:variant>
      <vt:variant>
        <vt:i4>1964</vt:i4>
      </vt:variant>
      <vt:variant>
        <vt:i4>0</vt:i4>
      </vt:variant>
      <vt:variant>
        <vt:i4>5</vt:i4>
      </vt:variant>
      <vt:variant>
        <vt:lpwstr/>
      </vt:variant>
      <vt:variant>
        <vt:lpwstr>_Toc201323940</vt:lpwstr>
      </vt:variant>
      <vt:variant>
        <vt:i4>1310776</vt:i4>
      </vt:variant>
      <vt:variant>
        <vt:i4>1958</vt:i4>
      </vt:variant>
      <vt:variant>
        <vt:i4>0</vt:i4>
      </vt:variant>
      <vt:variant>
        <vt:i4>5</vt:i4>
      </vt:variant>
      <vt:variant>
        <vt:lpwstr/>
      </vt:variant>
      <vt:variant>
        <vt:lpwstr>_Toc201323939</vt:lpwstr>
      </vt:variant>
      <vt:variant>
        <vt:i4>1310776</vt:i4>
      </vt:variant>
      <vt:variant>
        <vt:i4>1952</vt:i4>
      </vt:variant>
      <vt:variant>
        <vt:i4>0</vt:i4>
      </vt:variant>
      <vt:variant>
        <vt:i4>5</vt:i4>
      </vt:variant>
      <vt:variant>
        <vt:lpwstr/>
      </vt:variant>
      <vt:variant>
        <vt:lpwstr>_Toc201323938</vt:lpwstr>
      </vt:variant>
      <vt:variant>
        <vt:i4>1310776</vt:i4>
      </vt:variant>
      <vt:variant>
        <vt:i4>1946</vt:i4>
      </vt:variant>
      <vt:variant>
        <vt:i4>0</vt:i4>
      </vt:variant>
      <vt:variant>
        <vt:i4>5</vt:i4>
      </vt:variant>
      <vt:variant>
        <vt:lpwstr/>
      </vt:variant>
      <vt:variant>
        <vt:lpwstr>_Toc201323937</vt:lpwstr>
      </vt:variant>
      <vt:variant>
        <vt:i4>1310776</vt:i4>
      </vt:variant>
      <vt:variant>
        <vt:i4>1940</vt:i4>
      </vt:variant>
      <vt:variant>
        <vt:i4>0</vt:i4>
      </vt:variant>
      <vt:variant>
        <vt:i4>5</vt:i4>
      </vt:variant>
      <vt:variant>
        <vt:lpwstr/>
      </vt:variant>
      <vt:variant>
        <vt:lpwstr>_Toc201323936</vt:lpwstr>
      </vt:variant>
      <vt:variant>
        <vt:i4>1310776</vt:i4>
      </vt:variant>
      <vt:variant>
        <vt:i4>1934</vt:i4>
      </vt:variant>
      <vt:variant>
        <vt:i4>0</vt:i4>
      </vt:variant>
      <vt:variant>
        <vt:i4>5</vt:i4>
      </vt:variant>
      <vt:variant>
        <vt:lpwstr/>
      </vt:variant>
      <vt:variant>
        <vt:lpwstr>_Toc201323935</vt:lpwstr>
      </vt:variant>
      <vt:variant>
        <vt:i4>1310776</vt:i4>
      </vt:variant>
      <vt:variant>
        <vt:i4>1928</vt:i4>
      </vt:variant>
      <vt:variant>
        <vt:i4>0</vt:i4>
      </vt:variant>
      <vt:variant>
        <vt:i4>5</vt:i4>
      </vt:variant>
      <vt:variant>
        <vt:lpwstr/>
      </vt:variant>
      <vt:variant>
        <vt:lpwstr>_Toc201323934</vt:lpwstr>
      </vt:variant>
      <vt:variant>
        <vt:i4>1310776</vt:i4>
      </vt:variant>
      <vt:variant>
        <vt:i4>1922</vt:i4>
      </vt:variant>
      <vt:variant>
        <vt:i4>0</vt:i4>
      </vt:variant>
      <vt:variant>
        <vt:i4>5</vt:i4>
      </vt:variant>
      <vt:variant>
        <vt:lpwstr/>
      </vt:variant>
      <vt:variant>
        <vt:lpwstr>_Toc201323933</vt:lpwstr>
      </vt:variant>
      <vt:variant>
        <vt:i4>1310776</vt:i4>
      </vt:variant>
      <vt:variant>
        <vt:i4>1916</vt:i4>
      </vt:variant>
      <vt:variant>
        <vt:i4>0</vt:i4>
      </vt:variant>
      <vt:variant>
        <vt:i4>5</vt:i4>
      </vt:variant>
      <vt:variant>
        <vt:lpwstr/>
      </vt:variant>
      <vt:variant>
        <vt:lpwstr>_Toc201323932</vt:lpwstr>
      </vt:variant>
      <vt:variant>
        <vt:i4>1310776</vt:i4>
      </vt:variant>
      <vt:variant>
        <vt:i4>1910</vt:i4>
      </vt:variant>
      <vt:variant>
        <vt:i4>0</vt:i4>
      </vt:variant>
      <vt:variant>
        <vt:i4>5</vt:i4>
      </vt:variant>
      <vt:variant>
        <vt:lpwstr/>
      </vt:variant>
      <vt:variant>
        <vt:lpwstr>_Toc201323931</vt:lpwstr>
      </vt:variant>
      <vt:variant>
        <vt:i4>1310776</vt:i4>
      </vt:variant>
      <vt:variant>
        <vt:i4>1904</vt:i4>
      </vt:variant>
      <vt:variant>
        <vt:i4>0</vt:i4>
      </vt:variant>
      <vt:variant>
        <vt:i4>5</vt:i4>
      </vt:variant>
      <vt:variant>
        <vt:lpwstr/>
      </vt:variant>
      <vt:variant>
        <vt:lpwstr>_Toc201323930</vt:lpwstr>
      </vt:variant>
      <vt:variant>
        <vt:i4>1376312</vt:i4>
      </vt:variant>
      <vt:variant>
        <vt:i4>1898</vt:i4>
      </vt:variant>
      <vt:variant>
        <vt:i4>0</vt:i4>
      </vt:variant>
      <vt:variant>
        <vt:i4>5</vt:i4>
      </vt:variant>
      <vt:variant>
        <vt:lpwstr/>
      </vt:variant>
      <vt:variant>
        <vt:lpwstr>_Toc201323929</vt:lpwstr>
      </vt:variant>
      <vt:variant>
        <vt:i4>1376312</vt:i4>
      </vt:variant>
      <vt:variant>
        <vt:i4>1892</vt:i4>
      </vt:variant>
      <vt:variant>
        <vt:i4>0</vt:i4>
      </vt:variant>
      <vt:variant>
        <vt:i4>5</vt:i4>
      </vt:variant>
      <vt:variant>
        <vt:lpwstr/>
      </vt:variant>
      <vt:variant>
        <vt:lpwstr>_Toc201323928</vt:lpwstr>
      </vt:variant>
      <vt:variant>
        <vt:i4>1376312</vt:i4>
      </vt:variant>
      <vt:variant>
        <vt:i4>1886</vt:i4>
      </vt:variant>
      <vt:variant>
        <vt:i4>0</vt:i4>
      </vt:variant>
      <vt:variant>
        <vt:i4>5</vt:i4>
      </vt:variant>
      <vt:variant>
        <vt:lpwstr/>
      </vt:variant>
      <vt:variant>
        <vt:lpwstr>_Toc201323927</vt:lpwstr>
      </vt:variant>
      <vt:variant>
        <vt:i4>1376312</vt:i4>
      </vt:variant>
      <vt:variant>
        <vt:i4>1880</vt:i4>
      </vt:variant>
      <vt:variant>
        <vt:i4>0</vt:i4>
      </vt:variant>
      <vt:variant>
        <vt:i4>5</vt:i4>
      </vt:variant>
      <vt:variant>
        <vt:lpwstr/>
      </vt:variant>
      <vt:variant>
        <vt:lpwstr>_Toc201323926</vt:lpwstr>
      </vt:variant>
      <vt:variant>
        <vt:i4>1376312</vt:i4>
      </vt:variant>
      <vt:variant>
        <vt:i4>1874</vt:i4>
      </vt:variant>
      <vt:variant>
        <vt:i4>0</vt:i4>
      </vt:variant>
      <vt:variant>
        <vt:i4>5</vt:i4>
      </vt:variant>
      <vt:variant>
        <vt:lpwstr/>
      </vt:variant>
      <vt:variant>
        <vt:lpwstr>_Toc201323925</vt:lpwstr>
      </vt:variant>
      <vt:variant>
        <vt:i4>1376312</vt:i4>
      </vt:variant>
      <vt:variant>
        <vt:i4>1868</vt:i4>
      </vt:variant>
      <vt:variant>
        <vt:i4>0</vt:i4>
      </vt:variant>
      <vt:variant>
        <vt:i4>5</vt:i4>
      </vt:variant>
      <vt:variant>
        <vt:lpwstr/>
      </vt:variant>
      <vt:variant>
        <vt:lpwstr>_Toc201323924</vt:lpwstr>
      </vt:variant>
      <vt:variant>
        <vt:i4>1376312</vt:i4>
      </vt:variant>
      <vt:variant>
        <vt:i4>1862</vt:i4>
      </vt:variant>
      <vt:variant>
        <vt:i4>0</vt:i4>
      </vt:variant>
      <vt:variant>
        <vt:i4>5</vt:i4>
      </vt:variant>
      <vt:variant>
        <vt:lpwstr/>
      </vt:variant>
      <vt:variant>
        <vt:lpwstr>_Toc201323923</vt:lpwstr>
      </vt:variant>
      <vt:variant>
        <vt:i4>1376312</vt:i4>
      </vt:variant>
      <vt:variant>
        <vt:i4>1856</vt:i4>
      </vt:variant>
      <vt:variant>
        <vt:i4>0</vt:i4>
      </vt:variant>
      <vt:variant>
        <vt:i4>5</vt:i4>
      </vt:variant>
      <vt:variant>
        <vt:lpwstr/>
      </vt:variant>
      <vt:variant>
        <vt:lpwstr>_Toc201323922</vt:lpwstr>
      </vt:variant>
      <vt:variant>
        <vt:i4>1376312</vt:i4>
      </vt:variant>
      <vt:variant>
        <vt:i4>1850</vt:i4>
      </vt:variant>
      <vt:variant>
        <vt:i4>0</vt:i4>
      </vt:variant>
      <vt:variant>
        <vt:i4>5</vt:i4>
      </vt:variant>
      <vt:variant>
        <vt:lpwstr/>
      </vt:variant>
      <vt:variant>
        <vt:lpwstr>_Toc201323921</vt:lpwstr>
      </vt:variant>
      <vt:variant>
        <vt:i4>1376312</vt:i4>
      </vt:variant>
      <vt:variant>
        <vt:i4>1844</vt:i4>
      </vt:variant>
      <vt:variant>
        <vt:i4>0</vt:i4>
      </vt:variant>
      <vt:variant>
        <vt:i4>5</vt:i4>
      </vt:variant>
      <vt:variant>
        <vt:lpwstr/>
      </vt:variant>
      <vt:variant>
        <vt:lpwstr>_Toc201323920</vt:lpwstr>
      </vt:variant>
      <vt:variant>
        <vt:i4>1441848</vt:i4>
      </vt:variant>
      <vt:variant>
        <vt:i4>1838</vt:i4>
      </vt:variant>
      <vt:variant>
        <vt:i4>0</vt:i4>
      </vt:variant>
      <vt:variant>
        <vt:i4>5</vt:i4>
      </vt:variant>
      <vt:variant>
        <vt:lpwstr/>
      </vt:variant>
      <vt:variant>
        <vt:lpwstr>_Toc201323919</vt:lpwstr>
      </vt:variant>
      <vt:variant>
        <vt:i4>1441848</vt:i4>
      </vt:variant>
      <vt:variant>
        <vt:i4>1832</vt:i4>
      </vt:variant>
      <vt:variant>
        <vt:i4>0</vt:i4>
      </vt:variant>
      <vt:variant>
        <vt:i4>5</vt:i4>
      </vt:variant>
      <vt:variant>
        <vt:lpwstr/>
      </vt:variant>
      <vt:variant>
        <vt:lpwstr>_Toc201323918</vt:lpwstr>
      </vt:variant>
      <vt:variant>
        <vt:i4>1441848</vt:i4>
      </vt:variant>
      <vt:variant>
        <vt:i4>1826</vt:i4>
      </vt:variant>
      <vt:variant>
        <vt:i4>0</vt:i4>
      </vt:variant>
      <vt:variant>
        <vt:i4>5</vt:i4>
      </vt:variant>
      <vt:variant>
        <vt:lpwstr/>
      </vt:variant>
      <vt:variant>
        <vt:lpwstr>_Toc201323917</vt:lpwstr>
      </vt:variant>
      <vt:variant>
        <vt:i4>1441848</vt:i4>
      </vt:variant>
      <vt:variant>
        <vt:i4>1820</vt:i4>
      </vt:variant>
      <vt:variant>
        <vt:i4>0</vt:i4>
      </vt:variant>
      <vt:variant>
        <vt:i4>5</vt:i4>
      </vt:variant>
      <vt:variant>
        <vt:lpwstr/>
      </vt:variant>
      <vt:variant>
        <vt:lpwstr>_Toc201323916</vt:lpwstr>
      </vt:variant>
      <vt:variant>
        <vt:i4>1441848</vt:i4>
      </vt:variant>
      <vt:variant>
        <vt:i4>1814</vt:i4>
      </vt:variant>
      <vt:variant>
        <vt:i4>0</vt:i4>
      </vt:variant>
      <vt:variant>
        <vt:i4>5</vt:i4>
      </vt:variant>
      <vt:variant>
        <vt:lpwstr/>
      </vt:variant>
      <vt:variant>
        <vt:lpwstr>_Toc201323915</vt:lpwstr>
      </vt:variant>
      <vt:variant>
        <vt:i4>1441848</vt:i4>
      </vt:variant>
      <vt:variant>
        <vt:i4>1808</vt:i4>
      </vt:variant>
      <vt:variant>
        <vt:i4>0</vt:i4>
      </vt:variant>
      <vt:variant>
        <vt:i4>5</vt:i4>
      </vt:variant>
      <vt:variant>
        <vt:lpwstr/>
      </vt:variant>
      <vt:variant>
        <vt:lpwstr>_Toc201323914</vt:lpwstr>
      </vt:variant>
      <vt:variant>
        <vt:i4>1441848</vt:i4>
      </vt:variant>
      <vt:variant>
        <vt:i4>1802</vt:i4>
      </vt:variant>
      <vt:variant>
        <vt:i4>0</vt:i4>
      </vt:variant>
      <vt:variant>
        <vt:i4>5</vt:i4>
      </vt:variant>
      <vt:variant>
        <vt:lpwstr/>
      </vt:variant>
      <vt:variant>
        <vt:lpwstr>_Toc201323913</vt:lpwstr>
      </vt:variant>
      <vt:variant>
        <vt:i4>1441848</vt:i4>
      </vt:variant>
      <vt:variant>
        <vt:i4>1796</vt:i4>
      </vt:variant>
      <vt:variant>
        <vt:i4>0</vt:i4>
      </vt:variant>
      <vt:variant>
        <vt:i4>5</vt:i4>
      </vt:variant>
      <vt:variant>
        <vt:lpwstr/>
      </vt:variant>
      <vt:variant>
        <vt:lpwstr>_Toc201323912</vt:lpwstr>
      </vt:variant>
      <vt:variant>
        <vt:i4>1441848</vt:i4>
      </vt:variant>
      <vt:variant>
        <vt:i4>1790</vt:i4>
      </vt:variant>
      <vt:variant>
        <vt:i4>0</vt:i4>
      </vt:variant>
      <vt:variant>
        <vt:i4>5</vt:i4>
      </vt:variant>
      <vt:variant>
        <vt:lpwstr/>
      </vt:variant>
      <vt:variant>
        <vt:lpwstr>_Toc201323911</vt:lpwstr>
      </vt:variant>
      <vt:variant>
        <vt:i4>1441848</vt:i4>
      </vt:variant>
      <vt:variant>
        <vt:i4>1784</vt:i4>
      </vt:variant>
      <vt:variant>
        <vt:i4>0</vt:i4>
      </vt:variant>
      <vt:variant>
        <vt:i4>5</vt:i4>
      </vt:variant>
      <vt:variant>
        <vt:lpwstr/>
      </vt:variant>
      <vt:variant>
        <vt:lpwstr>_Toc201323910</vt:lpwstr>
      </vt:variant>
      <vt:variant>
        <vt:i4>1507384</vt:i4>
      </vt:variant>
      <vt:variant>
        <vt:i4>1778</vt:i4>
      </vt:variant>
      <vt:variant>
        <vt:i4>0</vt:i4>
      </vt:variant>
      <vt:variant>
        <vt:i4>5</vt:i4>
      </vt:variant>
      <vt:variant>
        <vt:lpwstr/>
      </vt:variant>
      <vt:variant>
        <vt:lpwstr>_Toc201323909</vt:lpwstr>
      </vt:variant>
      <vt:variant>
        <vt:i4>1507384</vt:i4>
      </vt:variant>
      <vt:variant>
        <vt:i4>1772</vt:i4>
      </vt:variant>
      <vt:variant>
        <vt:i4>0</vt:i4>
      </vt:variant>
      <vt:variant>
        <vt:i4>5</vt:i4>
      </vt:variant>
      <vt:variant>
        <vt:lpwstr/>
      </vt:variant>
      <vt:variant>
        <vt:lpwstr>_Toc201323908</vt:lpwstr>
      </vt:variant>
      <vt:variant>
        <vt:i4>1507384</vt:i4>
      </vt:variant>
      <vt:variant>
        <vt:i4>1766</vt:i4>
      </vt:variant>
      <vt:variant>
        <vt:i4>0</vt:i4>
      </vt:variant>
      <vt:variant>
        <vt:i4>5</vt:i4>
      </vt:variant>
      <vt:variant>
        <vt:lpwstr/>
      </vt:variant>
      <vt:variant>
        <vt:lpwstr>_Toc201323907</vt:lpwstr>
      </vt:variant>
      <vt:variant>
        <vt:i4>1507384</vt:i4>
      </vt:variant>
      <vt:variant>
        <vt:i4>1760</vt:i4>
      </vt:variant>
      <vt:variant>
        <vt:i4>0</vt:i4>
      </vt:variant>
      <vt:variant>
        <vt:i4>5</vt:i4>
      </vt:variant>
      <vt:variant>
        <vt:lpwstr/>
      </vt:variant>
      <vt:variant>
        <vt:lpwstr>_Toc201323906</vt:lpwstr>
      </vt:variant>
      <vt:variant>
        <vt:i4>1507384</vt:i4>
      </vt:variant>
      <vt:variant>
        <vt:i4>1754</vt:i4>
      </vt:variant>
      <vt:variant>
        <vt:i4>0</vt:i4>
      </vt:variant>
      <vt:variant>
        <vt:i4>5</vt:i4>
      </vt:variant>
      <vt:variant>
        <vt:lpwstr/>
      </vt:variant>
      <vt:variant>
        <vt:lpwstr>_Toc201323905</vt:lpwstr>
      </vt:variant>
      <vt:variant>
        <vt:i4>1507384</vt:i4>
      </vt:variant>
      <vt:variant>
        <vt:i4>1748</vt:i4>
      </vt:variant>
      <vt:variant>
        <vt:i4>0</vt:i4>
      </vt:variant>
      <vt:variant>
        <vt:i4>5</vt:i4>
      </vt:variant>
      <vt:variant>
        <vt:lpwstr/>
      </vt:variant>
      <vt:variant>
        <vt:lpwstr>_Toc201323904</vt:lpwstr>
      </vt:variant>
      <vt:variant>
        <vt:i4>1507384</vt:i4>
      </vt:variant>
      <vt:variant>
        <vt:i4>1742</vt:i4>
      </vt:variant>
      <vt:variant>
        <vt:i4>0</vt:i4>
      </vt:variant>
      <vt:variant>
        <vt:i4>5</vt:i4>
      </vt:variant>
      <vt:variant>
        <vt:lpwstr/>
      </vt:variant>
      <vt:variant>
        <vt:lpwstr>_Toc201323903</vt:lpwstr>
      </vt:variant>
      <vt:variant>
        <vt:i4>1507384</vt:i4>
      </vt:variant>
      <vt:variant>
        <vt:i4>1736</vt:i4>
      </vt:variant>
      <vt:variant>
        <vt:i4>0</vt:i4>
      </vt:variant>
      <vt:variant>
        <vt:i4>5</vt:i4>
      </vt:variant>
      <vt:variant>
        <vt:lpwstr/>
      </vt:variant>
      <vt:variant>
        <vt:lpwstr>_Toc201323902</vt:lpwstr>
      </vt:variant>
      <vt:variant>
        <vt:i4>1507384</vt:i4>
      </vt:variant>
      <vt:variant>
        <vt:i4>1730</vt:i4>
      </vt:variant>
      <vt:variant>
        <vt:i4>0</vt:i4>
      </vt:variant>
      <vt:variant>
        <vt:i4>5</vt:i4>
      </vt:variant>
      <vt:variant>
        <vt:lpwstr/>
      </vt:variant>
      <vt:variant>
        <vt:lpwstr>_Toc201323901</vt:lpwstr>
      </vt:variant>
      <vt:variant>
        <vt:i4>1507384</vt:i4>
      </vt:variant>
      <vt:variant>
        <vt:i4>1724</vt:i4>
      </vt:variant>
      <vt:variant>
        <vt:i4>0</vt:i4>
      </vt:variant>
      <vt:variant>
        <vt:i4>5</vt:i4>
      </vt:variant>
      <vt:variant>
        <vt:lpwstr/>
      </vt:variant>
      <vt:variant>
        <vt:lpwstr>_Toc201323900</vt:lpwstr>
      </vt:variant>
      <vt:variant>
        <vt:i4>1966137</vt:i4>
      </vt:variant>
      <vt:variant>
        <vt:i4>1718</vt:i4>
      </vt:variant>
      <vt:variant>
        <vt:i4>0</vt:i4>
      </vt:variant>
      <vt:variant>
        <vt:i4>5</vt:i4>
      </vt:variant>
      <vt:variant>
        <vt:lpwstr/>
      </vt:variant>
      <vt:variant>
        <vt:lpwstr>_Toc201323899</vt:lpwstr>
      </vt:variant>
      <vt:variant>
        <vt:i4>1966137</vt:i4>
      </vt:variant>
      <vt:variant>
        <vt:i4>1712</vt:i4>
      </vt:variant>
      <vt:variant>
        <vt:i4>0</vt:i4>
      </vt:variant>
      <vt:variant>
        <vt:i4>5</vt:i4>
      </vt:variant>
      <vt:variant>
        <vt:lpwstr/>
      </vt:variant>
      <vt:variant>
        <vt:lpwstr>_Toc201323898</vt:lpwstr>
      </vt:variant>
      <vt:variant>
        <vt:i4>1966137</vt:i4>
      </vt:variant>
      <vt:variant>
        <vt:i4>1706</vt:i4>
      </vt:variant>
      <vt:variant>
        <vt:i4>0</vt:i4>
      </vt:variant>
      <vt:variant>
        <vt:i4>5</vt:i4>
      </vt:variant>
      <vt:variant>
        <vt:lpwstr/>
      </vt:variant>
      <vt:variant>
        <vt:lpwstr>_Toc201323897</vt:lpwstr>
      </vt:variant>
      <vt:variant>
        <vt:i4>1966137</vt:i4>
      </vt:variant>
      <vt:variant>
        <vt:i4>1700</vt:i4>
      </vt:variant>
      <vt:variant>
        <vt:i4>0</vt:i4>
      </vt:variant>
      <vt:variant>
        <vt:i4>5</vt:i4>
      </vt:variant>
      <vt:variant>
        <vt:lpwstr/>
      </vt:variant>
      <vt:variant>
        <vt:lpwstr>_Toc201323896</vt:lpwstr>
      </vt:variant>
      <vt:variant>
        <vt:i4>1966137</vt:i4>
      </vt:variant>
      <vt:variant>
        <vt:i4>1694</vt:i4>
      </vt:variant>
      <vt:variant>
        <vt:i4>0</vt:i4>
      </vt:variant>
      <vt:variant>
        <vt:i4>5</vt:i4>
      </vt:variant>
      <vt:variant>
        <vt:lpwstr/>
      </vt:variant>
      <vt:variant>
        <vt:lpwstr>_Toc201323895</vt:lpwstr>
      </vt:variant>
      <vt:variant>
        <vt:i4>1966137</vt:i4>
      </vt:variant>
      <vt:variant>
        <vt:i4>1688</vt:i4>
      </vt:variant>
      <vt:variant>
        <vt:i4>0</vt:i4>
      </vt:variant>
      <vt:variant>
        <vt:i4>5</vt:i4>
      </vt:variant>
      <vt:variant>
        <vt:lpwstr/>
      </vt:variant>
      <vt:variant>
        <vt:lpwstr>_Toc201323894</vt:lpwstr>
      </vt:variant>
      <vt:variant>
        <vt:i4>1966137</vt:i4>
      </vt:variant>
      <vt:variant>
        <vt:i4>1682</vt:i4>
      </vt:variant>
      <vt:variant>
        <vt:i4>0</vt:i4>
      </vt:variant>
      <vt:variant>
        <vt:i4>5</vt:i4>
      </vt:variant>
      <vt:variant>
        <vt:lpwstr/>
      </vt:variant>
      <vt:variant>
        <vt:lpwstr>_Toc201323893</vt:lpwstr>
      </vt:variant>
      <vt:variant>
        <vt:i4>1966137</vt:i4>
      </vt:variant>
      <vt:variant>
        <vt:i4>1676</vt:i4>
      </vt:variant>
      <vt:variant>
        <vt:i4>0</vt:i4>
      </vt:variant>
      <vt:variant>
        <vt:i4>5</vt:i4>
      </vt:variant>
      <vt:variant>
        <vt:lpwstr/>
      </vt:variant>
      <vt:variant>
        <vt:lpwstr>_Toc201323892</vt:lpwstr>
      </vt:variant>
      <vt:variant>
        <vt:i4>1966137</vt:i4>
      </vt:variant>
      <vt:variant>
        <vt:i4>1670</vt:i4>
      </vt:variant>
      <vt:variant>
        <vt:i4>0</vt:i4>
      </vt:variant>
      <vt:variant>
        <vt:i4>5</vt:i4>
      </vt:variant>
      <vt:variant>
        <vt:lpwstr/>
      </vt:variant>
      <vt:variant>
        <vt:lpwstr>_Toc201323891</vt:lpwstr>
      </vt:variant>
      <vt:variant>
        <vt:i4>1966137</vt:i4>
      </vt:variant>
      <vt:variant>
        <vt:i4>1664</vt:i4>
      </vt:variant>
      <vt:variant>
        <vt:i4>0</vt:i4>
      </vt:variant>
      <vt:variant>
        <vt:i4>5</vt:i4>
      </vt:variant>
      <vt:variant>
        <vt:lpwstr/>
      </vt:variant>
      <vt:variant>
        <vt:lpwstr>_Toc201323890</vt:lpwstr>
      </vt:variant>
      <vt:variant>
        <vt:i4>2031673</vt:i4>
      </vt:variant>
      <vt:variant>
        <vt:i4>1658</vt:i4>
      </vt:variant>
      <vt:variant>
        <vt:i4>0</vt:i4>
      </vt:variant>
      <vt:variant>
        <vt:i4>5</vt:i4>
      </vt:variant>
      <vt:variant>
        <vt:lpwstr/>
      </vt:variant>
      <vt:variant>
        <vt:lpwstr>_Toc201323889</vt:lpwstr>
      </vt:variant>
      <vt:variant>
        <vt:i4>2031673</vt:i4>
      </vt:variant>
      <vt:variant>
        <vt:i4>1652</vt:i4>
      </vt:variant>
      <vt:variant>
        <vt:i4>0</vt:i4>
      </vt:variant>
      <vt:variant>
        <vt:i4>5</vt:i4>
      </vt:variant>
      <vt:variant>
        <vt:lpwstr/>
      </vt:variant>
      <vt:variant>
        <vt:lpwstr>_Toc201323888</vt:lpwstr>
      </vt:variant>
      <vt:variant>
        <vt:i4>2031673</vt:i4>
      </vt:variant>
      <vt:variant>
        <vt:i4>1646</vt:i4>
      </vt:variant>
      <vt:variant>
        <vt:i4>0</vt:i4>
      </vt:variant>
      <vt:variant>
        <vt:i4>5</vt:i4>
      </vt:variant>
      <vt:variant>
        <vt:lpwstr/>
      </vt:variant>
      <vt:variant>
        <vt:lpwstr>_Toc201323887</vt:lpwstr>
      </vt:variant>
      <vt:variant>
        <vt:i4>2031673</vt:i4>
      </vt:variant>
      <vt:variant>
        <vt:i4>1640</vt:i4>
      </vt:variant>
      <vt:variant>
        <vt:i4>0</vt:i4>
      </vt:variant>
      <vt:variant>
        <vt:i4>5</vt:i4>
      </vt:variant>
      <vt:variant>
        <vt:lpwstr/>
      </vt:variant>
      <vt:variant>
        <vt:lpwstr>_Toc201323886</vt:lpwstr>
      </vt:variant>
      <vt:variant>
        <vt:i4>2031673</vt:i4>
      </vt:variant>
      <vt:variant>
        <vt:i4>1634</vt:i4>
      </vt:variant>
      <vt:variant>
        <vt:i4>0</vt:i4>
      </vt:variant>
      <vt:variant>
        <vt:i4>5</vt:i4>
      </vt:variant>
      <vt:variant>
        <vt:lpwstr/>
      </vt:variant>
      <vt:variant>
        <vt:lpwstr>_Toc201323885</vt:lpwstr>
      </vt:variant>
      <vt:variant>
        <vt:i4>2031673</vt:i4>
      </vt:variant>
      <vt:variant>
        <vt:i4>1628</vt:i4>
      </vt:variant>
      <vt:variant>
        <vt:i4>0</vt:i4>
      </vt:variant>
      <vt:variant>
        <vt:i4>5</vt:i4>
      </vt:variant>
      <vt:variant>
        <vt:lpwstr/>
      </vt:variant>
      <vt:variant>
        <vt:lpwstr>_Toc201323884</vt:lpwstr>
      </vt:variant>
      <vt:variant>
        <vt:i4>2031673</vt:i4>
      </vt:variant>
      <vt:variant>
        <vt:i4>1622</vt:i4>
      </vt:variant>
      <vt:variant>
        <vt:i4>0</vt:i4>
      </vt:variant>
      <vt:variant>
        <vt:i4>5</vt:i4>
      </vt:variant>
      <vt:variant>
        <vt:lpwstr/>
      </vt:variant>
      <vt:variant>
        <vt:lpwstr>_Toc201323883</vt:lpwstr>
      </vt:variant>
      <vt:variant>
        <vt:i4>2031673</vt:i4>
      </vt:variant>
      <vt:variant>
        <vt:i4>1616</vt:i4>
      </vt:variant>
      <vt:variant>
        <vt:i4>0</vt:i4>
      </vt:variant>
      <vt:variant>
        <vt:i4>5</vt:i4>
      </vt:variant>
      <vt:variant>
        <vt:lpwstr/>
      </vt:variant>
      <vt:variant>
        <vt:lpwstr>_Toc201323882</vt:lpwstr>
      </vt:variant>
      <vt:variant>
        <vt:i4>2031673</vt:i4>
      </vt:variant>
      <vt:variant>
        <vt:i4>1610</vt:i4>
      </vt:variant>
      <vt:variant>
        <vt:i4>0</vt:i4>
      </vt:variant>
      <vt:variant>
        <vt:i4>5</vt:i4>
      </vt:variant>
      <vt:variant>
        <vt:lpwstr/>
      </vt:variant>
      <vt:variant>
        <vt:lpwstr>_Toc201323881</vt:lpwstr>
      </vt:variant>
      <vt:variant>
        <vt:i4>2031673</vt:i4>
      </vt:variant>
      <vt:variant>
        <vt:i4>1604</vt:i4>
      </vt:variant>
      <vt:variant>
        <vt:i4>0</vt:i4>
      </vt:variant>
      <vt:variant>
        <vt:i4>5</vt:i4>
      </vt:variant>
      <vt:variant>
        <vt:lpwstr/>
      </vt:variant>
      <vt:variant>
        <vt:lpwstr>_Toc201323880</vt:lpwstr>
      </vt:variant>
      <vt:variant>
        <vt:i4>1048633</vt:i4>
      </vt:variant>
      <vt:variant>
        <vt:i4>1598</vt:i4>
      </vt:variant>
      <vt:variant>
        <vt:i4>0</vt:i4>
      </vt:variant>
      <vt:variant>
        <vt:i4>5</vt:i4>
      </vt:variant>
      <vt:variant>
        <vt:lpwstr/>
      </vt:variant>
      <vt:variant>
        <vt:lpwstr>_Toc201323879</vt:lpwstr>
      </vt:variant>
      <vt:variant>
        <vt:i4>1048633</vt:i4>
      </vt:variant>
      <vt:variant>
        <vt:i4>1592</vt:i4>
      </vt:variant>
      <vt:variant>
        <vt:i4>0</vt:i4>
      </vt:variant>
      <vt:variant>
        <vt:i4>5</vt:i4>
      </vt:variant>
      <vt:variant>
        <vt:lpwstr/>
      </vt:variant>
      <vt:variant>
        <vt:lpwstr>_Toc201323878</vt:lpwstr>
      </vt:variant>
      <vt:variant>
        <vt:i4>1048633</vt:i4>
      </vt:variant>
      <vt:variant>
        <vt:i4>1586</vt:i4>
      </vt:variant>
      <vt:variant>
        <vt:i4>0</vt:i4>
      </vt:variant>
      <vt:variant>
        <vt:i4>5</vt:i4>
      </vt:variant>
      <vt:variant>
        <vt:lpwstr/>
      </vt:variant>
      <vt:variant>
        <vt:lpwstr>_Toc201323877</vt:lpwstr>
      </vt:variant>
      <vt:variant>
        <vt:i4>1048633</vt:i4>
      </vt:variant>
      <vt:variant>
        <vt:i4>1580</vt:i4>
      </vt:variant>
      <vt:variant>
        <vt:i4>0</vt:i4>
      </vt:variant>
      <vt:variant>
        <vt:i4>5</vt:i4>
      </vt:variant>
      <vt:variant>
        <vt:lpwstr/>
      </vt:variant>
      <vt:variant>
        <vt:lpwstr>_Toc201323876</vt:lpwstr>
      </vt:variant>
      <vt:variant>
        <vt:i4>1048633</vt:i4>
      </vt:variant>
      <vt:variant>
        <vt:i4>1574</vt:i4>
      </vt:variant>
      <vt:variant>
        <vt:i4>0</vt:i4>
      </vt:variant>
      <vt:variant>
        <vt:i4>5</vt:i4>
      </vt:variant>
      <vt:variant>
        <vt:lpwstr/>
      </vt:variant>
      <vt:variant>
        <vt:lpwstr>_Toc201323875</vt:lpwstr>
      </vt:variant>
      <vt:variant>
        <vt:i4>1048633</vt:i4>
      </vt:variant>
      <vt:variant>
        <vt:i4>1568</vt:i4>
      </vt:variant>
      <vt:variant>
        <vt:i4>0</vt:i4>
      </vt:variant>
      <vt:variant>
        <vt:i4>5</vt:i4>
      </vt:variant>
      <vt:variant>
        <vt:lpwstr/>
      </vt:variant>
      <vt:variant>
        <vt:lpwstr>_Toc201323874</vt:lpwstr>
      </vt:variant>
      <vt:variant>
        <vt:i4>1048633</vt:i4>
      </vt:variant>
      <vt:variant>
        <vt:i4>1562</vt:i4>
      </vt:variant>
      <vt:variant>
        <vt:i4>0</vt:i4>
      </vt:variant>
      <vt:variant>
        <vt:i4>5</vt:i4>
      </vt:variant>
      <vt:variant>
        <vt:lpwstr/>
      </vt:variant>
      <vt:variant>
        <vt:lpwstr>_Toc201323873</vt:lpwstr>
      </vt:variant>
      <vt:variant>
        <vt:i4>1048633</vt:i4>
      </vt:variant>
      <vt:variant>
        <vt:i4>1556</vt:i4>
      </vt:variant>
      <vt:variant>
        <vt:i4>0</vt:i4>
      </vt:variant>
      <vt:variant>
        <vt:i4>5</vt:i4>
      </vt:variant>
      <vt:variant>
        <vt:lpwstr/>
      </vt:variant>
      <vt:variant>
        <vt:lpwstr>_Toc201323872</vt:lpwstr>
      </vt:variant>
      <vt:variant>
        <vt:i4>1048633</vt:i4>
      </vt:variant>
      <vt:variant>
        <vt:i4>1550</vt:i4>
      </vt:variant>
      <vt:variant>
        <vt:i4>0</vt:i4>
      </vt:variant>
      <vt:variant>
        <vt:i4>5</vt:i4>
      </vt:variant>
      <vt:variant>
        <vt:lpwstr/>
      </vt:variant>
      <vt:variant>
        <vt:lpwstr>_Toc201323871</vt:lpwstr>
      </vt:variant>
      <vt:variant>
        <vt:i4>1048633</vt:i4>
      </vt:variant>
      <vt:variant>
        <vt:i4>1544</vt:i4>
      </vt:variant>
      <vt:variant>
        <vt:i4>0</vt:i4>
      </vt:variant>
      <vt:variant>
        <vt:i4>5</vt:i4>
      </vt:variant>
      <vt:variant>
        <vt:lpwstr/>
      </vt:variant>
      <vt:variant>
        <vt:lpwstr>_Toc201323870</vt:lpwstr>
      </vt:variant>
      <vt:variant>
        <vt:i4>1114169</vt:i4>
      </vt:variant>
      <vt:variant>
        <vt:i4>1538</vt:i4>
      </vt:variant>
      <vt:variant>
        <vt:i4>0</vt:i4>
      </vt:variant>
      <vt:variant>
        <vt:i4>5</vt:i4>
      </vt:variant>
      <vt:variant>
        <vt:lpwstr/>
      </vt:variant>
      <vt:variant>
        <vt:lpwstr>_Toc201323869</vt:lpwstr>
      </vt:variant>
      <vt:variant>
        <vt:i4>1114169</vt:i4>
      </vt:variant>
      <vt:variant>
        <vt:i4>1532</vt:i4>
      </vt:variant>
      <vt:variant>
        <vt:i4>0</vt:i4>
      </vt:variant>
      <vt:variant>
        <vt:i4>5</vt:i4>
      </vt:variant>
      <vt:variant>
        <vt:lpwstr/>
      </vt:variant>
      <vt:variant>
        <vt:lpwstr>_Toc201323868</vt:lpwstr>
      </vt:variant>
      <vt:variant>
        <vt:i4>1114169</vt:i4>
      </vt:variant>
      <vt:variant>
        <vt:i4>1526</vt:i4>
      </vt:variant>
      <vt:variant>
        <vt:i4>0</vt:i4>
      </vt:variant>
      <vt:variant>
        <vt:i4>5</vt:i4>
      </vt:variant>
      <vt:variant>
        <vt:lpwstr/>
      </vt:variant>
      <vt:variant>
        <vt:lpwstr>_Toc201323867</vt:lpwstr>
      </vt:variant>
      <vt:variant>
        <vt:i4>1114169</vt:i4>
      </vt:variant>
      <vt:variant>
        <vt:i4>1520</vt:i4>
      </vt:variant>
      <vt:variant>
        <vt:i4>0</vt:i4>
      </vt:variant>
      <vt:variant>
        <vt:i4>5</vt:i4>
      </vt:variant>
      <vt:variant>
        <vt:lpwstr/>
      </vt:variant>
      <vt:variant>
        <vt:lpwstr>_Toc201323866</vt:lpwstr>
      </vt:variant>
      <vt:variant>
        <vt:i4>1114169</vt:i4>
      </vt:variant>
      <vt:variant>
        <vt:i4>1514</vt:i4>
      </vt:variant>
      <vt:variant>
        <vt:i4>0</vt:i4>
      </vt:variant>
      <vt:variant>
        <vt:i4>5</vt:i4>
      </vt:variant>
      <vt:variant>
        <vt:lpwstr/>
      </vt:variant>
      <vt:variant>
        <vt:lpwstr>_Toc201323865</vt:lpwstr>
      </vt:variant>
      <vt:variant>
        <vt:i4>1114169</vt:i4>
      </vt:variant>
      <vt:variant>
        <vt:i4>1508</vt:i4>
      </vt:variant>
      <vt:variant>
        <vt:i4>0</vt:i4>
      </vt:variant>
      <vt:variant>
        <vt:i4>5</vt:i4>
      </vt:variant>
      <vt:variant>
        <vt:lpwstr/>
      </vt:variant>
      <vt:variant>
        <vt:lpwstr>_Toc201323864</vt:lpwstr>
      </vt:variant>
      <vt:variant>
        <vt:i4>1114169</vt:i4>
      </vt:variant>
      <vt:variant>
        <vt:i4>1502</vt:i4>
      </vt:variant>
      <vt:variant>
        <vt:i4>0</vt:i4>
      </vt:variant>
      <vt:variant>
        <vt:i4>5</vt:i4>
      </vt:variant>
      <vt:variant>
        <vt:lpwstr/>
      </vt:variant>
      <vt:variant>
        <vt:lpwstr>_Toc201323863</vt:lpwstr>
      </vt:variant>
      <vt:variant>
        <vt:i4>1114169</vt:i4>
      </vt:variant>
      <vt:variant>
        <vt:i4>1496</vt:i4>
      </vt:variant>
      <vt:variant>
        <vt:i4>0</vt:i4>
      </vt:variant>
      <vt:variant>
        <vt:i4>5</vt:i4>
      </vt:variant>
      <vt:variant>
        <vt:lpwstr/>
      </vt:variant>
      <vt:variant>
        <vt:lpwstr>_Toc201323862</vt:lpwstr>
      </vt:variant>
      <vt:variant>
        <vt:i4>1114169</vt:i4>
      </vt:variant>
      <vt:variant>
        <vt:i4>1490</vt:i4>
      </vt:variant>
      <vt:variant>
        <vt:i4>0</vt:i4>
      </vt:variant>
      <vt:variant>
        <vt:i4>5</vt:i4>
      </vt:variant>
      <vt:variant>
        <vt:lpwstr/>
      </vt:variant>
      <vt:variant>
        <vt:lpwstr>_Toc201323861</vt:lpwstr>
      </vt:variant>
      <vt:variant>
        <vt:i4>1114169</vt:i4>
      </vt:variant>
      <vt:variant>
        <vt:i4>1484</vt:i4>
      </vt:variant>
      <vt:variant>
        <vt:i4>0</vt:i4>
      </vt:variant>
      <vt:variant>
        <vt:i4>5</vt:i4>
      </vt:variant>
      <vt:variant>
        <vt:lpwstr/>
      </vt:variant>
      <vt:variant>
        <vt:lpwstr>_Toc201323860</vt:lpwstr>
      </vt:variant>
      <vt:variant>
        <vt:i4>1179705</vt:i4>
      </vt:variant>
      <vt:variant>
        <vt:i4>1478</vt:i4>
      </vt:variant>
      <vt:variant>
        <vt:i4>0</vt:i4>
      </vt:variant>
      <vt:variant>
        <vt:i4>5</vt:i4>
      </vt:variant>
      <vt:variant>
        <vt:lpwstr/>
      </vt:variant>
      <vt:variant>
        <vt:lpwstr>_Toc201323859</vt:lpwstr>
      </vt:variant>
      <vt:variant>
        <vt:i4>1179705</vt:i4>
      </vt:variant>
      <vt:variant>
        <vt:i4>1472</vt:i4>
      </vt:variant>
      <vt:variant>
        <vt:i4>0</vt:i4>
      </vt:variant>
      <vt:variant>
        <vt:i4>5</vt:i4>
      </vt:variant>
      <vt:variant>
        <vt:lpwstr/>
      </vt:variant>
      <vt:variant>
        <vt:lpwstr>_Toc201323858</vt:lpwstr>
      </vt:variant>
      <vt:variant>
        <vt:i4>1179705</vt:i4>
      </vt:variant>
      <vt:variant>
        <vt:i4>1466</vt:i4>
      </vt:variant>
      <vt:variant>
        <vt:i4>0</vt:i4>
      </vt:variant>
      <vt:variant>
        <vt:i4>5</vt:i4>
      </vt:variant>
      <vt:variant>
        <vt:lpwstr/>
      </vt:variant>
      <vt:variant>
        <vt:lpwstr>_Toc201323857</vt:lpwstr>
      </vt:variant>
      <vt:variant>
        <vt:i4>1179705</vt:i4>
      </vt:variant>
      <vt:variant>
        <vt:i4>1460</vt:i4>
      </vt:variant>
      <vt:variant>
        <vt:i4>0</vt:i4>
      </vt:variant>
      <vt:variant>
        <vt:i4>5</vt:i4>
      </vt:variant>
      <vt:variant>
        <vt:lpwstr/>
      </vt:variant>
      <vt:variant>
        <vt:lpwstr>_Toc201323856</vt:lpwstr>
      </vt:variant>
      <vt:variant>
        <vt:i4>1179705</vt:i4>
      </vt:variant>
      <vt:variant>
        <vt:i4>1454</vt:i4>
      </vt:variant>
      <vt:variant>
        <vt:i4>0</vt:i4>
      </vt:variant>
      <vt:variant>
        <vt:i4>5</vt:i4>
      </vt:variant>
      <vt:variant>
        <vt:lpwstr/>
      </vt:variant>
      <vt:variant>
        <vt:lpwstr>_Toc201323855</vt:lpwstr>
      </vt:variant>
      <vt:variant>
        <vt:i4>1179705</vt:i4>
      </vt:variant>
      <vt:variant>
        <vt:i4>1448</vt:i4>
      </vt:variant>
      <vt:variant>
        <vt:i4>0</vt:i4>
      </vt:variant>
      <vt:variant>
        <vt:i4>5</vt:i4>
      </vt:variant>
      <vt:variant>
        <vt:lpwstr/>
      </vt:variant>
      <vt:variant>
        <vt:lpwstr>_Toc201323854</vt:lpwstr>
      </vt:variant>
      <vt:variant>
        <vt:i4>1179705</vt:i4>
      </vt:variant>
      <vt:variant>
        <vt:i4>1442</vt:i4>
      </vt:variant>
      <vt:variant>
        <vt:i4>0</vt:i4>
      </vt:variant>
      <vt:variant>
        <vt:i4>5</vt:i4>
      </vt:variant>
      <vt:variant>
        <vt:lpwstr/>
      </vt:variant>
      <vt:variant>
        <vt:lpwstr>_Toc201323853</vt:lpwstr>
      </vt:variant>
      <vt:variant>
        <vt:i4>1179705</vt:i4>
      </vt:variant>
      <vt:variant>
        <vt:i4>1436</vt:i4>
      </vt:variant>
      <vt:variant>
        <vt:i4>0</vt:i4>
      </vt:variant>
      <vt:variant>
        <vt:i4>5</vt:i4>
      </vt:variant>
      <vt:variant>
        <vt:lpwstr/>
      </vt:variant>
      <vt:variant>
        <vt:lpwstr>_Toc201323852</vt:lpwstr>
      </vt:variant>
      <vt:variant>
        <vt:i4>1179705</vt:i4>
      </vt:variant>
      <vt:variant>
        <vt:i4>1430</vt:i4>
      </vt:variant>
      <vt:variant>
        <vt:i4>0</vt:i4>
      </vt:variant>
      <vt:variant>
        <vt:i4>5</vt:i4>
      </vt:variant>
      <vt:variant>
        <vt:lpwstr/>
      </vt:variant>
      <vt:variant>
        <vt:lpwstr>_Toc201323851</vt:lpwstr>
      </vt:variant>
      <vt:variant>
        <vt:i4>1179705</vt:i4>
      </vt:variant>
      <vt:variant>
        <vt:i4>1424</vt:i4>
      </vt:variant>
      <vt:variant>
        <vt:i4>0</vt:i4>
      </vt:variant>
      <vt:variant>
        <vt:i4>5</vt:i4>
      </vt:variant>
      <vt:variant>
        <vt:lpwstr/>
      </vt:variant>
      <vt:variant>
        <vt:lpwstr>_Toc201323850</vt:lpwstr>
      </vt:variant>
      <vt:variant>
        <vt:i4>1245241</vt:i4>
      </vt:variant>
      <vt:variant>
        <vt:i4>1418</vt:i4>
      </vt:variant>
      <vt:variant>
        <vt:i4>0</vt:i4>
      </vt:variant>
      <vt:variant>
        <vt:i4>5</vt:i4>
      </vt:variant>
      <vt:variant>
        <vt:lpwstr/>
      </vt:variant>
      <vt:variant>
        <vt:lpwstr>_Toc201323849</vt:lpwstr>
      </vt:variant>
      <vt:variant>
        <vt:i4>1245241</vt:i4>
      </vt:variant>
      <vt:variant>
        <vt:i4>1412</vt:i4>
      </vt:variant>
      <vt:variant>
        <vt:i4>0</vt:i4>
      </vt:variant>
      <vt:variant>
        <vt:i4>5</vt:i4>
      </vt:variant>
      <vt:variant>
        <vt:lpwstr/>
      </vt:variant>
      <vt:variant>
        <vt:lpwstr>_Toc201323848</vt:lpwstr>
      </vt:variant>
      <vt:variant>
        <vt:i4>1245241</vt:i4>
      </vt:variant>
      <vt:variant>
        <vt:i4>1406</vt:i4>
      </vt:variant>
      <vt:variant>
        <vt:i4>0</vt:i4>
      </vt:variant>
      <vt:variant>
        <vt:i4>5</vt:i4>
      </vt:variant>
      <vt:variant>
        <vt:lpwstr/>
      </vt:variant>
      <vt:variant>
        <vt:lpwstr>_Toc201323847</vt:lpwstr>
      </vt:variant>
      <vt:variant>
        <vt:i4>1245241</vt:i4>
      </vt:variant>
      <vt:variant>
        <vt:i4>1400</vt:i4>
      </vt:variant>
      <vt:variant>
        <vt:i4>0</vt:i4>
      </vt:variant>
      <vt:variant>
        <vt:i4>5</vt:i4>
      </vt:variant>
      <vt:variant>
        <vt:lpwstr/>
      </vt:variant>
      <vt:variant>
        <vt:lpwstr>_Toc201323846</vt:lpwstr>
      </vt:variant>
      <vt:variant>
        <vt:i4>1245241</vt:i4>
      </vt:variant>
      <vt:variant>
        <vt:i4>1394</vt:i4>
      </vt:variant>
      <vt:variant>
        <vt:i4>0</vt:i4>
      </vt:variant>
      <vt:variant>
        <vt:i4>5</vt:i4>
      </vt:variant>
      <vt:variant>
        <vt:lpwstr/>
      </vt:variant>
      <vt:variant>
        <vt:lpwstr>_Toc201323845</vt:lpwstr>
      </vt:variant>
      <vt:variant>
        <vt:i4>1245241</vt:i4>
      </vt:variant>
      <vt:variant>
        <vt:i4>1388</vt:i4>
      </vt:variant>
      <vt:variant>
        <vt:i4>0</vt:i4>
      </vt:variant>
      <vt:variant>
        <vt:i4>5</vt:i4>
      </vt:variant>
      <vt:variant>
        <vt:lpwstr/>
      </vt:variant>
      <vt:variant>
        <vt:lpwstr>_Toc201323844</vt:lpwstr>
      </vt:variant>
      <vt:variant>
        <vt:i4>1245241</vt:i4>
      </vt:variant>
      <vt:variant>
        <vt:i4>1382</vt:i4>
      </vt:variant>
      <vt:variant>
        <vt:i4>0</vt:i4>
      </vt:variant>
      <vt:variant>
        <vt:i4>5</vt:i4>
      </vt:variant>
      <vt:variant>
        <vt:lpwstr/>
      </vt:variant>
      <vt:variant>
        <vt:lpwstr>_Toc201323843</vt:lpwstr>
      </vt:variant>
      <vt:variant>
        <vt:i4>1245241</vt:i4>
      </vt:variant>
      <vt:variant>
        <vt:i4>1376</vt:i4>
      </vt:variant>
      <vt:variant>
        <vt:i4>0</vt:i4>
      </vt:variant>
      <vt:variant>
        <vt:i4>5</vt:i4>
      </vt:variant>
      <vt:variant>
        <vt:lpwstr/>
      </vt:variant>
      <vt:variant>
        <vt:lpwstr>_Toc201323842</vt:lpwstr>
      </vt:variant>
      <vt:variant>
        <vt:i4>1245241</vt:i4>
      </vt:variant>
      <vt:variant>
        <vt:i4>1370</vt:i4>
      </vt:variant>
      <vt:variant>
        <vt:i4>0</vt:i4>
      </vt:variant>
      <vt:variant>
        <vt:i4>5</vt:i4>
      </vt:variant>
      <vt:variant>
        <vt:lpwstr/>
      </vt:variant>
      <vt:variant>
        <vt:lpwstr>_Toc201323841</vt:lpwstr>
      </vt:variant>
      <vt:variant>
        <vt:i4>1245241</vt:i4>
      </vt:variant>
      <vt:variant>
        <vt:i4>1364</vt:i4>
      </vt:variant>
      <vt:variant>
        <vt:i4>0</vt:i4>
      </vt:variant>
      <vt:variant>
        <vt:i4>5</vt:i4>
      </vt:variant>
      <vt:variant>
        <vt:lpwstr/>
      </vt:variant>
      <vt:variant>
        <vt:lpwstr>_Toc201323840</vt:lpwstr>
      </vt:variant>
      <vt:variant>
        <vt:i4>1310777</vt:i4>
      </vt:variant>
      <vt:variant>
        <vt:i4>1358</vt:i4>
      </vt:variant>
      <vt:variant>
        <vt:i4>0</vt:i4>
      </vt:variant>
      <vt:variant>
        <vt:i4>5</vt:i4>
      </vt:variant>
      <vt:variant>
        <vt:lpwstr/>
      </vt:variant>
      <vt:variant>
        <vt:lpwstr>_Toc201323839</vt:lpwstr>
      </vt:variant>
      <vt:variant>
        <vt:i4>1310777</vt:i4>
      </vt:variant>
      <vt:variant>
        <vt:i4>1352</vt:i4>
      </vt:variant>
      <vt:variant>
        <vt:i4>0</vt:i4>
      </vt:variant>
      <vt:variant>
        <vt:i4>5</vt:i4>
      </vt:variant>
      <vt:variant>
        <vt:lpwstr/>
      </vt:variant>
      <vt:variant>
        <vt:lpwstr>_Toc201323838</vt:lpwstr>
      </vt:variant>
      <vt:variant>
        <vt:i4>1310777</vt:i4>
      </vt:variant>
      <vt:variant>
        <vt:i4>1346</vt:i4>
      </vt:variant>
      <vt:variant>
        <vt:i4>0</vt:i4>
      </vt:variant>
      <vt:variant>
        <vt:i4>5</vt:i4>
      </vt:variant>
      <vt:variant>
        <vt:lpwstr/>
      </vt:variant>
      <vt:variant>
        <vt:lpwstr>_Toc201323837</vt:lpwstr>
      </vt:variant>
      <vt:variant>
        <vt:i4>1310777</vt:i4>
      </vt:variant>
      <vt:variant>
        <vt:i4>1340</vt:i4>
      </vt:variant>
      <vt:variant>
        <vt:i4>0</vt:i4>
      </vt:variant>
      <vt:variant>
        <vt:i4>5</vt:i4>
      </vt:variant>
      <vt:variant>
        <vt:lpwstr/>
      </vt:variant>
      <vt:variant>
        <vt:lpwstr>_Toc201323836</vt:lpwstr>
      </vt:variant>
      <vt:variant>
        <vt:i4>1310777</vt:i4>
      </vt:variant>
      <vt:variant>
        <vt:i4>1334</vt:i4>
      </vt:variant>
      <vt:variant>
        <vt:i4>0</vt:i4>
      </vt:variant>
      <vt:variant>
        <vt:i4>5</vt:i4>
      </vt:variant>
      <vt:variant>
        <vt:lpwstr/>
      </vt:variant>
      <vt:variant>
        <vt:lpwstr>_Toc201323835</vt:lpwstr>
      </vt:variant>
      <vt:variant>
        <vt:i4>1310777</vt:i4>
      </vt:variant>
      <vt:variant>
        <vt:i4>1328</vt:i4>
      </vt:variant>
      <vt:variant>
        <vt:i4>0</vt:i4>
      </vt:variant>
      <vt:variant>
        <vt:i4>5</vt:i4>
      </vt:variant>
      <vt:variant>
        <vt:lpwstr/>
      </vt:variant>
      <vt:variant>
        <vt:lpwstr>_Toc201323834</vt:lpwstr>
      </vt:variant>
      <vt:variant>
        <vt:i4>1310777</vt:i4>
      </vt:variant>
      <vt:variant>
        <vt:i4>1322</vt:i4>
      </vt:variant>
      <vt:variant>
        <vt:i4>0</vt:i4>
      </vt:variant>
      <vt:variant>
        <vt:i4>5</vt:i4>
      </vt:variant>
      <vt:variant>
        <vt:lpwstr/>
      </vt:variant>
      <vt:variant>
        <vt:lpwstr>_Toc201323833</vt:lpwstr>
      </vt:variant>
      <vt:variant>
        <vt:i4>1310777</vt:i4>
      </vt:variant>
      <vt:variant>
        <vt:i4>1316</vt:i4>
      </vt:variant>
      <vt:variant>
        <vt:i4>0</vt:i4>
      </vt:variant>
      <vt:variant>
        <vt:i4>5</vt:i4>
      </vt:variant>
      <vt:variant>
        <vt:lpwstr/>
      </vt:variant>
      <vt:variant>
        <vt:lpwstr>_Toc201323832</vt:lpwstr>
      </vt:variant>
      <vt:variant>
        <vt:i4>1310777</vt:i4>
      </vt:variant>
      <vt:variant>
        <vt:i4>1310</vt:i4>
      </vt:variant>
      <vt:variant>
        <vt:i4>0</vt:i4>
      </vt:variant>
      <vt:variant>
        <vt:i4>5</vt:i4>
      </vt:variant>
      <vt:variant>
        <vt:lpwstr/>
      </vt:variant>
      <vt:variant>
        <vt:lpwstr>_Toc201323831</vt:lpwstr>
      </vt:variant>
      <vt:variant>
        <vt:i4>1310777</vt:i4>
      </vt:variant>
      <vt:variant>
        <vt:i4>1304</vt:i4>
      </vt:variant>
      <vt:variant>
        <vt:i4>0</vt:i4>
      </vt:variant>
      <vt:variant>
        <vt:i4>5</vt:i4>
      </vt:variant>
      <vt:variant>
        <vt:lpwstr/>
      </vt:variant>
      <vt:variant>
        <vt:lpwstr>_Toc201323830</vt:lpwstr>
      </vt:variant>
      <vt:variant>
        <vt:i4>1376313</vt:i4>
      </vt:variant>
      <vt:variant>
        <vt:i4>1298</vt:i4>
      </vt:variant>
      <vt:variant>
        <vt:i4>0</vt:i4>
      </vt:variant>
      <vt:variant>
        <vt:i4>5</vt:i4>
      </vt:variant>
      <vt:variant>
        <vt:lpwstr/>
      </vt:variant>
      <vt:variant>
        <vt:lpwstr>_Toc201323829</vt:lpwstr>
      </vt:variant>
      <vt:variant>
        <vt:i4>1376313</vt:i4>
      </vt:variant>
      <vt:variant>
        <vt:i4>1292</vt:i4>
      </vt:variant>
      <vt:variant>
        <vt:i4>0</vt:i4>
      </vt:variant>
      <vt:variant>
        <vt:i4>5</vt:i4>
      </vt:variant>
      <vt:variant>
        <vt:lpwstr/>
      </vt:variant>
      <vt:variant>
        <vt:lpwstr>_Toc201323828</vt:lpwstr>
      </vt:variant>
      <vt:variant>
        <vt:i4>1376313</vt:i4>
      </vt:variant>
      <vt:variant>
        <vt:i4>1286</vt:i4>
      </vt:variant>
      <vt:variant>
        <vt:i4>0</vt:i4>
      </vt:variant>
      <vt:variant>
        <vt:i4>5</vt:i4>
      </vt:variant>
      <vt:variant>
        <vt:lpwstr/>
      </vt:variant>
      <vt:variant>
        <vt:lpwstr>_Toc201323827</vt:lpwstr>
      </vt:variant>
      <vt:variant>
        <vt:i4>1376313</vt:i4>
      </vt:variant>
      <vt:variant>
        <vt:i4>1280</vt:i4>
      </vt:variant>
      <vt:variant>
        <vt:i4>0</vt:i4>
      </vt:variant>
      <vt:variant>
        <vt:i4>5</vt:i4>
      </vt:variant>
      <vt:variant>
        <vt:lpwstr/>
      </vt:variant>
      <vt:variant>
        <vt:lpwstr>_Toc201323826</vt:lpwstr>
      </vt:variant>
      <vt:variant>
        <vt:i4>1376313</vt:i4>
      </vt:variant>
      <vt:variant>
        <vt:i4>1274</vt:i4>
      </vt:variant>
      <vt:variant>
        <vt:i4>0</vt:i4>
      </vt:variant>
      <vt:variant>
        <vt:i4>5</vt:i4>
      </vt:variant>
      <vt:variant>
        <vt:lpwstr/>
      </vt:variant>
      <vt:variant>
        <vt:lpwstr>_Toc201323825</vt:lpwstr>
      </vt:variant>
      <vt:variant>
        <vt:i4>1376313</vt:i4>
      </vt:variant>
      <vt:variant>
        <vt:i4>1268</vt:i4>
      </vt:variant>
      <vt:variant>
        <vt:i4>0</vt:i4>
      </vt:variant>
      <vt:variant>
        <vt:i4>5</vt:i4>
      </vt:variant>
      <vt:variant>
        <vt:lpwstr/>
      </vt:variant>
      <vt:variant>
        <vt:lpwstr>_Toc201323824</vt:lpwstr>
      </vt:variant>
      <vt:variant>
        <vt:i4>1376313</vt:i4>
      </vt:variant>
      <vt:variant>
        <vt:i4>1262</vt:i4>
      </vt:variant>
      <vt:variant>
        <vt:i4>0</vt:i4>
      </vt:variant>
      <vt:variant>
        <vt:i4>5</vt:i4>
      </vt:variant>
      <vt:variant>
        <vt:lpwstr/>
      </vt:variant>
      <vt:variant>
        <vt:lpwstr>_Toc201323823</vt:lpwstr>
      </vt:variant>
      <vt:variant>
        <vt:i4>1376313</vt:i4>
      </vt:variant>
      <vt:variant>
        <vt:i4>1256</vt:i4>
      </vt:variant>
      <vt:variant>
        <vt:i4>0</vt:i4>
      </vt:variant>
      <vt:variant>
        <vt:i4>5</vt:i4>
      </vt:variant>
      <vt:variant>
        <vt:lpwstr/>
      </vt:variant>
      <vt:variant>
        <vt:lpwstr>_Toc201323822</vt:lpwstr>
      </vt:variant>
      <vt:variant>
        <vt:i4>1376313</vt:i4>
      </vt:variant>
      <vt:variant>
        <vt:i4>1250</vt:i4>
      </vt:variant>
      <vt:variant>
        <vt:i4>0</vt:i4>
      </vt:variant>
      <vt:variant>
        <vt:i4>5</vt:i4>
      </vt:variant>
      <vt:variant>
        <vt:lpwstr/>
      </vt:variant>
      <vt:variant>
        <vt:lpwstr>_Toc201323821</vt:lpwstr>
      </vt:variant>
      <vt:variant>
        <vt:i4>1376313</vt:i4>
      </vt:variant>
      <vt:variant>
        <vt:i4>1244</vt:i4>
      </vt:variant>
      <vt:variant>
        <vt:i4>0</vt:i4>
      </vt:variant>
      <vt:variant>
        <vt:i4>5</vt:i4>
      </vt:variant>
      <vt:variant>
        <vt:lpwstr/>
      </vt:variant>
      <vt:variant>
        <vt:lpwstr>_Toc201323820</vt:lpwstr>
      </vt:variant>
      <vt:variant>
        <vt:i4>1441849</vt:i4>
      </vt:variant>
      <vt:variant>
        <vt:i4>1238</vt:i4>
      </vt:variant>
      <vt:variant>
        <vt:i4>0</vt:i4>
      </vt:variant>
      <vt:variant>
        <vt:i4>5</vt:i4>
      </vt:variant>
      <vt:variant>
        <vt:lpwstr/>
      </vt:variant>
      <vt:variant>
        <vt:lpwstr>_Toc201323819</vt:lpwstr>
      </vt:variant>
      <vt:variant>
        <vt:i4>1441849</vt:i4>
      </vt:variant>
      <vt:variant>
        <vt:i4>1232</vt:i4>
      </vt:variant>
      <vt:variant>
        <vt:i4>0</vt:i4>
      </vt:variant>
      <vt:variant>
        <vt:i4>5</vt:i4>
      </vt:variant>
      <vt:variant>
        <vt:lpwstr/>
      </vt:variant>
      <vt:variant>
        <vt:lpwstr>_Toc201323818</vt:lpwstr>
      </vt:variant>
      <vt:variant>
        <vt:i4>1441849</vt:i4>
      </vt:variant>
      <vt:variant>
        <vt:i4>1226</vt:i4>
      </vt:variant>
      <vt:variant>
        <vt:i4>0</vt:i4>
      </vt:variant>
      <vt:variant>
        <vt:i4>5</vt:i4>
      </vt:variant>
      <vt:variant>
        <vt:lpwstr/>
      </vt:variant>
      <vt:variant>
        <vt:lpwstr>_Toc201323817</vt:lpwstr>
      </vt:variant>
      <vt:variant>
        <vt:i4>1441849</vt:i4>
      </vt:variant>
      <vt:variant>
        <vt:i4>1220</vt:i4>
      </vt:variant>
      <vt:variant>
        <vt:i4>0</vt:i4>
      </vt:variant>
      <vt:variant>
        <vt:i4>5</vt:i4>
      </vt:variant>
      <vt:variant>
        <vt:lpwstr/>
      </vt:variant>
      <vt:variant>
        <vt:lpwstr>_Toc201323816</vt:lpwstr>
      </vt:variant>
      <vt:variant>
        <vt:i4>1441849</vt:i4>
      </vt:variant>
      <vt:variant>
        <vt:i4>1214</vt:i4>
      </vt:variant>
      <vt:variant>
        <vt:i4>0</vt:i4>
      </vt:variant>
      <vt:variant>
        <vt:i4>5</vt:i4>
      </vt:variant>
      <vt:variant>
        <vt:lpwstr/>
      </vt:variant>
      <vt:variant>
        <vt:lpwstr>_Toc201323815</vt:lpwstr>
      </vt:variant>
      <vt:variant>
        <vt:i4>1441849</vt:i4>
      </vt:variant>
      <vt:variant>
        <vt:i4>1208</vt:i4>
      </vt:variant>
      <vt:variant>
        <vt:i4>0</vt:i4>
      </vt:variant>
      <vt:variant>
        <vt:i4>5</vt:i4>
      </vt:variant>
      <vt:variant>
        <vt:lpwstr/>
      </vt:variant>
      <vt:variant>
        <vt:lpwstr>_Toc201323814</vt:lpwstr>
      </vt:variant>
      <vt:variant>
        <vt:i4>1441849</vt:i4>
      </vt:variant>
      <vt:variant>
        <vt:i4>1202</vt:i4>
      </vt:variant>
      <vt:variant>
        <vt:i4>0</vt:i4>
      </vt:variant>
      <vt:variant>
        <vt:i4>5</vt:i4>
      </vt:variant>
      <vt:variant>
        <vt:lpwstr/>
      </vt:variant>
      <vt:variant>
        <vt:lpwstr>_Toc201323813</vt:lpwstr>
      </vt:variant>
      <vt:variant>
        <vt:i4>1441849</vt:i4>
      </vt:variant>
      <vt:variant>
        <vt:i4>1196</vt:i4>
      </vt:variant>
      <vt:variant>
        <vt:i4>0</vt:i4>
      </vt:variant>
      <vt:variant>
        <vt:i4>5</vt:i4>
      </vt:variant>
      <vt:variant>
        <vt:lpwstr/>
      </vt:variant>
      <vt:variant>
        <vt:lpwstr>_Toc201323812</vt:lpwstr>
      </vt:variant>
      <vt:variant>
        <vt:i4>1441849</vt:i4>
      </vt:variant>
      <vt:variant>
        <vt:i4>1190</vt:i4>
      </vt:variant>
      <vt:variant>
        <vt:i4>0</vt:i4>
      </vt:variant>
      <vt:variant>
        <vt:i4>5</vt:i4>
      </vt:variant>
      <vt:variant>
        <vt:lpwstr/>
      </vt:variant>
      <vt:variant>
        <vt:lpwstr>_Toc201323811</vt:lpwstr>
      </vt:variant>
      <vt:variant>
        <vt:i4>1441849</vt:i4>
      </vt:variant>
      <vt:variant>
        <vt:i4>1184</vt:i4>
      </vt:variant>
      <vt:variant>
        <vt:i4>0</vt:i4>
      </vt:variant>
      <vt:variant>
        <vt:i4>5</vt:i4>
      </vt:variant>
      <vt:variant>
        <vt:lpwstr/>
      </vt:variant>
      <vt:variant>
        <vt:lpwstr>_Toc201323810</vt:lpwstr>
      </vt:variant>
      <vt:variant>
        <vt:i4>1507385</vt:i4>
      </vt:variant>
      <vt:variant>
        <vt:i4>1178</vt:i4>
      </vt:variant>
      <vt:variant>
        <vt:i4>0</vt:i4>
      </vt:variant>
      <vt:variant>
        <vt:i4>5</vt:i4>
      </vt:variant>
      <vt:variant>
        <vt:lpwstr/>
      </vt:variant>
      <vt:variant>
        <vt:lpwstr>_Toc201323809</vt:lpwstr>
      </vt:variant>
      <vt:variant>
        <vt:i4>1507385</vt:i4>
      </vt:variant>
      <vt:variant>
        <vt:i4>1172</vt:i4>
      </vt:variant>
      <vt:variant>
        <vt:i4>0</vt:i4>
      </vt:variant>
      <vt:variant>
        <vt:i4>5</vt:i4>
      </vt:variant>
      <vt:variant>
        <vt:lpwstr/>
      </vt:variant>
      <vt:variant>
        <vt:lpwstr>_Toc201323808</vt:lpwstr>
      </vt:variant>
      <vt:variant>
        <vt:i4>1507385</vt:i4>
      </vt:variant>
      <vt:variant>
        <vt:i4>1166</vt:i4>
      </vt:variant>
      <vt:variant>
        <vt:i4>0</vt:i4>
      </vt:variant>
      <vt:variant>
        <vt:i4>5</vt:i4>
      </vt:variant>
      <vt:variant>
        <vt:lpwstr/>
      </vt:variant>
      <vt:variant>
        <vt:lpwstr>_Toc201323807</vt:lpwstr>
      </vt:variant>
      <vt:variant>
        <vt:i4>1507385</vt:i4>
      </vt:variant>
      <vt:variant>
        <vt:i4>1160</vt:i4>
      </vt:variant>
      <vt:variant>
        <vt:i4>0</vt:i4>
      </vt:variant>
      <vt:variant>
        <vt:i4>5</vt:i4>
      </vt:variant>
      <vt:variant>
        <vt:lpwstr/>
      </vt:variant>
      <vt:variant>
        <vt:lpwstr>_Toc201323806</vt:lpwstr>
      </vt:variant>
      <vt:variant>
        <vt:i4>1507385</vt:i4>
      </vt:variant>
      <vt:variant>
        <vt:i4>1154</vt:i4>
      </vt:variant>
      <vt:variant>
        <vt:i4>0</vt:i4>
      </vt:variant>
      <vt:variant>
        <vt:i4>5</vt:i4>
      </vt:variant>
      <vt:variant>
        <vt:lpwstr/>
      </vt:variant>
      <vt:variant>
        <vt:lpwstr>_Toc201323805</vt:lpwstr>
      </vt:variant>
      <vt:variant>
        <vt:i4>1507385</vt:i4>
      </vt:variant>
      <vt:variant>
        <vt:i4>1148</vt:i4>
      </vt:variant>
      <vt:variant>
        <vt:i4>0</vt:i4>
      </vt:variant>
      <vt:variant>
        <vt:i4>5</vt:i4>
      </vt:variant>
      <vt:variant>
        <vt:lpwstr/>
      </vt:variant>
      <vt:variant>
        <vt:lpwstr>_Toc201323804</vt:lpwstr>
      </vt:variant>
      <vt:variant>
        <vt:i4>1507385</vt:i4>
      </vt:variant>
      <vt:variant>
        <vt:i4>1142</vt:i4>
      </vt:variant>
      <vt:variant>
        <vt:i4>0</vt:i4>
      </vt:variant>
      <vt:variant>
        <vt:i4>5</vt:i4>
      </vt:variant>
      <vt:variant>
        <vt:lpwstr/>
      </vt:variant>
      <vt:variant>
        <vt:lpwstr>_Toc201323803</vt:lpwstr>
      </vt:variant>
      <vt:variant>
        <vt:i4>1507385</vt:i4>
      </vt:variant>
      <vt:variant>
        <vt:i4>1136</vt:i4>
      </vt:variant>
      <vt:variant>
        <vt:i4>0</vt:i4>
      </vt:variant>
      <vt:variant>
        <vt:i4>5</vt:i4>
      </vt:variant>
      <vt:variant>
        <vt:lpwstr/>
      </vt:variant>
      <vt:variant>
        <vt:lpwstr>_Toc201323802</vt:lpwstr>
      </vt:variant>
      <vt:variant>
        <vt:i4>1507385</vt:i4>
      </vt:variant>
      <vt:variant>
        <vt:i4>1130</vt:i4>
      </vt:variant>
      <vt:variant>
        <vt:i4>0</vt:i4>
      </vt:variant>
      <vt:variant>
        <vt:i4>5</vt:i4>
      </vt:variant>
      <vt:variant>
        <vt:lpwstr/>
      </vt:variant>
      <vt:variant>
        <vt:lpwstr>_Toc201323801</vt:lpwstr>
      </vt:variant>
      <vt:variant>
        <vt:i4>1507385</vt:i4>
      </vt:variant>
      <vt:variant>
        <vt:i4>1124</vt:i4>
      </vt:variant>
      <vt:variant>
        <vt:i4>0</vt:i4>
      </vt:variant>
      <vt:variant>
        <vt:i4>5</vt:i4>
      </vt:variant>
      <vt:variant>
        <vt:lpwstr/>
      </vt:variant>
      <vt:variant>
        <vt:lpwstr>_Toc201323800</vt:lpwstr>
      </vt:variant>
      <vt:variant>
        <vt:i4>1966134</vt:i4>
      </vt:variant>
      <vt:variant>
        <vt:i4>1118</vt:i4>
      </vt:variant>
      <vt:variant>
        <vt:i4>0</vt:i4>
      </vt:variant>
      <vt:variant>
        <vt:i4>5</vt:i4>
      </vt:variant>
      <vt:variant>
        <vt:lpwstr/>
      </vt:variant>
      <vt:variant>
        <vt:lpwstr>_Toc201323799</vt:lpwstr>
      </vt:variant>
      <vt:variant>
        <vt:i4>1966134</vt:i4>
      </vt:variant>
      <vt:variant>
        <vt:i4>1112</vt:i4>
      </vt:variant>
      <vt:variant>
        <vt:i4>0</vt:i4>
      </vt:variant>
      <vt:variant>
        <vt:i4>5</vt:i4>
      </vt:variant>
      <vt:variant>
        <vt:lpwstr/>
      </vt:variant>
      <vt:variant>
        <vt:lpwstr>_Toc201323798</vt:lpwstr>
      </vt:variant>
      <vt:variant>
        <vt:i4>1966134</vt:i4>
      </vt:variant>
      <vt:variant>
        <vt:i4>1106</vt:i4>
      </vt:variant>
      <vt:variant>
        <vt:i4>0</vt:i4>
      </vt:variant>
      <vt:variant>
        <vt:i4>5</vt:i4>
      </vt:variant>
      <vt:variant>
        <vt:lpwstr/>
      </vt:variant>
      <vt:variant>
        <vt:lpwstr>_Toc201323797</vt:lpwstr>
      </vt:variant>
      <vt:variant>
        <vt:i4>1966134</vt:i4>
      </vt:variant>
      <vt:variant>
        <vt:i4>1100</vt:i4>
      </vt:variant>
      <vt:variant>
        <vt:i4>0</vt:i4>
      </vt:variant>
      <vt:variant>
        <vt:i4>5</vt:i4>
      </vt:variant>
      <vt:variant>
        <vt:lpwstr/>
      </vt:variant>
      <vt:variant>
        <vt:lpwstr>_Toc201323796</vt:lpwstr>
      </vt:variant>
      <vt:variant>
        <vt:i4>1966134</vt:i4>
      </vt:variant>
      <vt:variant>
        <vt:i4>1094</vt:i4>
      </vt:variant>
      <vt:variant>
        <vt:i4>0</vt:i4>
      </vt:variant>
      <vt:variant>
        <vt:i4>5</vt:i4>
      </vt:variant>
      <vt:variant>
        <vt:lpwstr/>
      </vt:variant>
      <vt:variant>
        <vt:lpwstr>_Toc201323795</vt:lpwstr>
      </vt:variant>
      <vt:variant>
        <vt:i4>1966134</vt:i4>
      </vt:variant>
      <vt:variant>
        <vt:i4>1088</vt:i4>
      </vt:variant>
      <vt:variant>
        <vt:i4>0</vt:i4>
      </vt:variant>
      <vt:variant>
        <vt:i4>5</vt:i4>
      </vt:variant>
      <vt:variant>
        <vt:lpwstr/>
      </vt:variant>
      <vt:variant>
        <vt:lpwstr>_Toc201323794</vt:lpwstr>
      </vt:variant>
      <vt:variant>
        <vt:i4>1966134</vt:i4>
      </vt:variant>
      <vt:variant>
        <vt:i4>1082</vt:i4>
      </vt:variant>
      <vt:variant>
        <vt:i4>0</vt:i4>
      </vt:variant>
      <vt:variant>
        <vt:i4>5</vt:i4>
      </vt:variant>
      <vt:variant>
        <vt:lpwstr/>
      </vt:variant>
      <vt:variant>
        <vt:lpwstr>_Toc201323793</vt:lpwstr>
      </vt:variant>
      <vt:variant>
        <vt:i4>1966134</vt:i4>
      </vt:variant>
      <vt:variant>
        <vt:i4>1076</vt:i4>
      </vt:variant>
      <vt:variant>
        <vt:i4>0</vt:i4>
      </vt:variant>
      <vt:variant>
        <vt:i4>5</vt:i4>
      </vt:variant>
      <vt:variant>
        <vt:lpwstr/>
      </vt:variant>
      <vt:variant>
        <vt:lpwstr>_Toc201323792</vt:lpwstr>
      </vt:variant>
      <vt:variant>
        <vt:i4>1966134</vt:i4>
      </vt:variant>
      <vt:variant>
        <vt:i4>1070</vt:i4>
      </vt:variant>
      <vt:variant>
        <vt:i4>0</vt:i4>
      </vt:variant>
      <vt:variant>
        <vt:i4>5</vt:i4>
      </vt:variant>
      <vt:variant>
        <vt:lpwstr/>
      </vt:variant>
      <vt:variant>
        <vt:lpwstr>_Toc201323791</vt:lpwstr>
      </vt:variant>
      <vt:variant>
        <vt:i4>1966134</vt:i4>
      </vt:variant>
      <vt:variant>
        <vt:i4>1064</vt:i4>
      </vt:variant>
      <vt:variant>
        <vt:i4>0</vt:i4>
      </vt:variant>
      <vt:variant>
        <vt:i4>5</vt:i4>
      </vt:variant>
      <vt:variant>
        <vt:lpwstr/>
      </vt:variant>
      <vt:variant>
        <vt:lpwstr>_Toc201323790</vt:lpwstr>
      </vt:variant>
      <vt:variant>
        <vt:i4>2031670</vt:i4>
      </vt:variant>
      <vt:variant>
        <vt:i4>1058</vt:i4>
      </vt:variant>
      <vt:variant>
        <vt:i4>0</vt:i4>
      </vt:variant>
      <vt:variant>
        <vt:i4>5</vt:i4>
      </vt:variant>
      <vt:variant>
        <vt:lpwstr/>
      </vt:variant>
      <vt:variant>
        <vt:lpwstr>_Toc201323789</vt:lpwstr>
      </vt:variant>
      <vt:variant>
        <vt:i4>2031670</vt:i4>
      </vt:variant>
      <vt:variant>
        <vt:i4>1052</vt:i4>
      </vt:variant>
      <vt:variant>
        <vt:i4>0</vt:i4>
      </vt:variant>
      <vt:variant>
        <vt:i4>5</vt:i4>
      </vt:variant>
      <vt:variant>
        <vt:lpwstr/>
      </vt:variant>
      <vt:variant>
        <vt:lpwstr>_Toc201323788</vt:lpwstr>
      </vt:variant>
      <vt:variant>
        <vt:i4>2031670</vt:i4>
      </vt:variant>
      <vt:variant>
        <vt:i4>1046</vt:i4>
      </vt:variant>
      <vt:variant>
        <vt:i4>0</vt:i4>
      </vt:variant>
      <vt:variant>
        <vt:i4>5</vt:i4>
      </vt:variant>
      <vt:variant>
        <vt:lpwstr/>
      </vt:variant>
      <vt:variant>
        <vt:lpwstr>_Toc201323787</vt:lpwstr>
      </vt:variant>
      <vt:variant>
        <vt:i4>2031670</vt:i4>
      </vt:variant>
      <vt:variant>
        <vt:i4>1040</vt:i4>
      </vt:variant>
      <vt:variant>
        <vt:i4>0</vt:i4>
      </vt:variant>
      <vt:variant>
        <vt:i4>5</vt:i4>
      </vt:variant>
      <vt:variant>
        <vt:lpwstr/>
      </vt:variant>
      <vt:variant>
        <vt:lpwstr>_Toc201323786</vt:lpwstr>
      </vt:variant>
      <vt:variant>
        <vt:i4>2031670</vt:i4>
      </vt:variant>
      <vt:variant>
        <vt:i4>1034</vt:i4>
      </vt:variant>
      <vt:variant>
        <vt:i4>0</vt:i4>
      </vt:variant>
      <vt:variant>
        <vt:i4>5</vt:i4>
      </vt:variant>
      <vt:variant>
        <vt:lpwstr/>
      </vt:variant>
      <vt:variant>
        <vt:lpwstr>_Toc201323785</vt:lpwstr>
      </vt:variant>
      <vt:variant>
        <vt:i4>2031670</vt:i4>
      </vt:variant>
      <vt:variant>
        <vt:i4>1028</vt:i4>
      </vt:variant>
      <vt:variant>
        <vt:i4>0</vt:i4>
      </vt:variant>
      <vt:variant>
        <vt:i4>5</vt:i4>
      </vt:variant>
      <vt:variant>
        <vt:lpwstr/>
      </vt:variant>
      <vt:variant>
        <vt:lpwstr>_Toc201323784</vt:lpwstr>
      </vt:variant>
      <vt:variant>
        <vt:i4>2031670</vt:i4>
      </vt:variant>
      <vt:variant>
        <vt:i4>1022</vt:i4>
      </vt:variant>
      <vt:variant>
        <vt:i4>0</vt:i4>
      </vt:variant>
      <vt:variant>
        <vt:i4>5</vt:i4>
      </vt:variant>
      <vt:variant>
        <vt:lpwstr/>
      </vt:variant>
      <vt:variant>
        <vt:lpwstr>_Toc201323783</vt:lpwstr>
      </vt:variant>
      <vt:variant>
        <vt:i4>2031670</vt:i4>
      </vt:variant>
      <vt:variant>
        <vt:i4>1016</vt:i4>
      </vt:variant>
      <vt:variant>
        <vt:i4>0</vt:i4>
      </vt:variant>
      <vt:variant>
        <vt:i4>5</vt:i4>
      </vt:variant>
      <vt:variant>
        <vt:lpwstr/>
      </vt:variant>
      <vt:variant>
        <vt:lpwstr>_Toc201323782</vt:lpwstr>
      </vt:variant>
      <vt:variant>
        <vt:i4>2031670</vt:i4>
      </vt:variant>
      <vt:variant>
        <vt:i4>1010</vt:i4>
      </vt:variant>
      <vt:variant>
        <vt:i4>0</vt:i4>
      </vt:variant>
      <vt:variant>
        <vt:i4>5</vt:i4>
      </vt:variant>
      <vt:variant>
        <vt:lpwstr/>
      </vt:variant>
      <vt:variant>
        <vt:lpwstr>_Toc201323781</vt:lpwstr>
      </vt:variant>
      <vt:variant>
        <vt:i4>2031670</vt:i4>
      </vt:variant>
      <vt:variant>
        <vt:i4>1004</vt:i4>
      </vt:variant>
      <vt:variant>
        <vt:i4>0</vt:i4>
      </vt:variant>
      <vt:variant>
        <vt:i4>5</vt:i4>
      </vt:variant>
      <vt:variant>
        <vt:lpwstr/>
      </vt:variant>
      <vt:variant>
        <vt:lpwstr>_Toc201323780</vt:lpwstr>
      </vt:variant>
      <vt:variant>
        <vt:i4>1048630</vt:i4>
      </vt:variant>
      <vt:variant>
        <vt:i4>998</vt:i4>
      </vt:variant>
      <vt:variant>
        <vt:i4>0</vt:i4>
      </vt:variant>
      <vt:variant>
        <vt:i4>5</vt:i4>
      </vt:variant>
      <vt:variant>
        <vt:lpwstr/>
      </vt:variant>
      <vt:variant>
        <vt:lpwstr>_Toc201323779</vt:lpwstr>
      </vt:variant>
      <vt:variant>
        <vt:i4>1048630</vt:i4>
      </vt:variant>
      <vt:variant>
        <vt:i4>992</vt:i4>
      </vt:variant>
      <vt:variant>
        <vt:i4>0</vt:i4>
      </vt:variant>
      <vt:variant>
        <vt:i4>5</vt:i4>
      </vt:variant>
      <vt:variant>
        <vt:lpwstr/>
      </vt:variant>
      <vt:variant>
        <vt:lpwstr>_Toc201323778</vt:lpwstr>
      </vt:variant>
      <vt:variant>
        <vt:i4>1048630</vt:i4>
      </vt:variant>
      <vt:variant>
        <vt:i4>986</vt:i4>
      </vt:variant>
      <vt:variant>
        <vt:i4>0</vt:i4>
      </vt:variant>
      <vt:variant>
        <vt:i4>5</vt:i4>
      </vt:variant>
      <vt:variant>
        <vt:lpwstr/>
      </vt:variant>
      <vt:variant>
        <vt:lpwstr>_Toc201323777</vt:lpwstr>
      </vt:variant>
      <vt:variant>
        <vt:i4>1048630</vt:i4>
      </vt:variant>
      <vt:variant>
        <vt:i4>980</vt:i4>
      </vt:variant>
      <vt:variant>
        <vt:i4>0</vt:i4>
      </vt:variant>
      <vt:variant>
        <vt:i4>5</vt:i4>
      </vt:variant>
      <vt:variant>
        <vt:lpwstr/>
      </vt:variant>
      <vt:variant>
        <vt:lpwstr>_Toc201323776</vt:lpwstr>
      </vt:variant>
      <vt:variant>
        <vt:i4>1048630</vt:i4>
      </vt:variant>
      <vt:variant>
        <vt:i4>974</vt:i4>
      </vt:variant>
      <vt:variant>
        <vt:i4>0</vt:i4>
      </vt:variant>
      <vt:variant>
        <vt:i4>5</vt:i4>
      </vt:variant>
      <vt:variant>
        <vt:lpwstr/>
      </vt:variant>
      <vt:variant>
        <vt:lpwstr>_Toc201323775</vt:lpwstr>
      </vt:variant>
      <vt:variant>
        <vt:i4>1048630</vt:i4>
      </vt:variant>
      <vt:variant>
        <vt:i4>968</vt:i4>
      </vt:variant>
      <vt:variant>
        <vt:i4>0</vt:i4>
      </vt:variant>
      <vt:variant>
        <vt:i4>5</vt:i4>
      </vt:variant>
      <vt:variant>
        <vt:lpwstr/>
      </vt:variant>
      <vt:variant>
        <vt:lpwstr>_Toc201323774</vt:lpwstr>
      </vt:variant>
      <vt:variant>
        <vt:i4>1048630</vt:i4>
      </vt:variant>
      <vt:variant>
        <vt:i4>962</vt:i4>
      </vt:variant>
      <vt:variant>
        <vt:i4>0</vt:i4>
      </vt:variant>
      <vt:variant>
        <vt:i4>5</vt:i4>
      </vt:variant>
      <vt:variant>
        <vt:lpwstr/>
      </vt:variant>
      <vt:variant>
        <vt:lpwstr>_Toc201323773</vt:lpwstr>
      </vt:variant>
      <vt:variant>
        <vt:i4>1048630</vt:i4>
      </vt:variant>
      <vt:variant>
        <vt:i4>956</vt:i4>
      </vt:variant>
      <vt:variant>
        <vt:i4>0</vt:i4>
      </vt:variant>
      <vt:variant>
        <vt:i4>5</vt:i4>
      </vt:variant>
      <vt:variant>
        <vt:lpwstr/>
      </vt:variant>
      <vt:variant>
        <vt:lpwstr>_Toc201323772</vt:lpwstr>
      </vt:variant>
      <vt:variant>
        <vt:i4>1048630</vt:i4>
      </vt:variant>
      <vt:variant>
        <vt:i4>950</vt:i4>
      </vt:variant>
      <vt:variant>
        <vt:i4>0</vt:i4>
      </vt:variant>
      <vt:variant>
        <vt:i4>5</vt:i4>
      </vt:variant>
      <vt:variant>
        <vt:lpwstr/>
      </vt:variant>
      <vt:variant>
        <vt:lpwstr>_Toc201323771</vt:lpwstr>
      </vt:variant>
      <vt:variant>
        <vt:i4>1048630</vt:i4>
      </vt:variant>
      <vt:variant>
        <vt:i4>944</vt:i4>
      </vt:variant>
      <vt:variant>
        <vt:i4>0</vt:i4>
      </vt:variant>
      <vt:variant>
        <vt:i4>5</vt:i4>
      </vt:variant>
      <vt:variant>
        <vt:lpwstr/>
      </vt:variant>
      <vt:variant>
        <vt:lpwstr>_Toc201323770</vt:lpwstr>
      </vt:variant>
      <vt:variant>
        <vt:i4>1114166</vt:i4>
      </vt:variant>
      <vt:variant>
        <vt:i4>938</vt:i4>
      </vt:variant>
      <vt:variant>
        <vt:i4>0</vt:i4>
      </vt:variant>
      <vt:variant>
        <vt:i4>5</vt:i4>
      </vt:variant>
      <vt:variant>
        <vt:lpwstr/>
      </vt:variant>
      <vt:variant>
        <vt:lpwstr>_Toc201323769</vt:lpwstr>
      </vt:variant>
      <vt:variant>
        <vt:i4>1114166</vt:i4>
      </vt:variant>
      <vt:variant>
        <vt:i4>932</vt:i4>
      </vt:variant>
      <vt:variant>
        <vt:i4>0</vt:i4>
      </vt:variant>
      <vt:variant>
        <vt:i4>5</vt:i4>
      </vt:variant>
      <vt:variant>
        <vt:lpwstr/>
      </vt:variant>
      <vt:variant>
        <vt:lpwstr>_Toc201323768</vt:lpwstr>
      </vt:variant>
      <vt:variant>
        <vt:i4>1114166</vt:i4>
      </vt:variant>
      <vt:variant>
        <vt:i4>926</vt:i4>
      </vt:variant>
      <vt:variant>
        <vt:i4>0</vt:i4>
      </vt:variant>
      <vt:variant>
        <vt:i4>5</vt:i4>
      </vt:variant>
      <vt:variant>
        <vt:lpwstr/>
      </vt:variant>
      <vt:variant>
        <vt:lpwstr>_Toc201323767</vt:lpwstr>
      </vt:variant>
      <vt:variant>
        <vt:i4>1114166</vt:i4>
      </vt:variant>
      <vt:variant>
        <vt:i4>920</vt:i4>
      </vt:variant>
      <vt:variant>
        <vt:i4>0</vt:i4>
      </vt:variant>
      <vt:variant>
        <vt:i4>5</vt:i4>
      </vt:variant>
      <vt:variant>
        <vt:lpwstr/>
      </vt:variant>
      <vt:variant>
        <vt:lpwstr>_Toc201323766</vt:lpwstr>
      </vt:variant>
      <vt:variant>
        <vt:i4>1114166</vt:i4>
      </vt:variant>
      <vt:variant>
        <vt:i4>914</vt:i4>
      </vt:variant>
      <vt:variant>
        <vt:i4>0</vt:i4>
      </vt:variant>
      <vt:variant>
        <vt:i4>5</vt:i4>
      </vt:variant>
      <vt:variant>
        <vt:lpwstr/>
      </vt:variant>
      <vt:variant>
        <vt:lpwstr>_Toc201323765</vt:lpwstr>
      </vt:variant>
      <vt:variant>
        <vt:i4>1114166</vt:i4>
      </vt:variant>
      <vt:variant>
        <vt:i4>908</vt:i4>
      </vt:variant>
      <vt:variant>
        <vt:i4>0</vt:i4>
      </vt:variant>
      <vt:variant>
        <vt:i4>5</vt:i4>
      </vt:variant>
      <vt:variant>
        <vt:lpwstr/>
      </vt:variant>
      <vt:variant>
        <vt:lpwstr>_Toc201323764</vt:lpwstr>
      </vt:variant>
      <vt:variant>
        <vt:i4>1114166</vt:i4>
      </vt:variant>
      <vt:variant>
        <vt:i4>902</vt:i4>
      </vt:variant>
      <vt:variant>
        <vt:i4>0</vt:i4>
      </vt:variant>
      <vt:variant>
        <vt:i4>5</vt:i4>
      </vt:variant>
      <vt:variant>
        <vt:lpwstr/>
      </vt:variant>
      <vt:variant>
        <vt:lpwstr>_Toc201323763</vt:lpwstr>
      </vt:variant>
      <vt:variant>
        <vt:i4>1114166</vt:i4>
      </vt:variant>
      <vt:variant>
        <vt:i4>896</vt:i4>
      </vt:variant>
      <vt:variant>
        <vt:i4>0</vt:i4>
      </vt:variant>
      <vt:variant>
        <vt:i4>5</vt:i4>
      </vt:variant>
      <vt:variant>
        <vt:lpwstr/>
      </vt:variant>
      <vt:variant>
        <vt:lpwstr>_Toc201323762</vt:lpwstr>
      </vt:variant>
      <vt:variant>
        <vt:i4>1114166</vt:i4>
      </vt:variant>
      <vt:variant>
        <vt:i4>890</vt:i4>
      </vt:variant>
      <vt:variant>
        <vt:i4>0</vt:i4>
      </vt:variant>
      <vt:variant>
        <vt:i4>5</vt:i4>
      </vt:variant>
      <vt:variant>
        <vt:lpwstr/>
      </vt:variant>
      <vt:variant>
        <vt:lpwstr>_Toc201323761</vt:lpwstr>
      </vt:variant>
      <vt:variant>
        <vt:i4>1114166</vt:i4>
      </vt:variant>
      <vt:variant>
        <vt:i4>884</vt:i4>
      </vt:variant>
      <vt:variant>
        <vt:i4>0</vt:i4>
      </vt:variant>
      <vt:variant>
        <vt:i4>5</vt:i4>
      </vt:variant>
      <vt:variant>
        <vt:lpwstr/>
      </vt:variant>
      <vt:variant>
        <vt:lpwstr>_Toc201323760</vt:lpwstr>
      </vt:variant>
      <vt:variant>
        <vt:i4>1179702</vt:i4>
      </vt:variant>
      <vt:variant>
        <vt:i4>878</vt:i4>
      </vt:variant>
      <vt:variant>
        <vt:i4>0</vt:i4>
      </vt:variant>
      <vt:variant>
        <vt:i4>5</vt:i4>
      </vt:variant>
      <vt:variant>
        <vt:lpwstr/>
      </vt:variant>
      <vt:variant>
        <vt:lpwstr>_Toc201323759</vt:lpwstr>
      </vt:variant>
      <vt:variant>
        <vt:i4>1179702</vt:i4>
      </vt:variant>
      <vt:variant>
        <vt:i4>872</vt:i4>
      </vt:variant>
      <vt:variant>
        <vt:i4>0</vt:i4>
      </vt:variant>
      <vt:variant>
        <vt:i4>5</vt:i4>
      </vt:variant>
      <vt:variant>
        <vt:lpwstr/>
      </vt:variant>
      <vt:variant>
        <vt:lpwstr>_Toc201323758</vt:lpwstr>
      </vt:variant>
      <vt:variant>
        <vt:i4>1179702</vt:i4>
      </vt:variant>
      <vt:variant>
        <vt:i4>866</vt:i4>
      </vt:variant>
      <vt:variant>
        <vt:i4>0</vt:i4>
      </vt:variant>
      <vt:variant>
        <vt:i4>5</vt:i4>
      </vt:variant>
      <vt:variant>
        <vt:lpwstr/>
      </vt:variant>
      <vt:variant>
        <vt:lpwstr>_Toc201323757</vt:lpwstr>
      </vt:variant>
      <vt:variant>
        <vt:i4>1179702</vt:i4>
      </vt:variant>
      <vt:variant>
        <vt:i4>860</vt:i4>
      </vt:variant>
      <vt:variant>
        <vt:i4>0</vt:i4>
      </vt:variant>
      <vt:variant>
        <vt:i4>5</vt:i4>
      </vt:variant>
      <vt:variant>
        <vt:lpwstr/>
      </vt:variant>
      <vt:variant>
        <vt:lpwstr>_Toc201323756</vt:lpwstr>
      </vt:variant>
      <vt:variant>
        <vt:i4>1179702</vt:i4>
      </vt:variant>
      <vt:variant>
        <vt:i4>854</vt:i4>
      </vt:variant>
      <vt:variant>
        <vt:i4>0</vt:i4>
      </vt:variant>
      <vt:variant>
        <vt:i4>5</vt:i4>
      </vt:variant>
      <vt:variant>
        <vt:lpwstr/>
      </vt:variant>
      <vt:variant>
        <vt:lpwstr>_Toc201323755</vt:lpwstr>
      </vt:variant>
      <vt:variant>
        <vt:i4>1179702</vt:i4>
      </vt:variant>
      <vt:variant>
        <vt:i4>848</vt:i4>
      </vt:variant>
      <vt:variant>
        <vt:i4>0</vt:i4>
      </vt:variant>
      <vt:variant>
        <vt:i4>5</vt:i4>
      </vt:variant>
      <vt:variant>
        <vt:lpwstr/>
      </vt:variant>
      <vt:variant>
        <vt:lpwstr>_Toc201323754</vt:lpwstr>
      </vt:variant>
      <vt:variant>
        <vt:i4>1179702</vt:i4>
      </vt:variant>
      <vt:variant>
        <vt:i4>842</vt:i4>
      </vt:variant>
      <vt:variant>
        <vt:i4>0</vt:i4>
      </vt:variant>
      <vt:variant>
        <vt:i4>5</vt:i4>
      </vt:variant>
      <vt:variant>
        <vt:lpwstr/>
      </vt:variant>
      <vt:variant>
        <vt:lpwstr>_Toc201323753</vt:lpwstr>
      </vt:variant>
      <vt:variant>
        <vt:i4>1179702</vt:i4>
      </vt:variant>
      <vt:variant>
        <vt:i4>836</vt:i4>
      </vt:variant>
      <vt:variant>
        <vt:i4>0</vt:i4>
      </vt:variant>
      <vt:variant>
        <vt:i4>5</vt:i4>
      </vt:variant>
      <vt:variant>
        <vt:lpwstr/>
      </vt:variant>
      <vt:variant>
        <vt:lpwstr>_Toc201323752</vt:lpwstr>
      </vt:variant>
      <vt:variant>
        <vt:i4>1179702</vt:i4>
      </vt:variant>
      <vt:variant>
        <vt:i4>830</vt:i4>
      </vt:variant>
      <vt:variant>
        <vt:i4>0</vt:i4>
      </vt:variant>
      <vt:variant>
        <vt:i4>5</vt:i4>
      </vt:variant>
      <vt:variant>
        <vt:lpwstr/>
      </vt:variant>
      <vt:variant>
        <vt:lpwstr>_Toc201323751</vt:lpwstr>
      </vt:variant>
      <vt:variant>
        <vt:i4>1179702</vt:i4>
      </vt:variant>
      <vt:variant>
        <vt:i4>824</vt:i4>
      </vt:variant>
      <vt:variant>
        <vt:i4>0</vt:i4>
      </vt:variant>
      <vt:variant>
        <vt:i4>5</vt:i4>
      </vt:variant>
      <vt:variant>
        <vt:lpwstr/>
      </vt:variant>
      <vt:variant>
        <vt:lpwstr>_Toc201323750</vt:lpwstr>
      </vt:variant>
      <vt:variant>
        <vt:i4>1245238</vt:i4>
      </vt:variant>
      <vt:variant>
        <vt:i4>818</vt:i4>
      </vt:variant>
      <vt:variant>
        <vt:i4>0</vt:i4>
      </vt:variant>
      <vt:variant>
        <vt:i4>5</vt:i4>
      </vt:variant>
      <vt:variant>
        <vt:lpwstr/>
      </vt:variant>
      <vt:variant>
        <vt:lpwstr>_Toc201323749</vt:lpwstr>
      </vt:variant>
      <vt:variant>
        <vt:i4>1245238</vt:i4>
      </vt:variant>
      <vt:variant>
        <vt:i4>812</vt:i4>
      </vt:variant>
      <vt:variant>
        <vt:i4>0</vt:i4>
      </vt:variant>
      <vt:variant>
        <vt:i4>5</vt:i4>
      </vt:variant>
      <vt:variant>
        <vt:lpwstr/>
      </vt:variant>
      <vt:variant>
        <vt:lpwstr>_Toc201323748</vt:lpwstr>
      </vt:variant>
      <vt:variant>
        <vt:i4>1245238</vt:i4>
      </vt:variant>
      <vt:variant>
        <vt:i4>806</vt:i4>
      </vt:variant>
      <vt:variant>
        <vt:i4>0</vt:i4>
      </vt:variant>
      <vt:variant>
        <vt:i4>5</vt:i4>
      </vt:variant>
      <vt:variant>
        <vt:lpwstr/>
      </vt:variant>
      <vt:variant>
        <vt:lpwstr>_Toc201323747</vt:lpwstr>
      </vt:variant>
      <vt:variant>
        <vt:i4>1245238</vt:i4>
      </vt:variant>
      <vt:variant>
        <vt:i4>800</vt:i4>
      </vt:variant>
      <vt:variant>
        <vt:i4>0</vt:i4>
      </vt:variant>
      <vt:variant>
        <vt:i4>5</vt:i4>
      </vt:variant>
      <vt:variant>
        <vt:lpwstr/>
      </vt:variant>
      <vt:variant>
        <vt:lpwstr>_Toc201323746</vt:lpwstr>
      </vt:variant>
      <vt:variant>
        <vt:i4>1245238</vt:i4>
      </vt:variant>
      <vt:variant>
        <vt:i4>794</vt:i4>
      </vt:variant>
      <vt:variant>
        <vt:i4>0</vt:i4>
      </vt:variant>
      <vt:variant>
        <vt:i4>5</vt:i4>
      </vt:variant>
      <vt:variant>
        <vt:lpwstr/>
      </vt:variant>
      <vt:variant>
        <vt:lpwstr>_Toc201323745</vt:lpwstr>
      </vt:variant>
      <vt:variant>
        <vt:i4>1245238</vt:i4>
      </vt:variant>
      <vt:variant>
        <vt:i4>788</vt:i4>
      </vt:variant>
      <vt:variant>
        <vt:i4>0</vt:i4>
      </vt:variant>
      <vt:variant>
        <vt:i4>5</vt:i4>
      </vt:variant>
      <vt:variant>
        <vt:lpwstr/>
      </vt:variant>
      <vt:variant>
        <vt:lpwstr>_Toc201323744</vt:lpwstr>
      </vt:variant>
      <vt:variant>
        <vt:i4>1245238</vt:i4>
      </vt:variant>
      <vt:variant>
        <vt:i4>782</vt:i4>
      </vt:variant>
      <vt:variant>
        <vt:i4>0</vt:i4>
      </vt:variant>
      <vt:variant>
        <vt:i4>5</vt:i4>
      </vt:variant>
      <vt:variant>
        <vt:lpwstr/>
      </vt:variant>
      <vt:variant>
        <vt:lpwstr>_Toc201323743</vt:lpwstr>
      </vt:variant>
      <vt:variant>
        <vt:i4>1245238</vt:i4>
      </vt:variant>
      <vt:variant>
        <vt:i4>776</vt:i4>
      </vt:variant>
      <vt:variant>
        <vt:i4>0</vt:i4>
      </vt:variant>
      <vt:variant>
        <vt:i4>5</vt:i4>
      </vt:variant>
      <vt:variant>
        <vt:lpwstr/>
      </vt:variant>
      <vt:variant>
        <vt:lpwstr>_Toc201323742</vt:lpwstr>
      </vt:variant>
      <vt:variant>
        <vt:i4>1245238</vt:i4>
      </vt:variant>
      <vt:variant>
        <vt:i4>770</vt:i4>
      </vt:variant>
      <vt:variant>
        <vt:i4>0</vt:i4>
      </vt:variant>
      <vt:variant>
        <vt:i4>5</vt:i4>
      </vt:variant>
      <vt:variant>
        <vt:lpwstr/>
      </vt:variant>
      <vt:variant>
        <vt:lpwstr>_Toc201323741</vt:lpwstr>
      </vt:variant>
      <vt:variant>
        <vt:i4>1245238</vt:i4>
      </vt:variant>
      <vt:variant>
        <vt:i4>764</vt:i4>
      </vt:variant>
      <vt:variant>
        <vt:i4>0</vt:i4>
      </vt:variant>
      <vt:variant>
        <vt:i4>5</vt:i4>
      </vt:variant>
      <vt:variant>
        <vt:lpwstr/>
      </vt:variant>
      <vt:variant>
        <vt:lpwstr>_Toc201323740</vt:lpwstr>
      </vt:variant>
      <vt:variant>
        <vt:i4>1310774</vt:i4>
      </vt:variant>
      <vt:variant>
        <vt:i4>758</vt:i4>
      </vt:variant>
      <vt:variant>
        <vt:i4>0</vt:i4>
      </vt:variant>
      <vt:variant>
        <vt:i4>5</vt:i4>
      </vt:variant>
      <vt:variant>
        <vt:lpwstr/>
      </vt:variant>
      <vt:variant>
        <vt:lpwstr>_Toc201323739</vt:lpwstr>
      </vt:variant>
      <vt:variant>
        <vt:i4>1310774</vt:i4>
      </vt:variant>
      <vt:variant>
        <vt:i4>752</vt:i4>
      </vt:variant>
      <vt:variant>
        <vt:i4>0</vt:i4>
      </vt:variant>
      <vt:variant>
        <vt:i4>5</vt:i4>
      </vt:variant>
      <vt:variant>
        <vt:lpwstr/>
      </vt:variant>
      <vt:variant>
        <vt:lpwstr>_Toc201323738</vt:lpwstr>
      </vt:variant>
      <vt:variant>
        <vt:i4>1310774</vt:i4>
      </vt:variant>
      <vt:variant>
        <vt:i4>746</vt:i4>
      </vt:variant>
      <vt:variant>
        <vt:i4>0</vt:i4>
      </vt:variant>
      <vt:variant>
        <vt:i4>5</vt:i4>
      </vt:variant>
      <vt:variant>
        <vt:lpwstr/>
      </vt:variant>
      <vt:variant>
        <vt:lpwstr>_Toc201323737</vt:lpwstr>
      </vt:variant>
      <vt:variant>
        <vt:i4>1310774</vt:i4>
      </vt:variant>
      <vt:variant>
        <vt:i4>740</vt:i4>
      </vt:variant>
      <vt:variant>
        <vt:i4>0</vt:i4>
      </vt:variant>
      <vt:variant>
        <vt:i4>5</vt:i4>
      </vt:variant>
      <vt:variant>
        <vt:lpwstr/>
      </vt:variant>
      <vt:variant>
        <vt:lpwstr>_Toc201323736</vt:lpwstr>
      </vt:variant>
      <vt:variant>
        <vt:i4>1310774</vt:i4>
      </vt:variant>
      <vt:variant>
        <vt:i4>734</vt:i4>
      </vt:variant>
      <vt:variant>
        <vt:i4>0</vt:i4>
      </vt:variant>
      <vt:variant>
        <vt:i4>5</vt:i4>
      </vt:variant>
      <vt:variant>
        <vt:lpwstr/>
      </vt:variant>
      <vt:variant>
        <vt:lpwstr>_Toc201323735</vt:lpwstr>
      </vt:variant>
      <vt:variant>
        <vt:i4>1310774</vt:i4>
      </vt:variant>
      <vt:variant>
        <vt:i4>728</vt:i4>
      </vt:variant>
      <vt:variant>
        <vt:i4>0</vt:i4>
      </vt:variant>
      <vt:variant>
        <vt:i4>5</vt:i4>
      </vt:variant>
      <vt:variant>
        <vt:lpwstr/>
      </vt:variant>
      <vt:variant>
        <vt:lpwstr>_Toc201323734</vt:lpwstr>
      </vt:variant>
      <vt:variant>
        <vt:i4>1310774</vt:i4>
      </vt:variant>
      <vt:variant>
        <vt:i4>722</vt:i4>
      </vt:variant>
      <vt:variant>
        <vt:i4>0</vt:i4>
      </vt:variant>
      <vt:variant>
        <vt:i4>5</vt:i4>
      </vt:variant>
      <vt:variant>
        <vt:lpwstr/>
      </vt:variant>
      <vt:variant>
        <vt:lpwstr>_Toc201323733</vt:lpwstr>
      </vt:variant>
      <vt:variant>
        <vt:i4>1310774</vt:i4>
      </vt:variant>
      <vt:variant>
        <vt:i4>716</vt:i4>
      </vt:variant>
      <vt:variant>
        <vt:i4>0</vt:i4>
      </vt:variant>
      <vt:variant>
        <vt:i4>5</vt:i4>
      </vt:variant>
      <vt:variant>
        <vt:lpwstr/>
      </vt:variant>
      <vt:variant>
        <vt:lpwstr>_Toc201323732</vt:lpwstr>
      </vt:variant>
      <vt:variant>
        <vt:i4>1310774</vt:i4>
      </vt:variant>
      <vt:variant>
        <vt:i4>710</vt:i4>
      </vt:variant>
      <vt:variant>
        <vt:i4>0</vt:i4>
      </vt:variant>
      <vt:variant>
        <vt:i4>5</vt:i4>
      </vt:variant>
      <vt:variant>
        <vt:lpwstr/>
      </vt:variant>
      <vt:variant>
        <vt:lpwstr>_Toc201323731</vt:lpwstr>
      </vt:variant>
      <vt:variant>
        <vt:i4>1310774</vt:i4>
      </vt:variant>
      <vt:variant>
        <vt:i4>704</vt:i4>
      </vt:variant>
      <vt:variant>
        <vt:i4>0</vt:i4>
      </vt:variant>
      <vt:variant>
        <vt:i4>5</vt:i4>
      </vt:variant>
      <vt:variant>
        <vt:lpwstr/>
      </vt:variant>
      <vt:variant>
        <vt:lpwstr>_Toc201323730</vt:lpwstr>
      </vt:variant>
      <vt:variant>
        <vt:i4>1376310</vt:i4>
      </vt:variant>
      <vt:variant>
        <vt:i4>698</vt:i4>
      </vt:variant>
      <vt:variant>
        <vt:i4>0</vt:i4>
      </vt:variant>
      <vt:variant>
        <vt:i4>5</vt:i4>
      </vt:variant>
      <vt:variant>
        <vt:lpwstr/>
      </vt:variant>
      <vt:variant>
        <vt:lpwstr>_Toc201323729</vt:lpwstr>
      </vt:variant>
      <vt:variant>
        <vt:i4>1376310</vt:i4>
      </vt:variant>
      <vt:variant>
        <vt:i4>692</vt:i4>
      </vt:variant>
      <vt:variant>
        <vt:i4>0</vt:i4>
      </vt:variant>
      <vt:variant>
        <vt:i4>5</vt:i4>
      </vt:variant>
      <vt:variant>
        <vt:lpwstr/>
      </vt:variant>
      <vt:variant>
        <vt:lpwstr>_Toc201323728</vt:lpwstr>
      </vt:variant>
      <vt:variant>
        <vt:i4>1376310</vt:i4>
      </vt:variant>
      <vt:variant>
        <vt:i4>686</vt:i4>
      </vt:variant>
      <vt:variant>
        <vt:i4>0</vt:i4>
      </vt:variant>
      <vt:variant>
        <vt:i4>5</vt:i4>
      </vt:variant>
      <vt:variant>
        <vt:lpwstr/>
      </vt:variant>
      <vt:variant>
        <vt:lpwstr>_Toc201323727</vt:lpwstr>
      </vt:variant>
      <vt:variant>
        <vt:i4>1376310</vt:i4>
      </vt:variant>
      <vt:variant>
        <vt:i4>680</vt:i4>
      </vt:variant>
      <vt:variant>
        <vt:i4>0</vt:i4>
      </vt:variant>
      <vt:variant>
        <vt:i4>5</vt:i4>
      </vt:variant>
      <vt:variant>
        <vt:lpwstr/>
      </vt:variant>
      <vt:variant>
        <vt:lpwstr>_Toc201323726</vt:lpwstr>
      </vt:variant>
      <vt:variant>
        <vt:i4>1376310</vt:i4>
      </vt:variant>
      <vt:variant>
        <vt:i4>674</vt:i4>
      </vt:variant>
      <vt:variant>
        <vt:i4>0</vt:i4>
      </vt:variant>
      <vt:variant>
        <vt:i4>5</vt:i4>
      </vt:variant>
      <vt:variant>
        <vt:lpwstr/>
      </vt:variant>
      <vt:variant>
        <vt:lpwstr>_Toc201323725</vt:lpwstr>
      </vt:variant>
      <vt:variant>
        <vt:i4>1376310</vt:i4>
      </vt:variant>
      <vt:variant>
        <vt:i4>668</vt:i4>
      </vt:variant>
      <vt:variant>
        <vt:i4>0</vt:i4>
      </vt:variant>
      <vt:variant>
        <vt:i4>5</vt:i4>
      </vt:variant>
      <vt:variant>
        <vt:lpwstr/>
      </vt:variant>
      <vt:variant>
        <vt:lpwstr>_Toc201323724</vt:lpwstr>
      </vt:variant>
      <vt:variant>
        <vt:i4>1376310</vt:i4>
      </vt:variant>
      <vt:variant>
        <vt:i4>662</vt:i4>
      </vt:variant>
      <vt:variant>
        <vt:i4>0</vt:i4>
      </vt:variant>
      <vt:variant>
        <vt:i4>5</vt:i4>
      </vt:variant>
      <vt:variant>
        <vt:lpwstr/>
      </vt:variant>
      <vt:variant>
        <vt:lpwstr>_Toc201323723</vt:lpwstr>
      </vt:variant>
      <vt:variant>
        <vt:i4>1376310</vt:i4>
      </vt:variant>
      <vt:variant>
        <vt:i4>656</vt:i4>
      </vt:variant>
      <vt:variant>
        <vt:i4>0</vt:i4>
      </vt:variant>
      <vt:variant>
        <vt:i4>5</vt:i4>
      </vt:variant>
      <vt:variant>
        <vt:lpwstr/>
      </vt:variant>
      <vt:variant>
        <vt:lpwstr>_Toc201323722</vt:lpwstr>
      </vt:variant>
      <vt:variant>
        <vt:i4>1376310</vt:i4>
      </vt:variant>
      <vt:variant>
        <vt:i4>650</vt:i4>
      </vt:variant>
      <vt:variant>
        <vt:i4>0</vt:i4>
      </vt:variant>
      <vt:variant>
        <vt:i4>5</vt:i4>
      </vt:variant>
      <vt:variant>
        <vt:lpwstr/>
      </vt:variant>
      <vt:variant>
        <vt:lpwstr>_Toc201323721</vt:lpwstr>
      </vt:variant>
      <vt:variant>
        <vt:i4>1376310</vt:i4>
      </vt:variant>
      <vt:variant>
        <vt:i4>644</vt:i4>
      </vt:variant>
      <vt:variant>
        <vt:i4>0</vt:i4>
      </vt:variant>
      <vt:variant>
        <vt:i4>5</vt:i4>
      </vt:variant>
      <vt:variant>
        <vt:lpwstr/>
      </vt:variant>
      <vt:variant>
        <vt:lpwstr>_Toc201323720</vt:lpwstr>
      </vt:variant>
      <vt:variant>
        <vt:i4>1441846</vt:i4>
      </vt:variant>
      <vt:variant>
        <vt:i4>638</vt:i4>
      </vt:variant>
      <vt:variant>
        <vt:i4>0</vt:i4>
      </vt:variant>
      <vt:variant>
        <vt:i4>5</vt:i4>
      </vt:variant>
      <vt:variant>
        <vt:lpwstr/>
      </vt:variant>
      <vt:variant>
        <vt:lpwstr>_Toc201323719</vt:lpwstr>
      </vt:variant>
      <vt:variant>
        <vt:i4>1441846</vt:i4>
      </vt:variant>
      <vt:variant>
        <vt:i4>632</vt:i4>
      </vt:variant>
      <vt:variant>
        <vt:i4>0</vt:i4>
      </vt:variant>
      <vt:variant>
        <vt:i4>5</vt:i4>
      </vt:variant>
      <vt:variant>
        <vt:lpwstr/>
      </vt:variant>
      <vt:variant>
        <vt:lpwstr>_Toc201323718</vt:lpwstr>
      </vt:variant>
      <vt:variant>
        <vt:i4>1441846</vt:i4>
      </vt:variant>
      <vt:variant>
        <vt:i4>626</vt:i4>
      </vt:variant>
      <vt:variant>
        <vt:i4>0</vt:i4>
      </vt:variant>
      <vt:variant>
        <vt:i4>5</vt:i4>
      </vt:variant>
      <vt:variant>
        <vt:lpwstr/>
      </vt:variant>
      <vt:variant>
        <vt:lpwstr>_Toc201323717</vt:lpwstr>
      </vt:variant>
      <vt:variant>
        <vt:i4>1441846</vt:i4>
      </vt:variant>
      <vt:variant>
        <vt:i4>620</vt:i4>
      </vt:variant>
      <vt:variant>
        <vt:i4>0</vt:i4>
      </vt:variant>
      <vt:variant>
        <vt:i4>5</vt:i4>
      </vt:variant>
      <vt:variant>
        <vt:lpwstr/>
      </vt:variant>
      <vt:variant>
        <vt:lpwstr>_Toc201323716</vt:lpwstr>
      </vt:variant>
      <vt:variant>
        <vt:i4>1441846</vt:i4>
      </vt:variant>
      <vt:variant>
        <vt:i4>614</vt:i4>
      </vt:variant>
      <vt:variant>
        <vt:i4>0</vt:i4>
      </vt:variant>
      <vt:variant>
        <vt:i4>5</vt:i4>
      </vt:variant>
      <vt:variant>
        <vt:lpwstr/>
      </vt:variant>
      <vt:variant>
        <vt:lpwstr>_Toc201323715</vt:lpwstr>
      </vt:variant>
      <vt:variant>
        <vt:i4>1441846</vt:i4>
      </vt:variant>
      <vt:variant>
        <vt:i4>608</vt:i4>
      </vt:variant>
      <vt:variant>
        <vt:i4>0</vt:i4>
      </vt:variant>
      <vt:variant>
        <vt:i4>5</vt:i4>
      </vt:variant>
      <vt:variant>
        <vt:lpwstr/>
      </vt:variant>
      <vt:variant>
        <vt:lpwstr>_Toc201323714</vt:lpwstr>
      </vt:variant>
      <vt:variant>
        <vt:i4>1441846</vt:i4>
      </vt:variant>
      <vt:variant>
        <vt:i4>602</vt:i4>
      </vt:variant>
      <vt:variant>
        <vt:i4>0</vt:i4>
      </vt:variant>
      <vt:variant>
        <vt:i4>5</vt:i4>
      </vt:variant>
      <vt:variant>
        <vt:lpwstr/>
      </vt:variant>
      <vt:variant>
        <vt:lpwstr>_Toc201323713</vt:lpwstr>
      </vt:variant>
      <vt:variant>
        <vt:i4>1441846</vt:i4>
      </vt:variant>
      <vt:variant>
        <vt:i4>596</vt:i4>
      </vt:variant>
      <vt:variant>
        <vt:i4>0</vt:i4>
      </vt:variant>
      <vt:variant>
        <vt:i4>5</vt:i4>
      </vt:variant>
      <vt:variant>
        <vt:lpwstr/>
      </vt:variant>
      <vt:variant>
        <vt:lpwstr>_Toc201323712</vt:lpwstr>
      </vt:variant>
      <vt:variant>
        <vt:i4>1441846</vt:i4>
      </vt:variant>
      <vt:variant>
        <vt:i4>590</vt:i4>
      </vt:variant>
      <vt:variant>
        <vt:i4>0</vt:i4>
      </vt:variant>
      <vt:variant>
        <vt:i4>5</vt:i4>
      </vt:variant>
      <vt:variant>
        <vt:lpwstr/>
      </vt:variant>
      <vt:variant>
        <vt:lpwstr>_Toc201323711</vt:lpwstr>
      </vt:variant>
      <vt:variant>
        <vt:i4>1441846</vt:i4>
      </vt:variant>
      <vt:variant>
        <vt:i4>584</vt:i4>
      </vt:variant>
      <vt:variant>
        <vt:i4>0</vt:i4>
      </vt:variant>
      <vt:variant>
        <vt:i4>5</vt:i4>
      </vt:variant>
      <vt:variant>
        <vt:lpwstr/>
      </vt:variant>
      <vt:variant>
        <vt:lpwstr>_Toc201323710</vt:lpwstr>
      </vt:variant>
      <vt:variant>
        <vt:i4>1507382</vt:i4>
      </vt:variant>
      <vt:variant>
        <vt:i4>578</vt:i4>
      </vt:variant>
      <vt:variant>
        <vt:i4>0</vt:i4>
      </vt:variant>
      <vt:variant>
        <vt:i4>5</vt:i4>
      </vt:variant>
      <vt:variant>
        <vt:lpwstr/>
      </vt:variant>
      <vt:variant>
        <vt:lpwstr>_Toc201323709</vt:lpwstr>
      </vt:variant>
      <vt:variant>
        <vt:i4>1507382</vt:i4>
      </vt:variant>
      <vt:variant>
        <vt:i4>572</vt:i4>
      </vt:variant>
      <vt:variant>
        <vt:i4>0</vt:i4>
      </vt:variant>
      <vt:variant>
        <vt:i4>5</vt:i4>
      </vt:variant>
      <vt:variant>
        <vt:lpwstr/>
      </vt:variant>
      <vt:variant>
        <vt:lpwstr>_Toc201323708</vt:lpwstr>
      </vt:variant>
      <vt:variant>
        <vt:i4>1507382</vt:i4>
      </vt:variant>
      <vt:variant>
        <vt:i4>566</vt:i4>
      </vt:variant>
      <vt:variant>
        <vt:i4>0</vt:i4>
      </vt:variant>
      <vt:variant>
        <vt:i4>5</vt:i4>
      </vt:variant>
      <vt:variant>
        <vt:lpwstr/>
      </vt:variant>
      <vt:variant>
        <vt:lpwstr>_Toc201323707</vt:lpwstr>
      </vt:variant>
      <vt:variant>
        <vt:i4>1507382</vt:i4>
      </vt:variant>
      <vt:variant>
        <vt:i4>560</vt:i4>
      </vt:variant>
      <vt:variant>
        <vt:i4>0</vt:i4>
      </vt:variant>
      <vt:variant>
        <vt:i4>5</vt:i4>
      </vt:variant>
      <vt:variant>
        <vt:lpwstr/>
      </vt:variant>
      <vt:variant>
        <vt:lpwstr>_Toc201323706</vt:lpwstr>
      </vt:variant>
      <vt:variant>
        <vt:i4>1507382</vt:i4>
      </vt:variant>
      <vt:variant>
        <vt:i4>554</vt:i4>
      </vt:variant>
      <vt:variant>
        <vt:i4>0</vt:i4>
      </vt:variant>
      <vt:variant>
        <vt:i4>5</vt:i4>
      </vt:variant>
      <vt:variant>
        <vt:lpwstr/>
      </vt:variant>
      <vt:variant>
        <vt:lpwstr>_Toc201323705</vt:lpwstr>
      </vt:variant>
      <vt:variant>
        <vt:i4>1507382</vt:i4>
      </vt:variant>
      <vt:variant>
        <vt:i4>548</vt:i4>
      </vt:variant>
      <vt:variant>
        <vt:i4>0</vt:i4>
      </vt:variant>
      <vt:variant>
        <vt:i4>5</vt:i4>
      </vt:variant>
      <vt:variant>
        <vt:lpwstr/>
      </vt:variant>
      <vt:variant>
        <vt:lpwstr>_Toc201323704</vt:lpwstr>
      </vt:variant>
      <vt:variant>
        <vt:i4>1507382</vt:i4>
      </vt:variant>
      <vt:variant>
        <vt:i4>542</vt:i4>
      </vt:variant>
      <vt:variant>
        <vt:i4>0</vt:i4>
      </vt:variant>
      <vt:variant>
        <vt:i4>5</vt:i4>
      </vt:variant>
      <vt:variant>
        <vt:lpwstr/>
      </vt:variant>
      <vt:variant>
        <vt:lpwstr>_Toc201323703</vt:lpwstr>
      </vt:variant>
      <vt:variant>
        <vt:i4>1507382</vt:i4>
      </vt:variant>
      <vt:variant>
        <vt:i4>536</vt:i4>
      </vt:variant>
      <vt:variant>
        <vt:i4>0</vt:i4>
      </vt:variant>
      <vt:variant>
        <vt:i4>5</vt:i4>
      </vt:variant>
      <vt:variant>
        <vt:lpwstr/>
      </vt:variant>
      <vt:variant>
        <vt:lpwstr>_Toc201323702</vt:lpwstr>
      </vt:variant>
      <vt:variant>
        <vt:i4>1507382</vt:i4>
      </vt:variant>
      <vt:variant>
        <vt:i4>530</vt:i4>
      </vt:variant>
      <vt:variant>
        <vt:i4>0</vt:i4>
      </vt:variant>
      <vt:variant>
        <vt:i4>5</vt:i4>
      </vt:variant>
      <vt:variant>
        <vt:lpwstr/>
      </vt:variant>
      <vt:variant>
        <vt:lpwstr>_Toc201323701</vt:lpwstr>
      </vt:variant>
      <vt:variant>
        <vt:i4>1507382</vt:i4>
      </vt:variant>
      <vt:variant>
        <vt:i4>524</vt:i4>
      </vt:variant>
      <vt:variant>
        <vt:i4>0</vt:i4>
      </vt:variant>
      <vt:variant>
        <vt:i4>5</vt:i4>
      </vt:variant>
      <vt:variant>
        <vt:lpwstr/>
      </vt:variant>
      <vt:variant>
        <vt:lpwstr>_Toc201323700</vt:lpwstr>
      </vt:variant>
      <vt:variant>
        <vt:i4>1966135</vt:i4>
      </vt:variant>
      <vt:variant>
        <vt:i4>518</vt:i4>
      </vt:variant>
      <vt:variant>
        <vt:i4>0</vt:i4>
      </vt:variant>
      <vt:variant>
        <vt:i4>5</vt:i4>
      </vt:variant>
      <vt:variant>
        <vt:lpwstr/>
      </vt:variant>
      <vt:variant>
        <vt:lpwstr>_Toc201323699</vt:lpwstr>
      </vt:variant>
      <vt:variant>
        <vt:i4>1966135</vt:i4>
      </vt:variant>
      <vt:variant>
        <vt:i4>512</vt:i4>
      </vt:variant>
      <vt:variant>
        <vt:i4>0</vt:i4>
      </vt:variant>
      <vt:variant>
        <vt:i4>5</vt:i4>
      </vt:variant>
      <vt:variant>
        <vt:lpwstr/>
      </vt:variant>
      <vt:variant>
        <vt:lpwstr>_Toc201323698</vt:lpwstr>
      </vt:variant>
      <vt:variant>
        <vt:i4>1966135</vt:i4>
      </vt:variant>
      <vt:variant>
        <vt:i4>506</vt:i4>
      </vt:variant>
      <vt:variant>
        <vt:i4>0</vt:i4>
      </vt:variant>
      <vt:variant>
        <vt:i4>5</vt:i4>
      </vt:variant>
      <vt:variant>
        <vt:lpwstr/>
      </vt:variant>
      <vt:variant>
        <vt:lpwstr>_Toc201323697</vt:lpwstr>
      </vt:variant>
      <vt:variant>
        <vt:i4>1966135</vt:i4>
      </vt:variant>
      <vt:variant>
        <vt:i4>500</vt:i4>
      </vt:variant>
      <vt:variant>
        <vt:i4>0</vt:i4>
      </vt:variant>
      <vt:variant>
        <vt:i4>5</vt:i4>
      </vt:variant>
      <vt:variant>
        <vt:lpwstr/>
      </vt:variant>
      <vt:variant>
        <vt:lpwstr>_Toc201323696</vt:lpwstr>
      </vt:variant>
      <vt:variant>
        <vt:i4>1966135</vt:i4>
      </vt:variant>
      <vt:variant>
        <vt:i4>494</vt:i4>
      </vt:variant>
      <vt:variant>
        <vt:i4>0</vt:i4>
      </vt:variant>
      <vt:variant>
        <vt:i4>5</vt:i4>
      </vt:variant>
      <vt:variant>
        <vt:lpwstr/>
      </vt:variant>
      <vt:variant>
        <vt:lpwstr>_Toc201323695</vt:lpwstr>
      </vt:variant>
      <vt:variant>
        <vt:i4>1966135</vt:i4>
      </vt:variant>
      <vt:variant>
        <vt:i4>488</vt:i4>
      </vt:variant>
      <vt:variant>
        <vt:i4>0</vt:i4>
      </vt:variant>
      <vt:variant>
        <vt:i4>5</vt:i4>
      </vt:variant>
      <vt:variant>
        <vt:lpwstr/>
      </vt:variant>
      <vt:variant>
        <vt:lpwstr>_Toc201323694</vt:lpwstr>
      </vt:variant>
      <vt:variant>
        <vt:i4>1966135</vt:i4>
      </vt:variant>
      <vt:variant>
        <vt:i4>482</vt:i4>
      </vt:variant>
      <vt:variant>
        <vt:i4>0</vt:i4>
      </vt:variant>
      <vt:variant>
        <vt:i4>5</vt:i4>
      </vt:variant>
      <vt:variant>
        <vt:lpwstr/>
      </vt:variant>
      <vt:variant>
        <vt:lpwstr>_Toc201323693</vt:lpwstr>
      </vt:variant>
      <vt:variant>
        <vt:i4>1966135</vt:i4>
      </vt:variant>
      <vt:variant>
        <vt:i4>476</vt:i4>
      </vt:variant>
      <vt:variant>
        <vt:i4>0</vt:i4>
      </vt:variant>
      <vt:variant>
        <vt:i4>5</vt:i4>
      </vt:variant>
      <vt:variant>
        <vt:lpwstr/>
      </vt:variant>
      <vt:variant>
        <vt:lpwstr>_Toc201323692</vt:lpwstr>
      </vt:variant>
      <vt:variant>
        <vt:i4>1966135</vt:i4>
      </vt:variant>
      <vt:variant>
        <vt:i4>470</vt:i4>
      </vt:variant>
      <vt:variant>
        <vt:i4>0</vt:i4>
      </vt:variant>
      <vt:variant>
        <vt:i4>5</vt:i4>
      </vt:variant>
      <vt:variant>
        <vt:lpwstr/>
      </vt:variant>
      <vt:variant>
        <vt:lpwstr>_Toc201323691</vt:lpwstr>
      </vt:variant>
      <vt:variant>
        <vt:i4>1966135</vt:i4>
      </vt:variant>
      <vt:variant>
        <vt:i4>464</vt:i4>
      </vt:variant>
      <vt:variant>
        <vt:i4>0</vt:i4>
      </vt:variant>
      <vt:variant>
        <vt:i4>5</vt:i4>
      </vt:variant>
      <vt:variant>
        <vt:lpwstr/>
      </vt:variant>
      <vt:variant>
        <vt:lpwstr>_Toc201323690</vt:lpwstr>
      </vt:variant>
      <vt:variant>
        <vt:i4>2031671</vt:i4>
      </vt:variant>
      <vt:variant>
        <vt:i4>458</vt:i4>
      </vt:variant>
      <vt:variant>
        <vt:i4>0</vt:i4>
      </vt:variant>
      <vt:variant>
        <vt:i4>5</vt:i4>
      </vt:variant>
      <vt:variant>
        <vt:lpwstr/>
      </vt:variant>
      <vt:variant>
        <vt:lpwstr>_Toc201323689</vt:lpwstr>
      </vt:variant>
      <vt:variant>
        <vt:i4>2031671</vt:i4>
      </vt:variant>
      <vt:variant>
        <vt:i4>452</vt:i4>
      </vt:variant>
      <vt:variant>
        <vt:i4>0</vt:i4>
      </vt:variant>
      <vt:variant>
        <vt:i4>5</vt:i4>
      </vt:variant>
      <vt:variant>
        <vt:lpwstr/>
      </vt:variant>
      <vt:variant>
        <vt:lpwstr>_Toc201323688</vt:lpwstr>
      </vt:variant>
      <vt:variant>
        <vt:i4>2031671</vt:i4>
      </vt:variant>
      <vt:variant>
        <vt:i4>446</vt:i4>
      </vt:variant>
      <vt:variant>
        <vt:i4>0</vt:i4>
      </vt:variant>
      <vt:variant>
        <vt:i4>5</vt:i4>
      </vt:variant>
      <vt:variant>
        <vt:lpwstr/>
      </vt:variant>
      <vt:variant>
        <vt:lpwstr>_Toc201323687</vt:lpwstr>
      </vt:variant>
      <vt:variant>
        <vt:i4>2031671</vt:i4>
      </vt:variant>
      <vt:variant>
        <vt:i4>440</vt:i4>
      </vt:variant>
      <vt:variant>
        <vt:i4>0</vt:i4>
      </vt:variant>
      <vt:variant>
        <vt:i4>5</vt:i4>
      </vt:variant>
      <vt:variant>
        <vt:lpwstr/>
      </vt:variant>
      <vt:variant>
        <vt:lpwstr>_Toc201323686</vt:lpwstr>
      </vt:variant>
      <vt:variant>
        <vt:i4>2031671</vt:i4>
      </vt:variant>
      <vt:variant>
        <vt:i4>434</vt:i4>
      </vt:variant>
      <vt:variant>
        <vt:i4>0</vt:i4>
      </vt:variant>
      <vt:variant>
        <vt:i4>5</vt:i4>
      </vt:variant>
      <vt:variant>
        <vt:lpwstr/>
      </vt:variant>
      <vt:variant>
        <vt:lpwstr>_Toc201323685</vt:lpwstr>
      </vt:variant>
      <vt:variant>
        <vt:i4>2031671</vt:i4>
      </vt:variant>
      <vt:variant>
        <vt:i4>428</vt:i4>
      </vt:variant>
      <vt:variant>
        <vt:i4>0</vt:i4>
      </vt:variant>
      <vt:variant>
        <vt:i4>5</vt:i4>
      </vt:variant>
      <vt:variant>
        <vt:lpwstr/>
      </vt:variant>
      <vt:variant>
        <vt:lpwstr>_Toc201323684</vt:lpwstr>
      </vt:variant>
      <vt:variant>
        <vt:i4>2031671</vt:i4>
      </vt:variant>
      <vt:variant>
        <vt:i4>422</vt:i4>
      </vt:variant>
      <vt:variant>
        <vt:i4>0</vt:i4>
      </vt:variant>
      <vt:variant>
        <vt:i4>5</vt:i4>
      </vt:variant>
      <vt:variant>
        <vt:lpwstr/>
      </vt:variant>
      <vt:variant>
        <vt:lpwstr>_Toc201323683</vt:lpwstr>
      </vt:variant>
      <vt:variant>
        <vt:i4>2031671</vt:i4>
      </vt:variant>
      <vt:variant>
        <vt:i4>416</vt:i4>
      </vt:variant>
      <vt:variant>
        <vt:i4>0</vt:i4>
      </vt:variant>
      <vt:variant>
        <vt:i4>5</vt:i4>
      </vt:variant>
      <vt:variant>
        <vt:lpwstr/>
      </vt:variant>
      <vt:variant>
        <vt:lpwstr>_Toc201323682</vt:lpwstr>
      </vt:variant>
      <vt:variant>
        <vt:i4>2031671</vt:i4>
      </vt:variant>
      <vt:variant>
        <vt:i4>410</vt:i4>
      </vt:variant>
      <vt:variant>
        <vt:i4>0</vt:i4>
      </vt:variant>
      <vt:variant>
        <vt:i4>5</vt:i4>
      </vt:variant>
      <vt:variant>
        <vt:lpwstr/>
      </vt:variant>
      <vt:variant>
        <vt:lpwstr>_Toc201323681</vt:lpwstr>
      </vt:variant>
      <vt:variant>
        <vt:i4>2031671</vt:i4>
      </vt:variant>
      <vt:variant>
        <vt:i4>404</vt:i4>
      </vt:variant>
      <vt:variant>
        <vt:i4>0</vt:i4>
      </vt:variant>
      <vt:variant>
        <vt:i4>5</vt:i4>
      </vt:variant>
      <vt:variant>
        <vt:lpwstr/>
      </vt:variant>
      <vt:variant>
        <vt:lpwstr>_Toc201323680</vt:lpwstr>
      </vt:variant>
      <vt:variant>
        <vt:i4>1048631</vt:i4>
      </vt:variant>
      <vt:variant>
        <vt:i4>398</vt:i4>
      </vt:variant>
      <vt:variant>
        <vt:i4>0</vt:i4>
      </vt:variant>
      <vt:variant>
        <vt:i4>5</vt:i4>
      </vt:variant>
      <vt:variant>
        <vt:lpwstr/>
      </vt:variant>
      <vt:variant>
        <vt:lpwstr>_Toc201323679</vt:lpwstr>
      </vt:variant>
      <vt:variant>
        <vt:i4>1048631</vt:i4>
      </vt:variant>
      <vt:variant>
        <vt:i4>392</vt:i4>
      </vt:variant>
      <vt:variant>
        <vt:i4>0</vt:i4>
      </vt:variant>
      <vt:variant>
        <vt:i4>5</vt:i4>
      </vt:variant>
      <vt:variant>
        <vt:lpwstr/>
      </vt:variant>
      <vt:variant>
        <vt:lpwstr>_Toc201323678</vt:lpwstr>
      </vt:variant>
      <vt:variant>
        <vt:i4>1048631</vt:i4>
      </vt:variant>
      <vt:variant>
        <vt:i4>386</vt:i4>
      </vt:variant>
      <vt:variant>
        <vt:i4>0</vt:i4>
      </vt:variant>
      <vt:variant>
        <vt:i4>5</vt:i4>
      </vt:variant>
      <vt:variant>
        <vt:lpwstr/>
      </vt:variant>
      <vt:variant>
        <vt:lpwstr>_Toc201323677</vt:lpwstr>
      </vt:variant>
      <vt:variant>
        <vt:i4>1048631</vt:i4>
      </vt:variant>
      <vt:variant>
        <vt:i4>380</vt:i4>
      </vt:variant>
      <vt:variant>
        <vt:i4>0</vt:i4>
      </vt:variant>
      <vt:variant>
        <vt:i4>5</vt:i4>
      </vt:variant>
      <vt:variant>
        <vt:lpwstr/>
      </vt:variant>
      <vt:variant>
        <vt:lpwstr>_Toc201323676</vt:lpwstr>
      </vt:variant>
      <vt:variant>
        <vt:i4>1048631</vt:i4>
      </vt:variant>
      <vt:variant>
        <vt:i4>374</vt:i4>
      </vt:variant>
      <vt:variant>
        <vt:i4>0</vt:i4>
      </vt:variant>
      <vt:variant>
        <vt:i4>5</vt:i4>
      </vt:variant>
      <vt:variant>
        <vt:lpwstr/>
      </vt:variant>
      <vt:variant>
        <vt:lpwstr>_Toc201323675</vt:lpwstr>
      </vt:variant>
      <vt:variant>
        <vt:i4>1048631</vt:i4>
      </vt:variant>
      <vt:variant>
        <vt:i4>368</vt:i4>
      </vt:variant>
      <vt:variant>
        <vt:i4>0</vt:i4>
      </vt:variant>
      <vt:variant>
        <vt:i4>5</vt:i4>
      </vt:variant>
      <vt:variant>
        <vt:lpwstr/>
      </vt:variant>
      <vt:variant>
        <vt:lpwstr>_Toc201323674</vt:lpwstr>
      </vt:variant>
      <vt:variant>
        <vt:i4>1048631</vt:i4>
      </vt:variant>
      <vt:variant>
        <vt:i4>362</vt:i4>
      </vt:variant>
      <vt:variant>
        <vt:i4>0</vt:i4>
      </vt:variant>
      <vt:variant>
        <vt:i4>5</vt:i4>
      </vt:variant>
      <vt:variant>
        <vt:lpwstr/>
      </vt:variant>
      <vt:variant>
        <vt:lpwstr>_Toc201323673</vt:lpwstr>
      </vt:variant>
      <vt:variant>
        <vt:i4>1048631</vt:i4>
      </vt:variant>
      <vt:variant>
        <vt:i4>356</vt:i4>
      </vt:variant>
      <vt:variant>
        <vt:i4>0</vt:i4>
      </vt:variant>
      <vt:variant>
        <vt:i4>5</vt:i4>
      </vt:variant>
      <vt:variant>
        <vt:lpwstr/>
      </vt:variant>
      <vt:variant>
        <vt:lpwstr>_Toc201323672</vt:lpwstr>
      </vt:variant>
      <vt:variant>
        <vt:i4>1048631</vt:i4>
      </vt:variant>
      <vt:variant>
        <vt:i4>350</vt:i4>
      </vt:variant>
      <vt:variant>
        <vt:i4>0</vt:i4>
      </vt:variant>
      <vt:variant>
        <vt:i4>5</vt:i4>
      </vt:variant>
      <vt:variant>
        <vt:lpwstr/>
      </vt:variant>
      <vt:variant>
        <vt:lpwstr>_Toc201323671</vt:lpwstr>
      </vt:variant>
      <vt:variant>
        <vt:i4>1048631</vt:i4>
      </vt:variant>
      <vt:variant>
        <vt:i4>344</vt:i4>
      </vt:variant>
      <vt:variant>
        <vt:i4>0</vt:i4>
      </vt:variant>
      <vt:variant>
        <vt:i4>5</vt:i4>
      </vt:variant>
      <vt:variant>
        <vt:lpwstr/>
      </vt:variant>
      <vt:variant>
        <vt:lpwstr>_Toc201323670</vt:lpwstr>
      </vt:variant>
      <vt:variant>
        <vt:i4>1114167</vt:i4>
      </vt:variant>
      <vt:variant>
        <vt:i4>338</vt:i4>
      </vt:variant>
      <vt:variant>
        <vt:i4>0</vt:i4>
      </vt:variant>
      <vt:variant>
        <vt:i4>5</vt:i4>
      </vt:variant>
      <vt:variant>
        <vt:lpwstr/>
      </vt:variant>
      <vt:variant>
        <vt:lpwstr>_Toc201323669</vt:lpwstr>
      </vt:variant>
      <vt:variant>
        <vt:i4>1114167</vt:i4>
      </vt:variant>
      <vt:variant>
        <vt:i4>332</vt:i4>
      </vt:variant>
      <vt:variant>
        <vt:i4>0</vt:i4>
      </vt:variant>
      <vt:variant>
        <vt:i4>5</vt:i4>
      </vt:variant>
      <vt:variant>
        <vt:lpwstr/>
      </vt:variant>
      <vt:variant>
        <vt:lpwstr>_Toc201323668</vt:lpwstr>
      </vt:variant>
      <vt:variant>
        <vt:i4>1114167</vt:i4>
      </vt:variant>
      <vt:variant>
        <vt:i4>326</vt:i4>
      </vt:variant>
      <vt:variant>
        <vt:i4>0</vt:i4>
      </vt:variant>
      <vt:variant>
        <vt:i4>5</vt:i4>
      </vt:variant>
      <vt:variant>
        <vt:lpwstr/>
      </vt:variant>
      <vt:variant>
        <vt:lpwstr>_Toc201323667</vt:lpwstr>
      </vt:variant>
      <vt:variant>
        <vt:i4>1114167</vt:i4>
      </vt:variant>
      <vt:variant>
        <vt:i4>320</vt:i4>
      </vt:variant>
      <vt:variant>
        <vt:i4>0</vt:i4>
      </vt:variant>
      <vt:variant>
        <vt:i4>5</vt:i4>
      </vt:variant>
      <vt:variant>
        <vt:lpwstr/>
      </vt:variant>
      <vt:variant>
        <vt:lpwstr>_Toc201323666</vt:lpwstr>
      </vt:variant>
      <vt:variant>
        <vt:i4>1114167</vt:i4>
      </vt:variant>
      <vt:variant>
        <vt:i4>314</vt:i4>
      </vt:variant>
      <vt:variant>
        <vt:i4>0</vt:i4>
      </vt:variant>
      <vt:variant>
        <vt:i4>5</vt:i4>
      </vt:variant>
      <vt:variant>
        <vt:lpwstr/>
      </vt:variant>
      <vt:variant>
        <vt:lpwstr>_Toc201323665</vt:lpwstr>
      </vt:variant>
      <vt:variant>
        <vt:i4>1114167</vt:i4>
      </vt:variant>
      <vt:variant>
        <vt:i4>308</vt:i4>
      </vt:variant>
      <vt:variant>
        <vt:i4>0</vt:i4>
      </vt:variant>
      <vt:variant>
        <vt:i4>5</vt:i4>
      </vt:variant>
      <vt:variant>
        <vt:lpwstr/>
      </vt:variant>
      <vt:variant>
        <vt:lpwstr>_Toc201323664</vt:lpwstr>
      </vt:variant>
      <vt:variant>
        <vt:i4>1114167</vt:i4>
      </vt:variant>
      <vt:variant>
        <vt:i4>302</vt:i4>
      </vt:variant>
      <vt:variant>
        <vt:i4>0</vt:i4>
      </vt:variant>
      <vt:variant>
        <vt:i4>5</vt:i4>
      </vt:variant>
      <vt:variant>
        <vt:lpwstr/>
      </vt:variant>
      <vt:variant>
        <vt:lpwstr>_Toc201323663</vt:lpwstr>
      </vt:variant>
      <vt:variant>
        <vt:i4>1114167</vt:i4>
      </vt:variant>
      <vt:variant>
        <vt:i4>296</vt:i4>
      </vt:variant>
      <vt:variant>
        <vt:i4>0</vt:i4>
      </vt:variant>
      <vt:variant>
        <vt:i4>5</vt:i4>
      </vt:variant>
      <vt:variant>
        <vt:lpwstr/>
      </vt:variant>
      <vt:variant>
        <vt:lpwstr>_Toc201323662</vt:lpwstr>
      </vt:variant>
      <vt:variant>
        <vt:i4>1114167</vt:i4>
      </vt:variant>
      <vt:variant>
        <vt:i4>290</vt:i4>
      </vt:variant>
      <vt:variant>
        <vt:i4>0</vt:i4>
      </vt:variant>
      <vt:variant>
        <vt:i4>5</vt:i4>
      </vt:variant>
      <vt:variant>
        <vt:lpwstr/>
      </vt:variant>
      <vt:variant>
        <vt:lpwstr>_Toc201323661</vt:lpwstr>
      </vt:variant>
      <vt:variant>
        <vt:i4>1114167</vt:i4>
      </vt:variant>
      <vt:variant>
        <vt:i4>284</vt:i4>
      </vt:variant>
      <vt:variant>
        <vt:i4>0</vt:i4>
      </vt:variant>
      <vt:variant>
        <vt:i4>5</vt:i4>
      </vt:variant>
      <vt:variant>
        <vt:lpwstr/>
      </vt:variant>
      <vt:variant>
        <vt:lpwstr>_Toc201323660</vt:lpwstr>
      </vt:variant>
      <vt:variant>
        <vt:i4>1179703</vt:i4>
      </vt:variant>
      <vt:variant>
        <vt:i4>278</vt:i4>
      </vt:variant>
      <vt:variant>
        <vt:i4>0</vt:i4>
      </vt:variant>
      <vt:variant>
        <vt:i4>5</vt:i4>
      </vt:variant>
      <vt:variant>
        <vt:lpwstr/>
      </vt:variant>
      <vt:variant>
        <vt:lpwstr>_Toc201323659</vt:lpwstr>
      </vt:variant>
      <vt:variant>
        <vt:i4>1179703</vt:i4>
      </vt:variant>
      <vt:variant>
        <vt:i4>272</vt:i4>
      </vt:variant>
      <vt:variant>
        <vt:i4>0</vt:i4>
      </vt:variant>
      <vt:variant>
        <vt:i4>5</vt:i4>
      </vt:variant>
      <vt:variant>
        <vt:lpwstr/>
      </vt:variant>
      <vt:variant>
        <vt:lpwstr>_Toc201323658</vt:lpwstr>
      </vt:variant>
      <vt:variant>
        <vt:i4>1179703</vt:i4>
      </vt:variant>
      <vt:variant>
        <vt:i4>266</vt:i4>
      </vt:variant>
      <vt:variant>
        <vt:i4>0</vt:i4>
      </vt:variant>
      <vt:variant>
        <vt:i4>5</vt:i4>
      </vt:variant>
      <vt:variant>
        <vt:lpwstr/>
      </vt:variant>
      <vt:variant>
        <vt:lpwstr>_Toc201323657</vt:lpwstr>
      </vt:variant>
      <vt:variant>
        <vt:i4>1179703</vt:i4>
      </vt:variant>
      <vt:variant>
        <vt:i4>260</vt:i4>
      </vt:variant>
      <vt:variant>
        <vt:i4>0</vt:i4>
      </vt:variant>
      <vt:variant>
        <vt:i4>5</vt:i4>
      </vt:variant>
      <vt:variant>
        <vt:lpwstr/>
      </vt:variant>
      <vt:variant>
        <vt:lpwstr>_Toc201323656</vt:lpwstr>
      </vt:variant>
      <vt:variant>
        <vt:i4>1179703</vt:i4>
      </vt:variant>
      <vt:variant>
        <vt:i4>254</vt:i4>
      </vt:variant>
      <vt:variant>
        <vt:i4>0</vt:i4>
      </vt:variant>
      <vt:variant>
        <vt:i4>5</vt:i4>
      </vt:variant>
      <vt:variant>
        <vt:lpwstr/>
      </vt:variant>
      <vt:variant>
        <vt:lpwstr>_Toc201323655</vt:lpwstr>
      </vt:variant>
      <vt:variant>
        <vt:i4>1179703</vt:i4>
      </vt:variant>
      <vt:variant>
        <vt:i4>248</vt:i4>
      </vt:variant>
      <vt:variant>
        <vt:i4>0</vt:i4>
      </vt:variant>
      <vt:variant>
        <vt:i4>5</vt:i4>
      </vt:variant>
      <vt:variant>
        <vt:lpwstr/>
      </vt:variant>
      <vt:variant>
        <vt:lpwstr>_Toc201323654</vt:lpwstr>
      </vt:variant>
      <vt:variant>
        <vt:i4>1179703</vt:i4>
      </vt:variant>
      <vt:variant>
        <vt:i4>242</vt:i4>
      </vt:variant>
      <vt:variant>
        <vt:i4>0</vt:i4>
      </vt:variant>
      <vt:variant>
        <vt:i4>5</vt:i4>
      </vt:variant>
      <vt:variant>
        <vt:lpwstr/>
      </vt:variant>
      <vt:variant>
        <vt:lpwstr>_Toc201323653</vt:lpwstr>
      </vt:variant>
      <vt:variant>
        <vt:i4>1179703</vt:i4>
      </vt:variant>
      <vt:variant>
        <vt:i4>236</vt:i4>
      </vt:variant>
      <vt:variant>
        <vt:i4>0</vt:i4>
      </vt:variant>
      <vt:variant>
        <vt:i4>5</vt:i4>
      </vt:variant>
      <vt:variant>
        <vt:lpwstr/>
      </vt:variant>
      <vt:variant>
        <vt:lpwstr>_Toc201323652</vt:lpwstr>
      </vt:variant>
      <vt:variant>
        <vt:i4>1179703</vt:i4>
      </vt:variant>
      <vt:variant>
        <vt:i4>230</vt:i4>
      </vt:variant>
      <vt:variant>
        <vt:i4>0</vt:i4>
      </vt:variant>
      <vt:variant>
        <vt:i4>5</vt:i4>
      </vt:variant>
      <vt:variant>
        <vt:lpwstr/>
      </vt:variant>
      <vt:variant>
        <vt:lpwstr>_Toc201323651</vt:lpwstr>
      </vt:variant>
      <vt:variant>
        <vt:i4>1179703</vt:i4>
      </vt:variant>
      <vt:variant>
        <vt:i4>224</vt:i4>
      </vt:variant>
      <vt:variant>
        <vt:i4>0</vt:i4>
      </vt:variant>
      <vt:variant>
        <vt:i4>5</vt:i4>
      </vt:variant>
      <vt:variant>
        <vt:lpwstr/>
      </vt:variant>
      <vt:variant>
        <vt:lpwstr>_Toc201323650</vt:lpwstr>
      </vt:variant>
      <vt:variant>
        <vt:i4>1245239</vt:i4>
      </vt:variant>
      <vt:variant>
        <vt:i4>218</vt:i4>
      </vt:variant>
      <vt:variant>
        <vt:i4>0</vt:i4>
      </vt:variant>
      <vt:variant>
        <vt:i4>5</vt:i4>
      </vt:variant>
      <vt:variant>
        <vt:lpwstr/>
      </vt:variant>
      <vt:variant>
        <vt:lpwstr>_Toc201323649</vt:lpwstr>
      </vt:variant>
      <vt:variant>
        <vt:i4>1245239</vt:i4>
      </vt:variant>
      <vt:variant>
        <vt:i4>212</vt:i4>
      </vt:variant>
      <vt:variant>
        <vt:i4>0</vt:i4>
      </vt:variant>
      <vt:variant>
        <vt:i4>5</vt:i4>
      </vt:variant>
      <vt:variant>
        <vt:lpwstr/>
      </vt:variant>
      <vt:variant>
        <vt:lpwstr>_Toc201323648</vt:lpwstr>
      </vt:variant>
      <vt:variant>
        <vt:i4>1245239</vt:i4>
      </vt:variant>
      <vt:variant>
        <vt:i4>206</vt:i4>
      </vt:variant>
      <vt:variant>
        <vt:i4>0</vt:i4>
      </vt:variant>
      <vt:variant>
        <vt:i4>5</vt:i4>
      </vt:variant>
      <vt:variant>
        <vt:lpwstr/>
      </vt:variant>
      <vt:variant>
        <vt:lpwstr>_Toc201323647</vt:lpwstr>
      </vt:variant>
      <vt:variant>
        <vt:i4>1245239</vt:i4>
      </vt:variant>
      <vt:variant>
        <vt:i4>200</vt:i4>
      </vt:variant>
      <vt:variant>
        <vt:i4>0</vt:i4>
      </vt:variant>
      <vt:variant>
        <vt:i4>5</vt:i4>
      </vt:variant>
      <vt:variant>
        <vt:lpwstr/>
      </vt:variant>
      <vt:variant>
        <vt:lpwstr>_Toc201323646</vt:lpwstr>
      </vt:variant>
      <vt:variant>
        <vt:i4>1245239</vt:i4>
      </vt:variant>
      <vt:variant>
        <vt:i4>194</vt:i4>
      </vt:variant>
      <vt:variant>
        <vt:i4>0</vt:i4>
      </vt:variant>
      <vt:variant>
        <vt:i4>5</vt:i4>
      </vt:variant>
      <vt:variant>
        <vt:lpwstr/>
      </vt:variant>
      <vt:variant>
        <vt:lpwstr>_Toc201323645</vt:lpwstr>
      </vt:variant>
      <vt:variant>
        <vt:i4>1245239</vt:i4>
      </vt:variant>
      <vt:variant>
        <vt:i4>188</vt:i4>
      </vt:variant>
      <vt:variant>
        <vt:i4>0</vt:i4>
      </vt:variant>
      <vt:variant>
        <vt:i4>5</vt:i4>
      </vt:variant>
      <vt:variant>
        <vt:lpwstr/>
      </vt:variant>
      <vt:variant>
        <vt:lpwstr>_Toc201323644</vt:lpwstr>
      </vt:variant>
      <vt:variant>
        <vt:i4>1245239</vt:i4>
      </vt:variant>
      <vt:variant>
        <vt:i4>182</vt:i4>
      </vt:variant>
      <vt:variant>
        <vt:i4>0</vt:i4>
      </vt:variant>
      <vt:variant>
        <vt:i4>5</vt:i4>
      </vt:variant>
      <vt:variant>
        <vt:lpwstr/>
      </vt:variant>
      <vt:variant>
        <vt:lpwstr>_Toc201323643</vt:lpwstr>
      </vt:variant>
      <vt:variant>
        <vt:i4>1245239</vt:i4>
      </vt:variant>
      <vt:variant>
        <vt:i4>176</vt:i4>
      </vt:variant>
      <vt:variant>
        <vt:i4>0</vt:i4>
      </vt:variant>
      <vt:variant>
        <vt:i4>5</vt:i4>
      </vt:variant>
      <vt:variant>
        <vt:lpwstr/>
      </vt:variant>
      <vt:variant>
        <vt:lpwstr>_Toc201323642</vt:lpwstr>
      </vt:variant>
      <vt:variant>
        <vt:i4>1245239</vt:i4>
      </vt:variant>
      <vt:variant>
        <vt:i4>170</vt:i4>
      </vt:variant>
      <vt:variant>
        <vt:i4>0</vt:i4>
      </vt:variant>
      <vt:variant>
        <vt:i4>5</vt:i4>
      </vt:variant>
      <vt:variant>
        <vt:lpwstr/>
      </vt:variant>
      <vt:variant>
        <vt:lpwstr>_Toc201323641</vt:lpwstr>
      </vt:variant>
      <vt:variant>
        <vt:i4>1245239</vt:i4>
      </vt:variant>
      <vt:variant>
        <vt:i4>164</vt:i4>
      </vt:variant>
      <vt:variant>
        <vt:i4>0</vt:i4>
      </vt:variant>
      <vt:variant>
        <vt:i4>5</vt:i4>
      </vt:variant>
      <vt:variant>
        <vt:lpwstr/>
      </vt:variant>
      <vt:variant>
        <vt:lpwstr>_Toc201323640</vt:lpwstr>
      </vt:variant>
      <vt:variant>
        <vt:i4>1310775</vt:i4>
      </vt:variant>
      <vt:variant>
        <vt:i4>158</vt:i4>
      </vt:variant>
      <vt:variant>
        <vt:i4>0</vt:i4>
      </vt:variant>
      <vt:variant>
        <vt:i4>5</vt:i4>
      </vt:variant>
      <vt:variant>
        <vt:lpwstr/>
      </vt:variant>
      <vt:variant>
        <vt:lpwstr>_Toc201323639</vt:lpwstr>
      </vt:variant>
      <vt:variant>
        <vt:i4>1310775</vt:i4>
      </vt:variant>
      <vt:variant>
        <vt:i4>152</vt:i4>
      </vt:variant>
      <vt:variant>
        <vt:i4>0</vt:i4>
      </vt:variant>
      <vt:variant>
        <vt:i4>5</vt:i4>
      </vt:variant>
      <vt:variant>
        <vt:lpwstr/>
      </vt:variant>
      <vt:variant>
        <vt:lpwstr>_Toc201323638</vt:lpwstr>
      </vt:variant>
      <vt:variant>
        <vt:i4>1310775</vt:i4>
      </vt:variant>
      <vt:variant>
        <vt:i4>146</vt:i4>
      </vt:variant>
      <vt:variant>
        <vt:i4>0</vt:i4>
      </vt:variant>
      <vt:variant>
        <vt:i4>5</vt:i4>
      </vt:variant>
      <vt:variant>
        <vt:lpwstr/>
      </vt:variant>
      <vt:variant>
        <vt:lpwstr>_Toc201323637</vt:lpwstr>
      </vt:variant>
      <vt:variant>
        <vt:i4>1310775</vt:i4>
      </vt:variant>
      <vt:variant>
        <vt:i4>140</vt:i4>
      </vt:variant>
      <vt:variant>
        <vt:i4>0</vt:i4>
      </vt:variant>
      <vt:variant>
        <vt:i4>5</vt:i4>
      </vt:variant>
      <vt:variant>
        <vt:lpwstr/>
      </vt:variant>
      <vt:variant>
        <vt:lpwstr>_Toc201323636</vt:lpwstr>
      </vt:variant>
      <vt:variant>
        <vt:i4>1310775</vt:i4>
      </vt:variant>
      <vt:variant>
        <vt:i4>134</vt:i4>
      </vt:variant>
      <vt:variant>
        <vt:i4>0</vt:i4>
      </vt:variant>
      <vt:variant>
        <vt:i4>5</vt:i4>
      </vt:variant>
      <vt:variant>
        <vt:lpwstr/>
      </vt:variant>
      <vt:variant>
        <vt:lpwstr>_Toc201323635</vt:lpwstr>
      </vt:variant>
      <vt:variant>
        <vt:i4>1310775</vt:i4>
      </vt:variant>
      <vt:variant>
        <vt:i4>128</vt:i4>
      </vt:variant>
      <vt:variant>
        <vt:i4>0</vt:i4>
      </vt:variant>
      <vt:variant>
        <vt:i4>5</vt:i4>
      </vt:variant>
      <vt:variant>
        <vt:lpwstr/>
      </vt:variant>
      <vt:variant>
        <vt:lpwstr>_Toc201323634</vt:lpwstr>
      </vt:variant>
      <vt:variant>
        <vt:i4>1310775</vt:i4>
      </vt:variant>
      <vt:variant>
        <vt:i4>122</vt:i4>
      </vt:variant>
      <vt:variant>
        <vt:i4>0</vt:i4>
      </vt:variant>
      <vt:variant>
        <vt:i4>5</vt:i4>
      </vt:variant>
      <vt:variant>
        <vt:lpwstr/>
      </vt:variant>
      <vt:variant>
        <vt:lpwstr>_Toc201323633</vt:lpwstr>
      </vt:variant>
      <vt:variant>
        <vt:i4>1310775</vt:i4>
      </vt:variant>
      <vt:variant>
        <vt:i4>116</vt:i4>
      </vt:variant>
      <vt:variant>
        <vt:i4>0</vt:i4>
      </vt:variant>
      <vt:variant>
        <vt:i4>5</vt:i4>
      </vt:variant>
      <vt:variant>
        <vt:lpwstr/>
      </vt:variant>
      <vt:variant>
        <vt:lpwstr>_Toc201323632</vt:lpwstr>
      </vt:variant>
      <vt:variant>
        <vt:i4>1310775</vt:i4>
      </vt:variant>
      <vt:variant>
        <vt:i4>110</vt:i4>
      </vt:variant>
      <vt:variant>
        <vt:i4>0</vt:i4>
      </vt:variant>
      <vt:variant>
        <vt:i4>5</vt:i4>
      </vt:variant>
      <vt:variant>
        <vt:lpwstr/>
      </vt:variant>
      <vt:variant>
        <vt:lpwstr>_Toc201323631</vt:lpwstr>
      </vt:variant>
      <vt:variant>
        <vt:i4>1310775</vt:i4>
      </vt:variant>
      <vt:variant>
        <vt:i4>104</vt:i4>
      </vt:variant>
      <vt:variant>
        <vt:i4>0</vt:i4>
      </vt:variant>
      <vt:variant>
        <vt:i4>5</vt:i4>
      </vt:variant>
      <vt:variant>
        <vt:lpwstr/>
      </vt:variant>
      <vt:variant>
        <vt:lpwstr>_Toc201323630</vt:lpwstr>
      </vt:variant>
      <vt:variant>
        <vt:i4>1376311</vt:i4>
      </vt:variant>
      <vt:variant>
        <vt:i4>98</vt:i4>
      </vt:variant>
      <vt:variant>
        <vt:i4>0</vt:i4>
      </vt:variant>
      <vt:variant>
        <vt:i4>5</vt:i4>
      </vt:variant>
      <vt:variant>
        <vt:lpwstr/>
      </vt:variant>
      <vt:variant>
        <vt:lpwstr>_Toc201323629</vt:lpwstr>
      </vt:variant>
      <vt:variant>
        <vt:i4>1376311</vt:i4>
      </vt:variant>
      <vt:variant>
        <vt:i4>92</vt:i4>
      </vt:variant>
      <vt:variant>
        <vt:i4>0</vt:i4>
      </vt:variant>
      <vt:variant>
        <vt:i4>5</vt:i4>
      </vt:variant>
      <vt:variant>
        <vt:lpwstr/>
      </vt:variant>
      <vt:variant>
        <vt:lpwstr>_Toc201323628</vt:lpwstr>
      </vt:variant>
      <vt:variant>
        <vt:i4>1376311</vt:i4>
      </vt:variant>
      <vt:variant>
        <vt:i4>86</vt:i4>
      </vt:variant>
      <vt:variant>
        <vt:i4>0</vt:i4>
      </vt:variant>
      <vt:variant>
        <vt:i4>5</vt:i4>
      </vt:variant>
      <vt:variant>
        <vt:lpwstr/>
      </vt:variant>
      <vt:variant>
        <vt:lpwstr>_Toc201323627</vt:lpwstr>
      </vt:variant>
      <vt:variant>
        <vt:i4>1376311</vt:i4>
      </vt:variant>
      <vt:variant>
        <vt:i4>80</vt:i4>
      </vt:variant>
      <vt:variant>
        <vt:i4>0</vt:i4>
      </vt:variant>
      <vt:variant>
        <vt:i4>5</vt:i4>
      </vt:variant>
      <vt:variant>
        <vt:lpwstr/>
      </vt:variant>
      <vt:variant>
        <vt:lpwstr>_Toc201323626</vt:lpwstr>
      </vt:variant>
      <vt:variant>
        <vt:i4>1376311</vt:i4>
      </vt:variant>
      <vt:variant>
        <vt:i4>74</vt:i4>
      </vt:variant>
      <vt:variant>
        <vt:i4>0</vt:i4>
      </vt:variant>
      <vt:variant>
        <vt:i4>5</vt:i4>
      </vt:variant>
      <vt:variant>
        <vt:lpwstr/>
      </vt:variant>
      <vt:variant>
        <vt:lpwstr>_Toc201323625</vt:lpwstr>
      </vt:variant>
      <vt:variant>
        <vt:i4>1376311</vt:i4>
      </vt:variant>
      <vt:variant>
        <vt:i4>68</vt:i4>
      </vt:variant>
      <vt:variant>
        <vt:i4>0</vt:i4>
      </vt:variant>
      <vt:variant>
        <vt:i4>5</vt:i4>
      </vt:variant>
      <vt:variant>
        <vt:lpwstr/>
      </vt:variant>
      <vt:variant>
        <vt:lpwstr>_Toc201323624</vt:lpwstr>
      </vt:variant>
      <vt:variant>
        <vt:i4>1376311</vt:i4>
      </vt:variant>
      <vt:variant>
        <vt:i4>62</vt:i4>
      </vt:variant>
      <vt:variant>
        <vt:i4>0</vt:i4>
      </vt:variant>
      <vt:variant>
        <vt:i4>5</vt:i4>
      </vt:variant>
      <vt:variant>
        <vt:lpwstr/>
      </vt:variant>
      <vt:variant>
        <vt:lpwstr>_Toc201323623</vt:lpwstr>
      </vt:variant>
      <vt:variant>
        <vt:i4>1376311</vt:i4>
      </vt:variant>
      <vt:variant>
        <vt:i4>56</vt:i4>
      </vt:variant>
      <vt:variant>
        <vt:i4>0</vt:i4>
      </vt:variant>
      <vt:variant>
        <vt:i4>5</vt:i4>
      </vt:variant>
      <vt:variant>
        <vt:lpwstr/>
      </vt:variant>
      <vt:variant>
        <vt:lpwstr>_Toc201323622</vt:lpwstr>
      </vt:variant>
      <vt:variant>
        <vt:i4>1376311</vt:i4>
      </vt:variant>
      <vt:variant>
        <vt:i4>50</vt:i4>
      </vt:variant>
      <vt:variant>
        <vt:i4>0</vt:i4>
      </vt:variant>
      <vt:variant>
        <vt:i4>5</vt:i4>
      </vt:variant>
      <vt:variant>
        <vt:lpwstr/>
      </vt:variant>
      <vt:variant>
        <vt:lpwstr>_Toc201323621</vt:lpwstr>
      </vt:variant>
      <vt:variant>
        <vt:i4>1376311</vt:i4>
      </vt:variant>
      <vt:variant>
        <vt:i4>44</vt:i4>
      </vt:variant>
      <vt:variant>
        <vt:i4>0</vt:i4>
      </vt:variant>
      <vt:variant>
        <vt:i4>5</vt:i4>
      </vt:variant>
      <vt:variant>
        <vt:lpwstr/>
      </vt:variant>
      <vt:variant>
        <vt:lpwstr>_Toc201323620</vt:lpwstr>
      </vt:variant>
      <vt:variant>
        <vt:i4>1441847</vt:i4>
      </vt:variant>
      <vt:variant>
        <vt:i4>38</vt:i4>
      </vt:variant>
      <vt:variant>
        <vt:i4>0</vt:i4>
      </vt:variant>
      <vt:variant>
        <vt:i4>5</vt:i4>
      </vt:variant>
      <vt:variant>
        <vt:lpwstr/>
      </vt:variant>
      <vt:variant>
        <vt:lpwstr>_Toc201323619</vt:lpwstr>
      </vt:variant>
      <vt:variant>
        <vt:i4>1441847</vt:i4>
      </vt:variant>
      <vt:variant>
        <vt:i4>32</vt:i4>
      </vt:variant>
      <vt:variant>
        <vt:i4>0</vt:i4>
      </vt:variant>
      <vt:variant>
        <vt:i4>5</vt:i4>
      </vt:variant>
      <vt:variant>
        <vt:lpwstr/>
      </vt:variant>
      <vt:variant>
        <vt:lpwstr>_Toc201323618</vt:lpwstr>
      </vt:variant>
      <vt:variant>
        <vt:i4>1441847</vt:i4>
      </vt:variant>
      <vt:variant>
        <vt:i4>26</vt:i4>
      </vt:variant>
      <vt:variant>
        <vt:i4>0</vt:i4>
      </vt:variant>
      <vt:variant>
        <vt:i4>5</vt:i4>
      </vt:variant>
      <vt:variant>
        <vt:lpwstr/>
      </vt:variant>
      <vt:variant>
        <vt:lpwstr>_Toc201323617</vt:lpwstr>
      </vt:variant>
      <vt:variant>
        <vt:i4>1441847</vt:i4>
      </vt:variant>
      <vt:variant>
        <vt:i4>20</vt:i4>
      </vt:variant>
      <vt:variant>
        <vt:i4>0</vt:i4>
      </vt:variant>
      <vt:variant>
        <vt:i4>5</vt:i4>
      </vt:variant>
      <vt:variant>
        <vt:lpwstr/>
      </vt:variant>
      <vt:variant>
        <vt:lpwstr>_Toc201323616</vt:lpwstr>
      </vt:variant>
      <vt:variant>
        <vt:i4>1441847</vt:i4>
      </vt:variant>
      <vt:variant>
        <vt:i4>14</vt:i4>
      </vt:variant>
      <vt:variant>
        <vt:i4>0</vt:i4>
      </vt:variant>
      <vt:variant>
        <vt:i4>5</vt:i4>
      </vt:variant>
      <vt:variant>
        <vt:lpwstr/>
      </vt:variant>
      <vt:variant>
        <vt:lpwstr>_Toc201323615</vt:lpwstr>
      </vt:variant>
      <vt:variant>
        <vt:i4>1441847</vt:i4>
      </vt:variant>
      <vt:variant>
        <vt:i4>8</vt:i4>
      </vt:variant>
      <vt:variant>
        <vt:i4>0</vt:i4>
      </vt:variant>
      <vt:variant>
        <vt:i4>5</vt:i4>
      </vt:variant>
      <vt:variant>
        <vt:lpwstr/>
      </vt:variant>
      <vt:variant>
        <vt:lpwstr>_Toc201323614</vt:lpwstr>
      </vt:variant>
      <vt:variant>
        <vt:i4>1441847</vt:i4>
      </vt:variant>
      <vt:variant>
        <vt:i4>2</vt:i4>
      </vt:variant>
      <vt:variant>
        <vt:i4>0</vt:i4>
      </vt:variant>
      <vt:variant>
        <vt:i4>5</vt:i4>
      </vt:variant>
      <vt:variant>
        <vt:lpwstr/>
      </vt:variant>
      <vt:variant>
        <vt:lpwstr>_Toc201323613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"Это" глазами мужчины</dc:title>
  <dc:subject/>
  <dc:creator>Васютин Александр Михайлович</dc:creator>
  <cp:keywords/>
  <dc:description/>
  <cp:lastModifiedBy>Vasutin Alexander</cp:lastModifiedBy>
  <cp:revision>5</cp:revision>
  <cp:lastPrinted>2003-06-24T20:45:00Z</cp:lastPrinted>
  <dcterms:created xsi:type="dcterms:W3CDTF">2017-01-16T14:01:00Z</dcterms:created>
  <dcterms:modified xsi:type="dcterms:W3CDTF">2019-02-10T09:21:00Z</dcterms:modified>
</cp:coreProperties>
</file>